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373"/>
        <w:gridCol w:w="360"/>
        <w:gridCol w:w="9"/>
        <w:gridCol w:w="7363"/>
        <w:gridCol w:w="15"/>
      </w:tblGrid>
      <w:tr w:rsidR="00712ABA" w:rsidRPr="008C1733" w14:paraId="077E1FC8" w14:textId="77777777" w:rsidTr="0060575D">
        <w:trPr>
          <w:trHeight w:val="5841"/>
          <w:jc w:val="center"/>
        </w:trPr>
        <w:tc>
          <w:tcPr>
            <w:tcW w:w="7375" w:type="dxa"/>
            <w:vMerge w:val="restart"/>
          </w:tcPr>
          <w:p w14:paraId="51AE6B4F" w14:textId="32FBE64B" w:rsidR="00712ABA" w:rsidRDefault="00B30909" w:rsidP="00781022">
            <w:pPr>
              <w:pStyle w:val="Heading1"/>
            </w:pPr>
            <w:r>
              <w:rPr>
                <w:rFonts w:asciiTheme="majorHAnsi" w:hAnsiTheme="majorHAnsi"/>
                <w:noProof/>
              </w:rPr>
              <mc:AlternateContent>
                <mc:Choice Requires="wpg">
                  <w:drawing>
                    <wp:inline distT="0" distB="0" distL="0" distR="0" wp14:anchorId="73AB8032" wp14:editId="53CCB2A2">
                      <wp:extent cx="1017447" cy="1059420"/>
                      <wp:effectExtent l="76200" t="57150" r="68580" b="7620"/>
                      <wp:docPr id="5" name="Group 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017447" cy="1059420"/>
                                <a:chOff x="0" y="0"/>
                                <a:chExt cx="4852880" cy="5053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57" r="2557"/>
                                <a:stretch/>
                              </pic:blipFill>
                              <pic:spPr bwMode="auto">
                                <a:xfrm>
                                  <a:off x="8467" y="0"/>
                                  <a:ext cx="4795520" cy="5053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8" name="Group 295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g:cNvPr>
                              <wpg:cNvGrpSpPr/>
                              <wpg:grpSpPr>
                                <a:xfrm rot="10800000">
                                  <a:off x="0" y="0"/>
                                  <a:ext cx="4852880" cy="1562459"/>
                                  <a:chOff x="0" y="0"/>
                                  <a:chExt cx="4099756" cy="1321043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9" name="Freeform: Shape 9"/>
                                <wps:cNvSpPr/>
                                <wps:spPr>
                                  <a:xfrm>
                                    <a:off x="3524250" y="1263893"/>
                                    <a:ext cx="419100" cy="57150"/>
                                  </a:xfrm>
                                  <a:custGeom>
                                    <a:avLst/>
                                    <a:gdLst>
                                      <a:gd name="connsiteX0" fmla="*/ 182404 w 419100"/>
                                      <a:gd name="connsiteY0" fmla="*/ 48101 h 57150"/>
                                      <a:gd name="connsiteX1" fmla="*/ 192881 w 419100"/>
                                      <a:gd name="connsiteY1" fmla="*/ 46196 h 57150"/>
                                      <a:gd name="connsiteX2" fmla="*/ 202406 w 419100"/>
                                      <a:gd name="connsiteY2" fmla="*/ 44291 h 57150"/>
                                      <a:gd name="connsiteX3" fmla="*/ 218599 w 419100"/>
                                      <a:gd name="connsiteY3" fmla="*/ 42386 h 57150"/>
                                      <a:gd name="connsiteX4" fmla="*/ 231934 w 419100"/>
                                      <a:gd name="connsiteY4" fmla="*/ 40481 h 57150"/>
                                      <a:gd name="connsiteX5" fmla="*/ 241459 w 419100"/>
                                      <a:gd name="connsiteY5" fmla="*/ 39528 h 57150"/>
                                      <a:gd name="connsiteX6" fmla="*/ 250031 w 419100"/>
                                      <a:gd name="connsiteY6" fmla="*/ 38576 h 57150"/>
                                      <a:gd name="connsiteX7" fmla="*/ 242411 w 419100"/>
                                      <a:gd name="connsiteY7" fmla="*/ 40481 h 57150"/>
                                      <a:gd name="connsiteX8" fmla="*/ 232886 w 419100"/>
                                      <a:gd name="connsiteY8" fmla="*/ 43339 h 57150"/>
                                      <a:gd name="connsiteX9" fmla="*/ 219551 w 419100"/>
                                      <a:gd name="connsiteY9" fmla="*/ 47148 h 57150"/>
                                      <a:gd name="connsiteX10" fmla="*/ 204311 w 419100"/>
                                      <a:gd name="connsiteY10" fmla="*/ 51911 h 57150"/>
                                      <a:gd name="connsiteX11" fmla="*/ 416719 w 419100"/>
                                      <a:gd name="connsiteY11" fmla="*/ 51911 h 57150"/>
                                      <a:gd name="connsiteX12" fmla="*/ 396716 w 419100"/>
                                      <a:gd name="connsiteY12" fmla="*/ 43339 h 57150"/>
                                      <a:gd name="connsiteX13" fmla="*/ 332899 w 419100"/>
                                      <a:gd name="connsiteY13" fmla="*/ 23336 h 57150"/>
                                      <a:gd name="connsiteX14" fmla="*/ 249079 w 419100"/>
                                      <a:gd name="connsiteY14" fmla="*/ 9048 h 57150"/>
                                      <a:gd name="connsiteX15" fmla="*/ 200501 w 419100"/>
                                      <a:gd name="connsiteY15" fmla="*/ 7144 h 57150"/>
                                      <a:gd name="connsiteX16" fmla="*/ 149066 w 419100"/>
                                      <a:gd name="connsiteY16" fmla="*/ 10001 h 57150"/>
                                      <a:gd name="connsiteX17" fmla="*/ 95726 w 419100"/>
                                      <a:gd name="connsiteY17" fmla="*/ 19526 h 57150"/>
                                      <a:gd name="connsiteX18" fmla="*/ 82391 w 419100"/>
                                      <a:gd name="connsiteY18" fmla="*/ 23336 h 57150"/>
                                      <a:gd name="connsiteX19" fmla="*/ 69056 w 419100"/>
                                      <a:gd name="connsiteY19" fmla="*/ 27146 h 57150"/>
                                      <a:gd name="connsiteX20" fmla="*/ 55721 w 419100"/>
                                      <a:gd name="connsiteY20" fmla="*/ 31909 h 57150"/>
                                      <a:gd name="connsiteX21" fmla="*/ 42386 w 419100"/>
                                      <a:gd name="connsiteY21" fmla="*/ 36671 h 57150"/>
                                      <a:gd name="connsiteX22" fmla="*/ 35719 w 419100"/>
                                      <a:gd name="connsiteY22" fmla="*/ 39528 h 57150"/>
                                      <a:gd name="connsiteX23" fmla="*/ 29051 w 419100"/>
                                      <a:gd name="connsiteY23" fmla="*/ 42386 h 57150"/>
                                      <a:gd name="connsiteX24" fmla="*/ 15716 w 419100"/>
                                      <a:gd name="connsiteY24" fmla="*/ 48101 h 57150"/>
                                      <a:gd name="connsiteX25" fmla="*/ 7144 w 419100"/>
                                      <a:gd name="connsiteY25" fmla="*/ 52864 h 57150"/>
                                      <a:gd name="connsiteX26" fmla="*/ 81439 w 419100"/>
                                      <a:gd name="connsiteY26" fmla="*/ 52864 h 57150"/>
                                      <a:gd name="connsiteX27" fmla="*/ 90011 w 419100"/>
                                      <a:gd name="connsiteY27" fmla="*/ 51911 h 57150"/>
                                      <a:gd name="connsiteX28" fmla="*/ 95726 w 419100"/>
                                      <a:gd name="connsiteY28" fmla="*/ 50959 h 57150"/>
                                      <a:gd name="connsiteX29" fmla="*/ 90011 w 419100"/>
                                      <a:gd name="connsiteY29" fmla="*/ 52864 h 57150"/>
                                      <a:gd name="connsiteX30" fmla="*/ 89059 w 419100"/>
                                      <a:gd name="connsiteY30" fmla="*/ 52864 h 57150"/>
                                      <a:gd name="connsiteX31" fmla="*/ 164306 w 419100"/>
                                      <a:gd name="connsiteY31" fmla="*/ 52864 h 57150"/>
                                      <a:gd name="connsiteX32" fmla="*/ 169069 w 419100"/>
                                      <a:gd name="connsiteY32" fmla="*/ 51911 h 57150"/>
                                      <a:gd name="connsiteX33" fmla="*/ 182404 w 419100"/>
                                      <a:gd name="connsiteY33" fmla="*/ 48101 h 571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419100" h="57150">
                                        <a:moveTo>
                                          <a:pt x="182404" y="48101"/>
                                        </a:moveTo>
                                        <a:cubicBezTo>
                                          <a:pt x="186214" y="47148"/>
                                          <a:pt x="189071" y="47148"/>
                                          <a:pt x="192881" y="46196"/>
                                        </a:cubicBezTo>
                                        <a:cubicBezTo>
                                          <a:pt x="195739" y="45244"/>
                                          <a:pt x="199549" y="45244"/>
                                          <a:pt x="202406" y="44291"/>
                                        </a:cubicBezTo>
                                        <a:cubicBezTo>
                                          <a:pt x="208121" y="43339"/>
                                          <a:pt x="213836" y="42386"/>
                                          <a:pt x="218599" y="42386"/>
                                        </a:cubicBezTo>
                                        <a:cubicBezTo>
                                          <a:pt x="223361" y="41434"/>
                                          <a:pt x="228124" y="41434"/>
                                          <a:pt x="231934" y="40481"/>
                                        </a:cubicBezTo>
                                        <a:cubicBezTo>
                                          <a:pt x="235744" y="40481"/>
                                          <a:pt x="239554" y="39528"/>
                                          <a:pt x="241459" y="39528"/>
                                        </a:cubicBezTo>
                                        <a:cubicBezTo>
                                          <a:pt x="247174" y="38576"/>
                                          <a:pt x="250031" y="38576"/>
                                          <a:pt x="250031" y="38576"/>
                                        </a:cubicBezTo>
                                        <a:cubicBezTo>
                                          <a:pt x="250031" y="38576"/>
                                          <a:pt x="247174" y="39528"/>
                                          <a:pt x="242411" y="40481"/>
                                        </a:cubicBezTo>
                                        <a:cubicBezTo>
                                          <a:pt x="239554" y="41434"/>
                                          <a:pt x="236696" y="42386"/>
                                          <a:pt x="232886" y="43339"/>
                                        </a:cubicBezTo>
                                        <a:cubicBezTo>
                                          <a:pt x="229076" y="44291"/>
                                          <a:pt x="224314" y="45244"/>
                                          <a:pt x="219551" y="47148"/>
                                        </a:cubicBezTo>
                                        <a:cubicBezTo>
                                          <a:pt x="214789" y="48101"/>
                                          <a:pt x="210026" y="50006"/>
                                          <a:pt x="204311" y="51911"/>
                                        </a:cubicBezTo>
                                        <a:lnTo>
                                          <a:pt x="416719" y="51911"/>
                                        </a:lnTo>
                                        <a:cubicBezTo>
                                          <a:pt x="411004" y="49053"/>
                                          <a:pt x="404336" y="46196"/>
                                          <a:pt x="396716" y="43339"/>
                                        </a:cubicBezTo>
                                        <a:cubicBezTo>
                                          <a:pt x="379571" y="36671"/>
                                          <a:pt x="358616" y="29051"/>
                                          <a:pt x="332899" y="23336"/>
                                        </a:cubicBezTo>
                                        <a:cubicBezTo>
                                          <a:pt x="308134" y="16669"/>
                                          <a:pt x="279559" y="11906"/>
                                          <a:pt x="249079" y="9048"/>
                                        </a:cubicBezTo>
                                        <a:cubicBezTo>
                                          <a:pt x="233839" y="8096"/>
                                          <a:pt x="217646" y="7144"/>
                                          <a:pt x="200501" y="7144"/>
                                        </a:cubicBezTo>
                                        <a:cubicBezTo>
                                          <a:pt x="184309" y="7144"/>
                                          <a:pt x="167164" y="8096"/>
                                          <a:pt x="149066" y="10001"/>
                                        </a:cubicBezTo>
                                        <a:cubicBezTo>
                                          <a:pt x="131921" y="11906"/>
                                          <a:pt x="113824" y="14764"/>
                                          <a:pt x="95726" y="19526"/>
                                        </a:cubicBezTo>
                                        <a:cubicBezTo>
                                          <a:pt x="90964" y="20478"/>
                                          <a:pt x="87154" y="21431"/>
                                          <a:pt x="82391" y="23336"/>
                                        </a:cubicBezTo>
                                        <a:cubicBezTo>
                                          <a:pt x="77629" y="24289"/>
                                          <a:pt x="73819" y="25241"/>
                                          <a:pt x="69056" y="27146"/>
                                        </a:cubicBezTo>
                                        <a:cubicBezTo>
                                          <a:pt x="64294" y="29051"/>
                                          <a:pt x="60484" y="30003"/>
                                          <a:pt x="55721" y="31909"/>
                                        </a:cubicBezTo>
                                        <a:cubicBezTo>
                                          <a:pt x="50959" y="33814"/>
                                          <a:pt x="47149" y="35719"/>
                                          <a:pt x="42386" y="36671"/>
                                        </a:cubicBezTo>
                                        <a:cubicBezTo>
                                          <a:pt x="40481" y="37623"/>
                                          <a:pt x="37624" y="38576"/>
                                          <a:pt x="35719" y="39528"/>
                                        </a:cubicBezTo>
                                        <a:lnTo>
                                          <a:pt x="29051" y="42386"/>
                                        </a:lnTo>
                                        <a:cubicBezTo>
                                          <a:pt x="24289" y="44291"/>
                                          <a:pt x="20479" y="46196"/>
                                          <a:pt x="15716" y="48101"/>
                                        </a:cubicBezTo>
                                        <a:cubicBezTo>
                                          <a:pt x="12859" y="50006"/>
                                          <a:pt x="10001" y="50959"/>
                                          <a:pt x="7144" y="52864"/>
                                        </a:cubicBezTo>
                                        <a:lnTo>
                                          <a:pt x="81439" y="52864"/>
                                        </a:lnTo>
                                        <a:cubicBezTo>
                                          <a:pt x="85249" y="51911"/>
                                          <a:pt x="88106" y="51911"/>
                                          <a:pt x="90011" y="51911"/>
                                        </a:cubicBezTo>
                                        <a:cubicBezTo>
                                          <a:pt x="93821" y="50959"/>
                                          <a:pt x="95726" y="50959"/>
                                          <a:pt x="95726" y="50959"/>
                                        </a:cubicBezTo>
                                        <a:cubicBezTo>
                                          <a:pt x="95726" y="50959"/>
                                          <a:pt x="93821" y="51911"/>
                                          <a:pt x="90011" y="52864"/>
                                        </a:cubicBezTo>
                                        <a:cubicBezTo>
                                          <a:pt x="90011" y="52864"/>
                                          <a:pt x="90011" y="52864"/>
                                          <a:pt x="89059" y="52864"/>
                                        </a:cubicBezTo>
                                        <a:lnTo>
                                          <a:pt x="164306" y="52864"/>
                                        </a:lnTo>
                                        <a:cubicBezTo>
                                          <a:pt x="166211" y="52864"/>
                                          <a:pt x="168116" y="51911"/>
                                          <a:pt x="169069" y="51911"/>
                                        </a:cubicBezTo>
                                        <a:cubicBezTo>
                                          <a:pt x="174784" y="50006"/>
                                          <a:pt x="178594" y="49053"/>
                                          <a:pt x="182404" y="481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Freeform: Shape 10"/>
                                <wps:cNvSpPr/>
                                <wps:spPr>
                                  <a:xfrm>
                                    <a:off x="3947160" y="1109826"/>
                                    <a:ext cx="9525" cy="9525"/>
                                  </a:xfrm>
                                  <a:custGeom>
                                    <a:avLst/>
                                    <a:gdLst>
                                      <a:gd name="connsiteX0" fmla="*/ 7144 w 9525"/>
                                      <a:gd name="connsiteY0" fmla="*/ 7858 h 9525"/>
                                      <a:gd name="connsiteX1" fmla="*/ 7144 w 9525"/>
                                      <a:gd name="connsiteY1" fmla="*/ 7858 h 9525"/>
                                      <a:gd name="connsiteX2" fmla="*/ 7144 w 9525"/>
                                      <a:gd name="connsiteY2" fmla="*/ 7858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525" h="9525">
                                        <a:moveTo>
                                          <a:pt x="7144" y="7858"/>
                                        </a:moveTo>
                                        <a:lnTo>
                                          <a:pt x="7144" y="7858"/>
                                        </a:lnTo>
                                        <a:cubicBezTo>
                                          <a:pt x="7144" y="6906"/>
                                          <a:pt x="7144" y="6906"/>
                                          <a:pt x="7144" y="78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" name="Freeform: Shape 11"/>
                                <wps:cNvSpPr/>
                                <wps:spPr>
                                  <a:xfrm>
                                    <a:off x="145733" y="1109826"/>
                                    <a:ext cx="9525" cy="9525"/>
                                  </a:xfrm>
                                  <a:custGeom>
                                    <a:avLst/>
                                    <a:gdLst>
                                      <a:gd name="connsiteX0" fmla="*/ 7144 w 9525"/>
                                      <a:gd name="connsiteY0" fmla="*/ 7858 h 9525"/>
                                      <a:gd name="connsiteX1" fmla="*/ 7144 w 9525"/>
                                      <a:gd name="connsiteY1" fmla="*/ 7858 h 9525"/>
                                      <a:gd name="connsiteX2" fmla="*/ 7144 w 9525"/>
                                      <a:gd name="connsiteY2" fmla="*/ 7858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525" h="9525">
                                        <a:moveTo>
                                          <a:pt x="7144" y="7858"/>
                                        </a:moveTo>
                                        <a:lnTo>
                                          <a:pt x="7144" y="7858"/>
                                        </a:lnTo>
                                        <a:cubicBezTo>
                                          <a:pt x="7144" y="6906"/>
                                          <a:pt x="7144" y="6906"/>
                                          <a:pt x="7144" y="78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" name="Freeform: Shape 12"/>
                                <wps:cNvSpPr/>
                                <wps:spPr>
                                  <a:xfrm>
                                    <a:off x="157163" y="1262940"/>
                                    <a:ext cx="419100" cy="57150"/>
                                  </a:xfrm>
                                  <a:custGeom>
                                    <a:avLst/>
                                    <a:gdLst>
                                      <a:gd name="connsiteX0" fmla="*/ 394811 w 419100"/>
                                      <a:gd name="connsiteY0" fmla="*/ 42386 h 57150"/>
                                      <a:gd name="connsiteX1" fmla="*/ 388144 w 419100"/>
                                      <a:gd name="connsiteY1" fmla="*/ 39529 h 57150"/>
                                      <a:gd name="connsiteX2" fmla="*/ 381476 w 419100"/>
                                      <a:gd name="connsiteY2" fmla="*/ 36672 h 57150"/>
                                      <a:gd name="connsiteX3" fmla="*/ 368141 w 419100"/>
                                      <a:gd name="connsiteY3" fmla="*/ 31909 h 57150"/>
                                      <a:gd name="connsiteX4" fmla="*/ 354806 w 419100"/>
                                      <a:gd name="connsiteY4" fmla="*/ 27147 h 57150"/>
                                      <a:gd name="connsiteX5" fmla="*/ 341471 w 419100"/>
                                      <a:gd name="connsiteY5" fmla="*/ 23336 h 57150"/>
                                      <a:gd name="connsiteX6" fmla="*/ 328136 w 419100"/>
                                      <a:gd name="connsiteY6" fmla="*/ 19526 h 57150"/>
                                      <a:gd name="connsiteX7" fmla="*/ 274796 w 419100"/>
                                      <a:gd name="connsiteY7" fmla="*/ 10001 h 57150"/>
                                      <a:gd name="connsiteX8" fmla="*/ 223361 w 419100"/>
                                      <a:gd name="connsiteY8" fmla="*/ 7144 h 57150"/>
                                      <a:gd name="connsiteX9" fmla="*/ 174784 w 419100"/>
                                      <a:gd name="connsiteY9" fmla="*/ 9049 h 57150"/>
                                      <a:gd name="connsiteX10" fmla="*/ 90964 w 419100"/>
                                      <a:gd name="connsiteY10" fmla="*/ 23336 h 57150"/>
                                      <a:gd name="connsiteX11" fmla="*/ 27146 w 419100"/>
                                      <a:gd name="connsiteY11" fmla="*/ 43339 h 57150"/>
                                      <a:gd name="connsiteX12" fmla="*/ 7144 w 419100"/>
                                      <a:gd name="connsiteY12" fmla="*/ 51911 h 57150"/>
                                      <a:gd name="connsiteX13" fmla="*/ 219551 w 419100"/>
                                      <a:gd name="connsiteY13" fmla="*/ 51911 h 57150"/>
                                      <a:gd name="connsiteX14" fmla="*/ 204311 w 419100"/>
                                      <a:gd name="connsiteY14" fmla="*/ 47149 h 57150"/>
                                      <a:gd name="connsiteX15" fmla="*/ 190976 w 419100"/>
                                      <a:gd name="connsiteY15" fmla="*/ 43339 h 57150"/>
                                      <a:gd name="connsiteX16" fmla="*/ 181451 w 419100"/>
                                      <a:gd name="connsiteY16" fmla="*/ 40481 h 57150"/>
                                      <a:gd name="connsiteX17" fmla="*/ 173831 w 419100"/>
                                      <a:gd name="connsiteY17" fmla="*/ 38576 h 57150"/>
                                      <a:gd name="connsiteX18" fmla="*/ 182404 w 419100"/>
                                      <a:gd name="connsiteY18" fmla="*/ 39529 h 57150"/>
                                      <a:gd name="connsiteX19" fmla="*/ 191929 w 419100"/>
                                      <a:gd name="connsiteY19" fmla="*/ 40481 h 57150"/>
                                      <a:gd name="connsiteX20" fmla="*/ 205264 w 419100"/>
                                      <a:gd name="connsiteY20" fmla="*/ 42386 h 57150"/>
                                      <a:gd name="connsiteX21" fmla="*/ 221456 w 419100"/>
                                      <a:gd name="connsiteY21" fmla="*/ 44291 h 57150"/>
                                      <a:gd name="connsiteX22" fmla="*/ 230981 w 419100"/>
                                      <a:gd name="connsiteY22" fmla="*/ 46197 h 57150"/>
                                      <a:gd name="connsiteX23" fmla="*/ 241459 w 419100"/>
                                      <a:gd name="connsiteY23" fmla="*/ 48101 h 57150"/>
                                      <a:gd name="connsiteX24" fmla="*/ 251936 w 419100"/>
                                      <a:gd name="connsiteY24" fmla="*/ 50006 h 57150"/>
                                      <a:gd name="connsiteX25" fmla="*/ 256699 w 419100"/>
                                      <a:gd name="connsiteY25" fmla="*/ 50959 h 57150"/>
                                      <a:gd name="connsiteX26" fmla="*/ 331946 w 419100"/>
                                      <a:gd name="connsiteY26" fmla="*/ 50959 h 57150"/>
                                      <a:gd name="connsiteX27" fmla="*/ 330994 w 419100"/>
                                      <a:gd name="connsiteY27" fmla="*/ 50959 h 57150"/>
                                      <a:gd name="connsiteX28" fmla="*/ 325279 w 419100"/>
                                      <a:gd name="connsiteY28" fmla="*/ 49054 h 57150"/>
                                      <a:gd name="connsiteX29" fmla="*/ 330994 w 419100"/>
                                      <a:gd name="connsiteY29" fmla="*/ 50006 h 57150"/>
                                      <a:gd name="connsiteX30" fmla="*/ 339566 w 419100"/>
                                      <a:gd name="connsiteY30" fmla="*/ 50959 h 57150"/>
                                      <a:gd name="connsiteX31" fmla="*/ 413861 w 419100"/>
                                      <a:gd name="connsiteY31" fmla="*/ 50959 h 57150"/>
                                      <a:gd name="connsiteX32" fmla="*/ 405289 w 419100"/>
                                      <a:gd name="connsiteY32" fmla="*/ 46197 h 57150"/>
                                      <a:gd name="connsiteX33" fmla="*/ 394811 w 419100"/>
                                      <a:gd name="connsiteY33" fmla="*/ 42386 h 571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419100" h="57150">
                                        <a:moveTo>
                                          <a:pt x="394811" y="42386"/>
                                        </a:moveTo>
                                        <a:lnTo>
                                          <a:pt x="388144" y="39529"/>
                                        </a:lnTo>
                                        <a:cubicBezTo>
                                          <a:pt x="386239" y="38576"/>
                                          <a:pt x="383381" y="37624"/>
                                          <a:pt x="381476" y="36672"/>
                                        </a:cubicBezTo>
                                        <a:cubicBezTo>
                                          <a:pt x="376714" y="34766"/>
                                          <a:pt x="372904" y="32861"/>
                                          <a:pt x="368141" y="31909"/>
                                        </a:cubicBezTo>
                                        <a:cubicBezTo>
                                          <a:pt x="363379" y="30004"/>
                                          <a:pt x="359569" y="29051"/>
                                          <a:pt x="354806" y="27147"/>
                                        </a:cubicBezTo>
                                        <a:cubicBezTo>
                                          <a:pt x="350044" y="25241"/>
                                          <a:pt x="346234" y="24289"/>
                                          <a:pt x="341471" y="23336"/>
                                        </a:cubicBezTo>
                                        <a:cubicBezTo>
                                          <a:pt x="336709" y="22384"/>
                                          <a:pt x="332899" y="20479"/>
                                          <a:pt x="328136" y="19526"/>
                                        </a:cubicBezTo>
                                        <a:cubicBezTo>
                                          <a:pt x="310039" y="14764"/>
                                          <a:pt x="292894" y="11906"/>
                                          <a:pt x="274796" y="10001"/>
                                        </a:cubicBezTo>
                                        <a:cubicBezTo>
                                          <a:pt x="257651" y="8097"/>
                                          <a:pt x="240506" y="7144"/>
                                          <a:pt x="223361" y="7144"/>
                                        </a:cubicBezTo>
                                        <a:cubicBezTo>
                                          <a:pt x="207169" y="7144"/>
                                          <a:pt x="190976" y="8097"/>
                                          <a:pt x="174784" y="9049"/>
                                        </a:cubicBezTo>
                                        <a:cubicBezTo>
                                          <a:pt x="144304" y="11906"/>
                                          <a:pt x="115729" y="17622"/>
                                          <a:pt x="90964" y="23336"/>
                                        </a:cubicBezTo>
                                        <a:cubicBezTo>
                                          <a:pt x="66199" y="30004"/>
                                          <a:pt x="45244" y="36672"/>
                                          <a:pt x="27146" y="43339"/>
                                        </a:cubicBezTo>
                                        <a:cubicBezTo>
                                          <a:pt x="19526" y="46197"/>
                                          <a:pt x="13811" y="49054"/>
                                          <a:pt x="7144" y="51911"/>
                                        </a:cubicBezTo>
                                        <a:lnTo>
                                          <a:pt x="219551" y="51911"/>
                                        </a:lnTo>
                                        <a:cubicBezTo>
                                          <a:pt x="213836" y="50006"/>
                                          <a:pt x="209074" y="49054"/>
                                          <a:pt x="204311" y="47149"/>
                                        </a:cubicBezTo>
                                        <a:cubicBezTo>
                                          <a:pt x="199549" y="45244"/>
                                          <a:pt x="194786" y="44291"/>
                                          <a:pt x="190976" y="43339"/>
                                        </a:cubicBezTo>
                                        <a:cubicBezTo>
                                          <a:pt x="187166" y="42386"/>
                                          <a:pt x="184309" y="41434"/>
                                          <a:pt x="181451" y="40481"/>
                                        </a:cubicBezTo>
                                        <a:cubicBezTo>
                                          <a:pt x="175736" y="39529"/>
                                          <a:pt x="173831" y="38576"/>
                                          <a:pt x="173831" y="38576"/>
                                        </a:cubicBezTo>
                                        <a:cubicBezTo>
                                          <a:pt x="173831" y="38576"/>
                                          <a:pt x="176689" y="38576"/>
                                          <a:pt x="182404" y="39529"/>
                                        </a:cubicBezTo>
                                        <a:cubicBezTo>
                                          <a:pt x="185261" y="39529"/>
                                          <a:pt x="188119" y="40481"/>
                                          <a:pt x="191929" y="40481"/>
                                        </a:cubicBezTo>
                                        <a:cubicBezTo>
                                          <a:pt x="195739" y="40481"/>
                                          <a:pt x="200501" y="41434"/>
                                          <a:pt x="205264" y="42386"/>
                                        </a:cubicBezTo>
                                        <a:cubicBezTo>
                                          <a:pt x="210026" y="43339"/>
                                          <a:pt x="215741" y="44291"/>
                                          <a:pt x="221456" y="44291"/>
                                        </a:cubicBezTo>
                                        <a:cubicBezTo>
                                          <a:pt x="224314" y="44291"/>
                                          <a:pt x="227171" y="45244"/>
                                          <a:pt x="230981" y="46197"/>
                                        </a:cubicBezTo>
                                        <a:cubicBezTo>
                                          <a:pt x="233839" y="47149"/>
                                          <a:pt x="237649" y="47149"/>
                                          <a:pt x="241459" y="48101"/>
                                        </a:cubicBezTo>
                                        <a:cubicBezTo>
                                          <a:pt x="245269" y="49054"/>
                                          <a:pt x="248126" y="49054"/>
                                          <a:pt x="251936" y="50006"/>
                                        </a:cubicBezTo>
                                        <a:cubicBezTo>
                                          <a:pt x="253841" y="50006"/>
                                          <a:pt x="254794" y="50959"/>
                                          <a:pt x="256699" y="50959"/>
                                        </a:cubicBezTo>
                                        <a:lnTo>
                                          <a:pt x="331946" y="50959"/>
                                        </a:lnTo>
                                        <a:cubicBezTo>
                                          <a:pt x="331946" y="50959"/>
                                          <a:pt x="331946" y="50959"/>
                                          <a:pt x="330994" y="50959"/>
                                        </a:cubicBezTo>
                                        <a:cubicBezTo>
                                          <a:pt x="327184" y="50006"/>
                                          <a:pt x="325279" y="49054"/>
                                          <a:pt x="325279" y="49054"/>
                                        </a:cubicBezTo>
                                        <a:cubicBezTo>
                                          <a:pt x="325279" y="49054"/>
                                          <a:pt x="327184" y="49054"/>
                                          <a:pt x="330994" y="50006"/>
                                        </a:cubicBezTo>
                                        <a:cubicBezTo>
                                          <a:pt x="332899" y="50006"/>
                                          <a:pt x="335756" y="50959"/>
                                          <a:pt x="339566" y="50959"/>
                                        </a:cubicBezTo>
                                        <a:lnTo>
                                          <a:pt x="413861" y="50959"/>
                                        </a:lnTo>
                                        <a:cubicBezTo>
                                          <a:pt x="411004" y="49054"/>
                                          <a:pt x="408146" y="48101"/>
                                          <a:pt x="405289" y="46197"/>
                                        </a:cubicBezTo>
                                        <a:cubicBezTo>
                                          <a:pt x="403384" y="46197"/>
                                          <a:pt x="399574" y="44291"/>
                                          <a:pt x="394811" y="423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Freeform: Shape 13"/>
                                <wps:cNvSpPr/>
                                <wps:spPr>
                                  <a:xfrm>
                                    <a:off x="3228581" y="910477"/>
                                    <a:ext cx="466725" cy="323850"/>
                                  </a:xfrm>
                                  <a:custGeom>
                                    <a:avLst/>
                                    <a:gdLst>
                                      <a:gd name="connsiteX0" fmla="*/ 426638 w 466725"/>
                                      <a:gd name="connsiteY0" fmla="*/ 292932 h 323850"/>
                                      <a:gd name="connsiteX1" fmla="*/ 380918 w 466725"/>
                                      <a:gd name="connsiteY1" fmla="*/ 291980 h 323850"/>
                                      <a:gd name="connsiteX2" fmla="*/ 321863 w 466725"/>
                                      <a:gd name="connsiteY2" fmla="*/ 294837 h 323850"/>
                                      <a:gd name="connsiteX3" fmla="*/ 252331 w 466725"/>
                                      <a:gd name="connsiteY3" fmla="*/ 297695 h 323850"/>
                                      <a:gd name="connsiteX4" fmla="*/ 178036 w 466725"/>
                                      <a:gd name="connsiteY4" fmla="*/ 290075 h 323850"/>
                                      <a:gd name="connsiteX5" fmla="*/ 142793 w 466725"/>
                                      <a:gd name="connsiteY5" fmla="*/ 277692 h 323850"/>
                                      <a:gd name="connsiteX6" fmla="*/ 134221 w 466725"/>
                                      <a:gd name="connsiteY6" fmla="*/ 272930 h 323850"/>
                                      <a:gd name="connsiteX7" fmla="*/ 126601 w 466725"/>
                                      <a:gd name="connsiteY7" fmla="*/ 268167 h 323850"/>
                                      <a:gd name="connsiteX8" fmla="*/ 122791 w 466725"/>
                                      <a:gd name="connsiteY8" fmla="*/ 265310 h 323850"/>
                                      <a:gd name="connsiteX9" fmla="*/ 118028 w 466725"/>
                                      <a:gd name="connsiteY9" fmla="*/ 262452 h 323850"/>
                                      <a:gd name="connsiteX10" fmla="*/ 116123 w 466725"/>
                                      <a:gd name="connsiteY10" fmla="*/ 260548 h 323850"/>
                                      <a:gd name="connsiteX11" fmla="*/ 116123 w 466725"/>
                                      <a:gd name="connsiteY11" fmla="*/ 260548 h 323850"/>
                                      <a:gd name="connsiteX12" fmla="*/ 116123 w 466725"/>
                                      <a:gd name="connsiteY12" fmla="*/ 260548 h 323850"/>
                                      <a:gd name="connsiteX13" fmla="*/ 116123 w 466725"/>
                                      <a:gd name="connsiteY13" fmla="*/ 260548 h 323850"/>
                                      <a:gd name="connsiteX14" fmla="*/ 115171 w 466725"/>
                                      <a:gd name="connsiteY14" fmla="*/ 259595 h 323850"/>
                                      <a:gd name="connsiteX15" fmla="*/ 111361 w 466725"/>
                                      <a:gd name="connsiteY15" fmla="*/ 256737 h 323850"/>
                                      <a:gd name="connsiteX16" fmla="*/ 85643 w 466725"/>
                                      <a:gd name="connsiteY16" fmla="*/ 230067 h 323850"/>
                                      <a:gd name="connsiteX17" fmla="*/ 69451 w 466725"/>
                                      <a:gd name="connsiteY17" fmla="*/ 198635 h 323850"/>
                                      <a:gd name="connsiteX18" fmla="*/ 74213 w 466725"/>
                                      <a:gd name="connsiteY18" fmla="*/ 135770 h 323850"/>
                                      <a:gd name="connsiteX19" fmla="*/ 92311 w 466725"/>
                                      <a:gd name="connsiteY19" fmla="*/ 111005 h 323850"/>
                                      <a:gd name="connsiteX20" fmla="*/ 104693 w 466725"/>
                                      <a:gd name="connsiteY20" fmla="*/ 101480 h 323850"/>
                                      <a:gd name="connsiteX21" fmla="*/ 111361 w 466725"/>
                                      <a:gd name="connsiteY21" fmla="*/ 97670 h 323850"/>
                                      <a:gd name="connsiteX22" fmla="*/ 113266 w 466725"/>
                                      <a:gd name="connsiteY22" fmla="*/ 96717 h 323850"/>
                                      <a:gd name="connsiteX23" fmla="*/ 115171 w 466725"/>
                                      <a:gd name="connsiteY23" fmla="*/ 95765 h 323850"/>
                                      <a:gd name="connsiteX24" fmla="*/ 118028 w 466725"/>
                                      <a:gd name="connsiteY24" fmla="*/ 93860 h 323850"/>
                                      <a:gd name="connsiteX25" fmla="*/ 119933 w 466725"/>
                                      <a:gd name="connsiteY25" fmla="*/ 92907 h 323850"/>
                                      <a:gd name="connsiteX26" fmla="*/ 121838 w 466725"/>
                                      <a:gd name="connsiteY26" fmla="*/ 91955 h 323850"/>
                                      <a:gd name="connsiteX27" fmla="*/ 123743 w 466725"/>
                                      <a:gd name="connsiteY27" fmla="*/ 91002 h 323850"/>
                                      <a:gd name="connsiteX28" fmla="*/ 124696 w 466725"/>
                                      <a:gd name="connsiteY28" fmla="*/ 90050 h 323850"/>
                                      <a:gd name="connsiteX29" fmla="*/ 125648 w 466725"/>
                                      <a:gd name="connsiteY29" fmla="*/ 90050 h 323850"/>
                                      <a:gd name="connsiteX30" fmla="*/ 124696 w 466725"/>
                                      <a:gd name="connsiteY30" fmla="*/ 90050 h 323850"/>
                                      <a:gd name="connsiteX31" fmla="*/ 124696 w 466725"/>
                                      <a:gd name="connsiteY31" fmla="*/ 90050 h 323850"/>
                                      <a:gd name="connsiteX32" fmla="*/ 127553 w 466725"/>
                                      <a:gd name="connsiteY32" fmla="*/ 89098 h 323850"/>
                                      <a:gd name="connsiteX33" fmla="*/ 130411 w 466725"/>
                                      <a:gd name="connsiteY33" fmla="*/ 88145 h 323850"/>
                                      <a:gd name="connsiteX34" fmla="*/ 136126 w 466725"/>
                                      <a:gd name="connsiteY34" fmla="*/ 87192 h 323850"/>
                                      <a:gd name="connsiteX35" fmla="*/ 138983 w 466725"/>
                                      <a:gd name="connsiteY35" fmla="*/ 86240 h 323850"/>
                                      <a:gd name="connsiteX36" fmla="*/ 141841 w 466725"/>
                                      <a:gd name="connsiteY36" fmla="*/ 86240 h 323850"/>
                                      <a:gd name="connsiteX37" fmla="*/ 167558 w 466725"/>
                                      <a:gd name="connsiteY37" fmla="*/ 88145 h 323850"/>
                                      <a:gd name="connsiteX38" fmla="*/ 185656 w 466725"/>
                                      <a:gd name="connsiteY38" fmla="*/ 93860 h 323850"/>
                                      <a:gd name="connsiteX39" fmla="*/ 160891 w 466725"/>
                                      <a:gd name="connsiteY39" fmla="*/ 211017 h 323850"/>
                                      <a:gd name="connsiteX40" fmla="*/ 277096 w 466725"/>
                                      <a:gd name="connsiteY40" fmla="*/ 257690 h 323850"/>
                                      <a:gd name="connsiteX41" fmla="*/ 308528 w 466725"/>
                                      <a:gd name="connsiteY41" fmla="*/ 227210 h 323850"/>
                                      <a:gd name="connsiteX42" fmla="*/ 313291 w 466725"/>
                                      <a:gd name="connsiteY42" fmla="*/ 217685 h 323850"/>
                                      <a:gd name="connsiteX43" fmla="*/ 314243 w 466725"/>
                                      <a:gd name="connsiteY43" fmla="*/ 213875 h 323850"/>
                                      <a:gd name="connsiteX44" fmla="*/ 316148 w 466725"/>
                                      <a:gd name="connsiteY44" fmla="*/ 209112 h 323850"/>
                                      <a:gd name="connsiteX45" fmla="*/ 319006 w 466725"/>
                                      <a:gd name="connsiteY45" fmla="*/ 198635 h 323850"/>
                                      <a:gd name="connsiteX46" fmla="*/ 321863 w 466725"/>
                                      <a:gd name="connsiteY46" fmla="*/ 187205 h 323850"/>
                                      <a:gd name="connsiteX47" fmla="*/ 323768 w 466725"/>
                                      <a:gd name="connsiteY47" fmla="*/ 173870 h 323850"/>
                                      <a:gd name="connsiteX48" fmla="*/ 323768 w 466725"/>
                                      <a:gd name="connsiteY48" fmla="*/ 170060 h 323850"/>
                                      <a:gd name="connsiteX49" fmla="*/ 323768 w 466725"/>
                                      <a:gd name="connsiteY49" fmla="*/ 166250 h 323850"/>
                                      <a:gd name="connsiteX50" fmla="*/ 323768 w 466725"/>
                                      <a:gd name="connsiteY50" fmla="*/ 158630 h 323850"/>
                                      <a:gd name="connsiteX51" fmla="*/ 323768 w 466725"/>
                                      <a:gd name="connsiteY51" fmla="*/ 150057 h 323850"/>
                                      <a:gd name="connsiteX52" fmla="*/ 322816 w 466725"/>
                                      <a:gd name="connsiteY52" fmla="*/ 141485 h 323850"/>
                                      <a:gd name="connsiteX53" fmla="*/ 314243 w 466725"/>
                                      <a:gd name="connsiteY53" fmla="*/ 105290 h 323850"/>
                                      <a:gd name="connsiteX54" fmla="*/ 293288 w 466725"/>
                                      <a:gd name="connsiteY54" fmla="*/ 70048 h 323850"/>
                                      <a:gd name="connsiteX55" fmla="*/ 261856 w 466725"/>
                                      <a:gd name="connsiteY55" fmla="*/ 40520 h 323850"/>
                                      <a:gd name="connsiteX56" fmla="*/ 178036 w 466725"/>
                                      <a:gd name="connsiteY56" fmla="*/ 8135 h 323850"/>
                                      <a:gd name="connsiteX57" fmla="*/ 128506 w 466725"/>
                                      <a:gd name="connsiteY57" fmla="*/ 10040 h 323850"/>
                                      <a:gd name="connsiteX58" fmla="*/ 121838 w 466725"/>
                                      <a:gd name="connsiteY58" fmla="*/ 10992 h 323850"/>
                                      <a:gd name="connsiteX59" fmla="*/ 115171 w 466725"/>
                                      <a:gd name="connsiteY59" fmla="*/ 12898 h 323850"/>
                                      <a:gd name="connsiteX60" fmla="*/ 102788 w 466725"/>
                                      <a:gd name="connsiteY60" fmla="*/ 17660 h 323850"/>
                                      <a:gd name="connsiteX61" fmla="*/ 96121 w 466725"/>
                                      <a:gd name="connsiteY61" fmla="*/ 20517 h 323850"/>
                                      <a:gd name="connsiteX62" fmla="*/ 89453 w 466725"/>
                                      <a:gd name="connsiteY62" fmla="*/ 23375 h 323850"/>
                                      <a:gd name="connsiteX63" fmla="*/ 89453 w 466725"/>
                                      <a:gd name="connsiteY63" fmla="*/ 23375 h 323850"/>
                                      <a:gd name="connsiteX64" fmla="*/ 88501 w 466725"/>
                                      <a:gd name="connsiteY64" fmla="*/ 24327 h 323850"/>
                                      <a:gd name="connsiteX65" fmla="*/ 87548 w 466725"/>
                                      <a:gd name="connsiteY65" fmla="*/ 24327 h 323850"/>
                                      <a:gd name="connsiteX66" fmla="*/ 86596 w 466725"/>
                                      <a:gd name="connsiteY66" fmla="*/ 25280 h 323850"/>
                                      <a:gd name="connsiteX67" fmla="*/ 84691 w 466725"/>
                                      <a:gd name="connsiteY67" fmla="*/ 26232 h 323850"/>
                                      <a:gd name="connsiteX68" fmla="*/ 82786 w 466725"/>
                                      <a:gd name="connsiteY68" fmla="*/ 27185 h 323850"/>
                                      <a:gd name="connsiteX69" fmla="*/ 79928 w 466725"/>
                                      <a:gd name="connsiteY69" fmla="*/ 29090 h 323850"/>
                                      <a:gd name="connsiteX70" fmla="*/ 74213 w 466725"/>
                                      <a:gd name="connsiteY70" fmla="*/ 32900 h 323850"/>
                                      <a:gd name="connsiteX71" fmla="*/ 71356 w 466725"/>
                                      <a:gd name="connsiteY71" fmla="*/ 34805 h 323850"/>
                                      <a:gd name="connsiteX72" fmla="*/ 68498 w 466725"/>
                                      <a:gd name="connsiteY72" fmla="*/ 36710 h 323850"/>
                                      <a:gd name="connsiteX73" fmla="*/ 58973 w 466725"/>
                                      <a:gd name="connsiteY73" fmla="*/ 45282 h 323850"/>
                                      <a:gd name="connsiteX74" fmla="*/ 40876 w 466725"/>
                                      <a:gd name="connsiteY74" fmla="*/ 64332 h 323850"/>
                                      <a:gd name="connsiteX75" fmla="*/ 15158 w 466725"/>
                                      <a:gd name="connsiteY75" fmla="*/ 110052 h 323850"/>
                                      <a:gd name="connsiteX76" fmla="*/ 8491 w 466725"/>
                                      <a:gd name="connsiteY76" fmla="*/ 135770 h 323850"/>
                                      <a:gd name="connsiteX77" fmla="*/ 7538 w 466725"/>
                                      <a:gd name="connsiteY77" fmla="*/ 162440 h 323850"/>
                                      <a:gd name="connsiteX78" fmla="*/ 11348 w 466725"/>
                                      <a:gd name="connsiteY78" fmla="*/ 189110 h 323850"/>
                                      <a:gd name="connsiteX79" fmla="*/ 19921 w 466725"/>
                                      <a:gd name="connsiteY79" fmla="*/ 213875 h 323850"/>
                                      <a:gd name="connsiteX80" fmla="*/ 48496 w 466725"/>
                                      <a:gd name="connsiteY80" fmla="*/ 256737 h 323850"/>
                                      <a:gd name="connsiteX81" fmla="*/ 85643 w 466725"/>
                                      <a:gd name="connsiteY81" fmla="*/ 287217 h 323850"/>
                                      <a:gd name="connsiteX82" fmla="*/ 90406 w 466725"/>
                                      <a:gd name="connsiteY82" fmla="*/ 290075 h 323850"/>
                                      <a:gd name="connsiteX83" fmla="*/ 93263 w 466725"/>
                                      <a:gd name="connsiteY83" fmla="*/ 291980 h 323850"/>
                                      <a:gd name="connsiteX84" fmla="*/ 95168 w 466725"/>
                                      <a:gd name="connsiteY84" fmla="*/ 292932 h 323850"/>
                                      <a:gd name="connsiteX85" fmla="*/ 99931 w 466725"/>
                                      <a:gd name="connsiteY85" fmla="*/ 295790 h 323850"/>
                                      <a:gd name="connsiteX86" fmla="*/ 104693 w 466725"/>
                                      <a:gd name="connsiteY86" fmla="*/ 298648 h 323850"/>
                                      <a:gd name="connsiteX87" fmla="*/ 115171 w 466725"/>
                                      <a:gd name="connsiteY87" fmla="*/ 303410 h 323850"/>
                                      <a:gd name="connsiteX88" fmla="*/ 125648 w 466725"/>
                                      <a:gd name="connsiteY88" fmla="*/ 307220 h 323850"/>
                                      <a:gd name="connsiteX89" fmla="*/ 169463 w 466725"/>
                                      <a:gd name="connsiteY89" fmla="*/ 317698 h 323850"/>
                                      <a:gd name="connsiteX90" fmla="*/ 250426 w 466725"/>
                                      <a:gd name="connsiteY90" fmla="*/ 316745 h 323850"/>
                                      <a:gd name="connsiteX91" fmla="*/ 319958 w 466725"/>
                                      <a:gd name="connsiteY91" fmla="*/ 306267 h 323850"/>
                                      <a:gd name="connsiteX92" fmla="*/ 378061 w 466725"/>
                                      <a:gd name="connsiteY92" fmla="*/ 297695 h 323850"/>
                                      <a:gd name="connsiteX93" fmla="*/ 422828 w 466725"/>
                                      <a:gd name="connsiteY93" fmla="*/ 292932 h 323850"/>
                                      <a:gd name="connsiteX94" fmla="*/ 452356 w 466725"/>
                                      <a:gd name="connsiteY94" fmla="*/ 291980 h 323850"/>
                                      <a:gd name="connsiteX95" fmla="*/ 462833 w 466725"/>
                                      <a:gd name="connsiteY95" fmla="*/ 291980 h 323850"/>
                                      <a:gd name="connsiteX96" fmla="*/ 452356 w 466725"/>
                                      <a:gd name="connsiteY96" fmla="*/ 291027 h 323850"/>
                                      <a:gd name="connsiteX97" fmla="*/ 426638 w 466725"/>
                                      <a:gd name="connsiteY97" fmla="*/ 292932 h 323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</a:cxnLst>
                                    <a:rect l="l" t="t" r="r" b="b"/>
                                    <a:pathLst>
                                      <a:path w="466725" h="323850">
                                        <a:moveTo>
                                          <a:pt x="426638" y="292932"/>
                                        </a:moveTo>
                                        <a:cubicBezTo>
                                          <a:pt x="414256" y="291980"/>
                                          <a:pt x="399016" y="291980"/>
                                          <a:pt x="380918" y="291980"/>
                                        </a:cubicBezTo>
                                        <a:cubicBezTo>
                                          <a:pt x="362821" y="291980"/>
                                          <a:pt x="343771" y="292932"/>
                                          <a:pt x="321863" y="294837"/>
                                        </a:cubicBezTo>
                                        <a:cubicBezTo>
                                          <a:pt x="299956" y="295790"/>
                                          <a:pt x="277096" y="297695"/>
                                          <a:pt x="252331" y="297695"/>
                                        </a:cubicBezTo>
                                        <a:cubicBezTo>
                                          <a:pt x="228518" y="297695"/>
                                          <a:pt x="202801" y="296742"/>
                                          <a:pt x="178036" y="290075"/>
                                        </a:cubicBezTo>
                                        <a:cubicBezTo>
                                          <a:pt x="165653" y="287217"/>
                                          <a:pt x="154223" y="282455"/>
                                          <a:pt x="142793" y="277692"/>
                                        </a:cubicBezTo>
                                        <a:cubicBezTo>
                                          <a:pt x="139936" y="276740"/>
                                          <a:pt x="137078" y="274835"/>
                                          <a:pt x="134221" y="272930"/>
                                        </a:cubicBezTo>
                                        <a:cubicBezTo>
                                          <a:pt x="131363" y="271025"/>
                                          <a:pt x="129458" y="270073"/>
                                          <a:pt x="126601" y="268167"/>
                                        </a:cubicBezTo>
                                        <a:cubicBezTo>
                                          <a:pt x="125648" y="267215"/>
                                          <a:pt x="123743" y="266262"/>
                                          <a:pt x="122791" y="265310"/>
                                        </a:cubicBezTo>
                                        <a:lnTo>
                                          <a:pt x="118028" y="262452"/>
                                        </a:lnTo>
                                        <a:lnTo>
                                          <a:pt x="116123" y="260548"/>
                                        </a:lnTo>
                                        <a:cubicBezTo>
                                          <a:pt x="117076" y="261500"/>
                                          <a:pt x="116123" y="260548"/>
                                          <a:pt x="116123" y="260548"/>
                                        </a:cubicBezTo>
                                        <a:lnTo>
                                          <a:pt x="116123" y="260548"/>
                                        </a:lnTo>
                                        <a:lnTo>
                                          <a:pt x="116123" y="260548"/>
                                        </a:lnTo>
                                        <a:lnTo>
                                          <a:pt x="115171" y="259595"/>
                                        </a:lnTo>
                                        <a:lnTo>
                                          <a:pt x="111361" y="256737"/>
                                        </a:lnTo>
                                        <a:cubicBezTo>
                                          <a:pt x="101836" y="249117"/>
                                          <a:pt x="92311" y="239592"/>
                                          <a:pt x="85643" y="230067"/>
                                        </a:cubicBezTo>
                                        <a:cubicBezTo>
                                          <a:pt x="78023" y="220542"/>
                                          <a:pt x="73261" y="210065"/>
                                          <a:pt x="69451" y="198635"/>
                                        </a:cubicBezTo>
                                        <a:cubicBezTo>
                                          <a:pt x="62783" y="176727"/>
                                          <a:pt x="64688" y="153867"/>
                                          <a:pt x="74213" y="135770"/>
                                        </a:cubicBezTo>
                                        <a:cubicBezTo>
                                          <a:pt x="78976" y="126245"/>
                                          <a:pt x="85643" y="117673"/>
                                          <a:pt x="92311" y="111005"/>
                                        </a:cubicBezTo>
                                        <a:cubicBezTo>
                                          <a:pt x="96121" y="107195"/>
                                          <a:pt x="99931" y="104337"/>
                                          <a:pt x="104693" y="101480"/>
                                        </a:cubicBezTo>
                                        <a:cubicBezTo>
                                          <a:pt x="106598" y="99575"/>
                                          <a:pt x="108503" y="98623"/>
                                          <a:pt x="111361" y="97670"/>
                                        </a:cubicBezTo>
                                        <a:lnTo>
                                          <a:pt x="113266" y="96717"/>
                                        </a:lnTo>
                                        <a:lnTo>
                                          <a:pt x="115171" y="95765"/>
                                        </a:lnTo>
                                        <a:lnTo>
                                          <a:pt x="118028" y="93860"/>
                                        </a:lnTo>
                                        <a:cubicBezTo>
                                          <a:pt x="118028" y="93860"/>
                                          <a:pt x="118981" y="92907"/>
                                          <a:pt x="119933" y="92907"/>
                                        </a:cubicBezTo>
                                        <a:lnTo>
                                          <a:pt x="121838" y="91955"/>
                                        </a:lnTo>
                                        <a:lnTo>
                                          <a:pt x="123743" y="91002"/>
                                        </a:lnTo>
                                        <a:lnTo>
                                          <a:pt x="124696" y="90050"/>
                                        </a:lnTo>
                                        <a:lnTo>
                                          <a:pt x="125648" y="90050"/>
                                        </a:lnTo>
                                        <a:cubicBezTo>
                                          <a:pt x="125648" y="90050"/>
                                          <a:pt x="126601" y="89098"/>
                                          <a:pt x="124696" y="90050"/>
                                        </a:cubicBezTo>
                                        <a:lnTo>
                                          <a:pt x="124696" y="90050"/>
                                        </a:lnTo>
                                        <a:lnTo>
                                          <a:pt x="127553" y="89098"/>
                                        </a:lnTo>
                                        <a:cubicBezTo>
                                          <a:pt x="128506" y="89098"/>
                                          <a:pt x="129458" y="88145"/>
                                          <a:pt x="130411" y="88145"/>
                                        </a:cubicBezTo>
                                        <a:cubicBezTo>
                                          <a:pt x="132316" y="87192"/>
                                          <a:pt x="134221" y="87192"/>
                                          <a:pt x="136126" y="87192"/>
                                        </a:cubicBezTo>
                                        <a:lnTo>
                                          <a:pt x="138983" y="86240"/>
                                        </a:lnTo>
                                        <a:lnTo>
                                          <a:pt x="141841" y="86240"/>
                                        </a:lnTo>
                                        <a:cubicBezTo>
                                          <a:pt x="150413" y="85287"/>
                                          <a:pt x="158986" y="86240"/>
                                          <a:pt x="167558" y="88145"/>
                                        </a:cubicBezTo>
                                        <a:cubicBezTo>
                                          <a:pt x="174226" y="90050"/>
                                          <a:pt x="179941" y="91955"/>
                                          <a:pt x="185656" y="93860"/>
                                        </a:cubicBezTo>
                                        <a:cubicBezTo>
                                          <a:pt x="150413" y="116720"/>
                                          <a:pt x="138983" y="167202"/>
                                          <a:pt x="160891" y="211017"/>
                                        </a:cubicBezTo>
                                        <a:cubicBezTo>
                                          <a:pt x="183751" y="257690"/>
                                          <a:pt x="236138" y="278645"/>
                                          <a:pt x="277096" y="257690"/>
                                        </a:cubicBezTo>
                                        <a:cubicBezTo>
                                          <a:pt x="290431" y="251023"/>
                                          <a:pt x="301861" y="239592"/>
                                          <a:pt x="308528" y="227210"/>
                                        </a:cubicBezTo>
                                        <a:cubicBezTo>
                                          <a:pt x="308528" y="227210"/>
                                          <a:pt x="310433" y="224352"/>
                                          <a:pt x="313291" y="217685"/>
                                        </a:cubicBezTo>
                                        <a:cubicBezTo>
                                          <a:pt x="313291" y="216732"/>
                                          <a:pt x="314243" y="215780"/>
                                          <a:pt x="314243" y="213875"/>
                                        </a:cubicBezTo>
                                        <a:cubicBezTo>
                                          <a:pt x="315196" y="212923"/>
                                          <a:pt x="315196" y="211017"/>
                                          <a:pt x="316148" y="209112"/>
                                        </a:cubicBezTo>
                                        <a:cubicBezTo>
                                          <a:pt x="317101" y="206255"/>
                                          <a:pt x="318053" y="202445"/>
                                          <a:pt x="319006" y="198635"/>
                                        </a:cubicBezTo>
                                        <a:cubicBezTo>
                                          <a:pt x="319958" y="194825"/>
                                          <a:pt x="320911" y="191967"/>
                                          <a:pt x="321863" y="187205"/>
                                        </a:cubicBezTo>
                                        <a:cubicBezTo>
                                          <a:pt x="322816" y="183395"/>
                                          <a:pt x="322816" y="178632"/>
                                          <a:pt x="323768" y="173870"/>
                                        </a:cubicBezTo>
                                        <a:cubicBezTo>
                                          <a:pt x="323768" y="172917"/>
                                          <a:pt x="323768" y="171965"/>
                                          <a:pt x="323768" y="170060"/>
                                        </a:cubicBezTo>
                                        <a:cubicBezTo>
                                          <a:pt x="323768" y="169107"/>
                                          <a:pt x="323768" y="167202"/>
                                          <a:pt x="323768" y="166250"/>
                                        </a:cubicBezTo>
                                        <a:cubicBezTo>
                                          <a:pt x="323768" y="163392"/>
                                          <a:pt x="323768" y="161487"/>
                                          <a:pt x="323768" y="158630"/>
                                        </a:cubicBezTo>
                                        <a:cubicBezTo>
                                          <a:pt x="323768" y="155773"/>
                                          <a:pt x="323768" y="152915"/>
                                          <a:pt x="323768" y="150057"/>
                                        </a:cubicBezTo>
                                        <a:cubicBezTo>
                                          <a:pt x="323768" y="147200"/>
                                          <a:pt x="323768" y="144342"/>
                                          <a:pt x="322816" y="141485"/>
                                        </a:cubicBezTo>
                                        <a:cubicBezTo>
                                          <a:pt x="321863" y="130055"/>
                                          <a:pt x="319006" y="117673"/>
                                          <a:pt x="314243" y="105290"/>
                                        </a:cubicBezTo>
                                        <a:cubicBezTo>
                                          <a:pt x="309481" y="92907"/>
                                          <a:pt x="302813" y="80525"/>
                                          <a:pt x="293288" y="70048"/>
                                        </a:cubicBezTo>
                                        <a:cubicBezTo>
                                          <a:pt x="284716" y="58617"/>
                                          <a:pt x="274238" y="49092"/>
                                          <a:pt x="261856" y="40520"/>
                                        </a:cubicBezTo>
                                        <a:cubicBezTo>
                                          <a:pt x="238043" y="23375"/>
                                          <a:pt x="209468" y="11945"/>
                                          <a:pt x="178036" y="8135"/>
                                        </a:cubicBezTo>
                                        <a:cubicBezTo>
                                          <a:pt x="161843" y="6230"/>
                                          <a:pt x="145651" y="7182"/>
                                          <a:pt x="128506" y="10040"/>
                                        </a:cubicBezTo>
                                        <a:cubicBezTo>
                                          <a:pt x="126601" y="10040"/>
                                          <a:pt x="124696" y="10992"/>
                                          <a:pt x="121838" y="10992"/>
                                        </a:cubicBezTo>
                                        <a:cubicBezTo>
                                          <a:pt x="119933" y="11945"/>
                                          <a:pt x="118028" y="11945"/>
                                          <a:pt x="115171" y="12898"/>
                                        </a:cubicBezTo>
                                        <a:cubicBezTo>
                                          <a:pt x="111361" y="13850"/>
                                          <a:pt x="106598" y="15755"/>
                                          <a:pt x="102788" y="17660"/>
                                        </a:cubicBezTo>
                                        <a:cubicBezTo>
                                          <a:pt x="100883" y="18612"/>
                                          <a:pt x="98978" y="19565"/>
                                          <a:pt x="96121" y="20517"/>
                                        </a:cubicBezTo>
                                        <a:cubicBezTo>
                                          <a:pt x="94216" y="21470"/>
                                          <a:pt x="92311" y="22423"/>
                                          <a:pt x="89453" y="23375"/>
                                        </a:cubicBezTo>
                                        <a:lnTo>
                                          <a:pt x="89453" y="23375"/>
                                        </a:lnTo>
                                        <a:cubicBezTo>
                                          <a:pt x="87548" y="24327"/>
                                          <a:pt x="88501" y="23375"/>
                                          <a:pt x="88501" y="24327"/>
                                        </a:cubicBezTo>
                                        <a:lnTo>
                                          <a:pt x="87548" y="24327"/>
                                        </a:lnTo>
                                        <a:lnTo>
                                          <a:pt x="86596" y="25280"/>
                                        </a:lnTo>
                                        <a:lnTo>
                                          <a:pt x="84691" y="26232"/>
                                        </a:lnTo>
                                        <a:lnTo>
                                          <a:pt x="82786" y="27185"/>
                                        </a:lnTo>
                                        <a:cubicBezTo>
                                          <a:pt x="81833" y="27185"/>
                                          <a:pt x="81833" y="28137"/>
                                          <a:pt x="79928" y="29090"/>
                                        </a:cubicBezTo>
                                        <a:cubicBezTo>
                                          <a:pt x="78023" y="30042"/>
                                          <a:pt x="76118" y="31948"/>
                                          <a:pt x="74213" y="32900"/>
                                        </a:cubicBezTo>
                                        <a:lnTo>
                                          <a:pt x="71356" y="34805"/>
                                        </a:lnTo>
                                        <a:lnTo>
                                          <a:pt x="68498" y="36710"/>
                                        </a:lnTo>
                                        <a:cubicBezTo>
                                          <a:pt x="64688" y="39567"/>
                                          <a:pt x="61831" y="41473"/>
                                          <a:pt x="58973" y="45282"/>
                                        </a:cubicBezTo>
                                        <a:cubicBezTo>
                                          <a:pt x="52306" y="50998"/>
                                          <a:pt x="46591" y="57665"/>
                                          <a:pt x="40876" y="64332"/>
                                        </a:cubicBezTo>
                                        <a:cubicBezTo>
                                          <a:pt x="29446" y="77667"/>
                                          <a:pt x="20873" y="93860"/>
                                          <a:pt x="15158" y="110052"/>
                                        </a:cubicBezTo>
                                        <a:cubicBezTo>
                                          <a:pt x="12301" y="118625"/>
                                          <a:pt x="10396" y="127198"/>
                                          <a:pt x="8491" y="135770"/>
                                        </a:cubicBezTo>
                                        <a:cubicBezTo>
                                          <a:pt x="7538" y="144342"/>
                                          <a:pt x="6586" y="153867"/>
                                          <a:pt x="7538" y="162440"/>
                                        </a:cubicBezTo>
                                        <a:cubicBezTo>
                                          <a:pt x="7538" y="171012"/>
                                          <a:pt x="9443" y="180537"/>
                                          <a:pt x="11348" y="189110"/>
                                        </a:cubicBezTo>
                                        <a:cubicBezTo>
                                          <a:pt x="13253" y="197682"/>
                                          <a:pt x="16111" y="206255"/>
                                          <a:pt x="19921" y="213875"/>
                                        </a:cubicBezTo>
                                        <a:cubicBezTo>
                                          <a:pt x="27541" y="230067"/>
                                          <a:pt x="37066" y="244355"/>
                                          <a:pt x="48496" y="256737"/>
                                        </a:cubicBezTo>
                                        <a:cubicBezTo>
                                          <a:pt x="59926" y="269120"/>
                                          <a:pt x="72308" y="278645"/>
                                          <a:pt x="85643" y="287217"/>
                                        </a:cubicBezTo>
                                        <a:lnTo>
                                          <a:pt x="90406" y="290075"/>
                                        </a:lnTo>
                                        <a:lnTo>
                                          <a:pt x="93263" y="291980"/>
                                        </a:lnTo>
                                        <a:lnTo>
                                          <a:pt x="95168" y="292932"/>
                                        </a:lnTo>
                                        <a:lnTo>
                                          <a:pt x="99931" y="295790"/>
                                        </a:lnTo>
                                        <a:cubicBezTo>
                                          <a:pt x="101836" y="296742"/>
                                          <a:pt x="102788" y="297695"/>
                                          <a:pt x="104693" y="298648"/>
                                        </a:cubicBezTo>
                                        <a:cubicBezTo>
                                          <a:pt x="108503" y="300552"/>
                                          <a:pt x="112313" y="302457"/>
                                          <a:pt x="115171" y="303410"/>
                                        </a:cubicBezTo>
                                        <a:cubicBezTo>
                                          <a:pt x="118981" y="304362"/>
                                          <a:pt x="121838" y="306267"/>
                                          <a:pt x="125648" y="307220"/>
                                        </a:cubicBezTo>
                                        <a:cubicBezTo>
                                          <a:pt x="139936" y="311982"/>
                                          <a:pt x="154223" y="315792"/>
                                          <a:pt x="169463" y="317698"/>
                                        </a:cubicBezTo>
                                        <a:cubicBezTo>
                                          <a:pt x="198038" y="321507"/>
                                          <a:pt x="225661" y="319602"/>
                                          <a:pt x="250426" y="316745"/>
                                        </a:cubicBezTo>
                                        <a:cubicBezTo>
                                          <a:pt x="275191" y="313887"/>
                                          <a:pt x="299003" y="310077"/>
                                          <a:pt x="319958" y="306267"/>
                                        </a:cubicBezTo>
                                        <a:cubicBezTo>
                                          <a:pt x="340913" y="302457"/>
                                          <a:pt x="360916" y="299600"/>
                                          <a:pt x="378061" y="297695"/>
                                        </a:cubicBezTo>
                                        <a:cubicBezTo>
                                          <a:pt x="395206" y="295790"/>
                                          <a:pt x="410446" y="293885"/>
                                          <a:pt x="422828" y="292932"/>
                                        </a:cubicBezTo>
                                        <a:cubicBezTo>
                                          <a:pt x="435211" y="291980"/>
                                          <a:pt x="445688" y="291980"/>
                                          <a:pt x="452356" y="291980"/>
                                        </a:cubicBezTo>
                                        <a:cubicBezTo>
                                          <a:pt x="459023" y="291980"/>
                                          <a:pt x="462833" y="291980"/>
                                          <a:pt x="462833" y="291980"/>
                                        </a:cubicBezTo>
                                        <a:cubicBezTo>
                                          <a:pt x="462833" y="291980"/>
                                          <a:pt x="459023" y="291980"/>
                                          <a:pt x="452356" y="291027"/>
                                        </a:cubicBezTo>
                                        <a:cubicBezTo>
                                          <a:pt x="449498" y="293885"/>
                                          <a:pt x="439021" y="293885"/>
                                          <a:pt x="426638" y="2929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Freeform: Shape 14"/>
                                <wps:cNvSpPr/>
                                <wps:spPr>
                                  <a:xfrm>
                                    <a:off x="3861104" y="301638"/>
                                    <a:ext cx="238125" cy="561975"/>
                                  </a:xfrm>
                                  <a:custGeom>
                                    <a:avLst/>
                                    <a:gdLst>
                                      <a:gd name="connsiteX0" fmla="*/ 143683 w 238125"/>
                                      <a:gd name="connsiteY0" fmla="*/ 14994 h 561975"/>
                                      <a:gd name="connsiteX1" fmla="*/ 111298 w 238125"/>
                                      <a:gd name="connsiteY1" fmla="*/ 27376 h 561975"/>
                                      <a:gd name="connsiteX2" fmla="*/ 81771 w 238125"/>
                                      <a:gd name="connsiteY2" fmla="*/ 46426 h 561975"/>
                                      <a:gd name="connsiteX3" fmla="*/ 56053 w 238125"/>
                                      <a:gd name="connsiteY3" fmla="*/ 70239 h 561975"/>
                                      <a:gd name="connsiteX4" fmla="*/ 36051 w 238125"/>
                                      <a:gd name="connsiteY4" fmla="*/ 97862 h 561975"/>
                                      <a:gd name="connsiteX5" fmla="*/ 12238 w 238125"/>
                                      <a:gd name="connsiteY5" fmla="*/ 159774 h 561975"/>
                                      <a:gd name="connsiteX6" fmla="*/ 7476 w 238125"/>
                                      <a:gd name="connsiteY6" fmla="*/ 222639 h 561975"/>
                                      <a:gd name="connsiteX7" fmla="*/ 8428 w 238125"/>
                                      <a:gd name="connsiteY7" fmla="*/ 230259 h 561975"/>
                                      <a:gd name="connsiteX8" fmla="*/ 8428 w 238125"/>
                                      <a:gd name="connsiteY8" fmla="*/ 235021 h 561975"/>
                                      <a:gd name="connsiteX9" fmla="*/ 8428 w 238125"/>
                                      <a:gd name="connsiteY9" fmla="*/ 238831 h 561975"/>
                                      <a:gd name="connsiteX10" fmla="*/ 9381 w 238125"/>
                                      <a:gd name="connsiteY10" fmla="*/ 245499 h 561975"/>
                                      <a:gd name="connsiteX11" fmla="*/ 10333 w 238125"/>
                                      <a:gd name="connsiteY11" fmla="*/ 253119 h 561975"/>
                                      <a:gd name="connsiteX12" fmla="*/ 13191 w 238125"/>
                                      <a:gd name="connsiteY12" fmla="*/ 268359 h 561975"/>
                                      <a:gd name="connsiteX13" fmla="*/ 17001 w 238125"/>
                                      <a:gd name="connsiteY13" fmla="*/ 282646 h 561975"/>
                                      <a:gd name="connsiteX14" fmla="*/ 38908 w 238125"/>
                                      <a:gd name="connsiteY14" fmla="*/ 336939 h 561975"/>
                                      <a:gd name="connsiteX15" fmla="*/ 100821 w 238125"/>
                                      <a:gd name="connsiteY15" fmla="*/ 422664 h 561975"/>
                                      <a:gd name="connsiteX16" fmla="*/ 164638 w 238125"/>
                                      <a:gd name="connsiteY16" fmla="*/ 488387 h 561975"/>
                                      <a:gd name="connsiteX17" fmla="*/ 217978 w 238125"/>
                                      <a:gd name="connsiteY17" fmla="*/ 543631 h 561975"/>
                                      <a:gd name="connsiteX18" fmla="*/ 235123 w 238125"/>
                                      <a:gd name="connsiteY18" fmla="*/ 562681 h 561975"/>
                                      <a:gd name="connsiteX19" fmla="*/ 235123 w 238125"/>
                                      <a:gd name="connsiteY19" fmla="*/ 546489 h 561975"/>
                                      <a:gd name="connsiteX20" fmla="*/ 227503 w 238125"/>
                                      <a:gd name="connsiteY20" fmla="*/ 536012 h 561975"/>
                                      <a:gd name="connsiteX21" fmla="*/ 179878 w 238125"/>
                                      <a:gd name="connsiteY21" fmla="*/ 475051 h 561975"/>
                                      <a:gd name="connsiteX22" fmla="*/ 124633 w 238125"/>
                                      <a:gd name="connsiteY22" fmla="*/ 403614 h 561975"/>
                                      <a:gd name="connsiteX23" fmla="*/ 77008 w 238125"/>
                                      <a:gd name="connsiteY23" fmla="*/ 319794 h 561975"/>
                                      <a:gd name="connsiteX24" fmla="*/ 63673 w 238125"/>
                                      <a:gd name="connsiteY24" fmla="*/ 272169 h 561975"/>
                                      <a:gd name="connsiteX25" fmla="*/ 61768 w 238125"/>
                                      <a:gd name="connsiteY25" fmla="*/ 259787 h 561975"/>
                                      <a:gd name="connsiteX26" fmla="*/ 60816 w 238125"/>
                                      <a:gd name="connsiteY26" fmla="*/ 248356 h 561975"/>
                                      <a:gd name="connsiteX27" fmla="*/ 60816 w 238125"/>
                                      <a:gd name="connsiteY27" fmla="*/ 241689 h 561975"/>
                                      <a:gd name="connsiteX28" fmla="*/ 60816 w 238125"/>
                                      <a:gd name="connsiteY28" fmla="*/ 235021 h 561975"/>
                                      <a:gd name="connsiteX29" fmla="*/ 60816 w 238125"/>
                                      <a:gd name="connsiteY29" fmla="*/ 231212 h 561975"/>
                                      <a:gd name="connsiteX30" fmla="*/ 60816 w 238125"/>
                                      <a:gd name="connsiteY30" fmla="*/ 231212 h 561975"/>
                                      <a:gd name="connsiteX31" fmla="*/ 60816 w 238125"/>
                                      <a:gd name="connsiteY31" fmla="*/ 231212 h 561975"/>
                                      <a:gd name="connsiteX32" fmla="*/ 60816 w 238125"/>
                                      <a:gd name="connsiteY32" fmla="*/ 230259 h 561975"/>
                                      <a:gd name="connsiteX33" fmla="*/ 60816 w 238125"/>
                                      <a:gd name="connsiteY33" fmla="*/ 228354 h 561975"/>
                                      <a:gd name="connsiteX34" fmla="*/ 60816 w 238125"/>
                                      <a:gd name="connsiteY34" fmla="*/ 221687 h 561975"/>
                                      <a:gd name="connsiteX35" fmla="*/ 69388 w 238125"/>
                                      <a:gd name="connsiteY35" fmla="*/ 174062 h 561975"/>
                                      <a:gd name="connsiteX36" fmla="*/ 90343 w 238125"/>
                                      <a:gd name="connsiteY36" fmla="*/ 133104 h 561975"/>
                                      <a:gd name="connsiteX37" fmla="*/ 160828 w 238125"/>
                                      <a:gd name="connsiteY37" fmla="*/ 90241 h 561975"/>
                                      <a:gd name="connsiteX38" fmla="*/ 201786 w 238125"/>
                                      <a:gd name="connsiteY38" fmla="*/ 91194 h 561975"/>
                                      <a:gd name="connsiteX39" fmla="*/ 220836 w 238125"/>
                                      <a:gd name="connsiteY39" fmla="*/ 96909 h 561975"/>
                                      <a:gd name="connsiteX40" fmla="*/ 230361 w 238125"/>
                                      <a:gd name="connsiteY40" fmla="*/ 100719 h 561975"/>
                                      <a:gd name="connsiteX41" fmla="*/ 232266 w 238125"/>
                                      <a:gd name="connsiteY41" fmla="*/ 101671 h 561975"/>
                                      <a:gd name="connsiteX42" fmla="*/ 234171 w 238125"/>
                                      <a:gd name="connsiteY42" fmla="*/ 102624 h 561975"/>
                                      <a:gd name="connsiteX43" fmla="*/ 234171 w 238125"/>
                                      <a:gd name="connsiteY43" fmla="*/ 10231 h 561975"/>
                                      <a:gd name="connsiteX44" fmla="*/ 211311 w 238125"/>
                                      <a:gd name="connsiteY44" fmla="*/ 7374 h 561975"/>
                                      <a:gd name="connsiteX45" fmla="*/ 143683 w 238125"/>
                                      <a:gd name="connsiteY45" fmla="*/ 14994 h 561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38125" h="561975">
                                        <a:moveTo>
                                          <a:pt x="143683" y="14994"/>
                                        </a:moveTo>
                                        <a:cubicBezTo>
                                          <a:pt x="132253" y="17851"/>
                                          <a:pt x="121776" y="22614"/>
                                          <a:pt x="111298" y="27376"/>
                                        </a:cubicBezTo>
                                        <a:cubicBezTo>
                                          <a:pt x="100821" y="33091"/>
                                          <a:pt x="91296" y="38806"/>
                                          <a:pt x="81771" y="46426"/>
                                        </a:cubicBezTo>
                                        <a:cubicBezTo>
                                          <a:pt x="72246" y="54046"/>
                                          <a:pt x="63673" y="61666"/>
                                          <a:pt x="56053" y="70239"/>
                                        </a:cubicBezTo>
                                        <a:cubicBezTo>
                                          <a:pt x="48433" y="78811"/>
                                          <a:pt x="41766" y="88336"/>
                                          <a:pt x="36051" y="97862"/>
                                        </a:cubicBezTo>
                                        <a:cubicBezTo>
                                          <a:pt x="24621" y="117864"/>
                                          <a:pt x="17001" y="138819"/>
                                          <a:pt x="12238" y="159774"/>
                                        </a:cubicBezTo>
                                        <a:cubicBezTo>
                                          <a:pt x="7476" y="180729"/>
                                          <a:pt x="6523" y="202637"/>
                                          <a:pt x="7476" y="222639"/>
                                        </a:cubicBezTo>
                                        <a:lnTo>
                                          <a:pt x="8428" y="230259"/>
                                        </a:lnTo>
                                        <a:lnTo>
                                          <a:pt x="8428" y="235021"/>
                                        </a:lnTo>
                                        <a:lnTo>
                                          <a:pt x="8428" y="238831"/>
                                        </a:lnTo>
                                        <a:lnTo>
                                          <a:pt x="9381" y="245499"/>
                                        </a:lnTo>
                                        <a:cubicBezTo>
                                          <a:pt x="9381" y="247404"/>
                                          <a:pt x="10333" y="250262"/>
                                          <a:pt x="10333" y="253119"/>
                                        </a:cubicBezTo>
                                        <a:cubicBezTo>
                                          <a:pt x="11286" y="257881"/>
                                          <a:pt x="12238" y="263596"/>
                                          <a:pt x="13191" y="268359"/>
                                        </a:cubicBezTo>
                                        <a:cubicBezTo>
                                          <a:pt x="14143" y="273121"/>
                                          <a:pt x="15096" y="277884"/>
                                          <a:pt x="17001" y="282646"/>
                                        </a:cubicBezTo>
                                        <a:cubicBezTo>
                                          <a:pt x="22716" y="301696"/>
                                          <a:pt x="29383" y="319794"/>
                                          <a:pt x="38908" y="336939"/>
                                        </a:cubicBezTo>
                                        <a:cubicBezTo>
                                          <a:pt x="56053" y="370276"/>
                                          <a:pt x="78913" y="398851"/>
                                          <a:pt x="100821" y="422664"/>
                                        </a:cubicBezTo>
                                        <a:cubicBezTo>
                                          <a:pt x="122728" y="447429"/>
                                          <a:pt x="144636" y="468384"/>
                                          <a:pt x="164638" y="488387"/>
                                        </a:cubicBezTo>
                                        <a:cubicBezTo>
                                          <a:pt x="184641" y="508389"/>
                                          <a:pt x="202738" y="526487"/>
                                          <a:pt x="217978" y="543631"/>
                                        </a:cubicBezTo>
                                        <a:cubicBezTo>
                                          <a:pt x="223693" y="550299"/>
                                          <a:pt x="229408" y="556966"/>
                                          <a:pt x="235123" y="562681"/>
                                        </a:cubicBezTo>
                                        <a:lnTo>
                                          <a:pt x="235123" y="546489"/>
                                        </a:lnTo>
                                        <a:cubicBezTo>
                                          <a:pt x="232266" y="542679"/>
                                          <a:pt x="230361" y="539821"/>
                                          <a:pt x="227503" y="536012"/>
                                        </a:cubicBezTo>
                                        <a:cubicBezTo>
                                          <a:pt x="214168" y="516962"/>
                                          <a:pt x="197976" y="496959"/>
                                          <a:pt x="179878" y="475051"/>
                                        </a:cubicBezTo>
                                        <a:cubicBezTo>
                                          <a:pt x="162733" y="453144"/>
                                          <a:pt x="142731" y="429331"/>
                                          <a:pt x="124633" y="403614"/>
                                        </a:cubicBezTo>
                                        <a:cubicBezTo>
                                          <a:pt x="106536" y="377896"/>
                                          <a:pt x="88438" y="350274"/>
                                          <a:pt x="77008" y="319794"/>
                                        </a:cubicBezTo>
                                        <a:cubicBezTo>
                                          <a:pt x="71293" y="304554"/>
                                          <a:pt x="66531" y="288362"/>
                                          <a:pt x="63673" y="272169"/>
                                        </a:cubicBezTo>
                                        <a:cubicBezTo>
                                          <a:pt x="62721" y="268359"/>
                                          <a:pt x="62721" y="263596"/>
                                          <a:pt x="61768" y="259787"/>
                                        </a:cubicBezTo>
                                        <a:cubicBezTo>
                                          <a:pt x="60816" y="255976"/>
                                          <a:pt x="60816" y="252166"/>
                                          <a:pt x="60816" y="248356"/>
                                        </a:cubicBezTo>
                                        <a:cubicBezTo>
                                          <a:pt x="60816" y="246451"/>
                                          <a:pt x="60816" y="244546"/>
                                          <a:pt x="60816" y="241689"/>
                                        </a:cubicBezTo>
                                        <a:lnTo>
                                          <a:pt x="60816" y="235021"/>
                                        </a:lnTo>
                                        <a:lnTo>
                                          <a:pt x="60816" y="231212"/>
                                        </a:lnTo>
                                        <a:cubicBezTo>
                                          <a:pt x="60816" y="232164"/>
                                          <a:pt x="60816" y="231212"/>
                                          <a:pt x="60816" y="231212"/>
                                        </a:cubicBezTo>
                                        <a:lnTo>
                                          <a:pt x="60816" y="231212"/>
                                        </a:lnTo>
                                        <a:lnTo>
                                          <a:pt x="60816" y="230259"/>
                                        </a:lnTo>
                                        <a:lnTo>
                                          <a:pt x="60816" y="228354"/>
                                        </a:lnTo>
                                        <a:lnTo>
                                          <a:pt x="60816" y="221687"/>
                                        </a:lnTo>
                                        <a:cubicBezTo>
                                          <a:pt x="61768" y="205494"/>
                                          <a:pt x="64626" y="189301"/>
                                          <a:pt x="69388" y="174062"/>
                                        </a:cubicBezTo>
                                        <a:cubicBezTo>
                                          <a:pt x="74151" y="158821"/>
                                          <a:pt x="81771" y="145487"/>
                                          <a:pt x="90343" y="133104"/>
                                        </a:cubicBezTo>
                                        <a:cubicBezTo>
                                          <a:pt x="108441" y="109291"/>
                                          <a:pt x="134158" y="94051"/>
                                          <a:pt x="160828" y="90241"/>
                                        </a:cubicBezTo>
                                        <a:cubicBezTo>
                                          <a:pt x="174163" y="88336"/>
                                          <a:pt x="188451" y="88336"/>
                                          <a:pt x="201786" y="91194"/>
                                        </a:cubicBezTo>
                                        <a:cubicBezTo>
                                          <a:pt x="208453" y="93099"/>
                                          <a:pt x="215121" y="94051"/>
                                          <a:pt x="220836" y="96909"/>
                                        </a:cubicBezTo>
                                        <a:cubicBezTo>
                                          <a:pt x="223693" y="97862"/>
                                          <a:pt x="227503" y="99766"/>
                                          <a:pt x="230361" y="100719"/>
                                        </a:cubicBezTo>
                                        <a:lnTo>
                                          <a:pt x="232266" y="101671"/>
                                        </a:lnTo>
                                        <a:lnTo>
                                          <a:pt x="234171" y="102624"/>
                                        </a:lnTo>
                                        <a:lnTo>
                                          <a:pt x="234171" y="10231"/>
                                        </a:lnTo>
                                        <a:cubicBezTo>
                                          <a:pt x="226551" y="9279"/>
                                          <a:pt x="218931" y="7374"/>
                                          <a:pt x="211311" y="7374"/>
                                        </a:cubicBezTo>
                                        <a:cubicBezTo>
                                          <a:pt x="189403" y="6421"/>
                                          <a:pt x="165591" y="8326"/>
                                          <a:pt x="143683" y="1499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Freeform: Shape 15"/>
                                <wps:cNvSpPr/>
                                <wps:spPr>
                                  <a:xfrm>
                                    <a:off x="3985456" y="470460"/>
                                    <a:ext cx="114300" cy="247650"/>
                                  </a:xfrm>
                                  <a:custGeom>
                                    <a:avLst/>
                                    <a:gdLst>
                                      <a:gd name="connsiteX0" fmla="*/ 23140 w 114300"/>
                                      <a:gd name="connsiteY0" fmla="*/ 73819 h 247650"/>
                                      <a:gd name="connsiteX1" fmla="*/ 60288 w 114300"/>
                                      <a:gd name="connsiteY1" fmla="*/ 231934 h 247650"/>
                                      <a:gd name="connsiteX2" fmla="*/ 109817 w 114300"/>
                                      <a:gd name="connsiteY2" fmla="*/ 243364 h 247650"/>
                                      <a:gd name="connsiteX3" fmla="*/ 109817 w 114300"/>
                                      <a:gd name="connsiteY3" fmla="*/ 7144 h 247650"/>
                                      <a:gd name="connsiteX4" fmla="*/ 23140 w 114300"/>
                                      <a:gd name="connsiteY4" fmla="*/ 73819 h 24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14300" h="247650">
                                        <a:moveTo>
                                          <a:pt x="23140" y="73819"/>
                                        </a:moveTo>
                                        <a:cubicBezTo>
                                          <a:pt x="-8292" y="133827"/>
                                          <a:pt x="7900" y="204311"/>
                                          <a:pt x="60288" y="231934"/>
                                        </a:cubicBezTo>
                                        <a:cubicBezTo>
                                          <a:pt x="75528" y="240506"/>
                                          <a:pt x="92673" y="243364"/>
                                          <a:pt x="109817" y="243364"/>
                                        </a:cubicBezTo>
                                        <a:lnTo>
                                          <a:pt x="109817" y="7144"/>
                                        </a:lnTo>
                                        <a:cubicBezTo>
                                          <a:pt x="75528" y="13811"/>
                                          <a:pt x="43142" y="36672"/>
                                          <a:pt x="23140" y="738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Freeform: Shape 16"/>
                                <wps:cNvSpPr/>
                                <wps:spPr>
                                  <a:xfrm>
                                    <a:off x="3572527" y="762534"/>
                                    <a:ext cx="447675" cy="190500"/>
                                  </a:xfrm>
                                  <a:custGeom>
                                    <a:avLst/>
                                    <a:gdLst>
                                      <a:gd name="connsiteX0" fmla="*/ 248427 w 447675"/>
                                      <a:gd name="connsiteY0" fmla="*/ 28442 h 190500"/>
                                      <a:gd name="connsiteX1" fmla="*/ 237950 w 447675"/>
                                      <a:gd name="connsiteY1" fmla="*/ 23680 h 190500"/>
                                      <a:gd name="connsiteX2" fmla="*/ 233187 w 447675"/>
                                      <a:gd name="connsiteY2" fmla="*/ 21775 h 190500"/>
                                      <a:gd name="connsiteX3" fmla="*/ 227472 w 447675"/>
                                      <a:gd name="connsiteY3" fmla="*/ 18917 h 190500"/>
                                      <a:gd name="connsiteX4" fmla="*/ 178895 w 447675"/>
                                      <a:gd name="connsiteY4" fmla="*/ 7487 h 190500"/>
                                      <a:gd name="connsiteX5" fmla="*/ 130317 w 447675"/>
                                      <a:gd name="connsiteY5" fmla="*/ 11297 h 190500"/>
                                      <a:gd name="connsiteX6" fmla="*/ 89360 w 447675"/>
                                      <a:gd name="connsiteY6" fmla="*/ 25585 h 190500"/>
                                      <a:gd name="connsiteX7" fmla="*/ 57927 w 447675"/>
                                      <a:gd name="connsiteY7" fmla="*/ 44635 h 190500"/>
                                      <a:gd name="connsiteX8" fmla="*/ 36020 w 447675"/>
                                      <a:gd name="connsiteY8" fmla="*/ 62732 h 190500"/>
                                      <a:gd name="connsiteX9" fmla="*/ 22685 w 447675"/>
                                      <a:gd name="connsiteY9" fmla="*/ 76067 h 190500"/>
                                      <a:gd name="connsiteX10" fmla="*/ 18875 w 447675"/>
                                      <a:gd name="connsiteY10" fmla="*/ 79878 h 190500"/>
                                      <a:gd name="connsiteX11" fmla="*/ 17922 w 447675"/>
                                      <a:gd name="connsiteY11" fmla="*/ 80830 h 190500"/>
                                      <a:gd name="connsiteX12" fmla="*/ 17922 w 447675"/>
                                      <a:gd name="connsiteY12" fmla="*/ 81782 h 190500"/>
                                      <a:gd name="connsiteX13" fmla="*/ 17922 w 447675"/>
                                      <a:gd name="connsiteY13" fmla="*/ 81782 h 190500"/>
                                      <a:gd name="connsiteX14" fmla="*/ 17922 w 447675"/>
                                      <a:gd name="connsiteY14" fmla="*/ 81782 h 190500"/>
                                      <a:gd name="connsiteX15" fmla="*/ 16017 w 447675"/>
                                      <a:gd name="connsiteY15" fmla="*/ 84640 h 190500"/>
                                      <a:gd name="connsiteX16" fmla="*/ 27447 w 447675"/>
                                      <a:gd name="connsiteY16" fmla="*/ 153220 h 190500"/>
                                      <a:gd name="connsiteX17" fmla="*/ 95075 w 447675"/>
                                      <a:gd name="connsiteY17" fmla="*/ 140837 h 190500"/>
                                      <a:gd name="connsiteX18" fmla="*/ 99837 w 447675"/>
                                      <a:gd name="connsiteY18" fmla="*/ 132265 h 190500"/>
                                      <a:gd name="connsiteX19" fmla="*/ 103647 w 447675"/>
                                      <a:gd name="connsiteY19" fmla="*/ 125597 h 190500"/>
                                      <a:gd name="connsiteX20" fmla="*/ 130317 w 447675"/>
                                      <a:gd name="connsiteY20" fmla="*/ 96070 h 190500"/>
                                      <a:gd name="connsiteX21" fmla="*/ 178895 w 447675"/>
                                      <a:gd name="connsiteY21" fmla="*/ 74162 h 190500"/>
                                      <a:gd name="connsiteX22" fmla="*/ 211280 w 447675"/>
                                      <a:gd name="connsiteY22" fmla="*/ 74162 h 190500"/>
                                      <a:gd name="connsiteX23" fmla="*/ 215090 w 447675"/>
                                      <a:gd name="connsiteY23" fmla="*/ 75115 h 190500"/>
                                      <a:gd name="connsiteX24" fmla="*/ 219852 w 447675"/>
                                      <a:gd name="connsiteY24" fmla="*/ 76067 h 190500"/>
                                      <a:gd name="connsiteX25" fmla="*/ 229377 w 447675"/>
                                      <a:gd name="connsiteY25" fmla="*/ 77972 h 190500"/>
                                      <a:gd name="connsiteX26" fmla="*/ 238902 w 447675"/>
                                      <a:gd name="connsiteY26" fmla="*/ 80830 h 190500"/>
                                      <a:gd name="connsiteX27" fmla="*/ 248427 w 447675"/>
                                      <a:gd name="connsiteY27" fmla="*/ 83687 h 190500"/>
                                      <a:gd name="connsiteX28" fmla="*/ 285575 w 447675"/>
                                      <a:gd name="connsiteY28" fmla="*/ 98928 h 190500"/>
                                      <a:gd name="connsiteX29" fmla="*/ 320817 w 447675"/>
                                      <a:gd name="connsiteY29" fmla="*/ 117978 h 190500"/>
                                      <a:gd name="connsiteX30" fmla="*/ 382730 w 447675"/>
                                      <a:gd name="connsiteY30" fmla="*/ 156078 h 190500"/>
                                      <a:gd name="connsiteX31" fmla="*/ 408447 w 447675"/>
                                      <a:gd name="connsiteY31" fmla="*/ 170365 h 190500"/>
                                      <a:gd name="connsiteX32" fmla="*/ 428450 w 447675"/>
                                      <a:gd name="connsiteY32" fmla="*/ 180842 h 190500"/>
                                      <a:gd name="connsiteX33" fmla="*/ 441785 w 447675"/>
                                      <a:gd name="connsiteY33" fmla="*/ 186557 h 190500"/>
                                      <a:gd name="connsiteX34" fmla="*/ 446547 w 447675"/>
                                      <a:gd name="connsiteY34" fmla="*/ 188462 h 190500"/>
                                      <a:gd name="connsiteX35" fmla="*/ 441785 w 447675"/>
                                      <a:gd name="connsiteY35" fmla="*/ 185605 h 190500"/>
                                      <a:gd name="connsiteX36" fmla="*/ 430355 w 447675"/>
                                      <a:gd name="connsiteY36" fmla="*/ 177032 h 190500"/>
                                      <a:gd name="connsiteX37" fmla="*/ 413210 w 447675"/>
                                      <a:gd name="connsiteY37" fmla="*/ 162745 h 190500"/>
                                      <a:gd name="connsiteX38" fmla="*/ 391302 w 447675"/>
                                      <a:gd name="connsiteY38" fmla="*/ 143695 h 190500"/>
                                      <a:gd name="connsiteX39" fmla="*/ 337962 w 447675"/>
                                      <a:gd name="connsiteY39" fmla="*/ 93212 h 190500"/>
                                      <a:gd name="connsiteX40" fmla="*/ 305577 w 447675"/>
                                      <a:gd name="connsiteY40" fmla="*/ 65590 h 190500"/>
                                      <a:gd name="connsiteX41" fmla="*/ 268430 w 447675"/>
                                      <a:gd name="connsiteY41" fmla="*/ 39872 h 190500"/>
                                      <a:gd name="connsiteX42" fmla="*/ 257952 w 447675"/>
                                      <a:gd name="connsiteY42" fmla="*/ 34157 h 190500"/>
                                      <a:gd name="connsiteX43" fmla="*/ 248427 w 447675"/>
                                      <a:gd name="connsiteY43" fmla="*/ 28442 h 190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447675" h="190500">
                                        <a:moveTo>
                                          <a:pt x="248427" y="28442"/>
                                        </a:moveTo>
                                        <a:cubicBezTo>
                                          <a:pt x="244617" y="26537"/>
                                          <a:pt x="240807" y="24632"/>
                                          <a:pt x="237950" y="23680"/>
                                        </a:cubicBezTo>
                                        <a:lnTo>
                                          <a:pt x="233187" y="21775"/>
                                        </a:lnTo>
                                        <a:lnTo>
                                          <a:pt x="227472" y="18917"/>
                                        </a:lnTo>
                                        <a:cubicBezTo>
                                          <a:pt x="212232" y="13203"/>
                                          <a:pt x="195087" y="8440"/>
                                          <a:pt x="178895" y="7487"/>
                                        </a:cubicBezTo>
                                        <a:cubicBezTo>
                                          <a:pt x="161750" y="6535"/>
                                          <a:pt x="145557" y="7487"/>
                                          <a:pt x="130317" y="11297"/>
                                        </a:cubicBezTo>
                                        <a:cubicBezTo>
                                          <a:pt x="115077" y="15107"/>
                                          <a:pt x="100790" y="19870"/>
                                          <a:pt x="89360" y="25585"/>
                                        </a:cubicBezTo>
                                        <a:cubicBezTo>
                                          <a:pt x="76977" y="31300"/>
                                          <a:pt x="67452" y="37967"/>
                                          <a:pt x="57927" y="44635"/>
                                        </a:cubicBezTo>
                                        <a:cubicBezTo>
                                          <a:pt x="49355" y="51303"/>
                                          <a:pt x="41735" y="57017"/>
                                          <a:pt x="36020" y="62732"/>
                                        </a:cubicBezTo>
                                        <a:cubicBezTo>
                                          <a:pt x="30305" y="68447"/>
                                          <a:pt x="25542" y="72257"/>
                                          <a:pt x="22685" y="76067"/>
                                        </a:cubicBezTo>
                                        <a:cubicBezTo>
                                          <a:pt x="20780" y="77972"/>
                                          <a:pt x="19827" y="78925"/>
                                          <a:pt x="18875" y="79878"/>
                                        </a:cubicBezTo>
                                        <a:cubicBezTo>
                                          <a:pt x="18875" y="80830"/>
                                          <a:pt x="17922" y="80830"/>
                                          <a:pt x="17922" y="80830"/>
                                        </a:cubicBezTo>
                                        <a:cubicBezTo>
                                          <a:pt x="17922" y="80830"/>
                                          <a:pt x="17922" y="80830"/>
                                          <a:pt x="17922" y="81782"/>
                                        </a:cubicBezTo>
                                        <a:cubicBezTo>
                                          <a:pt x="17922" y="81782"/>
                                          <a:pt x="17922" y="81782"/>
                                          <a:pt x="17922" y="81782"/>
                                        </a:cubicBezTo>
                                        <a:lnTo>
                                          <a:pt x="17922" y="81782"/>
                                        </a:lnTo>
                                        <a:cubicBezTo>
                                          <a:pt x="16970" y="82735"/>
                                          <a:pt x="16017" y="83687"/>
                                          <a:pt x="16017" y="84640"/>
                                        </a:cubicBezTo>
                                        <a:cubicBezTo>
                                          <a:pt x="777" y="106547"/>
                                          <a:pt x="5540" y="137980"/>
                                          <a:pt x="27447" y="153220"/>
                                        </a:cubicBezTo>
                                        <a:cubicBezTo>
                                          <a:pt x="49355" y="168460"/>
                                          <a:pt x="79835" y="162745"/>
                                          <a:pt x="95075" y="140837"/>
                                        </a:cubicBezTo>
                                        <a:cubicBezTo>
                                          <a:pt x="96980" y="137980"/>
                                          <a:pt x="98885" y="135122"/>
                                          <a:pt x="99837" y="132265"/>
                                        </a:cubicBezTo>
                                        <a:cubicBezTo>
                                          <a:pt x="100790" y="130360"/>
                                          <a:pt x="101742" y="128455"/>
                                          <a:pt x="103647" y="125597"/>
                                        </a:cubicBezTo>
                                        <a:cubicBezTo>
                                          <a:pt x="109362" y="117978"/>
                                          <a:pt x="117935" y="106547"/>
                                          <a:pt x="130317" y="96070"/>
                                        </a:cubicBezTo>
                                        <a:cubicBezTo>
                                          <a:pt x="142700" y="85592"/>
                                          <a:pt x="158892" y="77020"/>
                                          <a:pt x="178895" y="74162"/>
                                        </a:cubicBezTo>
                                        <a:cubicBezTo>
                                          <a:pt x="188420" y="72257"/>
                                          <a:pt x="199850" y="72257"/>
                                          <a:pt x="211280" y="74162"/>
                                        </a:cubicBezTo>
                                        <a:lnTo>
                                          <a:pt x="215090" y="75115"/>
                                        </a:lnTo>
                                        <a:lnTo>
                                          <a:pt x="219852" y="76067"/>
                                        </a:lnTo>
                                        <a:cubicBezTo>
                                          <a:pt x="223662" y="77020"/>
                                          <a:pt x="226520" y="77972"/>
                                          <a:pt x="229377" y="77972"/>
                                        </a:cubicBezTo>
                                        <a:cubicBezTo>
                                          <a:pt x="232235" y="78925"/>
                                          <a:pt x="236045" y="79878"/>
                                          <a:pt x="238902" y="80830"/>
                                        </a:cubicBezTo>
                                        <a:cubicBezTo>
                                          <a:pt x="241760" y="81782"/>
                                          <a:pt x="245570" y="82735"/>
                                          <a:pt x="248427" y="83687"/>
                                        </a:cubicBezTo>
                                        <a:cubicBezTo>
                                          <a:pt x="260810" y="87497"/>
                                          <a:pt x="273192" y="93212"/>
                                          <a:pt x="285575" y="98928"/>
                                        </a:cubicBezTo>
                                        <a:cubicBezTo>
                                          <a:pt x="297957" y="104642"/>
                                          <a:pt x="309387" y="111310"/>
                                          <a:pt x="320817" y="117978"/>
                                        </a:cubicBezTo>
                                        <a:cubicBezTo>
                                          <a:pt x="343677" y="131312"/>
                                          <a:pt x="364632" y="144647"/>
                                          <a:pt x="382730" y="156078"/>
                                        </a:cubicBezTo>
                                        <a:cubicBezTo>
                                          <a:pt x="392255" y="161792"/>
                                          <a:pt x="400827" y="166555"/>
                                          <a:pt x="408447" y="170365"/>
                                        </a:cubicBezTo>
                                        <a:cubicBezTo>
                                          <a:pt x="416067" y="174175"/>
                                          <a:pt x="422735" y="177985"/>
                                          <a:pt x="428450" y="180842"/>
                                        </a:cubicBezTo>
                                        <a:cubicBezTo>
                                          <a:pt x="434165" y="183700"/>
                                          <a:pt x="438927" y="185605"/>
                                          <a:pt x="441785" y="186557"/>
                                        </a:cubicBezTo>
                                        <a:cubicBezTo>
                                          <a:pt x="444642" y="187510"/>
                                          <a:pt x="446547" y="188462"/>
                                          <a:pt x="446547" y="188462"/>
                                        </a:cubicBezTo>
                                        <a:cubicBezTo>
                                          <a:pt x="446547" y="188462"/>
                                          <a:pt x="444642" y="187510"/>
                                          <a:pt x="441785" y="185605"/>
                                        </a:cubicBezTo>
                                        <a:cubicBezTo>
                                          <a:pt x="438927" y="183700"/>
                                          <a:pt x="435117" y="180842"/>
                                          <a:pt x="430355" y="177032"/>
                                        </a:cubicBezTo>
                                        <a:cubicBezTo>
                                          <a:pt x="425592" y="173222"/>
                                          <a:pt x="419877" y="168460"/>
                                          <a:pt x="413210" y="162745"/>
                                        </a:cubicBezTo>
                                        <a:cubicBezTo>
                                          <a:pt x="406542" y="157030"/>
                                          <a:pt x="399875" y="150362"/>
                                          <a:pt x="391302" y="143695"/>
                                        </a:cubicBezTo>
                                        <a:cubicBezTo>
                                          <a:pt x="376062" y="129407"/>
                                          <a:pt x="357965" y="111310"/>
                                          <a:pt x="337962" y="93212"/>
                                        </a:cubicBezTo>
                                        <a:cubicBezTo>
                                          <a:pt x="327485" y="83687"/>
                                          <a:pt x="317007" y="75115"/>
                                          <a:pt x="305577" y="65590"/>
                                        </a:cubicBezTo>
                                        <a:cubicBezTo>
                                          <a:pt x="294147" y="57017"/>
                                          <a:pt x="281765" y="48445"/>
                                          <a:pt x="268430" y="39872"/>
                                        </a:cubicBezTo>
                                        <a:cubicBezTo>
                                          <a:pt x="264620" y="37967"/>
                                          <a:pt x="261762" y="36062"/>
                                          <a:pt x="257952" y="34157"/>
                                        </a:cubicBezTo>
                                        <a:cubicBezTo>
                                          <a:pt x="255095" y="32253"/>
                                          <a:pt x="252237" y="30347"/>
                                          <a:pt x="248427" y="284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" name="Freeform: Shape 17"/>
                                <wps:cNvSpPr/>
                                <wps:spPr>
                                  <a:xfrm>
                                    <a:off x="2504965" y="1150545"/>
                                    <a:ext cx="247650" cy="104775"/>
                                  </a:xfrm>
                                  <a:custGeom>
                                    <a:avLst/>
                                    <a:gdLst>
                                      <a:gd name="connsiteX0" fmla="*/ 230139 w 247650"/>
                                      <a:gd name="connsiteY0" fmla="*/ 51911 h 104775"/>
                                      <a:gd name="connsiteX1" fmla="*/ 225377 w 247650"/>
                                      <a:gd name="connsiteY1" fmla="*/ 47149 h 104775"/>
                                      <a:gd name="connsiteX2" fmla="*/ 219661 w 247650"/>
                                      <a:gd name="connsiteY2" fmla="*/ 42386 h 104775"/>
                                      <a:gd name="connsiteX3" fmla="*/ 216804 w 247650"/>
                                      <a:gd name="connsiteY3" fmla="*/ 39529 h 104775"/>
                                      <a:gd name="connsiteX4" fmla="*/ 212994 w 247650"/>
                                      <a:gd name="connsiteY4" fmla="*/ 36671 h 104775"/>
                                      <a:gd name="connsiteX5" fmla="*/ 205374 w 247650"/>
                                      <a:gd name="connsiteY5" fmla="*/ 30956 h 104775"/>
                                      <a:gd name="connsiteX6" fmla="*/ 196802 w 247650"/>
                                      <a:gd name="connsiteY6" fmla="*/ 26194 h 104775"/>
                                      <a:gd name="connsiteX7" fmla="*/ 188229 w 247650"/>
                                      <a:gd name="connsiteY7" fmla="*/ 21431 h 104775"/>
                                      <a:gd name="connsiteX8" fmla="*/ 178704 w 247650"/>
                                      <a:gd name="connsiteY8" fmla="*/ 16669 h 104775"/>
                                      <a:gd name="connsiteX9" fmla="*/ 168227 w 247650"/>
                                      <a:gd name="connsiteY9" fmla="*/ 12859 h 104775"/>
                                      <a:gd name="connsiteX10" fmla="*/ 146319 w 247650"/>
                                      <a:gd name="connsiteY10" fmla="*/ 8096 h 104775"/>
                                      <a:gd name="connsiteX11" fmla="*/ 123459 w 247650"/>
                                      <a:gd name="connsiteY11" fmla="*/ 7144 h 104775"/>
                                      <a:gd name="connsiteX12" fmla="*/ 100599 w 247650"/>
                                      <a:gd name="connsiteY12" fmla="*/ 10001 h 104775"/>
                                      <a:gd name="connsiteX13" fmla="*/ 79644 w 247650"/>
                                      <a:gd name="connsiteY13" fmla="*/ 15716 h 104775"/>
                                      <a:gd name="connsiteX14" fmla="*/ 61546 w 247650"/>
                                      <a:gd name="connsiteY14" fmla="*/ 23336 h 104775"/>
                                      <a:gd name="connsiteX15" fmla="*/ 47259 w 247650"/>
                                      <a:gd name="connsiteY15" fmla="*/ 30956 h 104775"/>
                                      <a:gd name="connsiteX16" fmla="*/ 36782 w 247650"/>
                                      <a:gd name="connsiteY16" fmla="*/ 37624 h 104775"/>
                                      <a:gd name="connsiteX17" fmla="*/ 30114 w 247650"/>
                                      <a:gd name="connsiteY17" fmla="*/ 43339 h 104775"/>
                                      <a:gd name="connsiteX18" fmla="*/ 29161 w 247650"/>
                                      <a:gd name="connsiteY18" fmla="*/ 44291 h 104775"/>
                                      <a:gd name="connsiteX19" fmla="*/ 28209 w 247650"/>
                                      <a:gd name="connsiteY19" fmla="*/ 45244 h 104775"/>
                                      <a:gd name="connsiteX20" fmla="*/ 27257 w 247650"/>
                                      <a:gd name="connsiteY20" fmla="*/ 46196 h 104775"/>
                                      <a:gd name="connsiteX21" fmla="*/ 12969 w 247650"/>
                                      <a:gd name="connsiteY21" fmla="*/ 96679 h 104775"/>
                                      <a:gd name="connsiteX22" fmla="*/ 62499 w 247650"/>
                                      <a:gd name="connsiteY22" fmla="*/ 79534 h 104775"/>
                                      <a:gd name="connsiteX23" fmla="*/ 64404 w 247650"/>
                                      <a:gd name="connsiteY23" fmla="*/ 77629 h 104775"/>
                                      <a:gd name="connsiteX24" fmla="*/ 67261 w 247650"/>
                                      <a:gd name="connsiteY24" fmla="*/ 73819 h 104775"/>
                                      <a:gd name="connsiteX25" fmla="*/ 73929 w 247650"/>
                                      <a:gd name="connsiteY25" fmla="*/ 67151 h 104775"/>
                                      <a:gd name="connsiteX26" fmla="*/ 83454 w 247650"/>
                                      <a:gd name="connsiteY26" fmla="*/ 58579 h 104775"/>
                                      <a:gd name="connsiteX27" fmla="*/ 110124 w 247650"/>
                                      <a:gd name="connsiteY27" fmla="*/ 42386 h 104775"/>
                                      <a:gd name="connsiteX28" fmla="*/ 127269 w 247650"/>
                                      <a:gd name="connsiteY28" fmla="*/ 36671 h 104775"/>
                                      <a:gd name="connsiteX29" fmla="*/ 145367 w 247650"/>
                                      <a:gd name="connsiteY29" fmla="*/ 33814 h 104775"/>
                                      <a:gd name="connsiteX30" fmla="*/ 164417 w 247650"/>
                                      <a:gd name="connsiteY30" fmla="*/ 33814 h 104775"/>
                                      <a:gd name="connsiteX31" fmla="*/ 173942 w 247650"/>
                                      <a:gd name="connsiteY31" fmla="*/ 34766 h 104775"/>
                                      <a:gd name="connsiteX32" fmla="*/ 183467 w 247650"/>
                                      <a:gd name="connsiteY32" fmla="*/ 36671 h 104775"/>
                                      <a:gd name="connsiteX33" fmla="*/ 192039 w 247650"/>
                                      <a:gd name="connsiteY33" fmla="*/ 39529 h 104775"/>
                                      <a:gd name="connsiteX34" fmla="*/ 200611 w 247650"/>
                                      <a:gd name="connsiteY34" fmla="*/ 42386 h 104775"/>
                                      <a:gd name="connsiteX35" fmla="*/ 208232 w 247650"/>
                                      <a:gd name="connsiteY35" fmla="*/ 46196 h 104775"/>
                                      <a:gd name="connsiteX36" fmla="*/ 212042 w 247650"/>
                                      <a:gd name="connsiteY36" fmla="*/ 48101 h 104775"/>
                                      <a:gd name="connsiteX37" fmla="*/ 215852 w 247650"/>
                                      <a:gd name="connsiteY37" fmla="*/ 50006 h 104775"/>
                                      <a:gd name="connsiteX38" fmla="*/ 222519 w 247650"/>
                                      <a:gd name="connsiteY38" fmla="*/ 53816 h 104775"/>
                                      <a:gd name="connsiteX39" fmla="*/ 228234 w 247650"/>
                                      <a:gd name="connsiteY39" fmla="*/ 57626 h 104775"/>
                                      <a:gd name="connsiteX40" fmla="*/ 237759 w 247650"/>
                                      <a:gd name="connsiteY40" fmla="*/ 63341 h 104775"/>
                                      <a:gd name="connsiteX41" fmla="*/ 245379 w 247650"/>
                                      <a:gd name="connsiteY41" fmla="*/ 69056 h 104775"/>
                                      <a:gd name="connsiteX42" fmla="*/ 238711 w 247650"/>
                                      <a:gd name="connsiteY42" fmla="*/ 62389 h 104775"/>
                                      <a:gd name="connsiteX43" fmla="*/ 230139 w 247650"/>
                                      <a:gd name="connsiteY43" fmla="*/ 51911 h 1047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47650" h="104775">
                                        <a:moveTo>
                                          <a:pt x="230139" y="51911"/>
                                        </a:moveTo>
                                        <a:cubicBezTo>
                                          <a:pt x="228234" y="50006"/>
                                          <a:pt x="227282" y="49054"/>
                                          <a:pt x="225377" y="47149"/>
                                        </a:cubicBezTo>
                                        <a:cubicBezTo>
                                          <a:pt x="223471" y="45244"/>
                                          <a:pt x="221567" y="44291"/>
                                          <a:pt x="219661" y="42386"/>
                                        </a:cubicBezTo>
                                        <a:cubicBezTo>
                                          <a:pt x="218709" y="41434"/>
                                          <a:pt x="217757" y="40481"/>
                                          <a:pt x="216804" y="39529"/>
                                        </a:cubicBezTo>
                                        <a:cubicBezTo>
                                          <a:pt x="215852" y="38576"/>
                                          <a:pt x="214899" y="37624"/>
                                          <a:pt x="212994" y="36671"/>
                                        </a:cubicBezTo>
                                        <a:cubicBezTo>
                                          <a:pt x="211089" y="34766"/>
                                          <a:pt x="208232" y="32861"/>
                                          <a:pt x="205374" y="30956"/>
                                        </a:cubicBezTo>
                                        <a:cubicBezTo>
                                          <a:pt x="202517" y="29051"/>
                                          <a:pt x="199659" y="27146"/>
                                          <a:pt x="196802" y="26194"/>
                                        </a:cubicBezTo>
                                        <a:cubicBezTo>
                                          <a:pt x="193944" y="24289"/>
                                          <a:pt x="191086" y="23336"/>
                                          <a:pt x="188229" y="21431"/>
                                        </a:cubicBezTo>
                                        <a:cubicBezTo>
                                          <a:pt x="185371" y="19526"/>
                                          <a:pt x="181561" y="18574"/>
                                          <a:pt x="178704" y="16669"/>
                                        </a:cubicBezTo>
                                        <a:cubicBezTo>
                                          <a:pt x="174894" y="15716"/>
                                          <a:pt x="172036" y="13811"/>
                                          <a:pt x="168227" y="12859"/>
                                        </a:cubicBezTo>
                                        <a:cubicBezTo>
                                          <a:pt x="161559" y="10954"/>
                                          <a:pt x="153939" y="9049"/>
                                          <a:pt x="146319" y="8096"/>
                                        </a:cubicBezTo>
                                        <a:cubicBezTo>
                                          <a:pt x="138699" y="7144"/>
                                          <a:pt x="131079" y="7144"/>
                                          <a:pt x="123459" y="7144"/>
                                        </a:cubicBezTo>
                                        <a:cubicBezTo>
                                          <a:pt x="115839" y="7144"/>
                                          <a:pt x="108219" y="8096"/>
                                          <a:pt x="100599" y="10001"/>
                                        </a:cubicBezTo>
                                        <a:cubicBezTo>
                                          <a:pt x="92979" y="11906"/>
                                          <a:pt x="86311" y="13811"/>
                                          <a:pt x="79644" y="15716"/>
                                        </a:cubicBezTo>
                                        <a:cubicBezTo>
                                          <a:pt x="72976" y="17621"/>
                                          <a:pt x="67261" y="20479"/>
                                          <a:pt x="61546" y="23336"/>
                                        </a:cubicBezTo>
                                        <a:cubicBezTo>
                                          <a:pt x="55832" y="26194"/>
                                          <a:pt x="51069" y="29051"/>
                                          <a:pt x="47259" y="30956"/>
                                        </a:cubicBezTo>
                                        <a:cubicBezTo>
                                          <a:pt x="43449" y="33814"/>
                                          <a:pt x="39639" y="35719"/>
                                          <a:pt x="36782" y="37624"/>
                                        </a:cubicBezTo>
                                        <a:cubicBezTo>
                                          <a:pt x="33924" y="39529"/>
                                          <a:pt x="32019" y="41434"/>
                                          <a:pt x="30114" y="43339"/>
                                        </a:cubicBezTo>
                                        <a:cubicBezTo>
                                          <a:pt x="30114" y="43339"/>
                                          <a:pt x="29161" y="44291"/>
                                          <a:pt x="29161" y="44291"/>
                                        </a:cubicBezTo>
                                        <a:cubicBezTo>
                                          <a:pt x="29161" y="44291"/>
                                          <a:pt x="28209" y="45244"/>
                                          <a:pt x="28209" y="45244"/>
                                        </a:cubicBezTo>
                                        <a:cubicBezTo>
                                          <a:pt x="28209" y="45244"/>
                                          <a:pt x="27257" y="46196"/>
                                          <a:pt x="27257" y="46196"/>
                                        </a:cubicBezTo>
                                        <a:cubicBezTo>
                                          <a:pt x="9159" y="59531"/>
                                          <a:pt x="586" y="86201"/>
                                          <a:pt x="12969" y="96679"/>
                                        </a:cubicBezTo>
                                        <a:cubicBezTo>
                                          <a:pt x="27257" y="109061"/>
                                          <a:pt x="47259" y="97631"/>
                                          <a:pt x="62499" y="79534"/>
                                        </a:cubicBezTo>
                                        <a:cubicBezTo>
                                          <a:pt x="63451" y="78581"/>
                                          <a:pt x="63451" y="77629"/>
                                          <a:pt x="64404" y="77629"/>
                                        </a:cubicBezTo>
                                        <a:cubicBezTo>
                                          <a:pt x="65357" y="76676"/>
                                          <a:pt x="66309" y="75724"/>
                                          <a:pt x="67261" y="73819"/>
                                        </a:cubicBezTo>
                                        <a:cubicBezTo>
                                          <a:pt x="69167" y="71914"/>
                                          <a:pt x="71071" y="70009"/>
                                          <a:pt x="73929" y="67151"/>
                                        </a:cubicBezTo>
                                        <a:cubicBezTo>
                                          <a:pt x="76786" y="64294"/>
                                          <a:pt x="79644" y="61436"/>
                                          <a:pt x="83454" y="58579"/>
                                        </a:cubicBezTo>
                                        <a:cubicBezTo>
                                          <a:pt x="90121" y="52864"/>
                                          <a:pt x="99646" y="47149"/>
                                          <a:pt x="110124" y="42386"/>
                                        </a:cubicBezTo>
                                        <a:cubicBezTo>
                                          <a:pt x="114886" y="39529"/>
                                          <a:pt x="120601" y="38576"/>
                                          <a:pt x="127269" y="36671"/>
                                        </a:cubicBezTo>
                                        <a:cubicBezTo>
                                          <a:pt x="132984" y="35719"/>
                                          <a:pt x="139652" y="33814"/>
                                          <a:pt x="145367" y="33814"/>
                                        </a:cubicBezTo>
                                        <a:cubicBezTo>
                                          <a:pt x="152034" y="32861"/>
                                          <a:pt x="157749" y="33814"/>
                                          <a:pt x="164417" y="33814"/>
                                        </a:cubicBezTo>
                                        <a:cubicBezTo>
                                          <a:pt x="167274" y="33814"/>
                                          <a:pt x="171084" y="34766"/>
                                          <a:pt x="173942" y="34766"/>
                                        </a:cubicBezTo>
                                        <a:cubicBezTo>
                                          <a:pt x="176799" y="35719"/>
                                          <a:pt x="179657" y="35719"/>
                                          <a:pt x="183467" y="36671"/>
                                        </a:cubicBezTo>
                                        <a:cubicBezTo>
                                          <a:pt x="186324" y="37624"/>
                                          <a:pt x="189182" y="38576"/>
                                          <a:pt x="192039" y="39529"/>
                                        </a:cubicBezTo>
                                        <a:cubicBezTo>
                                          <a:pt x="194896" y="40481"/>
                                          <a:pt x="197754" y="41434"/>
                                          <a:pt x="200611" y="42386"/>
                                        </a:cubicBezTo>
                                        <a:cubicBezTo>
                                          <a:pt x="203469" y="43339"/>
                                          <a:pt x="206327" y="44291"/>
                                          <a:pt x="208232" y="46196"/>
                                        </a:cubicBezTo>
                                        <a:cubicBezTo>
                                          <a:pt x="209184" y="47149"/>
                                          <a:pt x="211089" y="47149"/>
                                          <a:pt x="212042" y="48101"/>
                                        </a:cubicBezTo>
                                        <a:cubicBezTo>
                                          <a:pt x="212994" y="49054"/>
                                          <a:pt x="213946" y="49054"/>
                                          <a:pt x="215852" y="50006"/>
                                        </a:cubicBezTo>
                                        <a:cubicBezTo>
                                          <a:pt x="217757" y="50959"/>
                                          <a:pt x="220614" y="51911"/>
                                          <a:pt x="222519" y="53816"/>
                                        </a:cubicBezTo>
                                        <a:cubicBezTo>
                                          <a:pt x="224424" y="54769"/>
                                          <a:pt x="226329" y="55721"/>
                                          <a:pt x="228234" y="57626"/>
                                        </a:cubicBezTo>
                                        <a:cubicBezTo>
                                          <a:pt x="232044" y="59531"/>
                                          <a:pt x="234902" y="61436"/>
                                          <a:pt x="237759" y="63341"/>
                                        </a:cubicBezTo>
                                        <a:cubicBezTo>
                                          <a:pt x="242521" y="67151"/>
                                          <a:pt x="245379" y="69056"/>
                                          <a:pt x="245379" y="69056"/>
                                        </a:cubicBezTo>
                                        <a:cubicBezTo>
                                          <a:pt x="245379" y="69056"/>
                                          <a:pt x="242521" y="66199"/>
                                          <a:pt x="238711" y="62389"/>
                                        </a:cubicBezTo>
                                        <a:cubicBezTo>
                                          <a:pt x="235854" y="57626"/>
                                          <a:pt x="232996" y="54769"/>
                                          <a:pt x="230139" y="519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Freeform: Shape 18"/>
                                <wps:cNvSpPr/>
                                <wps:spPr>
                                  <a:xfrm>
                                    <a:off x="3465860" y="617008"/>
                                    <a:ext cx="200025" cy="161925"/>
                                  </a:xfrm>
                                  <a:custGeom>
                                    <a:avLst/>
                                    <a:gdLst>
                                      <a:gd name="connsiteX0" fmla="*/ 156021 w 200025"/>
                                      <a:gd name="connsiteY0" fmla="*/ 157776 h 161925"/>
                                      <a:gd name="connsiteX1" fmla="*/ 159831 w 200025"/>
                                      <a:gd name="connsiteY1" fmla="*/ 157776 h 161925"/>
                                      <a:gd name="connsiteX2" fmla="*/ 167451 w 200025"/>
                                      <a:gd name="connsiteY2" fmla="*/ 156824 h 161925"/>
                                      <a:gd name="connsiteX3" fmla="*/ 174119 w 200025"/>
                                      <a:gd name="connsiteY3" fmla="*/ 155871 h 161925"/>
                                      <a:gd name="connsiteX4" fmla="*/ 184596 w 200025"/>
                                      <a:gd name="connsiteY4" fmla="*/ 153967 h 161925"/>
                                      <a:gd name="connsiteX5" fmla="*/ 193169 w 200025"/>
                                      <a:gd name="connsiteY5" fmla="*/ 152062 h 161925"/>
                                      <a:gd name="connsiteX6" fmla="*/ 183644 w 200025"/>
                                      <a:gd name="connsiteY6" fmla="*/ 152062 h 161925"/>
                                      <a:gd name="connsiteX7" fmla="*/ 173166 w 200025"/>
                                      <a:gd name="connsiteY7" fmla="*/ 152062 h 161925"/>
                                      <a:gd name="connsiteX8" fmla="*/ 166499 w 200025"/>
                                      <a:gd name="connsiteY8" fmla="*/ 152062 h 161925"/>
                                      <a:gd name="connsiteX9" fmla="*/ 159831 w 200025"/>
                                      <a:gd name="connsiteY9" fmla="*/ 151109 h 161925"/>
                                      <a:gd name="connsiteX10" fmla="*/ 156021 w 200025"/>
                                      <a:gd name="connsiteY10" fmla="*/ 151109 h 161925"/>
                                      <a:gd name="connsiteX11" fmla="*/ 152211 w 200025"/>
                                      <a:gd name="connsiteY11" fmla="*/ 150156 h 161925"/>
                                      <a:gd name="connsiteX12" fmla="*/ 144591 w 200025"/>
                                      <a:gd name="connsiteY12" fmla="*/ 148251 h 161925"/>
                                      <a:gd name="connsiteX13" fmla="*/ 136019 w 200025"/>
                                      <a:gd name="connsiteY13" fmla="*/ 146346 h 161925"/>
                                      <a:gd name="connsiteX14" fmla="*/ 127446 w 200025"/>
                                      <a:gd name="connsiteY14" fmla="*/ 143489 h 161925"/>
                                      <a:gd name="connsiteX15" fmla="*/ 118874 w 200025"/>
                                      <a:gd name="connsiteY15" fmla="*/ 140631 h 161925"/>
                                      <a:gd name="connsiteX16" fmla="*/ 110301 w 200025"/>
                                      <a:gd name="connsiteY16" fmla="*/ 136821 h 161925"/>
                                      <a:gd name="connsiteX17" fmla="*/ 95061 w 200025"/>
                                      <a:gd name="connsiteY17" fmla="*/ 126344 h 161925"/>
                                      <a:gd name="connsiteX18" fmla="*/ 82679 w 200025"/>
                                      <a:gd name="connsiteY18" fmla="*/ 113962 h 161925"/>
                                      <a:gd name="connsiteX19" fmla="*/ 72201 w 200025"/>
                                      <a:gd name="connsiteY19" fmla="*/ 100626 h 161925"/>
                                      <a:gd name="connsiteX20" fmla="*/ 59819 w 200025"/>
                                      <a:gd name="connsiteY20" fmla="*/ 73956 h 161925"/>
                                      <a:gd name="connsiteX21" fmla="*/ 56961 w 200025"/>
                                      <a:gd name="connsiteY21" fmla="*/ 62526 h 161925"/>
                                      <a:gd name="connsiteX22" fmla="*/ 55056 w 200025"/>
                                      <a:gd name="connsiteY22" fmla="*/ 53954 h 161925"/>
                                      <a:gd name="connsiteX23" fmla="*/ 55056 w 200025"/>
                                      <a:gd name="connsiteY23" fmla="*/ 50144 h 161925"/>
                                      <a:gd name="connsiteX24" fmla="*/ 55056 w 200025"/>
                                      <a:gd name="connsiteY24" fmla="*/ 47287 h 161925"/>
                                      <a:gd name="connsiteX25" fmla="*/ 25529 w 200025"/>
                                      <a:gd name="connsiteY25" fmla="*/ 7281 h 161925"/>
                                      <a:gd name="connsiteX26" fmla="*/ 10289 w 200025"/>
                                      <a:gd name="connsiteY26" fmla="*/ 54906 h 161925"/>
                                      <a:gd name="connsiteX27" fmla="*/ 10289 w 200025"/>
                                      <a:gd name="connsiteY27" fmla="*/ 55859 h 161925"/>
                                      <a:gd name="connsiteX28" fmla="*/ 10289 w 200025"/>
                                      <a:gd name="connsiteY28" fmla="*/ 56812 h 161925"/>
                                      <a:gd name="connsiteX29" fmla="*/ 10289 w 200025"/>
                                      <a:gd name="connsiteY29" fmla="*/ 57764 h 161925"/>
                                      <a:gd name="connsiteX30" fmla="*/ 13146 w 200025"/>
                                      <a:gd name="connsiteY30" fmla="*/ 65384 h 161925"/>
                                      <a:gd name="connsiteX31" fmla="*/ 17909 w 200025"/>
                                      <a:gd name="connsiteY31" fmla="*/ 76814 h 161925"/>
                                      <a:gd name="connsiteX32" fmla="*/ 25529 w 200025"/>
                                      <a:gd name="connsiteY32" fmla="*/ 90149 h 161925"/>
                                      <a:gd name="connsiteX33" fmla="*/ 36006 w 200025"/>
                                      <a:gd name="connsiteY33" fmla="*/ 105389 h 161925"/>
                                      <a:gd name="connsiteX34" fmla="*/ 49341 w 200025"/>
                                      <a:gd name="connsiteY34" fmla="*/ 120629 h 161925"/>
                                      <a:gd name="connsiteX35" fmla="*/ 65534 w 200025"/>
                                      <a:gd name="connsiteY35" fmla="*/ 134917 h 161925"/>
                                      <a:gd name="connsiteX36" fmla="*/ 84584 w 200025"/>
                                      <a:gd name="connsiteY36" fmla="*/ 146346 h 161925"/>
                                      <a:gd name="connsiteX37" fmla="*/ 104586 w 200025"/>
                                      <a:gd name="connsiteY37" fmla="*/ 153967 h 161925"/>
                                      <a:gd name="connsiteX38" fmla="*/ 115064 w 200025"/>
                                      <a:gd name="connsiteY38" fmla="*/ 156824 h 161925"/>
                                      <a:gd name="connsiteX39" fmla="*/ 124589 w 200025"/>
                                      <a:gd name="connsiteY39" fmla="*/ 158729 h 161925"/>
                                      <a:gd name="connsiteX40" fmla="*/ 134114 w 200025"/>
                                      <a:gd name="connsiteY40" fmla="*/ 159681 h 161925"/>
                                      <a:gd name="connsiteX41" fmla="*/ 143639 w 200025"/>
                                      <a:gd name="connsiteY41" fmla="*/ 159681 h 161925"/>
                                      <a:gd name="connsiteX42" fmla="*/ 152211 w 200025"/>
                                      <a:gd name="connsiteY42" fmla="*/ 159681 h 161925"/>
                                      <a:gd name="connsiteX43" fmla="*/ 156021 w 200025"/>
                                      <a:gd name="connsiteY43" fmla="*/ 157776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00025" h="161925">
                                        <a:moveTo>
                                          <a:pt x="156021" y="157776"/>
                                        </a:moveTo>
                                        <a:cubicBezTo>
                                          <a:pt x="156974" y="157776"/>
                                          <a:pt x="158879" y="157776"/>
                                          <a:pt x="159831" y="157776"/>
                                        </a:cubicBezTo>
                                        <a:cubicBezTo>
                                          <a:pt x="162689" y="157776"/>
                                          <a:pt x="164594" y="156824"/>
                                          <a:pt x="167451" y="156824"/>
                                        </a:cubicBezTo>
                                        <a:cubicBezTo>
                                          <a:pt x="169356" y="156824"/>
                                          <a:pt x="172214" y="155871"/>
                                          <a:pt x="174119" y="155871"/>
                                        </a:cubicBezTo>
                                        <a:cubicBezTo>
                                          <a:pt x="177929" y="154919"/>
                                          <a:pt x="181739" y="154919"/>
                                          <a:pt x="184596" y="153967"/>
                                        </a:cubicBezTo>
                                        <a:cubicBezTo>
                                          <a:pt x="190311" y="153014"/>
                                          <a:pt x="193169" y="152062"/>
                                          <a:pt x="193169" y="152062"/>
                                        </a:cubicBezTo>
                                        <a:cubicBezTo>
                                          <a:pt x="193169" y="152062"/>
                                          <a:pt x="189359" y="152062"/>
                                          <a:pt x="183644" y="152062"/>
                                        </a:cubicBezTo>
                                        <a:cubicBezTo>
                                          <a:pt x="180786" y="152062"/>
                                          <a:pt x="176976" y="152062"/>
                                          <a:pt x="173166" y="152062"/>
                                        </a:cubicBezTo>
                                        <a:cubicBezTo>
                                          <a:pt x="171261" y="152062"/>
                                          <a:pt x="169356" y="152062"/>
                                          <a:pt x="166499" y="152062"/>
                                        </a:cubicBezTo>
                                        <a:cubicBezTo>
                                          <a:pt x="164594" y="152062"/>
                                          <a:pt x="161736" y="151109"/>
                                          <a:pt x="159831" y="151109"/>
                                        </a:cubicBezTo>
                                        <a:cubicBezTo>
                                          <a:pt x="158879" y="151109"/>
                                          <a:pt x="156974" y="151109"/>
                                          <a:pt x="156021" y="151109"/>
                                        </a:cubicBezTo>
                                        <a:cubicBezTo>
                                          <a:pt x="155069" y="151109"/>
                                          <a:pt x="153164" y="151109"/>
                                          <a:pt x="152211" y="150156"/>
                                        </a:cubicBezTo>
                                        <a:cubicBezTo>
                                          <a:pt x="149354" y="149204"/>
                                          <a:pt x="146496" y="149204"/>
                                          <a:pt x="144591" y="148251"/>
                                        </a:cubicBezTo>
                                        <a:cubicBezTo>
                                          <a:pt x="141734" y="147299"/>
                                          <a:pt x="138876" y="147299"/>
                                          <a:pt x="136019" y="146346"/>
                                        </a:cubicBezTo>
                                        <a:cubicBezTo>
                                          <a:pt x="133161" y="145394"/>
                                          <a:pt x="130304" y="144442"/>
                                          <a:pt x="127446" y="143489"/>
                                        </a:cubicBezTo>
                                        <a:cubicBezTo>
                                          <a:pt x="124589" y="142537"/>
                                          <a:pt x="121731" y="141584"/>
                                          <a:pt x="118874" y="140631"/>
                                        </a:cubicBezTo>
                                        <a:cubicBezTo>
                                          <a:pt x="116016" y="139679"/>
                                          <a:pt x="113159" y="137774"/>
                                          <a:pt x="110301" y="136821"/>
                                        </a:cubicBezTo>
                                        <a:cubicBezTo>
                                          <a:pt x="104586" y="133964"/>
                                          <a:pt x="99824" y="130154"/>
                                          <a:pt x="95061" y="126344"/>
                                        </a:cubicBezTo>
                                        <a:cubicBezTo>
                                          <a:pt x="90299" y="122534"/>
                                          <a:pt x="86489" y="118724"/>
                                          <a:pt x="82679" y="113962"/>
                                        </a:cubicBezTo>
                                        <a:cubicBezTo>
                                          <a:pt x="78869" y="109199"/>
                                          <a:pt x="75059" y="105389"/>
                                          <a:pt x="72201" y="100626"/>
                                        </a:cubicBezTo>
                                        <a:cubicBezTo>
                                          <a:pt x="66486" y="91101"/>
                                          <a:pt x="62676" y="81576"/>
                                          <a:pt x="59819" y="73956"/>
                                        </a:cubicBezTo>
                                        <a:cubicBezTo>
                                          <a:pt x="58866" y="70146"/>
                                          <a:pt x="57914" y="66337"/>
                                          <a:pt x="56961" y="62526"/>
                                        </a:cubicBezTo>
                                        <a:cubicBezTo>
                                          <a:pt x="56009" y="58717"/>
                                          <a:pt x="56009" y="55859"/>
                                          <a:pt x="55056" y="53954"/>
                                        </a:cubicBezTo>
                                        <a:cubicBezTo>
                                          <a:pt x="55056" y="52049"/>
                                          <a:pt x="55056" y="51096"/>
                                          <a:pt x="55056" y="50144"/>
                                        </a:cubicBezTo>
                                        <a:cubicBezTo>
                                          <a:pt x="55056" y="49192"/>
                                          <a:pt x="55056" y="48239"/>
                                          <a:pt x="55056" y="47287"/>
                                        </a:cubicBezTo>
                                        <a:cubicBezTo>
                                          <a:pt x="53151" y="23474"/>
                                          <a:pt x="43626" y="5376"/>
                                          <a:pt x="25529" y="7281"/>
                                        </a:cubicBezTo>
                                        <a:cubicBezTo>
                                          <a:pt x="9336" y="9187"/>
                                          <a:pt x="2669" y="34904"/>
                                          <a:pt x="10289" y="54906"/>
                                        </a:cubicBezTo>
                                        <a:cubicBezTo>
                                          <a:pt x="10289" y="54906"/>
                                          <a:pt x="10289" y="54906"/>
                                          <a:pt x="10289" y="55859"/>
                                        </a:cubicBezTo>
                                        <a:cubicBezTo>
                                          <a:pt x="10289" y="55859"/>
                                          <a:pt x="10289" y="56812"/>
                                          <a:pt x="10289" y="56812"/>
                                        </a:cubicBezTo>
                                        <a:cubicBezTo>
                                          <a:pt x="10289" y="56812"/>
                                          <a:pt x="10289" y="57764"/>
                                          <a:pt x="10289" y="57764"/>
                                        </a:cubicBezTo>
                                        <a:cubicBezTo>
                                          <a:pt x="11241" y="59669"/>
                                          <a:pt x="11241" y="62526"/>
                                          <a:pt x="13146" y="65384"/>
                                        </a:cubicBezTo>
                                        <a:cubicBezTo>
                                          <a:pt x="14099" y="68242"/>
                                          <a:pt x="16004" y="72051"/>
                                          <a:pt x="17909" y="76814"/>
                                        </a:cubicBezTo>
                                        <a:cubicBezTo>
                                          <a:pt x="19814" y="80624"/>
                                          <a:pt x="21719" y="85387"/>
                                          <a:pt x="25529" y="90149"/>
                                        </a:cubicBezTo>
                                        <a:cubicBezTo>
                                          <a:pt x="28386" y="94912"/>
                                          <a:pt x="31244" y="100626"/>
                                          <a:pt x="36006" y="105389"/>
                                        </a:cubicBezTo>
                                        <a:cubicBezTo>
                                          <a:pt x="39816" y="111104"/>
                                          <a:pt x="44579" y="115867"/>
                                          <a:pt x="49341" y="120629"/>
                                        </a:cubicBezTo>
                                        <a:cubicBezTo>
                                          <a:pt x="54104" y="125392"/>
                                          <a:pt x="59819" y="130154"/>
                                          <a:pt x="65534" y="134917"/>
                                        </a:cubicBezTo>
                                        <a:cubicBezTo>
                                          <a:pt x="71249" y="138726"/>
                                          <a:pt x="77916" y="143489"/>
                                          <a:pt x="84584" y="146346"/>
                                        </a:cubicBezTo>
                                        <a:cubicBezTo>
                                          <a:pt x="91251" y="149204"/>
                                          <a:pt x="97919" y="152062"/>
                                          <a:pt x="104586" y="153967"/>
                                        </a:cubicBezTo>
                                        <a:cubicBezTo>
                                          <a:pt x="108396" y="154919"/>
                                          <a:pt x="111254" y="155871"/>
                                          <a:pt x="115064" y="156824"/>
                                        </a:cubicBezTo>
                                        <a:cubicBezTo>
                                          <a:pt x="118874" y="157776"/>
                                          <a:pt x="121731" y="157776"/>
                                          <a:pt x="124589" y="158729"/>
                                        </a:cubicBezTo>
                                        <a:cubicBezTo>
                                          <a:pt x="127446" y="158729"/>
                                          <a:pt x="131256" y="159681"/>
                                          <a:pt x="134114" y="159681"/>
                                        </a:cubicBezTo>
                                        <a:cubicBezTo>
                                          <a:pt x="136971" y="159681"/>
                                          <a:pt x="140781" y="159681"/>
                                          <a:pt x="143639" y="159681"/>
                                        </a:cubicBezTo>
                                        <a:cubicBezTo>
                                          <a:pt x="146496" y="159681"/>
                                          <a:pt x="149354" y="159681"/>
                                          <a:pt x="152211" y="159681"/>
                                        </a:cubicBezTo>
                                        <a:cubicBezTo>
                                          <a:pt x="154116" y="157776"/>
                                          <a:pt x="155069" y="157776"/>
                                          <a:pt x="156021" y="1577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Freeform: Shape 19"/>
                                <wps:cNvSpPr/>
                                <wps:spPr>
                                  <a:xfrm>
                                    <a:off x="3459330" y="782880"/>
                                    <a:ext cx="161925" cy="133350"/>
                                  </a:xfrm>
                                  <a:custGeom>
                                    <a:avLst/>
                                    <a:gdLst>
                                      <a:gd name="connsiteX0" fmla="*/ 138739 w 161925"/>
                                      <a:gd name="connsiteY0" fmla="*/ 8096 h 133350"/>
                                      <a:gd name="connsiteX1" fmla="*/ 133024 w 161925"/>
                                      <a:gd name="connsiteY1" fmla="*/ 7144 h 133350"/>
                                      <a:gd name="connsiteX2" fmla="*/ 127309 w 161925"/>
                                      <a:gd name="connsiteY2" fmla="*/ 7144 h 133350"/>
                                      <a:gd name="connsiteX3" fmla="*/ 124451 w 161925"/>
                                      <a:gd name="connsiteY3" fmla="*/ 7144 h 133350"/>
                                      <a:gd name="connsiteX4" fmla="*/ 121593 w 161925"/>
                                      <a:gd name="connsiteY4" fmla="*/ 7144 h 133350"/>
                                      <a:gd name="connsiteX5" fmla="*/ 114926 w 161925"/>
                                      <a:gd name="connsiteY5" fmla="*/ 7144 h 133350"/>
                                      <a:gd name="connsiteX6" fmla="*/ 107306 w 161925"/>
                                      <a:gd name="connsiteY6" fmla="*/ 7144 h 133350"/>
                                      <a:gd name="connsiteX7" fmla="*/ 99686 w 161925"/>
                                      <a:gd name="connsiteY7" fmla="*/ 8096 h 133350"/>
                                      <a:gd name="connsiteX8" fmla="*/ 92066 w 161925"/>
                                      <a:gd name="connsiteY8" fmla="*/ 10001 h 133350"/>
                                      <a:gd name="connsiteX9" fmla="*/ 83493 w 161925"/>
                                      <a:gd name="connsiteY9" fmla="*/ 11906 h 133350"/>
                                      <a:gd name="connsiteX10" fmla="*/ 67301 w 161925"/>
                                      <a:gd name="connsiteY10" fmla="*/ 18573 h 133350"/>
                                      <a:gd name="connsiteX11" fmla="*/ 52061 w 161925"/>
                                      <a:gd name="connsiteY11" fmla="*/ 28098 h 133350"/>
                                      <a:gd name="connsiteX12" fmla="*/ 38726 w 161925"/>
                                      <a:gd name="connsiteY12" fmla="*/ 40481 h 133350"/>
                                      <a:gd name="connsiteX13" fmla="*/ 28249 w 161925"/>
                                      <a:gd name="connsiteY13" fmla="*/ 53816 h 133350"/>
                                      <a:gd name="connsiteX14" fmla="*/ 20629 w 161925"/>
                                      <a:gd name="connsiteY14" fmla="*/ 66198 h 133350"/>
                                      <a:gd name="connsiteX15" fmla="*/ 14914 w 161925"/>
                                      <a:gd name="connsiteY15" fmla="*/ 77628 h 133350"/>
                                      <a:gd name="connsiteX16" fmla="*/ 11104 w 161925"/>
                                      <a:gd name="connsiteY16" fmla="*/ 87153 h 133350"/>
                                      <a:gd name="connsiteX17" fmla="*/ 9199 w 161925"/>
                                      <a:gd name="connsiteY17" fmla="*/ 93821 h 133350"/>
                                      <a:gd name="connsiteX18" fmla="*/ 9199 w 161925"/>
                                      <a:gd name="connsiteY18" fmla="*/ 94773 h 133350"/>
                                      <a:gd name="connsiteX19" fmla="*/ 9199 w 161925"/>
                                      <a:gd name="connsiteY19" fmla="*/ 95726 h 133350"/>
                                      <a:gd name="connsiteX20" fmla="*/ 9199 w 161925"/>
                                      <a:gd name="connsiteY20" fmla="*/ 96678 h 133350"/>
                                      <a:gd name="connsiteX21" fmla="*/ 23486 w 161925"/>
                                      <a:gd name="connsiteY21" fmla="*/ 134778 h 133350"/>
                                      <a:gd name="connsiteX22" fmla="*/ 47299 w 161925"/>
                                      <a:gd name="connsiteY22" fmla="*/ 101441 h 133350"/>
                                      <a:gd name="connsiteX23" fmla="*/ 47299 w 161925"/>
                                      <a:gd name="connsiteY23" fmla="*/ 99536 h 133350"/>
                                      <a:gd name="connsiteX24" fmla="*/ 47299 w 161925"/>
                                      <a:gd name="connsiteY24" fmla="*/ 95726 h 133350"/>
                                      <a:gd name="connsiteX25" fmla="*/ 48251 w 161925"/>
                                      <a:gd name="connsiteY25" fmla="*/ 88106 h 133350"/>
                                      <a:gd name="connsiteX26" fmla="*/ 50156 w 161925"/>
                                      <a:gd name="connsiteY26" fmla="*/ 78581 h 133350"/>
                                      <a:gd name="connsiteX27" fmla="*/ 59681 w 161925"/>
                                      <a:gd name="connsiteY27" fmla="*/ 56673 h 133350"/>
                                      <a:gd name="connsiteX28" fmla="*/ 67301 w 161925"/>
                                      <a:gd name="connsiteY28" fmla="*/ 45244 h 133350"/>
                                      <a:gd name="connsiteX29" fmla="*/ 77779 w 161925"/>
                                      <a:gd name="connsiteY29" fmla="*/ 34766 h 133350"/>
                                      <a:gd name="connsiteX30" fmla="*/ 90161 w 161925"/>
                                      <a:gd name="connsiteY30" fmla="*/ 26194 h 133350"/>
                                      <a:gd name="connsiteX31" fmla="*/ 96829 w 161925"/>
                                      <a:gd name="connsiteY31" fmla="*/ 22384 h 133350"/>
                                      <a:gd name="connsiteX32" fmla="*/ 103496 w 161925"/>
                                      <a:gd name="connsiteY32" fmla="*/ 19526 h 133350"/>
                                      <a:gd name="connsiteX33" fmla="*/ 110164 w 161925"/>
                                      <a:gd name="connsiteY33" fmla="*/ 16669 h 133350"/>
                                      <a:gd name="connsiteX34" fmla="*/ 116831 w 161925"/>
                                      <a:gd name="connsiteY34" fmla="*/ 14764 h 133350"/>
                                      <a:gd name="connsiteX35" fmla="*/ 123499 w 161925"/>
                                      <a:gd name="connsiteY35" fmla="*/ 13811 h 133350"/>
                                      <a:gd name="connsiteX36" fmla="*/ 126356 w 161925"/>
                                      <a:gd name="connsiteY36" fmla="*/ 12859 h 133350"/>
                                      <a:gd name="connsiteX37" fmla="*/ 129214 w 161925"/>
                                      <a:gd name="connsiteY37" fmla="*/ 12859 h 133350"/>
                                      <a:gd name="connsiteX38" fmla="*/ 134929 w 161925"/>
                                      <a:gd name="connsiteY38" fmla="*/ 11906 h 133350"/>
                                      <a:gd name="connsiteX39" fmla="*/ 139691 w 161925"/>
                                      <a:gd name="connsiteY39" fmla="*/ 11906 h 133350"/>
                                      <a:gd name="connsiteX40" fmla="*/ 148264 w 161925"/>
                                      <a:gd name="connsiteY40" fmla="*/ 11906 h 133350"/>
                                      <a:gd name="connsiteX41" fmla="*/ 155884 w 161925"/>
                                      <a:gd name="connsiteY41" fmla="*/ 11906 h 133350"/>
                                      <a:gd name="connsiteX42" fmla="*/ 148264 w 161925"/>
                                      <a:gd name="connsiteY42" fmla="*/ 10001 h 133350"/>
                                      <a:gd name="connsiteX43" fmla="*/ 138739 w 161925"/>
                                      <a:gd name="connsiteY43" fmla="*/ 8096 h 133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61925" h="133350">
                                        <a:moveTo>
                                          <a:pt x="138739" y="8096"/>
                                        </a:moveTo>
                                        <a:cubicBezTo>
                                          <a:pt x="136834" y="8096"/>
                                          <a:pt x="134929" y="7144"/>
                                          <a:pt x="133024" y="7144"/>
                                        </a:cubicBezTo>
                                        <a:cubicBezTo>
                                          <a:pt x="131118" y="7144"/>
                                          <a:pt x="129214" y="7144"/>
                                          <a:pt x="127309" y="7144"/>
                                        </a:cubicBezTo>
                                        <a:cubicBezTo>
                                          <a:pt x="126356" y="7144"/>
                                          <a:pt x="125404" y="7144"/>
                                          <a:pt x="124451" y="7144"/>
                                        </a:cubicBezTo>
                                        <a:cubicBezTo>
                                          <a:pt x="123499" y="7144"/>
                                          <a:pt x="122546" y="7144"/>
                                          <a:pt x="121593" y="7144"/>
                                        </a:cubicBezTo>
                                        <a:cubicBezTo>
                                          <a:pt x="119689" y="7144"/>
                                          <a:pt x="116831" y="7144"/>
                                          <a:pt x="114926" y="7144"/>
                                        </a:cubicBezTo>
                                        <a:cubicBezTo>
                                          <a:pt x="112068" y="7144"/>
                                          <a:pt x="110164" y="7144"/>
                                          <a:pt x="107306" y="7144"/>
                                        </a:cubicBezTo>
                                        <a:cubicBezTo>
                                          <a:pt x="104449" y="7144"/>
                                          <a:pt x="102543" y="8096"/>
                                          <a:pt x="99686" y="8096"/>
                                        </a:cubicBezTo>
                                        <a:cubicBezTo>
                                          <a:pt x="96829" y="8096"/>
                                          <a:pt x="93971" y="9048"/>
                                          <a:pt x="92066" y="10001"/>
                                        </a:cubicBezTo>
                                        <a:cubicBezTo>
                                          <a:pt x="89209" y="10953"/>
                                          <a:pt x="86351" y="11906"/>
                                          <a:pt x="83493" y="11906"/>
                                        </a:cubicBezTo>
                                        <a:cubicBezTo>
                                          <a:pt x="77779" y="13811"/>
                                          <a:pt x="72064" y="15716"/>
                                          <a:pt x="67301" y="18573"/>
                                        </a:cubicBezTo>
                                        <a:cubicBezTo>
                                          <a:pt x="61586" y="21431"/>
                                          <a:pt x="56824" y="24289"/>
                                          <a:pt x="52061" y="28098"/>
                                        </a:cubicBezTo>
                                        <a:cubicBezTo>
                                          <a:pt x="47299" y="31909"/>
                                          <a:pt x="42536" y="35719"/>
                                          <a:pt x="38726" y="40481"/>
                                        </a:cubicBezTo>
                                        <a:cubicBezTo>
                                          <a:pt x="34916" y="44291"/>
                                          <a:pt x="31106" y="49053"/>
                                          <a:pt x="28249" y="53816"/>
                                        </a:cubicBezTo>
                                        <a:cubicBezTo>
                                          <a:pt x="25391" y="58578"/>
                                          <a:pt x="22534" y="62389"/>
                                          <a:pt x="20629" y="66198"/>
                                        </a:cubicBezTo>
                                        <a:cubicBezTo>
                                          <a:pt x="18724" y="70009"/>
                                          <a:pt x="16818" y="73819"/>
                                          <a:pt x="14914" y="77628"/>
                                        </a:cubicBezTo>
                                        <a:cubicBezTo>
                                          <a:pt x="13009" y="81439"/>
                                          <a:pt x="12056" y="84296"/>
                                          <a:pt x="11104" y="87153"/>
                                        </a:cubicBezTo>
                                        <a:cubicBezTo>
                                          <a:pt x="10151" y="90011"/>
                                          <a:pt x="9199" y="91916"/>
                                          <a:pt x="9199" y="93821"/>
                                        </a:cubicBezTo>
                                        <a:cubicBezTo>
                                          <a:pt x="9199" y="93821"/>
                                          <a:pt x="9199" y="94773"/>
                                          <a:pt x="9199" y="94773"/>
                                        </a:cubicBezTo>
                                        <a:cubicBezTo>
                                          <a:pt x="9199" y="94773"/>
                                          <a:pt x="9199" y="95726"/>
                                          <a:pt x="9199" y="95726"/>
                                        </a:cubicBezTo>
                                        <a:cubicBezTo>
                                          <a:pt x="9199" y="95726"/>
                                          <a:pt x="9199" y="96678"/>
                                          <a:pt x="9199" y="96678"/>
                                        </a:cubicBezTo>
                                        <a:cubicBezTo>
                                          <a:pt x="3484" y="112871"/>
                                          <a:pt x="10151" y="133826"/>
                                          <a:pt x="23486" y="134778"/>
                                        </a:cubicBezTo>
                                        <a:cubicBezTo>
                                          <a:pt x="38726" y="135731"/>
                                          <a:pt x="45393" y="120491"/>
                                          <a:pt x="47299" y="101441"/>
                                        </a:cubicBezTo>
                                        <a:cubicBezTo>
                                          <a:pt x="47299" y="100489"/>
                                          <a:pt x="47299" y="99536"/>
                                          <a:pt x="47299" y="99536"/>
                                        </a:cubicBezTo>
                                        <a:cubicBezTo>
                                          <a:pt x="47299" y="98584"/>
                                          <a:pt x="47299" y="97631"/>
                                          <a:pt x="47299" y="95726"/>
                                        </a:cubicBezTo>
                                        <a:cubicBezTo>
                                          <a:pt x="47299" y="93821"/>
                                          <a:pt x="48251" y="90964"/>
                                          <a:pt x="48251" y="88106"/>
                                        </a:cubicBezTo>
                                        <a:cubicBezTo>
                                          <a:pt x="49204" y="85248"/>
                                          <a:pt x="49204" y="82391"/>
                                          <a:pt x="50156" y="78581"/>
                                        </a:cubicBezTo>
                                        <a:cubicBezTo>
                                          <a:pt x="52061" y="71914"/>
                                          <a:pt x="54918" y="64294"/>
                                          <a:pt x="59681" y="56673"/>
                                        </a:cubicBezTo>
                                        <a:cubicBezTo>
                                          <a:pt x="61586" y="52864"/>
                                          <a:pt x="64443" y="49053"/>
                                          <a:pt x="67301" y="45244"/>
                                        </a:cubicBezTo>
                                        <a:cubicBezTo>
                                          <a:pt x="70159" y="41434"/>
                                          <a:pt x="73968" y="37623"/>
                                          <a:pt x="77779" y="34766"/>
                                        </a:cubicBezTo>
                                        <a:cubicBezTo>
                                          <a:pt x="81589" y="31909"/>
                                          <a:pt x="85399" y="29051"/>
                                          <a:pt x="90161" y="26194"/>
                                        </a:cubicBezTo>
                                        <a:cubicBezTo>
                                          <a:pt x="92066" y="25241"/>
                                          <a:pt x="94924" y="24289"/>
                                          <a:pt x="96829" y="22384"/>
                                        </a:cubicBezTo>
                                        <a:cubicBezTo>
                                          <a:pt x="98734" y="21431"/>
                                          <a:pt x="101591" y="20478"/>
                                          <a:pt x="103496" y="19526"/>
                                        </a:cubicBezTo>
                                        <a:cubicBezTo>
                                          <a:pt x="105401" y="18573"/>
                                          <a:pt x="108259" y="17621"/>
                                          <a:pt x="110164" y="16669"/>
                                        </a:cubicBezTo>
                                        <a:cubicBezTo>
                                          <a:pt x="112068" y="15716"/>
                                          <a:pt x="114926" y="15716"/>
                                          <a:pt x="116831" y="14764"/>
                                        </a:cubicBezTo>
                                        <a:cubicBezTo>
                                          <a:pt x="118736" y="13811"/>
                                          <a:pt x="121593" y="13811"/>
                                          <a:pt x="123499" y="13811"/>
                                        </a:cubicBezTo>
                                        <a:cubicBezTo>
                                          <a:pt x="124451" y="13811"/>
                                          <a:pt x="125404" y="13811"/>
                                          <a:pt x="126356" y="12859"/>
                                        </a:cubicBezTo>
                                        <a:cubicBezTo>
                                          <a:pt x="127309" y="12859"/>
                                          <a:pt x="128261" y="12859"/>
                                          <a:pt x="129214" y="12859"/>
                                        </a:cubicBezTo>
                                        <a:cubicBezTo>
                                          <a:pt x="131118" y="12859"/>
                                          <a:pt x="133024" y="11906"/>
                                          <a:pt x="134929" y="11906"/>
                                        </a:cubicBezTo>
                                        <a:cubicBezTo>
                                          <a:pt x="136834" y="11906"/>
                                          <a:pt x="138739" y="11906"/>
                                          <a:pt x="139691" y="11906"/>
                                        </a:cubicBezTo>
                                        <a:cubicBezTo>
                                          <a:pt x="142549" y="11906"/>
                                          <a:pt x="145406" y="10953"/>
                                          <a:pt x="148264" y="11906"/>
                                        </a:cubicBezTo>
                                        <a:cubicBezTo>
                                          <a:pt x="153026" y="11906"/>
                                          <a:pt x="155884" y="11906"/>
                                          <a:pt x="155884" y="11906"/>
                                        </a:cubicBezTo>
                                        <a:cubicBezTo>
                                          <a:pt x="155884" y="11906"/>
                                          <a:pt x="153026" y="10953"/>
                                          <a:pt x="148264" y="10001"/>
                                        </a:cubicBezTo>
                                        <a:cubicBezTo>
                                          <a:pt x="144454" y="8096"/>
                                          <a:pt x="141596" y="8096"/>
                                          <a:pt x="138739" y="809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Freeform: Shape 20"/>
                                <wps:cNvSpPr/>
                                <wps:spPr>
                                  <a:xfrm>
                                    <a:off x="3791903" y="0"/>
                                    <a:ext cx="190500" cy="219075"/>
                                  </a:xfrm>
                                  <a:custGeom>
                                    <a:avLst/>
                                    <a:gdLst>
                                      <a:gd name="connsiteX0" fmla="*/ 8096 w 190500"/>
                                      <a:gd name="connsiteY0" fmla="*/ 176614 h 219075"/>
                                      <a:gd name="connsiteX1" fmla="*/ 8096 w 190500"/>
                                      <a:gd name="connsiteY1" fmla="*/ 181377 h 219075"/>
                                      <a:gd name="connsiteX2" fmla="*/ 9049 w 190500"/>
                                      <a:gd name="connsiteY2" fmla="*/ 189949 h 219075"/>
                                      <a:gd name="connsiteX3" fmla="*/ 10001 w 190500"/>
                                      <a:gd name="connsiteY3" fmla="*/ 197570 h 219075"/>
                                      <a:gd name="connsiteX4" fmla="*/ 11906 w 190500"/>
                                      <a:gd name="connsiteY4" fmla="*/ 209952 h 219075"/>
                                      <a:gd name="connsiteX5" fmla="*/ 13811 w 190500"/>
                                      <a:gd name="connsiteY5" fmla="*/ 220430 h 219075"/>
                                      <a:gd name="connsiteX6" fmla="*/ 13811 w 190500"/>
                                      <a:gd name="connsiteY6" fmla="*/ 209952 h 219075"/>
                                      <a:gd name="connsiteX7" fmla="*/ 14764 w 190500"/>
                                      <a:gd name="connsiteY7" fmla="*/ 197570 h 219075"/>
                                      <a:gd name="connsiteX8" fmla="*/ 15716 w 190500"/>
                                      <a:gd name="connsiteY8" fmla="*/ 189949 h 219075"/>
                                      <a:gd name="connsiteX9" fmla="*/ 16669 w 190500"/>
                                      <a:gd name="connsiteY9" fmla="*/ 181377 h 219075"/>
                                      <a:gd name="connsiteX10" fmla="*/ 17621 w 190500"/>
                                      <a:gd name="connsiteY10" fmla="*/ 176614 h 219075"/>
                                      <a:gd name="connsiteX11" fmla="*/ 18574 w 190500"/>
                                      <a:gd name="connsiteY11" fmla="*/ 171852 h 219075"/>
                                      <a:gd name="connsiteX12" fmla="*/ 20479 w 190500"/>
                                      <a:gd name="connsiteY12" fmla="*/ 162327 h 219075"/>
                                      <a:gd name="connsiteX13" fmla="*/ 23336 w 190500"/>
                                      <a:gd name="connsiteY13" fmla="*/ 152802 h 219075"/>
                                      <a:gd name="connsiteX14" fmla="*/ 26194 w 190500"/>
                                      <a:gd name="connsiteY14" fmla="*/ 143277 h 219075"/>
                                      <a:gd name="connsiteX15" fmla="*/ 30004 w 190500"/>
                                      <a:gd name="connsiteY15" fmla="*/ 133752 h 219075"/>
                                      <a:gd name="connsiteX16" fmla="*/ 34766 w 190500"/>
                                      <a:gd name="connsiteY16" fmla="*/ 124227 h 219075"/>
                                      <a:gd name="connsiteX17" fmla="*/ 47149 w 190500"/>
                                      <a:gd name="connsiteY17" fmla="*/ 107082 h 219075"/>
                                      <a:gd name="connsiteX18" fmla="*/ 61436 w 190500"/>
                                      <a:gd name="connsiteY18" fmla="*/ 92795 h 219075"/>
                                      <a:gd name="connsiteX19" fmla="*/ 77629 w 190500"/>
                                      <a:gd name="connsiteY19" fmla="*/ 81364 h 219075"/>
                                      <a:gd name="connsiteX20" fmla="*/ 109061 w 190500"/>
                                      <a:gd name="connsiteY20" fmla="*/ 68030 h 219075"/>
                                      <a:gd name="connsiteX21" fmla="*/ 122396 w 190500"/>
                                      <a:gd name="connsiteY21" fmla="*/ 65172 h 219075"/>
                                      <a:gd name="connsiteX22" fmla="*/ 132874 w 190500"/>
                                      <a:gd name="connsiteY22" fmla="*/ 63267 h 219075"/>
                                      <a:gd name="connsiteX23" fmla="*/ 137636 w 190500"/>
                                      <a:gd name="connsiteY23" fmla="*/ 63267 h 219075"/>
                                      <a:gd name="connsiteX24" fmla="*/ 140494 w 190500"/>
                                      <a:gd name="connsiteY24" fmla="*/ 63267 h 219075"/>
                                      <a:gd name="connsiteX25" fmla="*/ 188119 w 190500"/>
                                      <a:gd name="connsiteY25" fmla="*/ 28977 h 219075"/>
                                      <a:gd name="connsiteX26" fmla="*/ 132874 w 190500"/>
                                      <a:gd name="connsiteY26" fmla="*/ 9927 h 219075"/>
                                      <a:gd name="connsiteX27" fmla="*/ 131921 w 190500"/>
                                      <a:gd name="connsiteY27" fmla="*/ 9927 h 219075"/>
                                      <a:gd name="connsiteX28" fmla="*/ 130969 w 190500"/>
                                      <a:gd name="connsiteY28" fmla="*/ 9927 h 219075"/>
                                      <a:gd name="connsiteX29" fmla="*/ 129064 w 190500"/>
                                      <a:gd name="connsiteY29" fmla="*/ 9927 h 219075"/>
                                      <a:gd name="connsiteX30" fmla="*/ 119539 w 190500"/>
                                      <a:gd name="connsiteY30" fmla="*/ 12784 h 219075"/>
                                      <a:gd name="connsiteX31" fmla="*/ 106204 w 190500"/>
                                      <a:gd name="connsiteY31" fmla="*/ 17547 h 219075"/>
                                      <a:gd name="connsiteX32" fmla="*/ 90011 w 190500"/>
                                      <a:gd name="connsiteY32" fmla="*/ 25167 h 219075"/>
                                      <a:gd name="connsiteX33" fmla="*/ 71914 w 190500"/>
                                      <a:gd name="connsiteY33" fmla="*/ 36597 h 219075"/>
                                      <a:gd name="connsiteX34" fmla="*/ 53816 w 190500"/>
                                      <a:gd name="connsiteY34" fmla="*/ 51837 h 219075"/>
                                      <a:gd name="connsiteX35" fmla="*/ 36671 w 190500"/>
                                      <a:gd name="connsiteY35" fmla="*/ 70887 h 219075"/>
                                      <a:gd name="connsiteX36" fmla="*/ 23336 w 190500"/>
                                      <a:gd name="connsiteY36" fmla="*/ 92795 h 219075"/>
                                      <a:gd name="connsiteX37" fmla="*/ 13811 w 190500"/>
                                      <a:gd name="connsiteY37" fmla="*/ 116607 h 219075"/>
                                      <a:gd name="connsiteX38" fmla="*/ 10954 w 190500"/>
                                      <a:gd name="connsiteY38" fmla="*/ 128037 h 219075"/>
                                      <a:gd name="connsiteX39" fmla="*/ 9049 w 190500"/>
                                      <a:gd name="connsiteY39" fmla="*/ 139467 h 219075"/>
                                      <a:gd name="connsiteX40" fmla="*/ 8096 w 190500"/>
                                      <a:gd name="connsiteY40" fmla="*/ 150897 h 219075"/>
                                      <a:gd name="connsiteX41" fmla="*/ 7144 w 190500"/>
                                      <a:gd name="connsiteY41" fmla="*/ 161374 h 219075"/>
                                      <a:gd name="connsiteX42" fmla="*/ 7144 w 190500"/>
                                      <a:gd name="connsiteY42" fmla="*/ 171852 h 219075"/>
                                      <a:gd name="connsiteX43" fmla="*/ 8096 w 190500"/>
                                      <a:gd name="connsiteY43" fmla="*/ 176614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90500" h="219075">
                                        <a:moveTo>
                                          <a:pt x="8096" y="176614"/>
                                        </a:moveTo>
                                        <a:cubicBezTo>
                                          <a:pt x="8096" y="178520"/>
                                          <a:pt x="8096" y="179472"/>
                                          <a:pt x="8096" y="181377"/>
                                        </a:cubicBezTo>
                                        <a:cubicBezTo>
                                          <a:pt x="8096" y="184234"/>
                                          <a:pt x="9049" y="187092"/>
                                          <a:pt x="9049" y="189949"/>
                                        </a:cubicBezTo>
                                        <a:cubicBezTo>
                                          <a:pt x="9049" y="192807"/>
                                          <a:pt x="10001" y="194712"/>
                                          <a:pt x="10001" y="197570"/>
                                        </a:cubicBezTo>
                                        <a:cubicBezTo>
                                          <a:pt x="10954" y="202332"/>
                                          <a:pt x="10954" y="206142"/>
                                          <a:pt x="11906" y="209952"/>
                                        </a:cubicBezTo>
                                        <a:cubicBezTo>
                                          <a:pt x="12859" y="216620"/>
                                          <a:pt x="13811" y="220430"/>
                                          <a:pt x="13811" y="220430"/>
                                        </a:cubicBezTo>
                                        <a:cubicBezTo>
                                          <a:pt x="13811" y="220430"/>
                                          <a:pt x="13811" y="216620"/>
                                          <a:pt x="13811" y="209952"/>
                                        </a:cubicBezTo>
                                        <a:cubicBezTo>
                                          <a:pt x="13811" y="206142"/>
                                          <a:pt x="13811" y="202332"/>
                                          <a:pt x="14764" y="197570"/>
                                        </a:cubicBezTo>
                                        <a:cubicBezTo>
                                          <a:pt x="14764" y="195664"/>
                                          <a:pt x="14764" y="192807"/>
                                          <a:pt x="15716" y="189949"/>
                                        </a:cubicBezTo>
                                        <a:cubicBezTo>
                                          <a:pt x="15716" y="187092"/>
                                          <a:pt x="16669" y="184234"/>
                                          <a:pt x="16669" y="181377"/>
                                        </a:cubicBezTo>
                                        <a:cubicBezTo>
                                          <a:pt x="16669" y="180424"/>
                                          <a:pt x="16669" y="178520"/>
                                          <a:pt x="17621" y="176614"/>
                                        </a:cubicBezTo>
                                        <a:cubicBezTo>
                                          <a:pt x="17621" y="174709"/>
                                          <a:pt x="18574" y="173757"/>
                                          <a:pt x="18574" y="171852"/>
                                        </a:cubicBezTo>
                                        <a:cubicBezTo>
                                          <a:pt x="19526" y="168995"/>
                                          <a:pt x="19526" y="166137"/>
                                          <a:pt x="20479" y="162327"/>
                                        </a:cubicBezTo>
                                        <a:cubicBezTo>
                                          <a:pt x="21431" y="159470"/>
                                          <a:pt x="22384" y="155659"/>
                                          <a:pt x="23336" y="152802"/>
                                        </a:cubicBezTo>
                                        <a:cubicBezTo>
                                          <a:pt x="24289" y="149945"/>
                                          <a:pt x="25241" y="146134"/>
                                          <a:pt x="26194" y="143277"/>
                                        </a:cubicBezTo>
                                        <a:cubicBezTo>
                                          <a:pt x="27146" y="140420"/>
                                          <a:pt x="29051" y="136609"/>
                                          <a:pt x="30004" y="133752"/>
                                        </a:cubicBezTo>
                                        <a:cubicBezTo>
                                          <a:pt x="31909" y="130895"/>
                                          <a:pt x="32861" y="127084"/>
                                          <a:pt x="34766" y="124227"/>
                                        </a:cubicBezTo>
                                        <a:cubicBezTo>
                                          <a:pt x="38576" y="118512"/>
                                          <a:pt x="42386" y="111845"/>
                                          <a:pt x="47149" y="107082"/>
                                        </a:cubicBezTo>
                                        <a:cubicBezTo>
                                          <a:pt x="51911" y="101367"/>
                                          <a:pt x="56674" y="96605"/>
                                          <a:pt x="61436" y="92795"/>
                                        </a:cubicBezTo>
                                        <a:cubicBezTo>
                                          <a:pt x="67151" y="88984"/>
                                          <a:pt x="71914" y="84222"/>
                                          <a:pt x="77629" y="81364"/>
                                        </a:cubicBezTo>
                                        <a:cubicBezTo>
                                          <a:pt x="88106" y="74697"/>
                                          <a:pt x="99536" y="69934"/>
                                          <a:pt x="109061" y="68030"/>
                                        </a:cubicBezTo>
                                        <a:cubicBezTo>
                                          <a:pt x="113824" y="66124"/>
                                          <a:pt x="118586" y="65172"/>
                                          <a:pt x="122396" y="65172"/>
                                        </a:cubicBezTo>
                                        <a:cubicBezTo>
                                          <a:pt x="126206" y="64220"/>
                                          <a:pt x="130016" y="64220"/>
                                          <a:pt x="132874" y="63267"/>
                                        </a:cubicBezTo>
                                        <a:cubicBezTo>
                                          <a:pt x="134779" y="63267"/>
                                          <a:pt x="136684" y="63267"/>
                                          <a:pt x="137636" y="63267"/>
                                        </a:cubicBezTo>
                                        <a:cubicBezTo>
                                          <a:pt x="138589" y="63267"/>
                                          <a:pt x="139541" y="63267"/>
                                          <a:pt x="140494" y="63267"/>
                                        </a:cubicBezTo>
                                        <a:cubicBezTo>
                                          <a:pt x="168116" y="61362"/>
                                          <a:pt x="190024" y="50884"/>
                                          <a:pt x="188119" y="28977"/>
                                        </a:cubicBezTo>
                                        <a:cubicBezTo>
                                          <a:pt x="186214" y="10880"/>
                                          <a:pt x="156686" y="2307"/>
                                          <a:pt x="132874" y="9927"/>
                                        </a:cubicBezTo>
                                        <a:cubicBezTo>
                                          <a:pt x="132874" y="9927"/>
                                          <a:pt x="132874" y="9927"/>
                                          <a:pt x="131921" y="9927"/>
                                        </a:cubicBezTo>
                                        <a:cubicBezTo>
                                          <a:pt x="131921" y="9927"/>
                                          <a:pt x="130969" y="9927"/>
                                          <a:pt x="130969" y="9927"/>
                                        </a:cubicBezTo>
                                        <a:cubicBezTo>
                                          <a:pt x="130969" y="9927"/>
                                          <a:pt x="130016" y="9927"/>
                                          <a:pt x="129064" y="9927"/>
                                        </a:cubicBezTo>
                                        <a:cubicBezTo>
                                          <a:pt x="127159" y="10880"/>
                                          <a:pt x="123349" y="11832"/>
                                          <a:pt x="119539" y="12784"/>
                                        </a:cubicBezTo>
                                        <a:cubicBezTo>
                                          <a:pt x="115729" y="13737"/>
                                          <a:pt x="110966" y="15642"/>
                                          <a:pt x="106204" y="17547"/>
                                        </a:cubicBezTo>
                                        <a:cubicBezTo>
                                          <a:pt x="101441" y="19452"/>
                                          <a:pt x="95726" y="22309"/>
                                          <a:pt x="90011" y="25167"/>
                                        </a:cubicBezTo>
                                        <a:cubicBezTo>
                                          <a:pt x="84296" y="28024"/>
                                          <a:pt x="78581" y="31834"/>
                                          <a:pt x="71914" y="36597"/>
                                        </a:cubicBezTo>
                                        <a:cubicBezTo>
                                          <a:pt x="66199" y="41359"/>
                                          <a:pt x="59531" y="46122"/>
                                          <a:pt x="53816" y="51837"/>
                                        </a:cubicBezTo>
                                        <a:cubicBezTo>
                                          <a:pt x="48101" y="57552"/>
                                          <a:pt x="42386" y="64220"/>
                                          <a:pt x="36671" y="70887"/>
                                        </a:cubicBezTo>
                                        <a:cubicBezTo>
                                          <a:pt x="31909" y="77555"/>
                                          <a:pt x="27146" y="85174"/>
                                          <a:pt x="23336" y="92795"/>
                                        </a:cubicBezTo>
                                        <a:cubicBezTo>
                                          <a:pt x="19526" y="100414"/>
                                          <a:pt x="16669" y="108034"/>
                                          <a:pt x="13811" y="116607"/>
                                        </a:cubicBezTo>
                                        <a:cubicBezTo>
                                          <a:pt x="12859" y="120417"/>
                                          <a:pt x="11906" y="124227"/>
                                          <a:pt x="10954" y="128037"/>
                                        </a:cubicBezTo>
                                        <a:cubicBezTo>
                                          <a:pt x="10001" y="131847"/>
                                          <a:pt x="9049" y="135657"/>
                                          <a:pt x="9049" y="139467"/>
                                        </a:cubicBezTo>
                                        <a:cubicBezTo>
                                          <a:pt x="9049" y="143277"/>
                                          <a:pt x="8096" y="147087"/>
                                          <a:pt x="8096" y="150897"/>
                                        </a:cubicBezTo>
                                        <a:cubicBezTo>
                                          <a:pt x="8096" y="154707"/>
                                          <a:pt x="8096" y="158517"/>
                                          <a:pt x="7144" y="161374"/>
                                        </a:cubicBezTo>
                                        <a:cubicBezTo>
                                          <a:pt x="7144" y="165184"/>
                                          <a:pt x="7144" y="168042"/>
                                          <a:pt x="7144" y="171852"/>
                                        </a:cubicBezTo>
                                        <a:cubicBezTo>
                                          <a:pt x="8096" y="173757"/>
                                          <a:pt x="8096" y="174709"/>
                                          <a:pt x="8096" y="1766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Freeform: Shape 21"/>
                                <wps:cNvSpPr/>
                                <wps:spPr>
                                  <a:xfrm>
                                    <a:off x="3840319" y="921945"/>
                                    <a:ext cx="257175" cy="161925"/>
                                  </a:xfrm>
                                  <a:custGeom>
                                    <a:avLst/>
                                    <a:gdLst>
                                      <a:gd name="connsiteX0" fmla="*/ 241620 w 257175"/>
                                      <a:gd name="connsiteY0" fmla="*/ 103346 h 161925"/>
                                      <a:gd name="connsiteX1" fmla="*/ 239715 w 257175"/>
                                      <a:gd name="connsiteY1" fmla="*/ 100489 h 161925"/>
                                      <a:gd name="connsiteX2" fmla="*/ 237810 w 257175"/>
                                      <a:gd name="connsiteY2" fmla="*/ 97631 h 161925"/>
                                      <a:gd name="connsiteX3" fmla="*/ 233047 w 257175"/>
                                      <a:gd name="connsiteY3" fmla="*/ 91916 h 161925"/>
                                      <a:gd name="connsiteX4" fmla="*/ 228285 w 257175"/>
                                      <a:gd name="connsiteY4" fmla="*/ 86201 h 161925"/>
                                      <a:gd name="connsiteX5" fmla="*/ 223522 w 257175"/>
                                      <a:gd name="connsiteY5" fmla="*/ 80486 h 161925"/>
                                      <a:gd name="connsiteX6" fmla="*/ 218760 w 257175"/>
                                      <a:gd name="connsiteY6" fmla="*/ 75724 h 161925"/>
                                      <a:gd name="connsiteX7" fmla="*/ 213045 w 257175"/>
                                      <a:gd name="connsiteY7" fmla="*/ 70961 h 161925"/>
                                      <a:gd name="connsiteX8" fmla="*/ 201615 w 257175"/>
                                      <a:gd name="connsiteY8" fmla="*/ 61436 h 161925"/>
                                      <a:gd name="connsiteX9" fmla="*/ 195900 w 257175"/>
                                      <a:gd name="connsiteY9" fmla="*/ 56674 h 161925"/>
                                      <a:gd name="connsiteX10" fmla="*/ 189232 w 257175"/>
                                      <a:gd name="connsiteY10" fmla="*/ 52864 h 161925"/>
                                      <a:gd name="connsiteX11" fmla="*/ 186375 w 257175"/>
                                      <a:gd name="connsiteY11" fmla="*/ 50959 h 161925"/>
                                      <a:gd name="connsiteX12" fmla="*/ 183517 w 257175"/>
                                      <a:gd name="connsiteY12" fmla="*/ 49054 h 161925"/>
                                      <a:gd name="connsiteX13" fmla="*/ 176850 w 257175"/>
                                      <a:gd name="connsiteY13" fmla="*/ 45244 h 161925"/>
                                      <a:gd name="connsiteX14" fmla="*/ 151132 w 257175"/>
                                      <a:gd name="connsiteY14" fmla="*/ 31909 h 161925"/>
                                      <a:gd name="connsiteX15" fmla="*/ 125415 w 257175"/>
                                      <a:gd name="connsiteY15" fmla="*/ 22384 h 161925"/>
                                      <a:gd name="connsiteX16" fmla="*/ 101603 w 257175"/>
                                      <a:gd name="connsiteY16" fmla="*/ 15716 h 161925"/>
                                      <a:gd name="connsiteX17" fmla="*/ 81600 w 257175"/>
                                      <a:gd name="connsiteY17" fmla="*/ 11906 h 161925"/>
                                      <a:gd name="connsiteX18" fmla="*/ 65407 w 257175"/>
                                      <a:gd name="connsiteY18" fmla="*/ 10001 h 161925"/>
                                      <a:gd name="connsiteX19" fmla="*/ 39690 w 257175"/>
                                      <a:gd name="connsiteY19" fmla="*/ 7144 h 161925"/>
                                      <a:gd name="connsiteX20" fmla="*/ 7305 w 257175"/>
                                      <a:gd name="connsiteY20" fmla="*/ 46196 h 161925"/>
                                      <a:gd name="connsiteX21" fmla="*/ 43500 w 257175"/>
                                      <a:gd name="connsiteY21" fmla="*/ 81439 h 161925"/>
                                      <a:gd name="connsiteX22" fmla="*/ 114938 w 257175"/>
                                      <a:gd name="connsiteY22" fmla="*/ 74771 h 161925"/>
                                      <a:gd name="connsiteX23" fmla="*/ 136845 w 257175"/>
                                      <a:gd name="connsiteY23" fmla="*/ 77629 h 161925"/>
                                      <a:gd name="connsiteX24" fmla="*/ 160657 w 257175"/>
                                      <a:gd name="connsiteY24" fmla="*/ 83344 h 161925"/>
                                      <a:gd name="connsiteX25" fmla="*/ 166372 w 257175"/>
                                      <a:gd name="connsiteY25" fmla="*/ 85249 h 161925"/>
                                      <a:gd name="connsiteX26" fmla="*/ 169230 w 257175"/>
                                      <a:gd name="connsiteY26" fmla="*/ 86201 h 161925"/>
                                      <a:gd name="connsiteX27" fmla="*/ 172088 w 257175"/>
                                      <a:gd name="connsiteY27" fmla="*/ 87154 h 161925"/>
                                      <a:gd name="connsiteX28" fmla="*/ 177803 w 257175"/>
                                      <a:gd name="connsiteY28" fmla="*/ 89059 h 161925"/>
                                      <a:gd name="connsiteX29" fmla="*/ 183517 w 257175"/>
                                      <a:gd name="connsiteY29" fmla="*/ 91916 h 161925"/>
                                      <a:gd name="connsiteX30" fmla="*/ 194947 w 257175"/>
                                      <a:gd name="connsiteY30" fmla="*/ 97631 h 161925"/>
                                      <a:gd name="connsiteX31" fmla="*/ 200663 w 257175"/>
                                      <a:gd name="connsiteY31" fmla="*/ 100489 h 161925"/>
                                      <a:gd name="connsiteX32" fmla="*/ 206378 w 257175"/>
                                      <a:gd name="connsiteY32" fmla="*/ 103346 h 161925"/>
                                      <a:gd name="connsiteX33" fmla="*/ 211140 w 257175"/>
                                      <a:gd name="connsiteY33" fmla="*/ 107156 h 161925"/>
                                      <a:gd name="connsiteX34" fmla="*/ 215903 w 257175"/>
                                      <a:gd name="connsiteY34" fmla="*/ 110966 h 161925"/>
                                      <a:gd name="connsiteX35" fmla="*/ 220665 w 257175"/>
                                      <a:gd name="connsiteY35" fmla="*/ 114776 h 161925"/>
                                      <a:gd name="connsiteX36" fmla="*/ 223522 w 257175"/>
                                      <a:gd name="connsiteY36" fmla="*/ 116681 h 161925"/>
                                      <a:gd name="connsiteX37" fmla="*/ 225428 w 257175"/>
                                      <a:gd name="connsiteY37" fmla="*/ 118586 h 161925"/>
                                      <a:gd name="connsiteX38" fmla="*/ 241620 w 257175"/>
                                      <a:gd name="connsiteY38" fmla="*/ 135731 h 161925"/>
                                      <a:gd name="connsiteX39" fmla="*/ 248288 w 257175"/>
                                      <a:gd name="connsiteY39" fmla="*/ 144304 h 161925"/>
                                      <a:gd name="connsiteX40" fmla="*/ 254003 w 257175"/>
                                      <a:gd name="connsiteY40" fmla="*/ 152876 h 161925"/>
                                      <a:gd name="connsiteX41" fmla="*/ 255907 w 257175"/>
                                      <a:gd name="connsiteY41" fmla="*/ 155734 h 161925"/>
                                      <a:gd name="connsiteX42" fmla="*/ 255907 w 257175"/>
                                      <a:gd name="connsiteY42" fmla="*/ 129064 h 161925"/>
                                      <a:gd name="connsiteX43" fmla="*/ 254955 w 257175"/>
                                      <a:gd name="connsiteY43" fmla="*/ 127159 h 161925"/>
                                      <a:gd name="connsiteX44" fmla="*/ 241620 w 257175"/>
                                      <a:gd name="connsiteY44" fmla="*/ 103346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</a:cxnLst>
                                    <a:rect l="l" t="t" r="r" b="b"/>
                                    <a:pathLst>
                                      <a:path w="257175" h="161925">
                                        <a:moveTo>
                                          <a:pt x="241620" y="103346"/>
                                        </a:moveTo>
                                        <a:cubicBezTo>
                                          <a:pt x="240667" y="102394"/>
                                          <a:pt x="240667" y="101441"/>
                                          <a:pt x="239715" y="100489"/>
                                        </a:cubicBezTo>
                                        <a:cubicBezTo>
                                          <a:pt x="238763" y="99536"/>
                                          <a:pt x="238763" y="98584"/>
                                          <a:pt x="237810" y="97631"/>
                                        </a:cubicBezTo>
                                        <a:cubicBezTo>
                                          <a:pt x="236857" y="95726"/>
                                          <a:pt x="234953" y="93821"/>
                                          <a:pt x="233047" y="91916"/>
                                        </a:cubicBezTo>
                                        <a:cubicBezTo>
                                          <a:pt x="232095" y="90011"/>
                                          <a:pt x="230190" y="88106"/>
                                          <a:pt x="228285" y="86201"/>
                                        </a:cubicBezTo>
                                        <a:cubicBezTo>
                                          <a:pt x="226380" y="84296"/>
                                          <a:pt x="225428" y="82391"/>
                                          <a:pt x="223522" y="80486"/>
                                        </a:cubicBezTo>
                                        <a:cubicBezTo>
                                          <a:pt x="221617" y="78581"/>
                                          <a:pt x="219713" y="76676"/>
                                          <a:pt x="218760" y="75724"/>
                                        </a:cubicBezTo>
                                        <a:cubicBezTo>
                                          <a:pt x="216855" y="73819"/>
                                          <a:pt x="214950" y="71914"/>
                                          <a:pt x="213045" y="70961"/>
                                        </a:cubicBezTo>
                                        <a:cubicBezTo>
                                          <a:pt x="209235" y="68104"/>
                                          <a:pt x="205425" y="64294"/>
                                          <a:pt x="201615" y="61436"/>
                                        </a:cubicBezTo>
                                        <a:lnTo>
                                          <a:pt x="195900" y="56674"/>
                                        </a:lnTo>
                                        <a:cubicBezTo>
                                          <a:pt x="193995" y="55721"/>
                                          <a:pt x="192090" y="53816"/>
                                          <a:pt x="189232" y="52864"/>
                                        </a:cubicBezTo>
                                        <a:lnTo>
                                          <a:pt x="186375" y="50959"/>
                                        </a:lnTo>
                                        <a:lnTo>
                                          <a:pt x="183517" y="49054"/>
                                        </a:lnTo>
                                        <a:cubicBezTo>
                                          <a:pt x="181613" y="48101"/>
                                          <a:pt x="179707" y="46196"/>
                                          <a:pt x="176850" y="45244"/>
                                        </a:cubicBezTo>
                                        <a:cubicBezTo>
                                          <a:pt x="168278" y="40481"/>
                                          <a:pt x="159705" y="35719"/>
                                          <a:pt x="151132" y="31909"/>
                                        </a:cubicBezTo>
                                        <a:cubicBezTo>
                                          <a:pt x="142560" y="28099"/>
                                          <a:pt x="133988" y="25241"/>
                                          <a:pt x="125415" y="22384"/>
                                        </a:cubicBezTo>
                                        <a:cubicBezTo>
                                          <a:pt x="116842" y="19526"/>
                                          <a:pt x="109222" y="17621"/>
                                          <a:pt x="101603" y="15716"/>
                                        </a:cubicBezTo>
                                        <a:cubicBezTo>
                                          <a:pt x="93982" y="13811"/>
                                          <a:pt x="87315" y="12859"/>
                                          <a:pt x="81600" y="11906"/>
                                        </a:cubicBezTo>
                                        <a:cubicBezTo>
                                          <a:pt x="75885" y="10954"/>
                                          <a:pt x="70170" y="10001"/>
                                          <a:pt x="65407" y="10001"/>
                                        </a:cubicBezTo>
                                        <a:cubicBezTo>
                                          <a:pt x="60645" y="10001"/>
                                          <a:pt x="43500" y="7144"/>
                                          <a:pt x="39690" y="7144"/>
                                        </a:cubicBezTo>
                                        <a:cubicBezTo>
                                          <a:pt x="20640" y="8096"/>
                                          <a:pt x="5400" y="25241"/>
                                          <a:pt x="7305" y="46196"/>
                                        </a:cubicBezTo>
                                        <a:cubicBezTo>
                                          <a:pt x="8257" y="67151"/>
                                          <a:pt x="24450" y="82391"/>
                                          <a:pt x="43500" y="81439"/>
                                        </a:cubicBezTo>
                                        <a:cubicBezTo>
                                          <a:pt x="49215" y="81439"/>
                                          <a:pt x="82553" y="70961"/>
                                          <a:pt x="114938" y="74771"/>
                                        </a:cubicBezTo>
                                        <a:cubicBezTo>
                                          <a:pt x="121605" y="75724"/>
                                          <a:pt x="129225" y="75724"/>
                                          <a:pt x="136845" y="77629"/>
                                        </a:cubicBezTo>
                                        <a:cubicBezTo>
                                          <a:pt x="144465" y="78581"/>
                                          <a:pt x="152085" y="80486"/>
                                          <a:pt x="160657" y="83344"/>
                                        </a:cubicBezTo>
                                        <a:cubicBezTo>
                                          <a:pt x="162563" y="84296"/>
                                          <a:pt x="164467" y="84296"/>
                                          <a:pt x="166372" y="85249"/>
                                        </a:cubicBezTo>
                                        <a:lnTo>
                                          <a:pt x="169230" y="86201"/>
                                        </a:lnTo>
                                        <a:lnTo>
                                          <a:pt x="172088" y="87154"/>
                                        </a:lnTo>
                                        <a:cubicBezTo>
                                          <a:pt x="173992" y="88106"/>
                                          <a:pt x="175897" y="89059"/>
                                          <a:pt x="177803" y="89059"/>
                                        </a:cubicBezTo>
                                        <a:lnTo>
                                          <a:pt x="183517" y="91916"/>
                                        </a:lnTo>
                                        <a:cubicBezTo>
                                          <a:pt x="187328" y="93821"/>
                                          <a:pt x="191138" y="95726"/>
                                          <a:pt x="194947" y="97631"/>
                                        </a:cubicBezTo>
                                        <a:cubicBezTo>
                                          <a:pt x="196853" y="98584"/>
                                          <a:pt x="198757" y="99536"/>
                                          <a:pt x="200663" y="100489"/>
                                        </a:cubicBezTo>
                                        <a:cubicBezTo>
                                          <a:pt x="202567" y="101441"/>
                                          <a:pt x="204472" y="102394"/>
                                          <a:pt x="206378" y="103346"/>
                                        </a:cubicBezTo>
                                        <a:cubicBezTo>
                                          <a:pt x="208282" y="104299"/>
                                          <a:pt x="210188" y="105251"/>
                                          <a:pt x="211140" y="107156"/>
                                        </a:cubicBezTo>
                                        <a:cubicBezTo>
                                          <a:pt x="213045" y="108109"/>
                                          <a:pt x="214950" y="109061"/>
                                          <a:pt x="215903" y="110966"/>
                                        </a:cubicBezTo>
                                        <a:cubicBezTo>
                                          <a:pt x="217807" y="111919"/>
                                          <a:pt x="218760" y="113824"/>
                                          <a:pt x="220665" y="114776"/>
                                        </a:cubicBezTo>
                                        <a:cubicBezTo>
                                          <a:pt x="221617" y="115729"/>
                                          <a:pt x="222570" y="115729"/>
                                          <a:pt x="223522" y="116681"/>
                                        </a:cubicBezTo>
                                        <a:cubicBezTo>
                                          <a:pt x="224475" y="117634"/>
                                          <a:pt x="225428" y="117634"/>
                                          <a:pt x="225428" y="118586"/>
                                        </a:cubicBezTo>
                                        <a:cubicBezTo>
                                          <a:pt x="231142" y="124301"/>
                                          <a:pt x="236857" y="130016"/>
                                          <a:pt x="241620" y="135731"/>
                                        </a:cubicBezTo>
                                        <a:cubicBezTo>
                                          <a:pt x="243525" y="138589"/>
                                          <a:pt x="246382" y="141446"/>
                                          <a:pt x="248288" y="144304"/>
                                        </a:cubicBezTo>
                                        <a:cubicBezTo>
                                          <a:pt x="250192" y="147161"/>
                                          <a:pt x="252097" y="150019"/>
                                          <a:pt x="254003" y="152876"/>
                                        </a:cubicBezTo>
                                        <a:cubicBezTo>
                                          <a:pt x="254955" y="153829"/>
                                          <a:pt x="254955" y="154781"/>
                                          <a:pt x="255907" y="155734"/>
                                        </a:cubicBezTo>
                                        <a:lnTo>
                                          <a:pt x="255907" y="129064"/>
                                        </a:lnTo>
                                        <a:cubicBezTo>
                                          <a:pt x="255907" y="128111"/>
                                          <a:pt x="254955" y="127159"/>
                                          <a:pt x="254955" y="127159"/>
                                        </a:cubicBezTo>
                                        <a:cubicBezTo>
                                          <a:pt x="251145" y="118586"/>
                                          <a:pt x="246382" y="110966"/>
                                          <a:pt x="241620" y="10334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Freeform: Shape 22"/>
                                <wps:cNvSpPr/>
                                <wps:spPr>
                                  <a:xfrm>
                                    <a:off x="3566274" y="227573"/>
                                    <a:ext cx="85725" cy="180975"/>
                                  </a:xfrm>
                                  <a:custGeom>
                                    <a:avLst/>
                                    <a:gdLst>
                                      <a:gd name="connsiteX0" fmla="*/ 67990 w 85725"/>
                                      <a:gd name="connsiteY0" fmla="*/ 56674 h 180975"/>
                                      <a:gd name="connsiteX1" fmla="*/ 67990 w 85725"/>
                                      <a:gd name="connsiteY1" fmla="*/ 60484 h 180975"/>
                                      <a:gd name="connsiteX2" fmla="*/ 67990 w 85725"/>
                                      <a:gd name="connsiteY2" fmla="*/ 64294 h 180975"/>
                                      <a:gd name="connsiteX3" fmla="*/ 67037 w 85725"/>
                                      <a:gd name="connsiteY3" fmla="*/ 68104 h 180975"/>
                                      <a:gd name="connsiteX4" fmla="*/ 66085 w 85725"/>
                                      <a:gd name="connsiteY4" fmla="*/ 71914 h 180975"/>
                                      <a:gd name="connsiteX5" fmla="*/ 65133 w 85725"/>
                                      <a:gd name="connsiteY5" fmla="*/ 75724 h 180975"/>
                                      <a:gd name="connsiteX6" fmla="*/ 63227 w 85725"/>
                                      <a:gd name="connsiteY6" fmla="*/ 82391 h 180975"/>
                                      <a:gd name="connsiteX7" fmla="*/ 62275 w 85725"/>
                                      <a:gd name="connsiteY7" fmla="*/ 86201 h 180975"/>
                                      <a:gd name="connsiteX8" fmla="*/ 61323 w 85725"/>
                                      <a:gd name="connsiteY8" fmla="*/ 89059 h 180975"/>
                                      <a:gd name="connsiteX9" fmla="*/ 60370 w 85725"/>
                                      <a:gd name="connsiteY9" fmla="*/ 90964 h 180975"/>
                                      <a:gd name="connsiteX10" fmla="*/ 59418 w 85725"/>
                                      <a:gd name="connsiteY10" fmla="*/ 92869 h 180975"/>
                                      <a:gd name="connsiteX11" fmla="*/ 57512 w 85725"/>
                                      <a:gd name="connsiteY11" fmla="*/ 95726 h 180975"/>
                                      <a:gd name="connsiteX12" fmla="*/ 50845 w 85725"/>
                                      <a:gd name="connsiteY12" fmla="*/ 107156 h 180975"/>
                                      <a:gd name="connsiteX13" fmla="*/ 43225 w 85725"/>
                                      <a:gd name="connsiteY13" fmla="*/ 117634 h 180975"/>
                                      <a:gd name="connsiteX14" fmla="*/ 12745 w 85725"/>
                                      <a:gd name="connsiteY14" fmla="*/ 145256 h 180975"/>
                                      <a:gd name="connsiteX15" fmla="*/ 13698 w 85725"/>
                                      <a:gd name="connsiteY15" fmla="*/ 174784 h 180975"/>
                                      <a:gd name="connsiteX16" fmla="*/ 43225 w 85725"/>
                                      <a:gd name="connsiteY16" fmla="*/ 175736 h 180975"/>
                                      <a:gd name="connsiteX17" fmla="*/ 51798 w 85725"/>
                                      <a:gd name="connsiteY17" fmla="*/ 164306 h 180975"/>
                                      <a:gd name="connsiteX18" fmla="*/ 57512 w 85725"/>
                                      <a:gd name="connsiteY18" fmla="*/ 156686 h 180975"/>
                                      <a:gd name="connsiteX19" fmla="*/ 64180 w 85725"/>
                                      <a:gd name="connsiteY19" fmla="*/ 146209 h 180975"/>
                                      <a:gd name="connsiteX20" fmla="*/ 70848 w 85725"/>
                                      <a:gd name="connsiteY20" fmla="*/ 133826 h 180975"/>
                                      <a:gd name="connsiteX21" fmla="*/ 76562 w 85725"/>
                                      <a:gd name="connsiteY21" fmla="*/ 119539 h 180975"/>
                                      <a:gd name="connsiteX22" fmla="*/ 81325 w 85725"/>
                                      <a:gd name="connsiteY22" fmla="*/ 103346 h 180975"/>
                                      <a:gd name="connsiteX23" fmla="*/ 82277 w 85725"/>
                                      <a:gd name="connsiteY23" fmla="*/ 99536 h 180975"/>
                                      <a:gd name="connsiteX24" fmla="*/ 82277 w 85725"/>
                                      <a:gd name="connsiteY24" fmla="*/ 97631 h 180975"/>
                                      <a:gd name="connsiteX25" fmla="*/ 82277 w 85725"/>
                                      <a:gd name="connsiteY25" fmla="*/ 95726 h 180975"/>
                                      <a:gd name="connsiteX26" fmla="*/ 83230 w 85725"/>
                                      <a:gd name="connsiteY26" fmla="*/ 91916 h 180975"/>
                                      <a:gd name="connsiteX27" fmla="*/ 83230 w 85725"/>
                                      <a:gd name="connsiteY27" fmla="*/ 88106 h 180975"/>
                                      <a:gd name="connsiteX28" fmla="*/ 83230 w 85725"/>
                                      <a:gd name="connsiteY28" fmla="*/ 79534 h 180975"/>
                                      <a:gd name="connsiteX29" fmla="*/ 83230 w 85725"/>
                                      <a:gd name="connsiteY29" fmla="*/ 75724 h 180975"/>
                                      <a:gd name="connsiteX30" fmla="*/ 83230 w 85725"/>
                                      <a:gd name="connsiteY30" fmla="*/ 71914 h 180975"/>
                                      <a:gd name="connsiteX31" fmla="*/ 83230 w 85725"/>
                                      <a:gd name="connsiteY31" fmla="*/ 68104 h 180975"/>
                                      <a:gd name="connsiteX32" fmla="*/ 83230 w 85725"/>
                                      <a:gd name="connsiteY32" fmla="*/ 64294 h 180975"/>
                                      <a:gd name="connsiteX33" fmla="*/ 82277 w 85725"/>
                                      <a:gd name="connsiteY33" fmla="*/ 60484 h 180975"/>
                                      <a:gd name="connsiteX34" fmla="*/ 82277 w 85725"/>
                                      <a:gd name="connsiteY34" fmla="*/ 58579 h 180975"/>
                                      <a:gd name="connsiteX35" fmla="*/ 82277 w 85725"/>
                                      <a:gd name="connsiteY35" fmla="*/ 56674 h 180975"/>
                                      <a:gd name="connsiteX36" fmla="*/ 78468 w 85725"/>
                                      <a:gd name="connsiteY36" fmla="*/ 42386 h 180975"/>
                                      <a:gd name="connsiteX37" fmla="*/ 75610 w 85725"/>
                                      <a:gd name="connsiteY37" fmla="*/ 35719 h 180975"/>
                                      <a:gd name="connsiteX38" fmla="*/ 72752 w 85725"/>
                                      <a:gd name="connsiteY38" fmla="*/ 30004 h 180975"/>
                                      <a:gd name="connsiteX39" fmla="*/ 69895 w 85725"/>
                                      <a:gd name="connsiteY39" fmla="*/ 25241 h 180975"/>
                                      <a:gd name="connsiteX40" fmla="*/ 67037 w 85725"/>
                                      <a:gd name="connsiteY40" fmla="*/ 20479 h 180975"/>
                                      <a:gd name="connsiteX41" fmla="*/ 64180 w 85725"/>
                                      <a:gd name="connsiteY41" fmla="*/ 16669 h 180975"/>
                                      <a:gd name="connsiteX42" fmla="*/ 63227 w 85725"/>
                                      <a:gd name="connsiteY42" fmla="*/ 14764 h 180975"/>
                                      <a:gd name="connsiteX43" fmla="*/ 62275 w 85725"/>
                                      <a:gd name="connsiteY43" fmla="*/ 12859 h 180975"/>
                                      <a:gd name="connsiteX44" fmla="*/ 57512 w 85725"/>
                                      <a:gd name="connsiteY44" fmla="*/ 7144 h 180975"/>
                                      <a:gd name="connsiteX45" fmla="*/ 60370 w 85725"/>
                                      <a:gd name="connsiteY45" fmla="*/ 13811 h 180975"/>
                                      <a:gd name="connsiteX46" fmla="*/ 61323 w 85725"/>
                                      <a:gd name="connsiteY46" fmla="*/ 15716 h 180975"/>
                                      <a:gd name="connsiteX47" fmla="*/ 62275 w 85725"/>
                                      <a:gd name="connsiteY47" fmla="*/ 17621 h 180975"/>
                                      <a:gd name="connsiteX48" fmla="*/ 64180 w 85725"/>
                                      <a:gd name="connsiteY48" fmla="*/ 21431 h 180975"/>
                                      <a:gd name="connsiteX49" fmla="*/ 66085 w 85725"/>
                                      <a:gd name="connsiteY49" fmla="*/ 26194 h 180975"/>
                                      <a:gd name="connsiteX50" fmla="*/ 67990 w 85725"/>
                                      <a:gd name="connsiteY50" fmla="*/ 31909 h 180975"/>
                                      <a:gd name="connsiteX51" fmla="*/ 68943 w 85725"/>
                                      <a:gd name="connsiteY51" fmla="*/ 37624 h 180975"/>
                                      <a:gd name="connsiteX52" fmla="*/ 69895 w 85725"/>
                                      <a:gd name="connsiteY52" fmla="*/ 44291 h 180975"/>
                                      <a:gd name="connsiteX53" fmla="*/ 70848 w 85725"/>
                                      <a:gd name="connsiteY53" fmla="*/ 57626 h 180975"/>
                                      <a:gd name="connsiteX54" fmla="*/ 70848 w 85725"/>
                                      <a:gd name="connsiteY54" fmla="*/ 59531 h 180975"/>
                                      <a:gd name="connsiteX55" fmla="*/ 67990 w 85725"/>
                                      <a:gd name="connsiteY55" fmla="*/ 5667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85725" h="180975">
                                        <a:moveTo>
                                          <a:pt x="67990" y="56674"/>
                                        </a:moveTo>
                                        <a:cubicBezTo>
                                          <a:pt x="67990" y="57626"/>
                                          <a:pt x="67990" y="58579"/>
                                          <a:pt x="67990" y="60484"/>
                                        </a:cubicBezTo>
                                        <a:cubicBezTo>
                                          <a:pt x="67990" y="61436"/>
                                          <a:pt x="67990" y="62389"/>
                                          <a:pt x="67990" y="64294"/>
                                        </a:cubicBezTo>
                                        <a:cubicBezTo>
                                          <a:pt x="67990" y="65246"/>
                                          <a:pt x="67990" y="66199"/>
                                          <a:pt x="67037" y="68104"/>
                                        </a:cubicBezTo>
                                        <a:cubicBezTo>
                                          <a:pt x="67037" y="69056"/>
                                          <a:pt x="66085" y="70009"/>
                                          <a:pt x="66085" y="71914"/>
                                        </a:cubicBezTo>
                                        <a:cubicBezTo>
                                          <a:pt x="66085" y="72866"/>
                                          <a:pt x="66085" y="73819"/>
                                          <a:pt x="65133" y="75724"/>
                                        </a:cubicBezTo>
                                        <a:cubicBezTo>
                                          <a:pt x="64180" y="77629"/>
                                          <a:pt x="64180" y="80486"/>
                                          <a:pt x="63227" y="82391"/>
                                        </a:cubicBezTo>
                                        <a:lnTo>
                                          <a:pt x="62275" y="86201"/>
                                        </a:lnTo>
                                        <a:cubicBezTo>
                                          <a:pt x="62275" y="87154"/>
                                          <a:pt x="61323" y="88106"/>
                                          <a:pt x="61323" y="89059"/>
                                        </a:cubicBezTo>
                                        <a:lnTo>
                                          <a:pt x="60370" y="90964"/>
                                        </a:lnTo>
                                        <a:lnTo>
                                          <a:pt x="59418" y="92869"/>
                                        </a:lnTo>
                                        <a:cubicBezTo>
                                          <a:pt x="58465" y="93821"/>
                                          <a:pt x="58465" y="94774"/>
                                          <a:pt x="57512" y="95726"/>
                                        </a:cubicBezTo>
                                        <a:cubicBezTo>
                                          <a:pt x="55608" y="99536"/>
                                          <a:pt x="52750" y="104299"/>
                                          <a:pt x="50845" y="107156"/>
                                        </a:cubicBezTo>
                                        <a:cubicBezTo>
                                          <a:pt x="47987" y="110966"/>
                                          <a:pt x="46083" y="113824"/>
                                          <a:pt x="43225" y="117634"/>
                                        </a:cubicBezTo>
                                        <a:cubicBezTo>
                                          <a:pt x="31795" y="132874"/>
                                          <a:pt x="14650" y="142399"/>
                                          <a:pt x="12745" y="145256"/>
                                        </a:cubicBezTo>
                                        <a:cubicBezTo>
                                          <a:pt x="5125" y="152876"/>
                                          <a:pt x="5125" y="166211"/>
                                          <a:pt x="13698" y="174784"/>
                                        </a:cubicBezTo>
                                        <a:cubicBezTo>
                                          <a:pt x="22270" y="183356"/>
                                          <a:pt x="34652" y="183356"/>
                                          <a:pt x="43225" y="175736"/>
                                        </a:cubicBezTo>
                                        <a:cubicBezTo>
                                          <a:pt x="45130" y="173831"/>
                                          <a:pt x="50845" y="166211"/>
                                          <a:pt x="51798" y="164306"/>
                                        </a:cubicBezTo>
                                        <a:cubicBezTo>
                                          <a:pt x="53702" y="162401"/>
                                          <a:pt x="55608" y="159544"/>
                                          <a:pt x="57512" y="156686"/>
                                        </a:cubicBezTo>
                                        <a:cubicBezTo>
                                          <a:pt x="59418" y="153829"/>
                                          <a:pt x="61323" y="150019"/>
                                          <a:pt x="64180" y="146209"/>
                                        </a:cubicBezTo>
                                        <a:cubicBezTo>
                                          <a:pt x="66085" y="142399"/>
                                          <a:pt x="67990" y="138589"/>
                                          <a:pt x="70848" y="133826"/>
                                        </a:cubicBezTo>
                                        <a:cubicBezTo>
                                          <a:pt x="72752" y="129064"/>
                                          <a:pt x="74658" y="124301"/>
                                          <a:pt x="76562" y="119539"/>
                                        </a:cubicBezTo>
                                        <a:cubicBezTo>
                                          <a:pt x="78468" y="114776"/>
                                          <a:pt x="79420" y="109061"/>
                                          <a:pt x="81325" y="103346"/>
                                        </a:cubicBezTo>
                                        <a:cubicBezTo>
                                          <a:pt x="81325" y="102394"/>
                                          <a:pt x="82277" y="100489"/>
                                          <a:pt x="82277" y="99536"/>
                                        </a:cubicBezTo>
                                        <a:lnTo>
                                          <a:pt x="82277" y="97631"/>
                                        </a:lnTo>
                                        <a:lnTo>
                                          <a:pt x="82277" y="95726"/>
                                        </a:lnTo>
                                        <a:cubicBezTo>
                                          <a:pt x="82277" y="94774"/>
                                          <a:pt x="82277" y="92869"/>
                                          <a:pt x="83230" y="91916"/>
                                        </a:cubicBezTo>
                                        <a:lnTo>
                                          <a:pt x="83230" y="88106"/>
                                        </a:lnTo>
                                        <a:cubicBezTo>
                                          <a:pt x="83230" y="85249"/>
                                          <a:pt x="83230" y="82391"/>
                                          <a:pt x="83230" y="79534"/>
                                        </a:cubicBezTo>
                                        <a:cubicBezTo>
                                          <a:pt x="83230" y="78581"/>
                                          <a:pt x="83230" y="76676"/>
                                          <a:pt x="83230" y="75724"/>
                                        </a:cubicBezTo>
                                        <a:cubicBezTo>
                                          <a:pt x="83230" y="74771"/>
                                          <a:pt x="83230" y="72866"/>
                                          <a:pt x="83230" y="71914"/>
                                        </a:cubicBezTo>
                                        <a:cubicBezTo>
                                          <a:pt x="83230" y="70961"/>
                                          <a:pt x="83230" y="69056"/>
                                          <a:pt x="83230" y="68104"/>
                                        </a:cubicBezTo>
                                        <a:cubicBezTo>
                                          <a:pt x="83230" y="67151"/>
                                          <a:pt x="83230" y="65246"/>
                                          <a:pt x="83230" y="64294"/>
                                        </a:cubicBezTo>
                                        <a:cubicBezTo>
                                          <a:pt x="83230" y="63341"/>
                                          <a:pt x="83230" y="61436"/>
                                          <a:pt x="82277" y="60484"/>
                                        </a:cubicBezTo>
                                        <a:cubicBezTo>
                                          <a:pt x="82277" y="59531"/>
                                          <a:pt x="82277" y="59531"/>
                                          <a:pt x="82277" y="58579"/>
                                        </a:cubicBezTo>
                                        <a:cubicBezTo>
                                          <a:pt x="82277" y="57626"/>
                                          <a:pt x="82277" y="57626"/>
                                          <a:pt x="82277" y="56674"/>
                                        </a:cubicBezTo>
                                        <a:cubicBezTo>
                                          <a:pt x="81325" y="51911"/>
                                          <a:pt x="79420" y="47149"/>
                                          <a:pt x="78468" y="42386"/>
                                        </a:cubicBezTo>
                                        <a:cubicBezTo>
                                          <a:pt x="77515" y="40481"/>
                                          <a:pt x="76562" y="37624"/>
                                          <a:pt x="75610" y="35719"/>
                                        </a:cubicBezTo>
                                        <a:cubicBezTo>
                                          <a:pt x="74658" y="33814"/>
                                          <a:pt x="73705" y="31909"/>
                                          <a:pt x="72752" y="30004"/>
                                        </a:cubicBezTo>
                                        <a:cubicBezTo>
                                          <a:pt x="71800" y="28099"/>
                                          <a:pt x="70848" y="26194"/>
                                          <a:pt x="69895" y="25241"/>
                                        </a:cubicBezTo>
                                        <a:cubicBezTo>
                                          <a:pt x="68943" y="23336"/>
                                          <a:pt x="67990" y="22384"/>
                                          <a:pt x="67037" y="20479"/>
                                        </a:cubicBezTo>
                                        <a:cubicBezTo>
                                          <a:pt x="66085" y="19526"/>
                                          <a:pt x="65133" y="17621"/>
                                          <a:pt x="64180" y="16669"/>
                                        </a:cubicBezTo>
                                        <a:cubicBezTo>
                                          <a:pt x="64180" y="15716"/>
                                          <a:pt x="63227" y="15716"/>
                                          <a:pt x="63227" y="14764"/>
                                        </a:cubicBezTo>
                                        <a:cubicBezTo>
                                          <a:pt x="63227" y="13811"/>
                                          <a:pt x="62275" y="13811"/>
                                          <a:pt x="62275" y="12859"/>
                                        </a:cubicBezTo>
                                        <a:cubicBezTo>
                                          <a:pt x="59418" y="9049"/>
                                          <a:pt x="57512" y="7144"/>
                                          <a:pt x="57512" y="7144"/>
                                        </a:cubicBezTo>
                                        <a:cubicBezTo>
                                          <a:pt x="57512" y="7144"/>
                                          <a:pt x="58465" y="9049"/>
                                          <a:pt x="60370" y="13811"/>
                                        </a:cubicBezTo>
                                        <a:cubicBezTo>
                                          <a:pt x="60370" y="14764"/>
                                          <a:pt x="61323" y="14764"/>
                                          <a:pt x="61323" y="15716"/>
                                        </a:cubicBezTo>
                                        <a:cubicBezTo>
                                          <a:pt x="61323" y="16669"/>
                                          <a:pt x="61323" y="16669"/>
                                          <a:pt x="62275" y="17621"/>
                                        </a:cubicBezTo>
                                        <a:cubicBezTo>
                                          <a:pt x="63227" y="18574"/>
                                          <a:pt x="63227" y="20479"/>
                                          <a:pt x="64180" y="21431"/>
                                        </a:cubicBezTo>
                                        <a:cubicBezTo>
                                          <a:pt x="65133" y="23336"/>
                                          <a:pt x="65133" y="24289"/>
                                          <a:pt x="66085" y="26194"/>
                                        </a:cubicBezTo>
                                        <a:cubicBezTo>
                                          <a:pt x="67037" y="28099"/>
                                          <a:pt x="67037" y="30004"/>
                                          <a:pt x="67990" y="31909"/>
                                        </a:cubicBezTo>
                                        <a:cubicBezTo>
                                          <a:pt x="67990" y="33814"/>
                                          <a:pt x="68943" y="35719"/>
                                          <a:pt x="68943" y="37624"/>
                                        </a:cubicBezTo>
                                        <a:cubicBezTo>
                                          <a:pt x="68943" y="39529"/>
                                          <a:pt x="69895" y="41434"/>
                                          <a:pt x="69895" y="44291"/>
                                        </a:cubicBezTo>
                                        <a:cubicBezTo>
                                          <a:pt x="70848" y="48101"/>
                                          <a:pt x="70848" y="52864"/>
                                          <a:pt x="70848" y="57626"/>
                                        </a:cubicBezTo>
                                        <a:cubicBezTo>
                                          <a:pt x="70848" y="58579"/>
                                          <a:pt x="70848" y="58579"/>
                                          <a:pt x="70848" y="59531"/>
                                        </a:cubicBezTo>
                                        <a:cubicBezTo>
                                          <a:pt x="67990" y="55721"/>
                                          <a:pt x="67990" y="56674"/>
                                          <a:pt x="67990" y="566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Freeform: Shape 23"/>
                                <wps:cNvSpPr/>
                                <wps:spPr>
                                  <a:xfrm>
                                    <a:off x="2578418" y="1239128"/>
                                    <a:ext cx="247650" cy="76200"/>
                                  </a:xfrm>
                                  <a:custGeom>
                                    <a:avLst/>
                                    <a:gdLst>
                                      <a:gd name="connsiteX0" fmla="*/ 93821 w 247650"/>
                                      <a:gd name="connsiteY0" fmla="*/ 59531 h 76200"/>
                                      <a:gd name="connsiteX1" fmla="*/ 97631 w 247650"/>
                                      <a:gd name="connsiteY1" fmla="*/ 55722 h 76200"/>
                                      <a:gd name="connsiteX2" fmla="*/ 102394 w 247650"/>
                                      <a:gd name="connsiteY2" fmla="*/ 52864 h 76200"/>
                                      <a:gd name="connsiteX3" fmla="*/ 107156 w 247650"/>
                                      <a:gd name="connsiteY3" fmla="*/ 50006 h 76200"/>
                                      <a:gd name="connsiteX4" fmla="*/ 111919 w 247650"/>
                                      <a:gd name="connsiteY4" fmla="*/ 47149 h 76200"/>
                                      <a:gd name="connsiteX5" fmla="*/ 121444 w 247650"/>
                                      <a:gd name="connsiteY5" fmla="*/ 41434 h 76200"/>
                                      <a:gd name="connsiteX6" fmla="*/ 126206 w 247650"/>
                                      <a:gd name="connsiteY6" fmla="*/ 39529 h 76200"/>
                                      <a:gd name="connsiteX7" fmla="*/ 130969 w 247650"/>
                                      <a:gd name="connsiteY7" fmla="*/ 37624 h 76200"/>
                                      <a:gd name="connsiteX8" fmla="*/ 141446 w 247650"/>
                                      <a:gd name="connsiteY8" fmla="*/ 33814 h 76200"/>
                                      <a:gd name="connsiteX9" fmla="*/ 147161 w 247650"/>
                                      <a:gd name="connsiteY9" fmla="*/ 31909 h 76200"/>
                                      <a:gd name="connsiteX10" fmla="*/ 152876 w 247650"/>
                                      <a:gd name="connsiteY10" fmla="*/ 30956 h 76200"/>
                                      <a:gd name="connsiteX11" fmla="*/ 158591 w 247650"/>
                                      <a:gd name="connsiteY11" fmla="*/ 30004 h 76200"/>
                                      <a:gd name="connsiteX12" fmla="*/ 164306 w 247650"/>
                                      <a:gd name="connsiteY12" fmla="*/ 29051 h 76200"/>
                                      <a:gd name="connsiteX13" fmla="*/ 170021 w 247650"/>
                                      <a:gd name="connsiteY13" fmla="*/ 28099 h 76200"/>
                                      <a:gd name="connsiteX14" fmla="*/ 175736 w 247650"/>
                                      <a:gd name="connsiteY14" fmla="*/ 28099 h 76200"/>
                                      <a:gd name="connsiteX15" fmla="*/ 181451 w 247650"/>
                                      <a:gd name="connsiteY15" fmla="*/ 28099 h 76200"/>
                                      <a:gd name="connsiteX16" fmla="*/ 186214 w 247650"/>
                                      <a:gd name="connsiteY16" fmla="*/ 28099 h 76200"/>
                                      <a:gd name="connsiteX17" fmla="*/ 190976 w 247650"/>
                                      <a:gd name="connsiteY17" fmla="*/ 28099 h 76200"/>
                                      <a:gd name="connsiteX18" fmla="*/ 195739 w 247650"/>
                                      <a:gd name="connsiteY18" fmla="*/ 29051 h 76200"/>
                                      <a:gd name="connsiteX19" fmla="*/ 205264 w 247650"/>
                                      <a:gd name="connsiteY19" fmla="*/ 30004 h 76200"/>
                                      <a:gd name="connsiteX20" fmla="*/ 221456 w 247650"/>
                                      <a:gd name="connsiteY20" fmla="*/ 33814 h 76200"/>
                                      <a:gd name="connsiteX21" fmla="*/ 233839 w 247650"/>
                                      <a:gd name="connsiteY21" fmla="*/ 37624 h 76200"/>
                                      <a:gd name="connsiteX22" fmla="*/ 244316 w 247650"/>
                                      <a:gd name="connsiteY22" fmla="*/ 41434 h 76200"/>
                                      <a:gd name="connsiteX23" fmla="*/ 234791 w 247650"/>
                                      <a:gd name="connsiteY23" fmla="*/ 34766 h 76200"/>
                                      <a:gd name="connsiteX24" fmla="*/ 223361 w 247650"/>
                                      <a:gd name="connsiteY24" fmla="*/ 28099 h 76200"/>
                                      <a:gd name="connsiteX25" fmla="*/ 208121 w 247650"/>
                                      <a:gd name="connsiteY25" fmla="*/ 20479 h 76200"/>
                                      <a:gd name="connsiteX26" fmla="*/ 198596 w 247650"/>
                                      <a:gd name="connsiteY26" fmla="*/ 16669 h 76200"/>
                                      <a:gd name="connsiteX27" fmla="*/ 193834 w 247650"/>
                                      <a:gd name="connsiteY27" fmla="*/ 14764 h 76200"/>
                                      <a:gd name="connsiteX28" fmla="*/ 188119 w 247650"/>
                                      <a:gd name="connsiteY28" fmla="*/ 12859 h 76200"/>
                                      <a:gd name="connsiteX29" fmla="*/ 182404 w 247650"/>
                                      <a:gd name="connsiteY29" fmla="*/ 10954 h 76200"/>
                                      <a:gd name="connsiteX30" fmla="*/ 176689 w 247650"/>
                                      <a:gd name="connsiteY30" fmla="*/ 10001 h 76200"/>
                                      <a:gd name="connsiteX31" fmla="*/ 170974 w 247650"/>
                                      <a:gd name="connsiteY31" fmla="*/ 9049 h 76200"/>
                                      <a:gd name="connsiteX32" fmla="*/ 165259 w 247650"/>
                                      <a:gd name="connsiteY32" fmla="*/ 8097 h 76200"/>
                                      <a:gd name="connsiteX33" fmla="*/ 158591 w 247650"/>
                                      <a:gd name="connsiteY33" fmla="*/ 7144 h 76200"/>
                                      <a:gd name="connsiteX34" fmla="*/ 151924 w 247650"/>
                                      <a:gd name="connsiteY34" fmla="*/ 7144 h 76200"/>
                                      <a:gd name="connsiteX35" fmla="*/ 145256 w 247650"/>
                                      <a:gd name="connsiteY35" fmla="*/ 7144 h 76200"/>
                                      <a:gd name="connsiteX36" fmla="*/ 138589 w 247650"/>
                                      <a:gd name="connsiteY36" fmla="*/ 7144 h 76200"/>
                                      <a:gd name="connsiteX37" fmla="*/ 125254 w 247650"/>
                                      <a:gd name="connsiteY37" fmla="*/ 8097 h 76200"/>
                                      <a:gd name="connsiteX38" fmla="*/ 118586 w 247650"/>
                                      <a:gd name="connsiteY38" fmla="*/ 9049 h 76200"/>
                                      <a:gd name="connsiteX39" fmla="*/ 111919 w 247650"/>
                                      <a:gd name="connsiteY39" fmla="*/ 10001 h 76200"/>
                                      <a:gd name="connsiteX40" fmla="*/ 98584 w 247650"/>
                                      <a:gd name="connsiteY40" fmla="*/ 13811 h 76200"/>
                                      <a:gd name="connsiteX41" fmla="*/ 91916 w 247650"/>
                                      <a:gd name="connsiteY41" fmla="*/ 15716 h 76200"/>
                                      <a:gd name="connsiteX42" fmla="*/ 85249 w 247650"/>
                                      <a:gd name="connsiteY42" fmla="*/ 18574 h 76200"/>
                                      <a:gd name="connsiteX43" fmla="*/ 78581 w 247650"/>
                                      <a:gd name="connsiteY43" fmla="*/ 21431 h 76200"/>
                                      <a:gd name="connsiteX44" fmla="*/ 71914 w 247650"/>
                                      <a:gd name="connsiteY44" fmla="*/ 24289 h 76200"/>
                                      <a:gd name="connsiteX45" fmla="*/ 60484 w 247650"/>
                                      <a:gd name="connsiteY45" fmla="*/ 30956 h 76200"/>
                                      <a:gd name="connsiteX46" fmla="*/ 39529 w 247650"/>
                                      <a:gd name="connsiteY46" fmla="*/ 45244 h 76200"/>
                                      <a:gd name="connsiteX47" fmla="*/ 22384 w 247650"/>
                                      <a:gd name="connsiteY47" fmla="*/ 59531 h 76200"/>
                                      <a:gd name="connsiteX48" fmla="*/ 9049 w 247650"/>
                                      <a:gd name="connsiteY48" fmla="*/ 72866 h 76200"/>
                                      <a:gd name="connsiteX49" fmla="*/ 7144 w 247650"/>
                                      <a:gd name="connsiteY49" fmla="*/ 74772 h 76200"/>
                                      <a:gd name="connsiteX50" fmla="*/ 7144 w 247650"/>
                                      <a:gd name="connsiteY50" fmla="*/ 74772 h 76200"/>
                                      <a:gd name="connsiteX51" fmla="*/ 79534 w 247650"/>
                                      <a:gd name="connsiteY51" fmla="*/ 74772 h 76200"/>
                                      <a:gd name="connsiteX52" fmla="*/ 88106 w 247650"/>
                                      <a:gd name="connsiteY52" fmla="*/ 65247 h 76200"/>
                                      <a:gd name="connsiteX53" fmla="*/ 93821 w 247650"/>
                                      <a:gd name="connsiteY53" fmla="*/ 59531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247650" h="76200">
                                        <a:moveTo>
                                          <a:pt x="93821" y="59531"/>
                                        </a:moveTo>
                                        <a:cubicBezTo>
                                          <a:pt x="94774" y="58579"/>
                                          <a:pt x="96679" y="57626"/>
                                          <a:pt x="97631" y="55722"/>
                                        </a:cubicBezTo>
                                        <a:cubicBezTo>
                                          <a:pt x="98584" y="54769"/>
                                          <a:pt x="100489" y="53816"/>
                                          <a:pt x="102394" y="52864"/>
                                        </a:cubicBezTo>
                                        <a:cubicBezTo>
                                          <a:pt x="104299" y="51911"/>
                                          <a:pt x="105251" y="50959"/>
                                          <a:pt x="107156" y="50006"/>
                                        </a:cubicBezTo>
                                        <a:cubicBezTo>
                                          <a:pt x="109061" y="49054"/>
                                          <a:pt x="110014" y="48101"/>
                                          <a:pt x="111919" y="47149"/>
                                        </a:cubicBezTo>
                                        <a:cubicBezTo>
                                          <a:pt x="114776" y="45244"/>
                                          <a:pt x="118586" y="43339"/>
                                          <a:pt x="121444" y="41434"/>
                                        </a:cubicBezTo>
                                        <a:cubicBezTo>
                                          <a:pt x="123349" y="40481"/>
                                          <a:pt x="125254" y="39529"/>
                                          <a:pt x="126206" y="39529"/>
                                        </a:cubicBezTo>
                                        <a:cubicBezTo>
                                          <a:pt x="128111" y="38576"/>
                                          <a:pt x="130016" y="37624"/>
                                          <a:pt x="130969" y="37624"/>
                                        </a:cubicBezTo>
                                        <a:cubicBezTo>
                                          <a:pt x="134779" y="36672"/>
                                          <a:pt x="137636" y="34766"/>
                                          <a:pt x="141446" y="33814"/>
                                        </a:cubicBezTo>
                                        <a:cubicBezTo>
                                          <a:pt x="143351" y="32861"/>
                                          <a:pt x="145256" y="32861"/>
                                          <a:pt x="147161" y="31909"/>
                                        </a:cubicBezTo>
                                        <a:cubicBezTo>
                                          <a:pt x="149066" y="31909"/>
                                          <a:pt x="150971" y="30956"/>
                                          <a:pt x="152876" y="30956"/>
                                        </a:cubicBezTo>
                                        <a:cubicBezTo>
                                          <a:pt x="154781" y="30956"/>
                                          <a:pt x="156686" y="30004"/>
                                          <a:pt x="158591" y="30004"/>
                                        </a:cubicBezTo>
                                        <a:cubicBezTo>
                                          <a:pt x="160496" y="30004"/>
                                          <a:pt x="162401" y="30004"/>
                                          <a:pt x="164306" y="29051"/>
                                        </a:cubicBezTo>
                                        <a:cubicBezTo>
                                          <a:pt x="166211" y="29051"/>
                                          <a:pt x="168116" y="29051"/>
                                          <a:pt x="170021" y="28099"/>
                                        </a:cubicBezTo>
                                        <a:cubicBezTo>
                                          <a:pt x="171926" y="28099"/>
                                          <a:pt x="173831" y="28099"/>
                                          <a:pt x="175736" y="28099"/>
                                        </a:cubicBezTo>
                                        <a:cubicBezTo>
                                          <a:pt x="177641" y="28099"/>
                                          <a:pt x="179546" y="28099"/>
                                          <a:pt x="181451" y="28099"/>
                                        </a:cubicBezTo>
                                        <a:cubicBezTo>
                                          <a:pt x="183356" y="28099"/>
                                          <a:pt x="185261" y="28099"/>
                                          <a:pt x="186214" y="28099"/>
                                        </a:cubicBezTo>
                                        <a:cubicBezTo>
                                          <a:pt x="188119" y="28099"/>
                                          <a:pt x="190024" y="28099"/>
                                          <a:pt x="190976" y="28099"/>
                                        </a:cubicBezTo>
                                        <a:cubicBezTo>
                                          <a:pt x="192881" y="28099"/>
                                          <a:pt x="193834" y="28099"/>
                                          <a:pt x="195739" y="29051"/>
                                        </a:cubicBezTo>
                                        <a:cubicBezTo>
                                          <a:pt x="198596" y="30004"/>
                                          <a:pt x="202406" y="30004"/>
                                          <a:pt x="205264" y="30004"/>
                                        </a:cubicBezTo>
                                        <a:cubicBezTo>
                                          <a:pt x="210979" y="30956"/>
                                          <a:pt x="216694" y="31909"/>
                                          <a:pt x="221456" y="33814"/>
                                        </a:cubicBezTo>
                                        <a:cubicBezTo>
                                          <a:pt x="226219" y="35719"/>
                                          <a:pt x="230981" y="36672"/>
                                          <a:pt x="233839" y="37624"/>
                                        </a:cubicBezTo>
                                        <a:cubicBezTo>
                                          <a:pt x="240506" y="40481"/>
                                          <a:pt x="244316" y="41434"/>
                                          <a:pt x="244316" y="41434"/>
                                        </a:cubicBezTo>
                                        <a:cubicBezTo>
                                          <a:pt x="244316" y="41434"/>
                                          <a:pt x="240506" y="39529"/>
                                          <a:pt x="234791" y="34766"/>
                                        </a:cubicBezTo>
                                        <a:cubicBezTo>
                                          <a:pt x="231934" y="32861"/>
                                          <a:pt x="228124" y="30004"/>
                                          <a:pt x="223361" y="28099"/>
                                        </a:cubicBezTo>
                                        <a:cubicBezTo>
                                          <a:pt x="218599" y="25241"/>
                                          <a:pt x="213836" y="23336"/>
                                          <a:pt x="208121" y="20479"/>
                                        </a:cubicBezTo>
                                        <a:cubicBezTo>
                                          <a:pt x="205264" y="19526"/>
                                          <a:pt x="202406" y="17622"/>
                                          <a:pt x="198596" y="16669"/>
                                        </a:cubicBezTo>
                                        <a:cubicBezTo>
                                          <a:pt x="196691" y="15716"/>
                                          <a:pt x="195739" y="15716"/>
                                          <a:pt x="193834" y="14764"/>
                                        </a:cubicBezTo>
                                        <a:cubicBezTo>
                                          <a:pt x="191929" y="13811"/>
                                          <a:pt x="190024" y="13811"/>
                                          <a:pt x="188119" y="12859"/>
                                        </a:cubicBezTo>
                                        <a:cubicBezTo>
                                          <a:pt x="186214" y="11906"/>
                                          <a:pt x="184309" y="11906"/>
                                          <a:pt x="182404" y="10954"/>
                                        </a:cubicBezTo>
                                        <a:cubicBezTo>
                                          <a:pt x="180499" y="10001"/>
                                          <a:pt x="178594" y="10001"/>
                                          <a:pt x="176689" y="10001"/>
                                        </a:cubicBezTo>
                                        <a:cubicBezTo>
                                          <a:pt x="174784" y="10001"/>
                                          <a:pt x="172879" y="9049"/>
                                          <a:pt x="170974" y="9049"/>
                                        </a:cubicBezTo>
                                        <a:cubicBezTo>
                                          <a:pt x="169069" y="9049"/>
                                          <a:pt x="167164" y="8097"/>
                                          <a:pt x="165259" y="8097"/>
                                        </a:cubicBezTo>
                                        <a:cubicBezTo>
                                          <a:pt x="163354" y="8097"/>
                                          <a:pt x="161449" y="7144"/>
                                          <a:pt x="158591" y="7144"/>
                                        </a:cubicBezTo>
                                        <a:cubicBezTo>
                                          <a:pt x="156686" y="7144"/>
                                          <a:pt x="153829" y="7144"/>
                                          <a:pt x="151924" y="7144"/>
                                        </a:cubicBezTo>
                                        <a:cubicBezTo>
                                          <a:pt x="150019" y="7144"/>
                                          <a:pt x="147161" y="7144"/>
                                          <a:pt x="145256" y="7144"/>
                                        </a:cubicBezTo>
                                        <a:cubicBezTo>
                                          <a:pt x="143351" y="7144"/>
                                          <a:pt x="140494" y="7144"/>
                                          <a:pt x="138589" y="7144"/>
                                        </a:cubicBezTo>
                                        <a:cubicBezTo>
                                          <a:pt x="133826" y="7144"/>
                                          <a:pt x="129064" y="8097"/>
                                          <a:pt x="125254" y="8097"/>
                                        </a:cubicBezTo>
                                        <a:cubicBezTo>
                                          <a:pt x="123349" y="8097"/>
                                          <a:pt x="120491" y="9049"/>
                                          <a:pt x="118586" y="9049"/>
                                        </a:cubicBezTo>
                                        <a:cubicBezTo>
                                          <a:pt x="116681" y="9049"/>
                                          <a:pt x="113824" y="10001"/>
                                          <a:pt x="111919" y="10001"/>
                                        </a:cubicBezTo>
                                        <a:cubicBezTo>
                                          <a:pt x="107156" y="10954"/>
                                          <a:pt x="102394" y="11906"/>
                                          <a:pt x="98584" y="13811"/>
                                        </a:cubicBezTo>
                                        <a:cubicBezTo>
                                          <a:pt x="96679" y="14764"/>
                                          <a:pt x="93821" y="14764"/>
                                          <a:pt x="91916" y="15716"/>
                                        </a:cubicBezTo>
                                        <a:cubicBezTo>
                                          <a:pt x="90011" y="16669"/>
                                          <a:pt x="87154" y="17622"/>
                                          <a:pt x="85249" y="18574"/>
                                        </a:cubicBezTo>
                                        <a:cubicBezTo>
                                          <a:pt x="83344" y="19526"/>
                                          <a:pt x="81439" y="20479"/>
                                          <a:pt x="78581" y="21431"/>
                                        </a:cubicBezTo>
                                        <a:cubicBezTo>
                                          <a:pt x="76676" y="22384"/>
                                          <a:pt x="74771" y="23336"/>
                                          <a:pt x="71914" y="24289"/>
                                        </a:cubicBezTo>
                                        <a:cubicBezTo>
                                          <a:pt x="68104" y="26194"/>
                                          <a:pt x="64294" y="28099"/>
                                          <a:pt x="60484" y="30956"/>
                                        </a:cubicBezTo>
                                        <a:cubicBezTo>
                                          <a:pt x="52864" y="35719"/>
                                          <a:pt x="46196" y="40481"/>
                                          <a:pt x="39529" y="45244"/>
                                        </a:cubicBezTo>
                                        <a:cubicBezTo>
                                          <a:pt x="32861" y="50006"/>
                                          <a:pt x="27146" y="54769"/>
                                          <a:pt x="22384" y="59531"/>
                                        </a:cubicBezTo>
                                        <a:cubicBezTo>
                                          <a:pt x="17621" y="64294"/>
                                          <a:pt x="12859" y="69056"/>
                                          <a:pt x="9049" y="72866"/>
                                        </a:cubicBezTo>
                                        <a:cubicBezTo>
                                          <a:pt x="8096" y="73819"/>
                                          <a:pt x="8096" y="74772"/>
                                          <a:pt x="7144" y="74772"/>
                                        </a:cubicBezTo>
                                        <a:cubicBezTo>
                                          <a:pt x="7144" y="74772"/>
                                          <a:pt x="7144" y="74772"/>
                                          <a:pt x="7144" y="74772"/>
                                        </a:cubicBezTo>
                                        <a:lnTo>
                                          <a:pt x="79534" y="74772"/>
                                        </a:lnTo>
                                        <a:cubicBezTo>
                                          <a:pt x="82391" y="71914"/>
                                          <a:pt x="85249" y="68104"/>
                                          <a:pt x="88106" y="65247"/>
                                        </a:cubicBezTo>
                                        <a:cubicBezTo>
                                          <a:pt x="89059" y="64294"/>
                                          <a:pt x="91916" y="62389"/>
                                          <a:pt x="93821" y="5953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Freeform: Shape 24"/>
                                <wps:cNvSpPr/>
                                <wps:spPr>
                                  <a:xfrm>
                                    <a:off x="3684270" y="1295325"/>
                                    <a:ext cx="95250" cy="19050"/>
                                  </a:xfrm>
                                  <a:custGeom>
                                    <a:avLst/>
                                    <a:gdLst>
                                      <a:gd name="connsiteX0" fmla="*/ 59531 w 95250"/>
                                      <a:gd name="connsiteY0" fmla="*/ 15716 h 19050"/>
                                      <a:gd name="connsiteX1" fmla="*/ 72866 w 95250"/>
                                      <a:gd name="connsiteY1" fmla="*/ 11906 h 19050"/>
                                      <a:gd name="connsiteX2" fmla="*/ 82391 w 95250"/>
                                      <a:gd name="connsiteY2" fmla="*/ 9049 h 19050"/>
                                      <a:gd name="connsiteX3" fmla="*/ 90011 w 95250"/>
                                      <a:gd name="connsiteY3" fmla="*/ 7144 h 19050"/>
                                      <a:gd name="connsiteX4" fmla="*/ 81439 w 95250"/>
                                      <a:gd name="connsiteY4" fmla="*/ 8096 h 19050"/>
                                      <a:gd name="connsiteX5" fmla="*/ 71914 w 95250"/>
                                      <a:gd name="connsiteY5" fmla="*/ 9049 h 19050"/>
                                      <a:gd name="connsiteX6" fmla="*/ 58579 w 95250"/>
                                      <a:gd name="connsiteY6" fmla="*/ 10953 h 19050"/>
                                      <a:gd name="connsiteX7" fmla="*/ 42386 w 95250"/>
                                      <a:gd name="connsiteY7" fmla="*/ 12859 h 19050"/>
                                      <a:gd name="connsiteX8" fmla="*/ 32861 w 95250"/>
                                      <a:gd name="connsiteY8" fmla="*/ 14764 h 19050"/>
                                      <a:gd name="connsiteX9" fmla="*/ 22384 w 95250"/>
                                      <a:gd name="connsiteY9" fmla="*/ 16669 h 19050"/>
                                      <a:gd name="connsiteX10" fmla="*/ 11906 w 95250"/>
                                      <a:gd name="connsiteY10" fmla="*/ 18574 h 19050"/>
                                      <a:gd name="connsiteX11" fmla="*/ 7144 w 95250"/>
                                      <a:gd name="connsiteY11" fmla="*/ 19526 h 19050"/>
                                      <a:gd name="connsiteX12" fmla="*/ 45244 w 95250"/>
                                      <a:gd name="connsiteY12" fmla="*/ 19526 h 19050"/>
                                      <a:gd name="connsiteX13" fmla="*/ 59531 w 95250"/>
                                      <a:gd name="connsiteY13" fmla="*/ 15716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95250" h="19050">
                                        <a:moveTo>
                                          <a:pt x="59531" y="15716"/>
                                        </a:moveTo>
                                        <a:cubicBezTo>
                                          <a:pt x="64294" y="13811"/>
                                          <a:pt x="69056" y="12859"/>
                                          <a:pt x="72866" y="11906"/>
                                        </a:cubicBezTo>
                                        <a:cubicBezTo>
                                          <a:pt x="76676" y="10953"/>
                                          <a:pt x="79534" y="10001"/>
                                          <a:pt x="82391" y="9049"/>
                                        </a:cubicBezTo>
                                        <a:cubicBezTo>
                                          <a:pt x="88106" y="8096"/>
                                          <a:pt x="90011" y="7144"/>
                                          <a:pt x="90011" y="7144"/>
                                        </a:cubicBezTo>
                                        <a:cubicBezTo>
                                          <a:pt x="90011" y="7144"/>
                                          <a:pt x="87154" y="7144"/>
                                          <a:pt x="81439" y="8096"/>
                                        </a:cubicBezTo>
                                        <a:cubicBezTo>
                                          <a:pt x="78581" y="8096"/>
                                          <a:pt x="75724" y="9049"/>
                                          <a:pt x="71914" y="9049"/>
                                        </a:cubicBezTo>
                                        <a:cubicBezTo>
                                          <a:pt x="68104" y="9049"/>
                                          <a:pt x="63341" y="10001"/>
                                          <a:pt x="58579" y="10953"/>
                                        </a:cubicBezTo>
                                        <a:cubicBezTo>
                                          <a:pt x="53816" y="11906"/>
                                          <a:pt x="48101" y="12859"/>
                                          <a:pt x="42386" y="12859"/>
                                        </a:cubicBezTo>
                                        <a:cubicBezTo>
                                          <a:pt x="39529" y="12859"/>
                                          <a:pt x="36671" y="13811"/>
                                          <a:pt x="32861" y="14764"/>
                                        </a:cubicBezTo>
                                        <a:cubicBezTo>
                                          <a:pt x="30004" y="15716"/>
                                          <a:pt x="26194" y="15716"/>
                                          <a:pt x="22384" y="16669"/>
                                        </a:cubicBezTo>
                                        <a:cubicBezTo>
                                          <a:pt x="18574" y="17621"/>
                                          <a:pt x="15716" y="17621"/>
                                          <a:pt x="11906" y="18574"/>
                                        </a:cubicBezTo>
                                        <a:cubicBezTo>
                                          <a:pt x="10001" y="18574"/>
                                          <a:pt x="9049" y="19526"/>
                                          <a:pt x="7144" y="19526"/>
                                        </a:cubicBezTo>
                                        <a:lnTo>
                                          <a:pt x="45244" y="19526"/>
                                        </a:lnTo>
                                        <a:cubicBezTo>
                                          <a:pt x="49054" y="18574"/>
                                          <a:pt x="54769" y="16669"/>
                                          <a:pt x="59531" y="1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Freeform: Shape 25"/>
                                <wps:cNvSpPr/>
                                <wps:spPr>
                                  <a:xfrm>
                                    <a:off x="2766060" y="1297230"/>
                                    <a:ext cx="161925" cy="19050"/>
                                  </a:xfrm>
                                  <a:custGeom>
                                    <a:avLst/>
                                    <a:gdLst>
                                      <a:gd name="connsiteX0" fmla="*/ 149066 w 161925"/>
                                      <a:gd name="connsiteY0" fmla="*/ 15716 h 19050"/>
                                      <a:gd name="connsiteX1" fmla="*/ 84296 w 161925"/>
                                      <a:gd name="connsiteY1" fmla="*/ 7144 h 19050"/>
                                      <a:gd name="connsiteX2" fmla="*/ 67151 w 161925"/>
                                      <a:gd name="connsiteY2" fmla="*/ 7144 h 19050"/>
                                      <a:gd name="connsiteX3" fmla="*/ 49054 w 161925"/>
                                      <a:gd name="connsiteY3" fmla="*/ 9048 h 19050"/>
                                      <a:gd name="connsiteX4" fmla="*/ 30956 w 161925"/>
                                      <a:gd name="connsiteY4" fmla="*/ 11906 h 19050"/>
                                      <a:gd name="connsiteX5" fmla="*/ 21431 w 161925"/>
                                      <a:gd name="connsiteY5" fmla="*/ 13811 h 19050"/>
                                      <a:gd name="connsiteX6" fmla="*/ 16669 w 161925"/>
                                      <a:gd name="connsiteY6" fmla="*/ 14764 h 19050"/>
                                      <a:gd name="connsiteX7" fmla="*/ 11906 w 161925"/>
                                      <a:gd name="connsiteY7" fmla="*/ 15716 h 19050"/>
                                      <a:gd name="connsiteX8" fmla="*/ 7144 w 161925"/>
                                      <a:gd name="connsiteY8" fmla="*/ 17621 h 19050"/>
                                      <a:gd name="connsiteX9" fmla="*/ 159544 w 161925"/>
                                      <a:gd name="connsiteY9" fmla="*/ 17621 h 19050"/>
                                      <a:gd name="connsiteX10" fmla="*/ 156686 w 161925"/>
                                      <a:gd name="connsiteY10" fmla="*/ 16669 h 19050"/>
                                      <a:gd name="connsiteX11" fmla="*/ 149066 w 161925"/>
                                      <a:gd name="connsiteY11" fmla="*/ 15716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61925" h="19050">
                                        <a:moveTo>
                                          <a:pt x="149066" y="15716"/>
                                        </a:moveTo>
                                        <a:cubicBezTo>
                                          <a:pt x="129064" y="10953"/>
                                          <a:pt x="107156" y="8096"/>
                                          <a:pt x="84296" y="7144"/>
                                        </a:cubicBezTo>
                                        <a:cubicBezTo>
                                          <a:pt x="78581" y="7144"/>
                                          <a:pt x="72866" y="7144"/>
                                          <a:pt x="67151" y="7144"/>
                                        </a:cubicBezTo>
                                        <a:cubicBezTo>
                                          <a:pt x="61436" y="7144"/>
                                          <a:pt x="55721" y="8096"/>
                                          <a:pt x="49054" y="9048"/>
                                        </a:cubicBezTo>
                                        <a:cubicBezTo>
                                          <a:pt x="43339" y="10001"/>
                                          <a:pt x="36671" y="10953"/>
                                          <a:pt x="30956" y="11906"/>
                                        </a:cubicBezTo>
                                        <a:cubicBezTo>
                                          <a:pt x="28099" y="12859"/>
                                          <a:pt x="25241" y="12859"/>
                                          <a:pt x="21431" y="13811"/>
                                        </a:cubicBezTo>
                                        <a:cubicBezTo>
                                          <a:pt x="19526" y="13811"/>
                                          <a:pt x="18574" y="14764"/>
                                          <a:pt x="16669" y="14764"/>
                                        </a:cubicBezTo>
                                        <a:lnTo>
                                          <a:pt x="11906" y="15716"/>
                                        </a:lnTo>
                                        <a:cubicBezTo>
                                          <a:pt x="10001" y="16669"/>
                                          <a:pt x="8096" y="16669"/>
                                          <a:pt x="7144" y="17621"/>
                                        </a:cubicBezTo>
                                        <a:lnTo>
                                          <a:pt x="159544" y="17621"/>
                                        </a:lnTo>
                                        <a:cubicBezTo>
                                          <a:pt x="158591" y="17621"/>
                                          <a:pt x="157639" y="16669"/>
                                          <a:pt x="156686" y="16669"/>
                                        </a:cubicBezTo>
                                        <a:cubicBezTo>
                                          <a:pt x="153829" y="16669"/>
                                          <a:pt x="151924" y="16669"/>
                                          <a:pt x="149066" y="1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Freeform: Shape 26"/>
                                <wps:cNvSpPr/>
                                <wps:spPr>
                                  <a:xfrm>
                                    <a:off x="3870008" y="1043389"/>
                                    <a:ext cx="228600" cy="219075"/>
                                  </a:xfrm>
                                  <a:custGeom>
                                    <a:avLst/>
                                    <a:gdLst>
                                      <a:gd name="connsiteX0" fmla="*/ 217646 w 228600"/>
                                      <a:gd name="connsiteY0" fmla="*/ 75248 h 219075"/>
                                      <a:gd name="connsiteX1" fmla="*/ 213836 w 228600"/>
                                      <a:gd name="connsiteY1" fmla="*/ 68580 h 219075"/>
                                      <a:gd name="connsiteX2" fmla="*/ 211931 w 228600"/>
                                      <a:gd name="connsiteY2" fmla="*/ 65723 h 219075"/>
                                      <a:gd name="connsiteX3" fmla="*/ 210026 w 228600"/>
                                      <a:gd name="connsiteY3" fmla="*/ 62865 h 219075"/>
                                      <a:gd name="connsiteX4" fmla="*/ 205264 w 228600"/>
                                      <a:gd name="connsiteY4" fmla="*/ 56198 h 219075"/>
                                      <a:gd name="connsiteX5" fmla="*/ 199549 w 228600"/>
                                      <a:gd name="connsiteY5" fmla="*/ 50482 h 219075"/>
                                      <a:gd name="connsiteX6" fmla="*/ 196691 w 228600"/>
                                      <a:gd name="connsiteY6" fmla="*/ 47625 h 219075"/>
                                      <a:gd name="connsiteX7" fmla="*/ 193834 w 228600"/>
                                      <a:gd name="connsiteY7" fmla="*/ 44767 h 219075"/>
                                      <a:gd name="connsiteX8" fmla="*/ 188119 w 228600"/>
                                      <a:gd name="connsiteY8" fmla="*/ 39052 h 219075"/>
                                      <a:gd name="connsiteX9" fmla="*/ 160496 w 228600"/>
                                      <a:gd name="connsiteY9" fmla="*/ 20002 h 219075"/>
                                      <a:gd name="connsiteX10" fmla="*/ 127159 w 228600"/>
                                      <a:gd name="connsiteY10" fmla="*/ 8573 h 219075"/>
                                      <a:gd name="connsiteX11" fmla="*/ 90011 w 228600"/>
                                      <a:gd name="connsiteY11" fmla="*/ 8573 h 219075"/>
                                      <a:gd name="connsiteX12" fmla="*/ 85249 w 228600"/>
                                      <a:gd name="connsiteY12" fmla="*/ 9525 h 219075"/>
                                      <a:gd name="connsiteX13" fmla="*/ 80486 w 228600"/>
                                      <a:gd name="connsiteY13" fmla="*/ 10477 h 219075"/>
                                      <a:gd name="connsiteX14" fmla="*/ 75724 w 228600"/>
                                      <a:gd name="connsiteY14" fmla="*/ 11430 h 219075"/>
                                      <a:gd name="connsiteX15" fmla="*/ 70961 w 228600"/>
                                      <a:gd name="connsiteY15" fmla="*/ 13335 h 219075"/>
                                      <a:gd name="connsiteX16" fmla="*/ 66199 w 228600"/>
                                      <a:gd name="connsiteY16" fmla="*/ 15240 h 219075"/>
                                      <a:gd name="connsiteX17" fmla="*/ 64294 w 228600"/>
                                      <a:gd name="connsiteY17" fmla="*/ 16192 h 219075"/>
                                      <a:gd name="connsiteX18" fmla="*/ 62389 w 228600"/>
                                      <a:gd name="connsiteY18" fmla="*/ 17145 h 219075"/>
                                      <a:gd name="connsiteX19" fmla="*/ 57626 w 228600"/>
                                      <a:gd name="connsiteY19" fmla="*/ 20002 h 219075"/>
                                      <a:gd name="connsiteX20" fmla="*/ 55721 w 228600"/>
                                      <a:gd name="connsiteY20" fmla="*/ 20955 h 219075"/>
                                      <a:gd name="connsiteX21" fmla="*/ 54769 w 228600"/>
                                      <a:gd name="connsiteY21" fmla="*/ 21907 h 219075"/>
                                      <a:gd name="connsiteX22" fmla="*/ 53816 w 228600"/>
                                      <a:gd name="connsiteY22" fmla="*/ 22860 h 219075"/>
                                      <a:gd name="connsiteX23" fmla="*/ 48101 w 228600"/>
                                      <a:gd name="connsiteY23" fmla="*/ 26670 h 219075"/>
                                      <a:gd name="connsiteX24" fmla="*/ 48101 w 228600"/>
                                      <a:gd name="connsiteY24" fmla="*/ 26670 h 219075"/>
                                      <a:gd name="connsiteX25" fmla="*/ 47149 w 228600"/>
                                      <a:gd name="connsiteY25" fmla="*/ 27623 h 219075"/>
                                      <a:gd name="connsiteX26" fmla="*/ 47149 w 228600"/>
                                      <a:gd name="connsiteY26" fmla="*/ 27623 h 219075"/>
                                      <a:gd name="connsiteX27" fmla="*/ 46196 w 228600"/>
                                      <a:gd name="connsiteY27" fmla="*/ 28575 h 219075"/>
                                      <a:gd name="connsiteX28" fmla="*/ 44291 w 228600"/>
                                      <a:gd name="connsiteY28" fmla="*/ 30480 h 219075"/>
                                      <a:gd name="connsiteX29" fmla="*/ 40481 w 228600"/>
                                      <a:gd name="connsiteY29" fmla="*/ 33337 h 219075"/>
                                      <a:gd name="connsiteX30" fmla="*/ 33814 w 228600"/>
                                      <a:gd name="connsiteY30" fmla="*/ 40005 h 219075"/>
                                      <a:gd name="connsiteX31" fmla="*/ 30956 w 228600"/>
                                      <a:gd name="connsiteY31" fmla="*/ 43815 h 219075"/>
                                      <a:gd name="connsiteX32" fmla="*/ 28099 w 228600"/>
                                      <a:gd name="connsiteY32" fmla="*/ 47625 h 219075"/>
                                      <a:gd name="connsiteX33" fmla="*/ 10954 w 228600"/>
                                      <a:gd name="connsiteY33" fmla="*/ 80962 h 219075"/>
                                      <a:gd name="connsiteX34" fmla="*/ 8096 w 228600"/>
                                      <a:gd name="connsiteY34" fmla="*/ 118110 h 219075"/>
                                      <a:gd name="connsiteX35" fmla="*/ 17621 w 228600"/>
                                      <a:gd name="connsiteY35" fmla="*/ 152400 h 219075"/>
                                      <a:gd name="connsiteX36" fmla="*/ 35719 w 228600"/>
                                      <a:gd name="connsiteY36" fmla="*/ 180023 h 219075"/>
                                      <a:gd name="connsiteX37" fmla="*/ 59531 w 228600"/>
                                      <a:gd name="connsiteY37" fmla="*/ 200025 h 219075"/>
                                      <a:gd name="connsiteX38" fmla="*/ 87154 w 228600"/>
                                      <a:gd name="connsiteY38" fmla="*/ 211455 h 219075"/>
                                      <a:gd name="connsiteX39" fmla="*/ 198596 w 228600"/>
                                      <a:gd name="connsiteY39" fmla="*/ 122873 h 219075"/>
                                      <a:gd name="connsiteX40" fmla="*/ 122396 w 228600"/>
                                      <a:gd name="connsiteY40" fmla="*/ 78105 h 219075"/>
                                      <a:gd name="connsiteX41" fmla="*/ 90964 w 228600"/>
                                      <a:gd name="connsiteY41" fmla="*/ 126682 h 219075"/>
                                      <a:gd name="connsiteX42" fmla="*/ 90011 w 228600"/>
                                      <a:gd name="connsiteY42" fmla="*/ 125730 h 219075"/>
                                      <a:gd name="connsiteX43" fmla="*/ 82391 w 228600"/>
                                      <a:gd name="connsiteY43" fmla="*/ 118110 h 219075"/>
                                      <a:gd name="connsiteX44" fmla="*/ 76676 w 228600"/>
                                      <a:gd name="connsiteY44" fmla="*/ 107632 h 219075"/>
                                      <a:gd name="connsiteX45" fmla="*/ 79534 w 228600"/>
                                      <a:gd name="connsiteY45" fmla="*/ 81915 h 219075"/>
                                      <a:gd name="connsiteX46" fmla="*/ 80486 w 228600"/>
                                      <a:gd name="connsiteY46" fmla="*/ 80010 h 219075"/>
                                      <a:gd name="connsiteX47" fmla="*/ 81439 w 228600"/>
                                      <a:gd name="connsiteY47" fmla="*/ 78105 h 219075"/>
                                      <a:gd name="connsiteX48" fmla="*/ 84296 w 228600"/>
                                      <a:gd name="connsiteY48" fmla="*/ 74295 h 219075"/>
                                      <a:gd name="connsiteX49" fmla="*/ 85249 w 228600"/>
                                      <a:gd name="connsiteY49" fmla="*/ 72390 h 219075"/>
                                      <a:gd name="connsiteX50" fmla="*/ 86201 w 228600"/>
                                      <a:gd name="connsiteY50" fmla="*/ 71437 h 219075"/>
                                      <a:gd name="connsiteX51" fmla="*/ 86201 w 228600"/>
                                      <a:gd name="connsiteY51" fmla="*/ 71437 h 219075"/>
                                      <a:gd name="connsiteX52" fmla="*/ 86201 w 228600"/>
                                      <a:gd name="connsiteY52" fmla="*/ 71437 h 219075"/>
                                      <a:gd name="connsiteX53" fmla="*/ 85249 w 228600"/>
                                      <a:gd name="connsiteY53" fmla="*/ 72390 h 219075"/>
                                      <a:gd name="connsiteX54" fmla="*/ 85249 w 228600"/>
                                      <a:gd name="connsiteY54" fmla="*/ 72390 h 219075"/>
                                      <a:gd name="connsiteX55" fmla="*/ 90011 w 228600"/>
                                      <a:gd name="connsiteY55" fmla="*/ 67627 h 219075"/>
                                      <a:gd name="connsiteX56" fmla="*/ 90964 w 228600"/>
                                      <a:gd name="connsiteY56" fmla="*/ 66675 h 219075"/>
                                      <a:gd name="connsiteX57" fmla="*/ 90964 w 228600"/>
                                      <a:gd name="connsiteY57" fmla="*/ 66675 h 219075"/>
                                      <a:gd name="connsiteX58" fmla="*/ 91916 w 228600"/>
                                      <a:gd name="connsiteY58" fmla="*/ 66675 h 219075"/>
                                      <a:gd name="connsiteX59" fmla="*/ 92869 w 228600"/>
                                      <a:gd name="connsiteY59" fmla="*/ 65723 h 219075"/>
                                      <a:gd name="connsiteX60" fmla="*/ 93821 w 228600"/>
                                      <a:gd name="connsiteY60" fmla="*/ 64770 h 219075"/>
                                      <a:gd name="connsiteX61" fmla="*/ 94774 w 228600"/>
                                      <a:gd name="connsiteY61" fmla="*/ 63817 h 219075"/>
                                      <a:gd name="connsiteX62" fmla="*/ 96679 w 228600"/>
                                      <a:gd name="connsiteY62" fmla="*/ 62865 h 219075"/>
                                      <a:gd name="connsiteX63" fmla="*/ 98584 w 228600"/>
                                      <a:gd name="connsiteY63" fmla="*/ 61912 h 219075"/>
                                      <a:gd name="connsiteX64" fmla="*/ 100489 w 228600"/>
                                      <a:gd name="connsiteY64" fmla="*/ 60960 h 219075"/>
                                      <a:gd name="connsiteX65" fmla="*/ 102394 w 228600"/>
                                      <a:gd name="connsiteY65" fmla="*/ 60007 h 219075"/>
                                      <a:gd name="connsiteX66" fmla="*/ 104299 w 228600"/>
                                      <a:gd name="connsiteY66" fmla="*/ 59055 h 219075"/>
                                      <a:gd name="connsiteX67" fmla="*/ 122396 w 228600"/>
                                      <a:gd name="connsiteY67" fmla="*/ 56198 h 219075"/>
                                      <a:gd name="connsiteX68" fmla="*/ 143351 w 228600"/>
                                      <a:gd name="connsiteY68" fmla="*/ 60007 h 219075"/>
                                      <a:gd name="connsiteX69" fmla="*/ 164306 w 228600"/>
                                      <a:gd name="connsiteY69" fmla="*/ 69532 h 219075"/>
                                      <a:gd name="connsiteX70" fmla="*/ 169069 w 228600"/>
                                      <a:gd name="connsiteY70" fmla="*/ 73342 h 219075"/>
                                      <a:gd name="connsiteX71" fmla="*/ 171926 w 228600"/>
                                      <a:gd name="connsiteY71" fmla="*/ 75248 h 219075"/>
                                      <a:gd name="connsiteX72" fmla="*/ 173831 w 228600"/>
                                      <a:gd name="connsiteY72" fmla="*/ 77152 h 219075"/>
                                      <a:gd name="connsiteX73" fmla="*/ 178594 w 228600"/>
                                      <a:gd name="connsiteY73" fmla="*/ 80962 h 219075"/>
                                      <a:gd name="connsiteX74" fmla="*/ 183356 w 228600"/>
                                      <a:gd name="connsiteY74" fmla="*/ 84773 h 219075"/>
                                      <a:gd name="connsiteX75" fmla="*/ 185261 w 228600"/>
                                      <a:gd name="connsiteY75" fmla="*/ 86677 h 219075"/>
                                      <a:gd name="connsiteX76" fmla="*/ 187166 w 228600"/>
                                      <a:gd name="connsiteY76" fmla="*/ 88582 h 219075"/>
                                      <a:gd name="connsiteX77" fmla="*/ 190976 w 228600"/>
                                      <a:gd name="connsiteY77" fmla="*/ 93345 h 219075"/>
                                      <a:gd name="connsiteX78" fmla="*/ 198596 w 228600"/>
                                      <a:gd name="connsiteY78" fmla="*/ 102870 h 219075"/>
                                      <a:gd name="connsiteX79" fmla="*/ 205264 w 228600"/>
                                      <a:gd name="connsiteY79" fmla="*/ 113348 h 219075"/>
                                      <a:gd name="connsiteX80" fmla="*/ 210979 w 228600"/>
                                      <a:gd name="connsiteY80" fmla="*/ 123825 h 219075"/>
                                      <a:gd name="connsiteX81" fmla="*/ 227171 w 228600"/>
                                      <a:gd name="connsiteY81" fmla="*/ 162877 h 219075"/>
                                      <a:gd name="connsiteX82" fmla="*/ 227171 w 228600"/>
                                      <a:gd name="connsiteY82" fmla="*/ 88582 h 219075"/>
                                      <a:gd name="connsiteX83" fmla="*/ 225266 w 228600"/>
                                      <a:gd name="connsiteY83" fmla="*/ 85725 h 219075"/>
                                      <a:gd name="connsiteX84" fmla="*/ 217646 w 228600"/>
                                      <a:gd name="connsiteY84" fmla="*/ 75248 h 219075"/>
                                      <a:gd name="connsiteX85" fmla="*/ 84296 w 228600"/>
                                      <a:gd name="connsiteY85" fmla="*/ 74295 h 219075"/>
                                      <a:gd name="connsiteX86" fmla="*/ 84296 w 228600"/>
                                      <a:gd name="connsiteY86" fmla="*/ 74295 h 219075"/>
                                      <a:gd name="connsiteX87" fmla="*/ 84296 w 228600"/>
                                      <a:gd name="connsiteY87" fmla="*/ 74295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</a:cxnLst>
                                    <a:rect l="l" t="t" r="r" b="b"/>
                                    <a:pathLst>
                                      <a:path w="228600" h="219075">
                                        <a:moveTo>
                                          <a:pt x="217646" y="75248"/>
                                        </a:moveTo>
                                        <a:cubicBezTo>
                                          <a:pt x="216694" y="73342"/>
                                          <a:pt x="214789" y="71437"/>
                                          <a:pt x="213836" y="68580"/>
                                        </a:cubicBezTo>
                                        <a:cubicBezTo>
                                          <a:pt x="212884" y="67627"/>
                                          <a:pt x="212884" y="66675"/>
                                          <a:pt x="211931" y="65723"/>
                                        </a:cubicBezTo>
                                        <a:lnTo>
                                          <a:pt x="210026" y="62865"/>
                                        </a:lnTo>
                                        <a:cubicBezTo>
                                          <a:pt x="208121" y="60960"/>
                                          <a:pt x="207169" y="59055"/>
                                          <a:pt x="205264" y="56198"/>
                                        </a:cubicBezTo>
                                        <a:cubicBezTo>
                                          <a:pt x="203359" y="54292"/>
                                          <a:pt x="201454" y="52387"/>
                                          <a:pt x="199549" y="50482"/>
                                        </a:cubicBezTo>
                                        <a:lnTo>
                                          <a:pt x="196691" y="47625"/>
                                        </a:lnTo>
                                        <a:cubicBezTo>
                                          <a:pt x="195739" y="46673"/>
                                          <a:pt x="194786" y="45720"/>
                                          <a:pt x="193834" y="44767"/>
                                        </a:cubicBezTo>
                                        <a:lnTo>
                                          <a:pt x="188119" y="39052"/>
                                        </a:lnTo>
                                        <a:cubicBezTo>
                                          <a:pt x="179546" y="32385"/>
                                          <a:pt x="170974" y="25717"/>
                                          <a:pt x="160496" y="20002"/>
                                        </a:cubicBezTo>
                                        <a:cubicBezTo>
                                          <a:pt x="150019" y="15240"/>
                                          <a:pt x="139541" y="10477"/>
                                          <a:pt x="127159" y="8573"/>
                                        </a:cubicBezTo>
                                        <a:cubicBezTo>
                                          <a:pt x="115729" y="6667"/>
                                          <a:pt x="102394" y="6667"/>
                                          <a:pt x="90011" y="8573"/>
                                        </a:cubicBezTo>
                                        <a:cubicBezTo>
                                          <a:pt x="88106" y="8573"/>
                                          <a:pt x="87154" y="9525"/>
                                          <a:pt x="85249" y="9525"/>
                                        </a:cubicBezTo>
                                        <a:lnTo>
                                          <a:pt x="80486" y="10477"/>
                                        </a:lnTo>
                                        <a:lnTo>
                                          <a:pt x="75724" y="11430"/>
                                        </a:lnTo>
                                        <a:cubicBezTo>
                                          <a:pt x="73819" y="12382"/>
                                          <a:pt x="72866" y="12382"/>
                                          <a:pt x="70961" y="13335"/>
                                        </a:cubicBezTo>
                                        <a:lnTo>
                                          <a:pt x="66199" y="15240"/>
                                        </a:lnTo>
                                        <a:cubicBezTo>
                                          <a:pt x="65246" y="15240"/>
                                          <a:pt x="64294" y="16192"/>
                                          <a:pt x="64294" y="16192"/>
                                        </a:cubicBezTo>
                                        <a:lnTo>
                                          <a:pt x="62389" y="17145"/>
                                        </a:lnTo>
                                        <a:cubicBezTo>
                                          <a:pt x="60484" y="18098"/>
                                          <a:pt x="59531" y="19050"/>
                                          <a:pt x="57626" y="20002"/>
                                        </a:cubicBezTo>
                                        <a:lnTo>
                                          <a:pt x="55721" y="20955"/>
                                        </a:lnTo>
                                        <a:lnTo>
                                          <a:pt x="54769" y="21907"/>
                                        </a:lnTo>
                                        <a:lnTo>
                                          <a:pt x="53816" y="22860"/>
                                        </a:lnTo>
                                        <a:cubicBezTo>
                                          <a:pt x="51911" y="23812"/>
                                          <a:pt x="50006" y="25717"/>
                                          <a:pt x="48101" y="26670"/>
                                        </a:cubicBezTo>
                                        <a:lnTo>
                                          <a:pt x="48101" y="26670"/>
                                        </a:lnTo>
                                        <a:cubicBezTo>
                                          <a:pt x="47149" y="27623"/>
                                          <a:pt x="49054" y="25717"/>
                                          <a:pt x="47149" y="27623"/>
                                        </a:cubicBezTo>
                                        <a:lnTo>
                                          <a:pt x="47149" y="27623"/>
                                        </a:lnTo>
                                        <a:lnTo>
                                          <a:pt x="46196" y="28575"/>
                                        </a:lnTo>
                                        <a:lnTo>
                                          <a:pt x="44291" y="30480"/>
                                        </a:lnTo>
                                        <a:lnTo>
                                          <a:pt x="40481" y="33337"/>
                                        </a:lnTo>
                                        <a:cubicBezTo>
                                          <a:pt x="38576" y="35242"/>
                                          <a:pt x="35719" y="38100"/>
                                          <a:pt x="33814" y="40005"/>
                                        </a:cubicBezTo>
                                        <a:cubicBezTo>
                                          <a:pt x="32861" y="40957"/>
                                          <a:pt x="31909" y="41910"/>
                                          <a:pt x="30956" y="43815"/>
                                        </a:cubicBezTo>
                                        <a:lnTo>
                                          <a:pt x="28099" y="47625"/>
                                        </a:lnTo>
                                        <a:cubicBezTo>
                                          <a:pt x="20479" y="57150"/>
                                          <a:pt x="14764" y="68580"/>
                                          <a:pt x="10954" y="80962"/>
                                        </a:cubicBezTo>
                                        <a:cubicBezTo>
                                          <a:pt x="7144" y="93345"/>
                                          <a:pt x="6191" y="105727"/>
                                          <a:pt x="8096" y="118110"/>
                                        </a:cubicBezTo>
                                        <a:cubicBezTo>
                                          <a:pt x="9049" y="130492"/>
                                          <a:pt x="12859" y="141923"/>
                                          <a:pt x="17621" y="152400"/>
                                        </a:cubicBezTo>
                                        <a:cubicBezTo>
                                          <a:pt x="22384" y="162877"/>
                                          <a:pt x="28099" y="172402"/>
                                          <a:pt x="35719" y="180023"/>
                                        </a:cubicBezTo>
                                        <a:cubicBezTo>
                                          <a:pt x="43339" y="187642"/>
                                          <a:pt x="50959" y="195262"/>
                                          <a:pt x="59531" y="200025"/>
                                        </a:cubicBezTo>
                                        <a:cubicBezTo>
                                          <a:pt x="68104" y="205740"/>
                                          <a:pt x="77629" y="208598"/>
                                          <a:pt x="87154" y="211455"/>
                                        </a:cubicBezTo>
                                        <a:cubicBezTo>
                                          <a:pt x="171926" y="238125"/>
                                          <a:pt x="213836" y="169545"/>
                                          <a:pt x="198596" y="122873"/>
                                        </a:cubicBezTo>
                                        <a:cubicBezTo>
                                          <a:pt x="187166" y="88582"/>
                                          <a:pt x="148114" y="72390"/>
                                          <a:pt x="122396" y="78105"/>
                                        </a:cubicBezTo>
                                        <a:cubicBezTo>
                                          <a:pt x="92869" y="84773"/>
                                          <a:pt x="88106" y="113348"/>
                                          <a:pt x="90964" y="126682"/>
                                        </a:cubicBezTo>
                                        <a:cubicBezTo>
                                          <a:pt x="90964" y="126682"/>
                                          <a:pt x="90011" y="125730"/>
                                          <a:pt x="90011" y="125730"/>
                                        </a:cubicBezTo>
                                        <a:cubicBezTo>
                                          <a:pt x="87154" y="123825"/>
                                          <a:pt x="84296" y="120967"/>
                                          <a:pt x="82391" y="118110"/>
                                        </a:cubicBezTo>
                                        <a:cubicBezTo>
                                          <a:pt x="80486" y="115252"/>
                                          <a:pt x="78581" y="111442"/>
                                          <a:pt x="76676" y="107632"/>
                                        </a:cubicBezTo>
                                        <a:cubicBezTo>
                                          <a:pt x="74771" y="100012"/>
                                          <a:pt x="74771" y="91440"/>
                                          <a:pt x="79534" y="81915"/>
                                        </a:cubicBezTo>
                                        <a:lnTo>
                                          <a:pt x="80486" y="80010"/>
                                        </a:lnTo>
                                        <a:cubicBezTo>
                                          <a:pt x="80486" y="79057"/>
                                          <a:pt x="81439" y="79057"/>
                                          <a:pt x="81439" y="78105"/>
                                        </a:cubicBezTo>
                                        <a:cubicBezTo>
                                          <a:pt x="82391" y="77152"/>
                                          <a:pt x="82391" y="75248"/>
                                          <a:pt x="84296" y="74295"/>
                                        </a:cubicBezTo>
                                        <a:lnTo>
                                          <a:pt x="85249" y="72390"/>
                                        </a:lnTo>
                                        <a:lnTo>
                                          <a:pt x="86201" y="71437"/>
                                        </a:lnTo>
                                        <a:lnTo>
                                          <a:pt x="86201" y="71437"/>
                                        </a:lnTo>
                                        <a:lnTo>
                                          <a:pt x="86201" y="71437"/>
                                        </a:lnTo>
                                        <a:cubicBezTo>
                                          <a:pt x="85249" y="72390"/>
                                          <a:pt x="85249" y="72390"/>
                                          <a:pt x="85249" y="72390"/>
                                        </a:cubicBezTo>
                                        <a:lnTo>
                                          <a:pt x="85249" y="72390"/>
                                        </a:lnTo>
                                        <a:cubicBezTo>
                                          <a:pt x="87154" y="70485"/>
                                          <a:pt x="88106" y="69532"/>
                                          <a:pt x="90011" y="67627"/>
                                        </a:cubicBezTo>
                                        <a:lnTo>
                                          <a:pt x="90964" y="66675"/>
                                        </a:lnTo>
                                        <a:lnTo>
                                          <a:pt x="90964" y="66675"/>
                                        </a:lnTo>
                                        <a:lnTo>
                                          <a:pt x="91916" y="66675"/>
                                        </a:lnTo>
                                        <a:cubicBezTo>
                                          <a:pt x="91916" y="66675"/>
                                          <a:pt x="92869" y="65723"/>
                                          <a:pt x="92869" y="65723"/>
                                        </a:cubicBezTo>
                                        <a:lnTo>
                                          <a:pt x="93821" y="64770"/>
                                        </a:lnTo>
                                        <a:cubicBezTo>
                                          <a:pt x="93821" y="64770"/>
                                          <a:pt x="94774" y="64770"/>
                                          <a:pt x="94774" y="63817"/>
                                        </a:cubicBezTo>
                                        <a:lnTo>
                                          <a:pt x="96679" y="62865"/>
                                        </a:lnTo>
                                        <a:cubicBezTo>
                                          <a:pt x="97631" y="62865"/>
                                          <a:pt x="97631" y="61912"/>
                                          <a:pt x="98584" y="61912"/>
                                        </a:cubicBezTo>
                                        <a:lnTo>
                                          <a:pt x="100489" y="60960"/>
                                        </a:lnTo>
                                        <a:lnTo>
                                          <a:pt x="102394" y="60007"/>
                                        </a:lnTo>
                                        <a:cubicBezTo>
                                          <a:pt x="103346" y="60007"/>
                                          <a:pt x="103346" y="59055"/>
                                          <a:pt x="104299" y="59055"/>
                                        </a:cubicBezTo>
                                        <a:cubicBezTo>
                                          <a:pt x="110014" y="57150"/>
                                          <a:pt x="115729" y="55245"/>
                                          <a:pt x="122396" y="56198"/>
                                        </a:cubicBezTo>
                                        <a:cubicBezTo>
                                          <a:pt x="129064" y="56198"/>
                                          <a:pt x="135731" y="57150"/>
                                          <a:pt x="143351" y="60007"/>
                                        </a:cubicBezTo>
                                        <a:cubicBezTo>
                                          <a:pt x="150019" y="61912"/>
                                          <a:pt x="157639" y="65723"/>
                                          <a:pt x="164306" y="69532"/>
                                        </a:cubicBezTo>
                                        <a:lnTo>
                                          <a:pt x="169069" y="73342"/>
                                        </a:lnTo>
                                        <a:cubicBezTo>
                                          <a:pt x="170021" y="74295"/>
                                          <a:pt x="170974" y="74295"/>
                                          <a:pt x="171926" y="75248"/>
                                        </a:cubicBezTo>
                                        <a:lnTo>
                                          <a:pt x="173831" y="77152"/>
                                        </a:lnTo>
                                        <a:lnTo>
                                          <a:pt x="178594" y="80962"/>
                                        </a:lnTo>
                                        <a:lnTo>
                                          <a:pt x="183356" y="84773"/>
                                        </a:lnTo>
                                        <a:lnTo>
                                          <a:pt x="185261" y="86677"/>
                                        </a:lnTo>
                                        <a:cubicBezTo>
                                          <a:pt x="186214" y="87630"/>
                                          <a:pt x="186214" y="88582"/>
                                          <a:pt x="187166" y="88582"/>
                                        </a:cubicBezTo>
                                        <a:cubicBezTo>
                                          <a:pt x="188119" y="90487"/>
                                          <a:pt x="190024" y="91440"/>
                                          <a:pt x="190976" y="93345"/>
                                        </a:cubicBezTo>
                                        <a:cubicBezTo>
                                          <a:pt x="193834" y="96202"/>
                                          <a:pt x="195739" y="100012"/>
                                          <a:pt x="198596" y="102870"/>
                                        </a:cubicBezTo>
                                        <a:cubicBezTo>
                                          <a:pt x="200501" y="106680"/>
                                          <a:pt x="203359" y="109537"/>
                                          <a:pt x="205264" y="113348"/>
                                        </a:cubicBezTo>
                                        <a:cubicBezTo>
                                          <a:pt x="207169" y="117157"/>
                                          <a:pt x="209074" y="120015"/>
                                          <a:pt x="210979" y="123825"/>
                                        </a:cubicBezTo>
                                        <a:cubicBezTo>
                                          <a:pt x="217646" y="136207"/>
                                          <a:pt x="223361" y="149542"/>
                                          <a:pt x="227171" y="162877"/>
                                        </a:cubicBezTo>
                                        <a:lnTo>
                                          <a:pt x="227171" y="88582"/>
                                        </a:lnTo>
                                        <a:cubicBezTo>
                                          <a:pt x="226219" y="87630"/>
                                          <a:pt x="226219" y="86677"/>
                                          <a:pt x="225266" y="85725"/>
                                        </a:cubicBezTo>
                                        <a:cubicBezTo>
                                          <a:pt x="222409" y="83820"/>
                                          <a:pt x="219551" y="79057"/>
                                          <a:pt x="217646" y="75248"/>
                                        </a:cubicBezTo>
                                        <a:close/>
                                        <a:moveTo>
                                          <a:pt x="84296" y="74295"/>
                                        </a:moveTo>
                                        <a:lnTo>
                                          <a:pt x="84296" y="74295"/>
                                        </a:lnTo>
                                        <a:cubicBezTo>
                                          <a:pt x="84296" y="73342"/>
                                          <a:pt x="84296" y="73342"/>
                                          <a:pt x="84296" y="742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" name="Freeform: Shape 27"/>
                                <wps:cNvSpPr/>
                                <wps:spPr>
                                  <a:xfrm>
                                    <a:off x="3600450" y="1305803"/>
                                    <a:ext cx="28575" cy="9525"/>
                                  </a:xfrm>
                                  <a:custGeom>
                                    <a:avLst/>
                                    <a:gdLst>
                                      <a:gd name="connsiteX0" fmla="*/ 21431 w 28575"/>
                                      <a:gd name="connsiteY0" fmla="*/ 7144 h 9525"/>
                                      <a:gd name="connsiteX1" fmla="*/ 15716 w 28575"/>
                                      <a:gd name="connsiteY1" fmla="*/ 8097 h 9525"/>
                                      <a:gd name="connsiteX2" fmla="*/ 7144 w 28575"/>
                                      <a:gd name="connsiteY2" fmla="*/ 9049 h 9525"/>
                                      <a:gd name="connsiteX3" fmla="*/ 14764 w 28575"/>
                                      <a:gd name="connsiteY3" fmla="*/ 9049 h 9525"/>
                                      <a:gd name="connsiteX4" fmla="*/ 15716 w 28575"/>
                                      <a:gd name="connsiteY4" fmla="*/ 9049 h 9525"/>
                                      <a:gd name="connsiteX5" fmla="*/ 21431 w 28575"/>
                                      <a:gd name="connsiteY5" fmla="*/ 7144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9525">
                                        <a:moveTo>
                                          <a:pt x="21431" y="7144"/>
                                        </a:moveTo>
                                        <a:cubicBezTo>
                                          <a:pt x="21431" y="7144"/>
                                          <a:pt x="19526" y="7144"/>
                                          <a:pt x="15716" y="8097"/>
                                        </a:cubicBezTo>
                                        <a:cubicBezTo>
                                          <a:pt x="13811" y="8097"/>
                                          <a:pt x="10954" y="9049"/>
                                          <a:pt x="7144" y="9049"/>
                                        </a:cubicBezTo>
                                        <a:lnTo>
                                          <a:pt x="14764" y="9049"/>
                                        </a:lnTo>
                                        <a:cubicBezTo>
                                          <a:pt x="14764" y="9049"/>
                                          <a:pt x="14764" y="9049"/>
                                          <a:pt x="15716" y="9049"/>
                                        </a:cubicBezTo>
                                        <a:cubicBezTo>
                                          <a:pt x="19526" y="8097"/>
                                          <a:pt x="21431" y="7144"/>
                                          <a:pt x="21431" y="71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" name="Freeform: Shape 28"/>
                                <wps:cNvSpPr/>
                                <wps:spPr>
                                  <a:xfrm>
                                    <a:off x="3784283" y="82793"/>
                                    <a:ext cx="314325" cy="495300"/>
                                  </a:xfrm>
                                  <a:custGeom>
                                    <a:avLst/>
                                    <a:gdLst>
                                      <a:gd name="connsiteX0" fmla="*/ 87154 w 314325"/>
                                      <a:gd name="connsiteY0" fmla="*/ 127159 h 495300"/>
                                      <a:gd name="connsiteX1" fmla="*/ 67151 w 314325"/>
                                      <a:gd name="connsiteY1" fmla="*/ 149066 h 495300"/>
                                      <a:gd name="connsiteX2" fmla="*/ 67151 w 314325"/>
                                      <a:gd name="connsiteY2" fmla="*/ 149066 h 495300"/>
                                      <a:gd name="connsiteX3" fmla="*/ 67151 w 314325"/>
                                      <a:gd name="connsiteY3" fmla="*/ 149066 h 495300"/>
                                      <a:gd name="connsiteX4" fmla="*/ 51911 w 314325"/>
                                      <a:gd name="connsiteY4" fmla="*/ 169069 h 495300"/>
                                      <a:gd name="connsiteX5" fmla="*/ 25241 w 314325"/>
                                      <a:gd name="connsiteY5" fmla="*/ 218599 h 495300"/>
                                      <a:gd name="connsiteX6" fmla="*/ 22384 w 314325"/>
                                      <a:gd name="connsiteY6" fmla="*/ 225266 h 495300"/>
                                      <a:gd name="connsiteX7" fmla="*/ 21431 w 314325"/>
                                      <a:gd name="connsiteY7" fmla="*/ 228124 h 495300"/>
                                      <a:gd name="connsiteX8" fmla="*/ 20479 w 314325"/>
                                      <a:gd name="connsiteY8" fmla="*/ 231934 h 495300"/>
                                      <a:gd name="connsiteX9" fmla="*/ 16669 w 314325"/>
                                      <a:gd name="connsiteY9" fmla="*/ 245269 h 495300"/>
                                      <a:gd name="connsiteX10" fmla="*/ 13811 w 314325"/>
                                      <a:gd name="connsiteY10" fmla="*/ 258604 h 495300"/>
                                      <a:gd name="connsiteX11" fmla="*/ 10954 w 314325"/>
                                      <a:gd name="connsiteY11" fmla="*/ 271939 h 495300"/>
                                      <a:gd name="connsiteX12" fmla="*/ 9049 w 314325"/>
                                      <a:gd name="connsiteY12" fmla="*/ 285274 h 495300"/>
                                      <a:gd name="connsiteX13" fmla="*/ 8096 w 314325"/>
                                      <a:gd name="connsiteY13" fmla="*/ 298609 h 495300"/>
                                      <a:gd name="connsiteX14" fmla="*/ 7144 w 314325"/>
                                      <a:gd name="connsiteY14" fmla="*/ 311944 h 495300"/>
                                      <a:gd name="connsiteX15" fmla="*/ 7144 w 314325"/>
                                      <a:gd name="connsiteY15" fmla="*/ 324326 h 495300"/>
                                      <a:gd name="connsiteX16" fmla="*/ 12859 w 314325"/>
                                      <a:gd name="connsiteY16" fmla="*/ 371951 h 495300"/>
                                      <a:gd name="connsiteX17" fmla="*/ 14764 w 314325"/>
                                      <a:gd name="connsiteY17" fmla="*/ 382429 h 495300"/>
                                      <a:gd name="connsiteX18" fmla="*/ 17621 w 314325"/>
                                      <a:gd name="connsiteY18" fmla="*/ 392907 h 495300"/>
                                      <a:gd name="connsiteX19" fmla="*/ 18574 w 314325"/>
                                      <a:gd name="connsiteY19" fmla="*/ 397669 h 495300"/>
                                      <a:gd name="connsiteX20" fmla="*/ 20479 w 314325"/>
                                      <a:gd name="connsiteY20" fmla="*/ 402432 h 495300"/>
                                      <a:gd name="connsiteX21" fmla="*/ 23336 w 314325"/>
                                      <a:gd name="connsiteY21" fmla="*/ 411957 h 495300"/>
                                      <a:gd name="connsiteX22" fmla="*/ 35719 w 314325"/>
                                      <a:gd name="connsiteY22" fmla="*/ 445294 h 495300"/>
                                      <a:gd name="connsiteX23" fmla="*/ 38576 w 314325"/>
                                      <a:gd name="connsiteY23" fmla="*/ 451961 h 495300"/>
                                      <a:gd name="connsiteX24" fmla="*/ 41434 w 314325"/>
                                      <a:gd name="connsiteY24" fmla="*/ 458629 h 495300"/>
                                      <a:gd name="connsiteX25" fmla="*/ 47149 w 314325"/>
                                      <a:gd name="connsiteY25" fmla="*/ 470059 h 495300"/>
                                      <a:gd name="connsiteX26" fmla="*/ 54769 w 314325"/>
                                      <a:gd name="connsiteY26" fmla="*/ 485299 h 495300"/>
                                      <a:gd name="connsiteX27" fmla="*/ 57626 w 314325"/>
                                      <a:gd name="connsiteY27" fmla="*/ 491014 h 495300"/>
                                      <a:gd name="connsiteX28" fmla="*/ 55721 w 314325"/>
                                      <a:gd name="connsiteY28" fmla="*/ 485299 h 495300"/>
                                      <a:gd name="connsiteX29" fmla="*/ 50959 w 314325"/>
                                      <a:gd name="connsiteY29" fmla="*/ 469107 h 495300"/>
                                      <a:gd name="connsiteX30" fmla="*/ 48101 w 314325"/>
                                      <a:gd name="connsiteY30" fmla="*/ 457676 h 495300"/>
                                      <a:gd name="connsiteX31" fmla="*/ 46196 w 314325"/>
                                      <a:gd name="connsiteY31" fmla="*/ 451009 h 495300"/>
                                      <a:gd name="connsiteX32" fmla="*/ 44291 w 314325"/>
                                      <a:gd name="connsiteY32" fmla="*/ 443389 h 495300"/>
                                      <a:gd name="connsiteX33" fmla="*/ 38576 w 314325"/>
                                      <a:gd name="connsiteY33" fmla="*/ 410051 h 495300"/>
                                      <a:gd name="connsiteX34" fmla="*/ 37624 w 314325"/>
                                      <a:gd name="connsiteY34" fmla="*/ 400526 h 495300"/>
                                      <a:gd name="connsiteX35" fmla="*/ 36671 w 314325"/>
                                      <a:gd name="connsiteY35" fmla="*/ 395764 h 495300"/>
                                      <a:gd name="connsiteX36" fmla="*/ 36671 w 314325"/>
                                      <a:gd name="connsiteY36" fmla="*/ 391001 h 495300"/>
                                      <a:gd name="connsiteX37" fmla="*/ 35719 w 314325"/>
                                      <a:gd name="connsiteY37" fmla="*/ 380524 h 495300"/>
                                      <a:gd name="connsiteX38" fmla="*/ 35719 w 314325"/>
                                      <a:gd name="connsiteY38" fmla="*/ 370046 h 495300"/>
                                      <a:gd name="connsiteX39" fmla="*/ 38576 w 314325"/>
                                      <a:gd name="connsiteY39" fmla="*/ 326232 h 495300"/>
                                      <a:gd name="connsiteX40" fmla="*/ 40481 w 314325"/>
                                      <a:gd name="connsiteY40" fmla="*/ 314801 h 495300"/>
                                      <a:gd name="connsiteX41" fmla="*/ 43339 w 314325"/>
                                      <a:gd name="connsiteY41" fmla="*/ 303371 h 495300"/>
                                      <a:gd name="connsiteX42" fmla="*/ 46196 w 314325"/>
                                      <a:gd name="connsiteY42" fmla="*/ 291941 h 495300"/>
                                      <a:gd name="connsiteX43" fmla="*/ 50006 w 314325"/>
                                      <a:gd name="connsiteY43" fmla="*/ 280511 h 495300"/>
                                      <a:gd name="connsiteX44" fmla="*/ 53816 w 314325"/>
                                      <a:gd name="connsiteY44" fmla="*/ 270034 h 495300"/>
                                      <a:gd name="connsiteX45" fmla="*/ 58579 w 314325"/>
                                      <a:gd name="connsiteY45" fmla="*/ 259556 h 495300"/>
                                      <a:gd name="connsiteX46" fmla="*/ 64294 w 314325"/>
                                      <a:gd name="connsiteY46" fmla="*/ 249079 h 495300"/>
                                      <a:gd name="connsiteX47" fmla="*/ 65246 w 314325"/>
                                      <a:gd name="connsiteY47" fmla="*/ 246221 h 495300"/>
                                      <a:gd name="connsiteX48" fmla="*/ 67151 w 314325"/>
                                      <a:gd name="connsiteY48" fmla="*/ 243364 h 495300"/>
                                      <a:gd name="connsiteX49" fmla="*/ 70009 w 314325"/>
                                      <a:gd name="connsiteY49" fmla="*/ 238601 h 495300"/>
                                      <a:gd name="connsiteX50" fmla="*/ 97631 w 314325"/>
                                      <a:gd name="connsiteY50" fmla="*/ 203359 h 495300"/>
                                      <a:gd name="connsiteX51" fmla="*/ 130969 w 314325"/>
                                      <a:gd name="connsiteY51" fmla="*/ 175736 h 495300"/>
                                      <a:gd name="connsiteX52" fmla="*/ 166211 w 314325"/>
                                      <a:gd name="connsiteY52" fmla="*/ 155734 h 495300"/>
                                      <a:gd name="connsiteX53" fmla="*/ 200501 w 314325"/>
                                      <a:gd name="connsiteY53" fmla="*/ 142399 h 495300"/>
                                      <a:gd name="connsiteX54" fmla="*/ 208121 w 314325"/>
                                      <a:gd name="connsiteY54" fmla="*/ 139541 h 495300"/>
                                      <a:gd name="connsiteX55" fmla="*/ 215741 w 314325"/>
                                      <a:gd name="connsiteY55" fmla="*/ 137636 h 495300"/>
                                      <a:gd name="connsiteX56" fmla="*/ 230029 w 314325"/>
                                      <a:gd name="connsiteY56" fmla="*/ 133826 h 495300"/>
                                      <a:gd name="connsiteX57" fmla="*/ 242411 w 314325"/>
                                      <a:gd name="connsiteY57" fmla="*/ 130969 h 495300"/>
                                      <a:gd name="connsiteX58" fmla="*/ 252889 w 314325"/>
                                      <a:gd name="connsiteY58" fmla="*/ 129064 h 495300"/>
                                      <a:gd name="connsiteX59" fmla="*/ 254794 w 314325"/>
                                      <a:gd name="connsiteY59" fmla="*/ 129064 h 495300"/>
                                      <a:gd name="connsiteX60" fmla="*/ 256699 w 314325"/>
                                      <a:gd name="connsiteY60" fmla="*/ 129064 h 495300"/>
                                      <a:gd name="connsiteX61" fmla="*/ 261461 w 314325"/>
                                      <a:gd name="connsiteY61" fmla="*/ 128111 h 495300"/>
                                      <a:gd name="connsiteX62" fmla="*/ 269081 w 314325"/>
                                      <a:gd name="connsiteY62" fmla="*/ 127159 h 495300"/>
                                      <a:gd name="connsiteX63" fmla="*/ 274796 w 314325"/>
                                      <a:gd name="connsiteY63" fmla="*/ 126206 h 495300"/>
                                      <a:gd name="connsiteX64" fmla="*/ 274796 w 314325"/>
                                      <a:gd name="connsiteY64" fmla="*/ 125254 h 495300"/>
                                      <a:gd name="connsiteX65" fmla="*/ 312896 w 314325"/>
                                      <a:gd name="connsiteY65" fmla="*/ 121444 h 495300"/>
                                      <a:gd name="connsiteX66" fmla="*/ 312896 w 314325"/>
                                      <a:gd name="connsiteY66" fmla="*/ 7144 h 495300"/>
                                      <a:gd name="connsiteX67" fmla="*/ 118586 w 314325"/>
                                      <a:gd name="connsiteY67" fmla="*/ 99536 h 495300"/>
                                      <a:gd name="connsiteX68" fmla="*/ 87154 w 314325"/>
                                      <a:gd name="connsiteY68" fmla="*/ 127159 h 4953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314325" h="495300">
                                        <a:moveTo>
                                          <a:pt x="87154" y="127159"/>
                                        </a:moveTo>
                                        <a:cubicBezTo>
                                          <a:pt x="80486" y="133826"/>
                                          <a:pt x="73819" y="141446"/>
                                          <a:pt x="67151" y="149066"/>
                                        </a:cubicBezTo>
                                        <a:cubicBezTo>
                                          <a:pt x="67151" y="149066"/>
                                          <a:pt x="67151" y="149066"/>
                                          <a:pt x="67151" y="149066"/>
                                        </a:cubicBezTo>
                                        <a:lnTo>
                                          <a:pt x="67151" y="149066"/>
                                        </a:lnTo>
                                        <a:cubicBezTo>
                                          <a:pt x="61436" y="155734"/>
                                          <a:pt x="56674" y="162401"/>
                                          <a:pt x="51911" y="169069"/>
                                        </a:cubicBezTo>
                                        <a:cubicBezTo>
                                          <a:pt x="41434" y="184309"/>
                                          <a:pt x="31909" y="201454"/>
                                          <a:pt x="25241" y="218599"/>
                                        </a:cubicBezTo>
                                        <a:lnTo>
                                          <a:pt x="22384" y="225266"/>
                                        </a:lnTo>
                                        <a:lnTo>
                                          <a:pt x="21431" y="228124"/>
                                        </a:lnTo>
                                        <a:lnTo>
                                          <a:pt x="20479" y="231934"/>
                                        </a:lnTo>
                                        <a:cubicBezTo>
                                          <a:pt x="19526" y="236696"/>
                                          <a:pt x="17621" y="240506"/>
                                          <a:pt x="16669" y="245269"/>
                                        </a:cubicBezTo>
                                        <a:cubicBezTo>
                                          <a:pt x="15716" y="250031"/>
                                          <a:pt x="14764" y="253841"/>
                                          <a:pt x="13811" y="258604"/>
                                        </a:cubicBezTo>
                                        <a:cubicBezTo>
                                          <a:pt x="12859" y="263366"/>
                                          <a:pt x="11906" y="267176"/>
                                          <a:pt x="10954" y="271939"/>
                                        </a:cubicBezTo>
                                        <a:cubicBezTo>
                                          <a:pt x="10001" y="276701"/>
                                          <a:pt x="10001" y="280511"/>
                                          <a:pt x="9049" y="285274"/>
                                        </a:cubicBezTo>
                                        <a:cubicBezTo>
                                          <a:pt x="8096" y="290036"/>
                                          <a:pt x="8096" y="293846"/>
                                          <a:pt x="8096" y="298609"/>
                                        </a:cubicBezTo>
                                        <a:cubicBezTo>
                                          <a:pt x="8096" y="303371"/>
                                          <a:pt x="8096" y="307181"/>
                                          <a:pt x="7144" y="311944"/>
                                        </a:cubicBezTo>
                                        <a:cubicBezTo>
                                          <a:pt x="7144" y="316707"/>
                                          <a:pt x="7144" y="320516"/>
                                          <a:pt x="7144" y="324326"/>
                                        </a:cubicBezTo>
                                        <a:cubicBezTo>
                                          <a:pt x="8096" y="341471"/>
                                          <a:pt x="10001" y="357664"/>
                                          <a:pt x="12859" y="371951"/>
                                        </a:cubicBezTo>
                                        <a:cubicBezTo>
                                          <a:pt x="13811" y="375761"/>
                                          <a:pt x="13811" y="379571"/>
                                          <a:pt x="14764" y="382429"/>
                                        </a:cubicBezTo>
                                        <a:cubicBezTo>
                                          <a:pt x="15716" y="386239"/>
                                          <a:pt x="16669" y="389096"/>
                                          <a:pt x="17621" y="392907"/>
                                        </a:cubicBezTo>
                                        <a:cubicBezTo>
                                          <a:pt x="17621" y="394811"/>
                                          <a:pt x="18574" y="396716"/>
                                          <a:pt x="18574" y="397669"/>
                                        </a:cubicBezTo>
                                        <a:cubicBezTo>
                                          <a:pt x="18574" y="399574"/>
                                          <a:pt x="19526" y="400526"/>
                                          <a:pt x="20479" y="402432"/>
                                        </a:cubicBezTo>
                                        <a:cubicBezTo>
                                          <a:pt x="21431" y="405289"/>
                                          <a:pt x="22384" y="409099"/>
                                          <a:pt x="23336" y="411957"/>
                                        </a:cubicBezTo>
                                        <a:cubicBezTo>
                                          <a:pt x="27146" y="424339"/>
                                          <a:pt x="31909" y="435769"/>
                                          <a:pt x="35719" y="445294"/>
                                        </a:cubicBezTo>
                                        <a:cubicBezTo>
                                          <a:pt x="36671" y="448151"/>
                                          <a:pt x="37624" y="450057"/>
                                          <a:pt x="38576" y="451961"/>
                                        </a:cubicBezTo>
                                        <a:cubicBezTo>
                                          <a:pt x="39529" y="453866"/>
                                          <a:pt x="40481" y="456724"/>
                                          <a:pt x="41434" y="458629"/>
                                        </a:cubicBezTo>
                                        <a:cubicBezTo>
                                          <a:pt x="43339" y="462439"/>
                                          <a:pt x="45244" y="466249"/>
                                          <a:pt x="47149" y="470059"/>
                                        </a:cubicBezTo>
                                        <a:cubicBezTo>
                                          <a:pt x="50006" y="476726"/>
                                          <a:pt x="53816" y="481489"/>
                                          <a:pt x="54769" y="485299"/>
                                        </a:cubicBezTo>
                                        <a:cubicBezTo>
                                          <a:pt x="56674" y="489109"/>
                                          <a:pt x="57626" y="491014"/>
                                          <a:pt x="57626" y="491014"/>
                                        </a:cubicBezTo>
                                        <a:cubicBezTo>
                                          <a:pt x="57626" y="491014"/>
                                          <a:pt x="56674" y="489109"/>
                                          <a:pt x="55721" y="485299"/>
                                        </a:cubicBezTo>
                                        <a:cubicBezTo>
                                          <a:pt x="54769" y="481489"/>
                                          <a:pt x="52864" y="475774"/>
                                          <a:pt x="50959" y="469107"/>
                                        </a:cubicBezTo>
                                        <a:cubicBezTo>
                                          <a:pt x="50006" y="465296"/>
                                          <a:pt x="49054" y="461486"/>
                                          <a:pt x="48101" y="457676"/>
                                        </a:cubicBezTo>
                                        <a:cubicBezTo>
                                          <a:pt x="47149" y="455771"/>
                                          <a:pt x="47149" y="452914"/>
                                          <a:pt x="46196" y="451009"/>
                                        </a:cubicBezTo>
                                        <a:cubicBezTo>
                                          <a:pt x="45244" y="449104"/>
                                          <a:pt x="45244" y="446246"/>
                                          <a:pt x="44291" y="443389"/>
                                        </a:cubicBezTo>
                                        <a:cubicBezTo>
                                          <a:pt x="42386" y="433864"/>
                                          <a:pt x="39529" y="422434"/>
                                          <a:pt x="38576" y="410051"/>
                                        </a:cubicBezTo>
                                        <a:cubicBezTo>
                                          <a:pt x="38576" y="407194"/>
                                          <a:pt x="37624" y="403384"/>
                                          <a:pt x="37624" y="400526"/>
                                        </a:cubicBezTo>
                                        <a:cubicBezTo>
                                          <a:pt x="37624" y="398621"/>
                                          <a:pt x="37624" y="397669"/>
                                          <a:pt x="36671" y="395764"/>
                                        </a:cubicBezTo>
                                        <a:cubicBezTo>
                                          <a:pt x="36671" y="393859"/>
                                          <a:pt x="36671" y="392907"/>
                                          <a:pt x="36671" y="391001"/>
                                        </a:cubicBezTo>
                                        <a:cubicBezTo>
                                          <a:pt x="36671" y="388144"/>
                                          <a:pt x="36671" y="384334"/>
                                          <a:pt x="35719" y="380524"/>
                                        </a:cubicBezTo>
                                        <a:cubicBezTo>
                                          <a:pt x="35719" y="376714"/>
                                          <a:pt x="35719" y="373857"/>
                                          <a:pt x="35719" y="370046"/>
                                        </a:cubicBezTo>
                                        <a:cubicBezTo>
                                          <a:pt x="35719" y="355759"/>
                                          <a:pt x="36671" y="341471"/>
                                          <a:pt x="38576" y="326232"/>
                                        </a:cubicBezTo>
                                        <a:cubicBezTo>
                                          <a:pt x="39529" y="322421"/>
                                          <a:pt x="39529" y="318611"/>
                                          <a:pt x="40481" y="314801"/>
                                        </a:cubicBezTo>
                                        <a:cubicBezTo>
                                          <a:pt x="41434" y="310991"/>
                                          <a:pt x="42386" y="307181"/>
                                          <a:pt x="43339" y="303371"/>
                                        </a:cubicBezTo>
                                        <a:cubicBezTo>
                                          <a:pt x="44291" y="299561"/>
                                          <a:pt x="45244" y="295751"/>
                                          <a:pt x="46196" y="291941"/>
                                        </a:cubicBezTo>
                                        <a:cubicBezTo>
                                          <a:pt x="47149" y="288131"/>
                                          <a:pt x="48101" y="284321"/>
                                          <a:pt x="50006" y="280511"/>
                                        </a:cubicBezTo>
                                        <a:cubicBezTo>
                                          <a:pt x="50959" y="276701"/>
                                          <a:pt x="52864" y="272891"/>
                                          <a:pt x="53816" y="270034"/>
                                        </a:cubicBezTo>
                                        <a:cubicBezTo>
                                          <a:pt x="55721" y="266224"/>
                                          <a:pt x="56674" y="263366"/>
                                          <a:pt x="58579" y="259556"/>
                                        </a:cubicBezTo>
                                        <a:cubicBezTo>
                                          <a:pt x="60484" y="255746"/>
                                          <a:pt x="62389" y="252889"/>
                                          <a:pt x="64294" y="249079"/>
                                        </a:cubicBezTo>
                                        <a:lnTo>
                                          <a:pt x="65246" y="246221"/>
                                        </a:lnTo>
                                        <a:lnTo>
                                          <a:pt x="67151" y="243364"/>
                                        </a:lnTo>
                                        <a:lnTo>
                                          <a:pt x="70009" y="238601"/>
                                        </a:lnTo>
                                        <a:cubicBezTo>
                                          <a:pt x="78581" y="225266"/>
                                          <a:pt x="88106" y="213836"/>
                                          <a:pt x="97631" y="203359"/>
                                        </a:cubicBezTo>
                                        <a:cubicBezTo>
                                          <a:pt x="108109" y="192881"/>
                                          <a:pt x="119539" y="183356"/>
                                          <a:pt x="130969" y="175736"/>
                                        </a:cubicBezTo>
                                        <a:cubicBezTo>
                                          <a:pt x="142399" y="168116"/>
                                          <a:pt x="154781" y="161449"/>
                                          <a:pt x="166211" y="155734"/>
                                        </a:cubicBezTo>
                                        <a:cubicBezTo>
                                          <a:pt x="177641" y="150019"/>
                                          <a:pt x="189071" y="146209"/>
                                          <a:pt x="200501" y="142399"/>
                                        </a:cubicBezTo>
                                        <a:cubicBezTo>
                                          <a:pt x="203359" y="141446"/>
                                          <a:pt x="206216" y="140494"/>
                                          <a:pt x="208121" y="139541"/>
                                        </a:cubicBezTo>
                                        <a:cubicBezTo>
                                          <a:pt x="210979" y="138589"/>
                                          <a:pt x="212884" y="137636"/>
                                          <a:pt x="215741" y="137636"/>
                                        </a:cubicBezTo>
                                        <a:cubicBezTo>
                                          <a:pt x="220504" y="136684"/>
                                          <a:pt x="225266" y="134779"/>
                                          <a:pt x="230029" y="133826"/>
                                        </a:cubicBezTo>
                                        <a:cubicBezTo>
                                          <a:pt x="234791" y="132874"/>
                                          <a:pt x="238601" y="131921"/>
                                          <a:pt x="242411" y="130969"/>
                                        </a:cubicBezTo>
                                        <a:cubicBezTo>
                                          <a:pt x="246221" y="130016"/>
                                          <a:pt x="250031" y="130016"/>
                                          <a:pt x="252889" y="129064"/>
                                        </a:cubicBezTo>
                                        <a:cubicBezTo>
                                          <a:pt x="253841" y="129064"/>
                                          <a:pt x="254794" y="129064"/>
                                          <a:pt x="254794" y="129064"/>
                                        </a:cubicBezTo>
                                        <a:cubicBezTo>
                                          <a:pt x="255746" y="129064"/>
                                          <a:pt x="256699" y="129064"/>
                                          <a:pt x="256699" y="129064"/>
                                        </a:cubicBezTo>
                                        <a:cubicBezTo>
                                          <a:pt x="258604" y="129064"/>
                                          <a:pt x="259556" y="129064"/>
                                          <a:pt x="261461" y="128111"/>
                                        </a:cubicBezTo>
                                        <a:cubicBezTo>
                                          <a:pt x="264319" y="128111"/>
                                          <a:pt x="267176" y="127159"/>
                                          <a:pt x="269081" y="127159"/>
                                        </a:cubicBezTo>
                                        <a:cubicBezTo>
                                          <a:pt x="272891" y="126206"/>
                                          <a:pt x="274796" y="126206"/>
                                          <a:pt x="274796" y="126206"/>
                                        </a:cubicBezTo>
                                        <a:lnTo>
                                          <a:pt x="274796" y="125254"/>
                                        </a:lnTo>
                                        <a:cubicBezTo>
                                          <a:pt x="288131" y="123349"/>
                                          <a:pt x="300514" y="121444"/>
                                          <a:pt x="312896" y="121444"/>
                                        </a:cubicBezTo>
                                        <a:lnTo>
                                          <a:pt x="312896" y="7144"/>
                                        </a:lnTo>
                                        <a:cubicBezTo>
                                          <a:pt x="249079" y="12859"/>
                                          <a:pt x="176689" y="51911"/>
                                          <a:pt x="118586" y="99536"/>
                                        </a:cubicBezTo>
                                        <a:cubicBezTo>
                                          <a:pt x="107156" y="109061"/>
                                          <a:pt x="96679" y="117634"/>
                                          <a:pt x="87154" y="1271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Freeform: Shape 29"/>
                                <wps:cNvSpPr/>
                                <wps:spPr>
                                  <a:xfrm>
                                    <a:off x="3607594" y="949380"/>
                                    <a:ext cx="266700" cy="295275"/>
                                  </a:xfrm>
                                  <a:custGeom>
                                    <a:avLst/>
                                    <a:gdLst>
                                      <a:gd name="connsiteX0" fmla="*/ 216217 w 266700"/>
                                      <a:gd name="connsiteY0" fmla="*/ 246409 h 295275"/>
                                      <a:gd name="connsiteX1" fmla="*/ 190500 w 266700"/>
                                      <a:gd name="connsiteY1" fmla="*/ 231170 h 295275"/>
                                      <a:gd name="connsiteX2" fmla="*/ 160973 w 266700"/>
                                      <a:gd name="connsiteY2" fmla="*/ 214977 h 295275"/>
                                      <a:gd name="connsiteX3" fmla="*/ 129540 w 266700"/>
                                      <a:gd name="connsiteY3" fmla="*/ 198784 h 295275"/>
                                      <a:gd name="connsiteX4" fmla="*/ 113348 w 266700"/>
                                      <a:gd name="connsiteY4" fmla="*/ 191165 h 295275"/>
                                      <a:gd name="connsiteX5" fmla="*/ 109538 w 266700"/>
                                      <a:gd name="connsiteY5" fmla="*/ 189259 h 295275"/>
                                      <a:gd name="connsiteX6" fmla="*/ 105728 w 266700"/>
                                      <a:gd name="connsiteY6" fmla="*/ 187354 h 295275"/>
                                      <a:gd name="connsiteX7" fmla="*/ 99060 w 266700"/>
                                      <a:gd name="connsiteY7" fmla="*/ 183545 h 295275"/>
                                      <a:gd name="connsiteX8" fmla="*/ 75248 w 266700"/>
                                      <a:gd name="connsiteY8" fmla="*/ 163542 h 295275"/>
                                      <a:gd name="connsiteX9" fmla="*/ 60960 w 266700"/>
                                      <a:gd name="connsiteY9" fmla="*/ 139729 h 295275"/>
                                      <a:gd name="connsiteX10" fmla="*/ 56198 w 266700"/>
                                      <a:gd name="connsiteY10" fmla="*/ 115917 h 295275"/>
                                      <a:gd name="connsiteX11" fmla="*/ 60008 w 266700"/>
                                      <a:gd name="connsiteY11" fmla="*/ 95915 h 295275"/>
                                      <a:gd name="connsiteX12" fmla="*/ 135255 w 266700"/>
                                      <a:gd name="connsiteY12" fmla="*/ 120679 h 295275"/>
                                      <a:gd name="connsiteX13" fmla="*/ 143828 w 266700"/>
                                      <a:gd name="connsiteY13" fmla="*/ 20667 h 295275"/>
                                      <a:gd name="connsiteX14" fmla="*/ 39053 w 266700"/>
                                      <a:gd name="connsiteY14" fmla="*/ 29240 h 295275"/>
                                      <a:gd name="connsiteX15" fmla="*/ 34290 w 266700"/>
                                      <a:gd name="connsiteY15" fmla="*/ 34002 h 295275"/>
                                      <a:gd name="connsiteX16" fmla="*/ 34290 w 266700"/>
                                      <a:gd name="connsiteY16" fmla="*/ 34002 h 295275"/>
                                      <a:gd name="connsiteX17" fmla="*/ 20955 w 266700"/>
                                      <a:gd name="connsiteY17" fmla="*/ 50195 h 295275"/>
                                      <a:gd name="connsiteX18" fmla="*/ 8573 w 266700"/>
                                      <a:gd name="connsiteY18" fmla="*/ 83532 h 295275"/>
                                      <a:gd name="connsiteX19" fmla="*/ 8573 w 266700"/>
                                      <a:gd name="connsiteY19" fmla="*/ 122584 h 295275"/>
                                      <a:gd name="connsiteX20" fmla="*/ 22860 w 266700"/>
                                      <a:gd name="connsiteY20" fmla="*/ 160684 h 295275"/>
                                      <a:gd name="connsiteX21" fmla="*/ 50483 w 266700"/>
                                      <a:gd name="connsiteY21" fmla="*/ 192117 h 295275"/>
                                      <a:gd name="connsiteX22" fmla="*/ 86678 w 266700"/>
                                      <a:gd name="connsiteY22" fmla="*/ 213072 h 295275"/>
                                      <a:gd name="connsiteX23" fmla="*/ 96203 w 266700"/>
                                      <a:gd name="connsiteY23" fmla="*/ 216882 h 295275"/>
                                      <a:gd name="connsiteX24" fmla="*/ 100965 w 266700"/>
                                      <a:gd name="connsiteY24" fmla="*/ 218787 h 295275"/>
                                      <a:gd name="connsiteX25" fmla="*/ 105728 w 266700"/>
                                      <a:gd name="connsiteY25" fmla="*/ 219740 h 295275"/>
                                      <a:gd name="connsiteX26" fmla="*/ 122873 w 266700"/>
                                      <a:gd name="connsiteY26" fmla="*/ 225454 h 295275"/>
                                      <a:gd name="connsiteX27" fmla="*/ 156210 w 266700"/>
                                      <a:gd name="connsiteY27" fmla="*/ 235932 h 295275"/>
                                      <a:gd name="connsiteX28" fmla="*/ 186690 w 266700"/>
                                      <a:gd name="connsiteY28" fmla="*/ 246409 h 295275"/>
                                      <a:gd name="connsiteX29" fmla="*/ 213360 w 266700"/>
                                      <a:gd name="connsiteY29" fmla="*/ 256887 h 295275"/>
                                      <a:gd name="connsiteX30" fmla="*/ 235267 w 266700"/>
                                      <a:gd name="connsiteY30" fmla="*/ 268317 h 295275"/>
                                      <a:gd name="connsiteX31" fmla="*/ 240030 w 266700"/>
                                      <a:gd name="connsiteY31" fmla="*/ 271174 h 295275"/>
                                      <a:gd name="connsiteX32" fmla="*/ 243840 w 266700"/>
                                      <a:gd name="connsiteY32" fmla="*/ 274032 h 295275"/>
                                      <a:gd name="connsiteX33" fmla="*/ 250508 w 266700"/>
                                      <a:gd name="connsiteY33" fmla="*/ 279747 h 295275"/>
                                      <a:gd name="connsiteX34" fmla="*/ 253365 w 266700"/>
                                      <a:gd name="connsiteY34" fmla="*/ 282604 h 295275"/>
                                      <a:gd name="connsiteX35" fmla="*/ 255270 w 266700"/>
                                      <a:gd name="connsiteY35" fmla="*/ 285462 h 295275"/>
                                      <a:gd name="connsiteX36" fmla="*/ 258128 w 266700"/>
                                      <a:gd name="connsiteY36" fmla="*/ 289272 h 295275"/>
                                      <a:gd name="connsiteX37" fmla="*/ 260033 w 266700"/>
                                      <a:gd name="connsiteY37" fmla="*/ 293082 h 295275"/>
                                      <a:gd name="connsiteX38" fmla="*/ 258128 w 266700"/>
                                      <a:gd name="connsiteY38" fmla="*/ 289272 h 295275"/>
                                      <a:gd name="connsiteX39" fmla="*/ 256223 w 266700"/>
                                      <a:gd name="connsiteY39" fmla="*/ 284509 h 295275"/>
                                      <a:gd name="connsiteX40" fmla="*/ 254317 w 266700"/>
                                      <a:gd name="connsiteY40" fmla="*/ 281652 h 295275"/>
                                      <a:gd name="connsiteX41" fmla="*/ 252413 w 266700"/>
                                      <a:gd name="connsiteY41" fmla="*/ 278795 h 295275"/>
                                      <a:gd name="connsiteX42" fmla="*/ 246698 w 266700"/>
                                      <a:gd name="connsiteY42" fmla="*/ 272127 h 295275"/>
                                      <a:gd name="connsiteX43" fmla="*/ 242888 w 266700"/>
                                      <a:gd name="connsiteY43" fmla="*/ 268317 h 295275"/>
                                      <a:gd name="connsiteX44" fmla="*/ 239078 w 266700"/>
                                      <a:gd name="connsiteY44" fmla="*/ 264507 h 295275"/>
                                      <a:gd name="connsiteX45" fmla="*/ 216217 w 266700"/>
                                      <a:gd name="connsiteY45" fmla="*/ 246409 h 29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66700" h="295275">
                                        <a:moveTo>
                                          <a:pt x="216217" y="246409"/>
                                        </a:moveTo>
                                        <a:cubicBezTo>
                                          <a:pt x="208598" y="241647"/>
                                          <a:pt x="200025" y="235932"/>
                                          <a:pt x="190500" y="231170"/>
                                        </a:cubicBezTo>
                                        <a:cubicBezTo>
                                          <a:pt x="180975" y="225454"/>
                                          <a:pt x="171450" y="220692"/>
                                          <a:pt x="160973" y="214977"/>
                                        </a:cubicBezTo>
                                        <a:cubicBezTo>
                                          <a:pt x="150495" y="209262"/>
                                          <a:pt x="140017" y="204499"/>
                                          <a:pt x="129540" y="198784"/>
                                        </a:cubicBezTo>
                                        <a:cubicBezTo>
                                          <a:pt x="123825" y="195927"/>
                                          <a:pt x="119063" y="193070"/>
                                          <a:pt x="113348" y="191165"/>
                                        </a:cubicBezTo>
                                        <a:lnTo>
                                          <a:pt x="109538" y="189259"/>
                                        </a:lnTo>
                                        <a:lnTo>
                                          <a:pt x="105728" y="187354"/>
                                        </a:lnTo>
                                        <a:cubicBezTo>
                                          <a:pt x="102870" y="186402"/>
                                          <a:pt x="100965" y="184497"/>
                                          <a:pt x="99060" y="183545"/>
                                        </a:cubicBezTo>
                                        <a:cubicBezTo>
                                          <a:pt x="89535" y="177829"/>
                                          <a:pt x="81915" y="171162"/>
                                          <a:pt x="75248" y="163542"/>
                                        </a:cubicBezTo>
                                        <a:cubicBezTo>
                                          <a:pt x="68580" y="155922"/>
                                          <a:pt x="63817" y="148302"/>
                                          <a:pt x="60960" y="139729"/>
                                        </a:cubicBezTo>
                                        <a:cubicBezTo>
                                          <a:pt x="58103" y="131157"/>
                                          <a:pt x="56198" y="123537"/>
                                          <a:pt x="56198" y="115917"/>
                                        </a:cubicBezTo>
                                        <a:cubicBezTo>
                                          <a:pt x="56198" y="108297"/>
                                          <a:pt x="57150" y="101629"/>
                                          <a:pt x="60008" y="95915"/>
                                        </a:cubicBezTo>
                                        <a:cubicBezTo>
                                          <a:pt x="84773" y="56862"/>
                                          <a:pt x="92392" y="123537"/>
                                          <a:pt x="135255" y="120679"/>
                                        </a:cubicBezTo>
                                        <a:cubicBezTo>
                                          <a:pt x="177165" y="117822"/>
                                          <a:pt x="193358" y="54004"/>
                                          <a:pt x="143828" y="20667"/>
                                        </a:cubicBezTo>
                                        <a:cubicBezTo>
                                          <a:pt x="113348" y="-288"/>
                                          <a:pt x="70485" y="3522"/>
                                          <a:pt x="39053" y="29240"/>
                                        </a:cubicBezTo>
                                        <a:cubicBezTo>
                                          <a:pt x="37148" y="30192"/>
                                          <a:pt x="35242" y="32097"/>
                                          <a:pt x="34290" y="34002"/>
                                        </a:cubicBezTo>
                                        <a:cubicBezTo>
                                          <a:pt x="34290" y="34002"/>
                                          <a:pt x="34290" y="34002"/>
                                          <a:pt x="34290" y="34002"/>
                                        </a:cubicBezTo>
                                        <a:cubicBezTo>
                                          <a:pt x="29528" y="38765"/>
                                          <a:pt x="24765" y="43527"/>
                                          <a:pt x="20955" y="50195"/>
                                        </a:cubicBezTo>
                                        <a:cubicBezTo>
                                          <a:pt x="15240" y="59720"/>
                                          <a:pt x="10478" y="71149"/>
                                          <a:pt x="8573" y="83532"/>
                                        </a:cubicBezTo>
                                        <a:cubicBezTo>
                                          <a:pt x="6667" y="95915"/>
                                          <a:pt x="6667" y="109249"/>
                                          <a:pt x="8573" y="122584"/>
                                        </a:cubicBezTo>
                                        <a:cubicBezTo>
                                          <a:pt x="10478" y="135920"/>
                                          <a:pt x="16192" y="149254"/>
                                          <a:pt x="22860" y="160684"/>
                                        </a:cubicBezTo>
                                        <a:cubicBezTo>
                                          <a:pt x="30480" y="173067"/>
                                          <a:pt x="40005" y="183545"/>
                                          <a:pt x="50483" y="192117"/>
                                        </a:cubicBezTo>
                                        <a:cubicBezTo>
                                          <a:pt x="61913" y="200690"/>
                                          <a:pt x="73342" y="207357"/>
                                          <a:pt x="86678" y="213072"/>
                                        </a:cubicBezTo>
                                        <a:cubicBezTo>
                                          <a:pt x="89535" y="214024"/>
                                          <a:pt x="93345" y="215929"/>
                                          <a:pt x="96203" y="216882"/>
                                        </a:cubicBezTo>
                                        <a:lnTo>
                                          <a:pt x="100965" y="218787"/>
                                        </a:lnTo>
                                        <a:lnTo>
                                          <a:pt x="105728" y="219740"/>
                                        </a:lnTo>
                                        <a:cubicBezTo>
                                          <a:pt x="111442" y="221645"/>
                                          <a:pt x="117158" y="223549"/>
                                          <a:pt x="122873" y="225454"/>
                                        </a:cubicBezTo>
                                        <a:cubicBezTo>
                                          <a:pt x="134303" y="229265"/>
                                          <a:pt x="145733" y="232122"/>
                                          <a:pt x="156210" y="235932"/>
                                        </a:cubicBezTo>
                                        <a:cubicBezTo>
                                          <a:pt x="166688" y="239742"/>
                                          <a:pt x="177165" y="242599"/>
                                          <a:pt x="186690" y="246409"/>
                                        </a:cubicBezTo>
                                        <a:cubicBezTo>
                                          <a:pt x="196215" y="250220"/>
                                          <a:pt x="205740" y="253077"/>
                                          <a:pt x="213360" y="256887"/>
                                        </a:cubicBezTo>
                                        <a:cubicBezTo>
                                          <a:pt x="221933" y="260697"/>
                                          <a:pt x="228600" y="264507"/>
                                          <a:pt x="235267" y="268317"/>
                                        </a:cubicBezTo>
                                        <a:cubicBezTo>
                                          <a:pt x="237173" y="269270"/>
                                          <a:pt x="238125" y="270222"/>
                                          <a:pt x="240030" y="271174"/>
                                        </a:cubicBezTo>
                                        <a:cubicBezTo>
                                          <a:pt x="240983" y="272127"/>
                                          <a:pt x="242888" y="273079"/>
                                          <a:pt x="243840" y="274032"/>
                                        </a:cubicBezTo>
                                        <a:cubicBezTo>
                                          <a:pt x="245745" y="275937"/>
                                          <a:pt x="248603" y="277842"/>
                                          <a:pt x="250508" y="279747"/>
                                        </a:cubicBezTo>
                                        <a:cubicBezTo>
                                          <a:pt x="251460" y="280699"/>
                                          <a:pt x="252413" y="281652"/>
                                          <a:pt x="253365" y="282604"/>
                                        </a:cubicBezTo>
                                        <a:cubicBezTo>
                                          <a:pt x="254317" y="283557"/>
                                          <a:pt x="254317" y="284509"/>
                                          <a:pt x="255270" y="285462"/>
                                        </a:cubicBezTo>
                                        <a:cubicBezTo>
                                          <a:pt x="256223" y="287367"/>
                                          <a:pt x="257175" y="288320"/>
                                          <a:pt x="258128" y="289272"/>
                                        </a:cubicBezTo>
                                        <a:cubicBezTo>
                                          <a:pt x="260033" y="292129"/>
                                          <a:pt x="260033" y="293082"/>
                                          <a:pt x="260033" y="293082"/>
                                        </a:cubicBezTo>
                                        <a:cubicBezTo>
                                          <a:pt x="260033" y="293082"/>
                                          <a:pt x="259080" y="292129"/>
                                          <a:pt x="258128" y="289272"/>
                                        </a:cubicBezTo>
                                        <a:cubicBezTo>
                                          <a:pt x="257175" y="288320"/>
                                          <a:pt x="257175" y="286415"/>
                                          <a:pt x="256223" y="284509"/>
                                        </a:cubicBezTo>
                                        <a:cubicBezTo>
                                          <a:pt x="255270" y="283557"/>
                                          <a:pt x="255270" y="282604"/>
                                          <a:pt x="254317" y="281652"/>
                                        </a:cubicBezTo>
                                        <a:cubicBezTo>
                                          <a:pt x="253365" y="280699"/>
                                          <a:pt x="253365" y="279747"/>
                                          <a:pt x="252413" y="278795"/>
                                        </a:cubicBezTo>
                                        <a:cubicBezTo>
                                          <a:pt x="250508" y="276890"/>
                                          <a:pt x="248603" y="274032"/>
                                          <a:pt x="246698" y="272127"/>
                                        </a:cubicBezTo>
                                        <a:cubicBezTo>
                                          <a:pt x="245745" y="271174"/>
                                          <a:pt x="244792" y="269270"/>
                                          <a:pt x="242888" y="268317"/>
                                        </a:cubicBezTo>
                                        <a:cubicBezTo>
                                          <a:pt x="241935" y="267365"/>
                                          <a:pt x="240030" y="265459"/>
                                          <a:pt x="239078" y="264507"/>
                                        </a:cubicBezTo>
                                        <a:cubicBezTo>
                                          <a:pt x="230505" y="256887"/>
                                          <a:pt x="223838" y="251172"/>
                                          <a:pt x="216217" y="2464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" name="Freeform: Shape 30"/>
                                <wps:cNvSpPr/>
                                <wps:spPr>
                                  <a:xfrm>
                                    <a:off x="3556260" y="554280"/>
                                    <a:ext cx="285750" cy="228600"/>
                                  </a:xfrm>
                                  <a:custGeom>
                                    <a:avLst/>
                                    <a:gdLst>
                                      <a:gd name="connsiteX0" fmla="*/ 160872 w 285750"/>
                                      <a:gd name="connsiteY0" fmla="*/ 24289 h 228600"/>
                                      <a:gd name="connsiteX1" fmla="*/ 101816 w 285750"/>
                                      <a:gd name="connsiteY1" fmla="*/ 7144 h 228600"/>
                                      <a:gd name="connsiteX2" fmla="*/ 41809 w 285750"/>
                                      <a:gd name="connsiteY2" fmla="*/ 27146 h 228600"/>
                                      <a:gd name="connsiteX3" fmla="*/ 18949 w 285750"/>
                                      <a:gd name="connsiteY3" fmla="*/ 51911 h 228600"/>
                                      <a:gd name="connsiteX4" fmla="*/ 15139 w 285750"/>
                                      <a:gd name="connsiteY4" fmla="*/ 59531 h 228600"/>
                                      <a:gd name="connsiteX5" fmla="*/ 11329 w 285750"/>
                                      <a:gd name="connsiteY5" fmla="*/ 68103 h 228600"/>
                                      <a:gd name="connsiteX6" fmla="*/ 10376 w 285750"/>
                                      <a:gd name="connsiteY6" fmla="*/ 70009 h 228600"/>
                                      <a:gd name="connsiteX7" fmla="*/ 10376 w 285750"/>
                                      <a:gd name="connsiteY7" fmla="*/ 71914 h 228600"/>
                                      <a:gd name="connsiteX8" fmla="*/ 9424 w 285750"/>
                                      <a:gd name="connsiteY8" fmla="*/ 74771 h 228600"/>
                                      <a:gd name="connsiteX9" fmla="*/ 9424 w 285750"/>
                                      <a:gd name="connsiteY9" fmla="*/ 75723 h 228600"/>
                                      <a:gd name="connsiteX10" fmla="*/ 9424 w 285750"/>
                                      <a:gd name="connsiteY10" fmla="*/ 75723 h 228600"/>
                                      <a:gd name="connsiteX11" fmla="*/ 9424 w 285750"/>
                                      <a:gd name="connsiteY11" fmla="*/ 76676 h 228600"/>
                                      <a:gd name="connsiteX12" fmla="*/ 9424 w 285750"/>
                                      <a:gd name="connsiteY12" fmla="*/ 77628 h 228600"/>
                                      <a:gd name="connsiteX13" fmla="*/ 9424 w 285750"/>
                                      <a:gd name="connsiteY13" fmla="*/ 79534 h 228600"/>
                                      <a:gd name="connsiteX14" fmla="*/ 8471 w 285750"/>
                                      <a:gd name="connsiteY14" fmla="*/ 83344 h 228600"/>
                                      <a:gd name="connsiteX15" fmla="*/ 9424 w 285750"/>
                                      <a:gd name="connsiteY15" fmla="*/ 116681 h 228600"/>
                                      <a:gd name="connsiteX16" fmla="*/ 21806 w 285750"/>
                                      <a:gd name="connsiteY16" fmla="*/ 146209 h 228600"/>
                                      <a:gd name="connsiteX17" fmla="*/ 65622 w 285750"/>
                                      <a:gd name="connsiteY17" fmla="*/ 185261 h 228600"/>
                                      <a:gd name="connsiteX18" fmla="*/ 93244 w 285750"/>
                                      <a:gd name="connsiteY18" fmla="*/ 192881 h 228600"/>
                                      <a:gd name="connsiteX19" fmla="*/ 121819 w 285750"/>
                                      <a:gd name="connsiteY19" fmla="*/ 190976 h 228600"/>
                                      <a:gd name="connsiteX20" fmla="*/ 128487 w 285750"/>
                                      <a:gd name="connsiteY20" fmla="*/ 189071 h 228600"/>
                                      <a:gd name="connsiteX21" fmla="*/ 134201 w 285750"/>
                                      <a:gd name="connsiteY21" fmla="*/ 186214 h 228600"/>
                                      <a:gd name="connsiteX22" fmla="*/ 139916 w 285750"/>
                                      <a:gd name="connsiteY22" fmla="*/ 183356 h 228600"/>
                                      <a:gd name="connsiteX23" fmla="*/ 144679 w 285750"/>
                                      <a:gd name="connsiteY23" fmla="*/ 180498 h 228600"/>
                                      <a:gd name="connsiteX24" fmla="*/ 153251 w 285750"/>
                                      <a:gd name="connsiteY24" fmla="*/ 173831 h 228600"/>
                                      <a:gd name="connsiteX25" fmla="*/ 157062 w 285750"/>
                                      <a:gd name="connsiteY25" fmla="*/ 170021 h 228600"/>
                                      <a:gd name="connsiteX26" fmla="*/ 159919 w 285750"/>
                                      <a:gd name="connsiteY26" fmla="*/ 166211 h 228600"/>
                                      <a:gd name="connsiteX27" fmla="*/ 165634 w 285750"/>
                                      <a:gd name="connsiteY27" fmla="*/ 159544 h 228600"/>
                                      <a:gd name="connsiteX28" fmla="*/ 168491 w 285750"/>
                                      <a:gd name="connsiteY28" fmla="*/ 154781 h 228600"/>
                                      <a:gd name="connsiteX29" fmla="*/ 168491 w 285750"/>
                                      <a:gd name="connsiteY29" fmla="*/ 154781 h 228600"/>
                                      <a:gd name="connsiteX30" fmla="*/ 172301 w 285750"/>
                                      <a:gd name="connsiteY30" fmla="*/ 77628 h 228600"/>
                                      <a:gd name="connsiteX31" fmla="*/ 102769 w 285750"/>
                                      <a:gd name="connsiteY31" fmla="*/ 61436 h 228600"/>
                                      <a:gd name="connsiteX32" fmla="*/ 100864 w 285750"/>
                                      <a:gd name="connsiteY32" fmla="*/ 130969 h 228600"/>
                                      <a:gd name="connsiteX33" fmla="*/ 96101 w 285750"/>
                                      <a:gd name="connsiteY33" fmla="*/ 131921 h 228600"/>
                                      <a:gd name="connsiteX34" fmla="*/ 92291 w 285750"/>
                                      <a:gd name="connsiteY34" fmla="*/ 131921 h 228600"/>
                                      <a:gd name="connsiteX35" fmla="*/ 85624 w 285750"/>
                                      <a:gd name="connsiteY35" fmla="*/ 130969 h 228600"/>
                                      <a:gd name="connsiteX36" fmla="*/ 64669 w 285750"/>
                                      <a:gd name="connsiteY36" fmla="*/ 116681 h 228600"/>
                                      <a:gd name="connsiteX37" fmla="*/ 55144 w 285750"/>
                                      <a:gd name="connsiteY37" fmla="*/ 89059 h 228600"/>
                                      <a:gd name="connsiteX38" fmla="*/ 55144 w 285750"/>
                                      <a:gd name="connsiteY38" fmla="*/ 87153 h 228600"/>
                                      <a:gd name="connsiteX39" fmla="*/ 55144 w 285750"/>
                                      <a:gd name="connsiteY39" fmla="*/ 86201 h 228600"/>
                                      <a:gd name="connsiteX40" fmla="*/ 55144 w 285750"/>
                                      <a:gd name="connsiteY40" fmla="*/ 86201 h 228600"/>
                                      <a:gd name="connsiteX41" fmla="*/ 55144 w 285750"/>
                                      <a:gd name="connsiteY41" fmla="*/ 87153 h 228600"/>
                                      <a:gd name="connsiteX42" fmla="*/ 55144 w 285750"/>
                                      <a:gd name="connsiteY42" fmla="*/ 87153 h 228600"/>
                                      <a:gd name="connsiteX43" fmla="*/ 55144 w 285750"/>
                                      <a:gd name="connsiteY43" fmla="*/ 86201 h 228600"/>
                                      <a:gd name="connsiteX44" fmla="*/ 56097 w 285750"/>
                                      <a:gd name="connsiteY44" fmla="*/ 83344 h 228600"/>
                                      <a:gd name="connsiteX45" fmla="*/ 56097 w 285750"/>
                                      <a:gd name="connsiteY45" fmla="*/ 81439 h 228600"/>
                                      <a:gd name="connsiteX46" fmla="*/ 56097 w 285750"/>
                                      <a:gd name="connsiteY46" fmla="*/ 80486 h 228600"/>
                                      <a:gd name="connsiteX47" fmla="*/ 58954 w 285750"/>
                                      <a:gd name="connsiteY47" fmla="*/ 73819 h 228600"/>
                                      <a:gd name="connsiteX48" fmla="*/ 69431 w 285750"/>
                                      <a:gd name="connsiteY48" fmla="*/ 59531 h 228600"/>
                                      <a:gd name="connsiteX49" fmla="*/ 106579 w 285750"/>
                                      <a:gd name="connsiteY49" fmla="*/ 42386 h 228600"/>
                                      <a:gd name="connsiteX50" fmla="*/ 149441 w 285750"/>
                                      <a:gd name="connsiteY50" fmla="*/ 49053 h 228600"/>
                                      <a:gd name="connsiteX51" fmla="*/ 167539 w 285750"/>
                                      <a:gd name="connsiteY51" fmla="*/ 61436 h 228600"/>
                                      <a:gd name="connsiteX52" fmla="*/ 181826 w 285750"/>
                                      <a:gd name="connsiteY52" fmla="*/ 78581 h 228600"/>
                                      <a:gd name="connsiteX53" fmla="*/ 188494 w 285750"/>
                                      <a:gd name="connsiteY53" fmla="*/ 89059 h 228600"/>
                                      <a:gd name="connsiteX54" fmla="*/ 194209 w 285750"/>
                                      <a:gd name="connsiteY54" fmla="*/ 99536 h 228600"/>
                                      <a:gd name="connsiteX55" fmla="*/ 199924 w 285750"/>
                                      <a:gd name="connsiteY55" fmla="*/ 110014 h 228600"/>
                                      <a:gd name="connsiteX56" fmla="*/ 204687 w 285750"/>
                                      <a:gd name="connsiteY56" fmla="*/ 120491 h 228600"/>
                                      <a:gd name="connsiteX57" fmla="*/ 222784 w 285750"/>
                                      <a:gd name="connsiteY57" fmla="*/ 159544 h 228600"/>
                                      <a:gd name="connsiteX58" fmla="*/ 241834 w 285750"/>
                                      <a:gd name="connsiteY58" fmla="*/ 191928 h 228600"/>
                                      <a:gd name="connsiteX59" fmla="*/ 262789 w 285750"/>
                                      <a:gd name="connsiteY59" fmla="*/ 211931 h 228600"/>
                                      <a:gd name="connsiteX60" fmla="*/ 271362 w 285750"/>
                                      <a:gd name="connsiteY60" fmla="*/ 217646 h 228600"/>
                                      <a:gd name="connsiteX61" fmla="*/ 278029 w 285750"/>
                                      <a:gd name="connsiteY61" fmla="*/ 221456 h 228600"/>
                                      <a:gd name="connsiteX62" fmla="*/ 283744 w 285750"/>
                                      <a:gd name="connsiteY62" fmla="*/ 224314 h 228600"/>
                                      <a:gd name="connsiteX63" fmla="*/ 278029 w 285750"/>
                                      <a:gd name="connsiteY63" fmla="*/ 220503 h 228600"/>
                                      <a:gd name="connsiteX64" fmla="*/ 271362 w 285750"/>
                                      <a:gd name="connsiteY64" fmla="*/ 215741 h 228600"/>
                                      <a:gd name="connsiteX65" fmla="*/ 263741 w 285750"/>
                                      <a:gd name="connsiteY65" fmla="*/ 209073 h 228600"/>
                                      <a:gd name="connsiteX66" fmla="*/ 246597 w 285750"/>
                                      <a:gd name="connsiteY66" fmla="*/ 188119 h 228600"/>
                                      <a:gd name="connsiteX67" fmla="*/ 232309 w 285750"/>
                                      <a:gd name="connsiteY67" fmla="*/ 155734 h 228600"/>
                                      <a:gd name="connsiteX68" fmla="*/ 218974 w 285750"/>
                                      <a:gd name="connsiteY68" fmla="*/ 114776 h 228600"/>
                                      <a:gd name="connsiteX69" fmla="*/ 215164 w 285750"/>
                                      <a:gd name="connsiteY69" fmla="*/ 103346 h 228600"/>
                                      <a:gd name="connsiteX70" fmla="*/ 210401 w 285750"/>
                                      <a:gd name="connsiteY70" fmla="*/ 91916 h 228600"/>
                                      <a:gd name="connsiteX71" fmla="*/ 205639 w 285750"/>
                                      <a:gd name="connsiteY71" fmla="*/ 80486 h 228600"/>
                                      <a:gd name="connsiteX72" fmla="*/ 199924 w 285750"/>
                                      <a:gd name="connsiteY72" fmla="*/ 69056 h 228600"/>
                                      <a:gd name="connsiteX73" fmla="*/ 184684 w 285750"/>
                                      <a:gd name="connsiteY73" fmla="*/ 45244 h 228600"/>
                                      <a:gd name="connsiteX74" fmla="*/ 160872 w 285750"/>
                                      <a:gd name="connsiteY74" fmla="*/ 24289 h 228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285750" h="228600">
                                        <a:moveTo>
                                          <a:pt x="160872" y="24289"/>
                                        </a:moveTo>
                                        <a:cubicBezTo>
                                          <a:pt x="143726" y="12859"/>
                                          <a:pt x="122772" y="7144"/>
                                          <a:pt x="101816" y="7144"/>
                                        </a:cubicBezTo>
                                        <a:cubicBezTo>
                                          <a:pt x="80862" y="8096"/>
                                          <a:pt x="58954" y="14764"/>
                                          <a:pt x="41809" y="27146"/>
                                        </a:cubicBezTo>
                                        <a:cubicBezTo>
                                          <a:pt x="33237" y="33814"/>
                                          <a:pt x="24664" y="42386"/>
                                          <a:pt x="18949" y="51911"/>
                                        </a:cubicBezTo>
                                        <a:cubicBezTo>
                                          <a:pt x="17044" y="54769"/>
                                          <a:pt x="16091" y="56673"/>
                                          <a:pt x="15139" y="59531"/>
                                        </a:cubicBezTo>
                                        <a:cubicBezTo>
                                          <a:pt x="14187" y="61436"/>
                                          <a:pt x="12281" y="65246"/>
                                          <a:pt x="11329" y="68103"/>
                                        </a:cubicBezTo>
                                        <a:lnTo>
                                          <a:pt x="10376" y="70009"/>
                                        </a:lnTo>
                                        <a:lnTo>
                                          <a:pt x="10376" y="71914"/>
                                        </a:lnTo>
                                        <a:lnTo>
                                          <a:pt x="9424" y="74771"/>
                                        </a:lnTo>
                                        <a:lnTo>
                                          <a:pt x="9424" y="75723"/>
                                        </a:lnTo>
                                        <a:lnTo>
                                          <a:pt x="9424" y="75723"/>
                                        </a:lnTo>
                                        <a:lnTo>
                                          <a:pt x="9424" y="76676"/>
                                        </a:lnTo>
                                        <a:lnTo>
                                          <a:pt x="9424" y="77628"/>
                                        </a:lnTo>
                                        <a:lnTo>
                                          <a:pt x="9424" y="79534"/>
                                        </a:lnTo>
                                        <a:lnTo>
                                          <a:pt x="8471" y="83344"/>
                                        </a:lnTo>
                                        <a:cubicBezTo>
                                          <a:pt x="6566" y="94773"/>
                                          <a:pt x="6566" y="106203"/>
                                          <a:pt x="9424" y="116681"/>
                                        </a:cubicBezTo>
                                        <a:cubicBezTo>
                                          <a:pt x="11329" y="127159"/>
                                          <a:pt x="16091" y="137636"/>
                                          <a:pt x="21806" y="146209"/>
                                        </a:cubicBezTo>
                                        <a:cubicBezTo>
                                          <a:pt x="33237" y="164306"/>
                                          <a:pt x="48476" y="176689"/>
                                          <a:pt x="65622" y="185261"/>
                                        </a:cubicBezTo>
                                        <a:cubicBezTo>
                                          <a:pt x="74194" y="189071"/>
                                          <a:pt x="83719" y="191928"/>
                                          <a:pt x="93244" y="192881"/>
                                        </a:cubicBezTo>
                                        <a:cubicBezTo>
                                          <a:pt x="102769" y="193834"/>
                                          <a:pt x="112294" y="192881"/>
                                          <a:pt x="121819" y="190976"/>
                                        </a:cubicBezTo>
                                        <a:cubicBezTo>
                                          <a:pt x="123724" y="190023"/>
                                          <a:pt x="126581" y="190023"/>
                                          <a:pt x="128487" y="189071"/>
                                        </a:cubicBezTo>
                                        <a:cubicBezTo>
                                          <a:pt x="130391" y="188119"/>
                                          <a:pt x="132297" y="187166"/>
                                          <a:pt x="134201" y="186214"/>
                                        </a:cubicBezTo>
                                        <a:cubicBezTo>
                                          <a:pt x="136106" y="185261"/>
                                          <a:pt x="138012" y="184309"/>
                                          <a:pt x="139916" y="183356"/>
                                        </a:cubicBezTo>
                                        <a:cubicBezTo>
                                          <a:pt x="141822" y="182403"/>
                                          <a:pt x="143726" y="181451"/>
                                          <a:pt x="144679" y="180498"/>
                                        </a:cubicBezTo>
                                        <a:cubicBezTo>
                                          <a:pt x="147537" y="178594"/>
                                          <a:pt x="151347" y="175736"/>
                                          <a:pt x="153251" y="173831"/>
                                        </a:cubicBezTo>
                                        <a:cubicBezTo>
                                          <a:pt x="154204" y="172878"/>
                                          <a:pt x="156109" y="170973"/>
                                          <a:pt x="157062" y="170021"/>
                                        </a:cubicBezTo>
                                        <a:cubicBezTo>
                                          <a:pt x="158014" y="169069"/>
                                          <a:pt x="158966" y="167164"/>
                                          <a:pt x="159919" y="166211"/>
                                        </a:cubicBezTo>
                                        <a:cubicBezTo>
                                          <a:pt x="161824" y="164306"/>
                                          <a:pt x="163729" y="161448"/>
                                          <a:pt x="165634" y="159544"/>
                                        </a:cubicBezTo>
                                        <a:cubicBezTo>
                                          <a:pt x="166587" y="157639"/>
                                          <a:pt x="167539" y="156686"/>
                                          <a:pt x="168491" y="154781"/>
                                        </a:cubicBezTo>
                                        <a:lnTo>
                                          <a:pt x="168491" y="154781"/>
                                        </a:lnTo>
                                        <a:cubicBezTo>
                                          <a:pt x="181826" y="135731"/>
                                          <a:pt x="191351" y="108109"/>
                                          <a:pt x="172301" y="77628"/>
                                        </a:cubicBezTo>
                                        <a:cubicBezTo>
                                          <a:pt x="155156" y="51911"/>
                                          <a:pt x="118962" y="43339"/>
                                          <a:pt x="102769" y="61436"/>
                                        </a:cubicBezTo>
                                        <a:cubicBezTo>
                                          <a:pt x="82766" y="84296"/>
                                          <a:pt x="106579" y="122396"/>
                                          <a:pt x="100864" y="130969"/>
                                        </a:cubicBezTo>
                                        <a:cubicBezTo>
                                          <a:pt x="99912" y="131921"/>
                                          <a:pt x="98006" y="131921"/>
                                          <a:pt x="96101" y="131921"/>
                                        </a:cubicBezTo>
                                        <a:cubicBezTo>
                                          <a:pt x="95149" y="131921"/>
                                          <a:pt x="93244" y="131921"/>
                                          <a:pt x="92291" y="131921"/>
                                        </a:cubicBezTo>
                                        <a:cubicBezTo>
                                          <a:pt x="90387" y="130969"/>
                                          <a:pt x="87529" y="130969"/>
                                          <a:pt x="85624" y="130969"/>
                                        </a:cubicBezTo>
                                        <a:cubicBezTo>
                                          <a:pt x="78956" y="129064"/>
                                          <a:pt x="70384" y="123348"/>
                                          <a:pt x="64669" y="116681"/>
                                        </a:cubicBezTo>
                                        <a:cubicBezTo>
                                          <a:pt x="58001" y="109061"/>
                                          <a:pt x="54191" y="99536"/>
                                          <a:pt x="55144" y="89059"/>
                                        </a:cubicBezTo>
                                        <a:lnTo>
                                          <a:pt x="55144" y="87153"/>
                                        </a:lnTo>
                                        <a:lnTo>
                                          <a:pt x="55144" y="86201"/>
                                        </a:lnTo>
                                        <a:lnTo>
                                          <a:pt x="55144" y="86201"/>
                                        </a:lnTo>
                                        <a:cubicBezTo>
                                          <a:pt x="55144" y="86201"/>
                                          <a:pt x="55144" y="85248"/>
                                          <a:pt x="55144" y="87153"/>
                                        </a:cubicBezTo>
                                        <a:lnTo>
                                          <a:pt x="55144" y="87153"/>
                                        </a:lnTo>
                                        <a:lnTo>
                                          <a:pt x="55144" y="86201"/>
                                        </a:lnTo>
                                        <a:lnTo>
                                          <a:pt x="56097" y="83344"/>
                                        </a:lnTo>
                                        <a:lnTo>
                                          <a:pt x="56097" y="81439"/>
                                        </a:lnTo>
                                        <a:cubicBezTo>
                                          <a:pt x="56097" y="81439"/>
                                          <a:pt x="56097" y="80486"/>
                                          <a:pt x="56097" y="80486"/>
                                        </a:cubicBezTo>
                                        <a:cubicBezTo>
                                          <a:pt x="56097" y="78581"/>
                                          <a:pt x="57049" y="75723"/>
                                          <a:pt x="58954" y="73819"/>
                                        </a:cubicBezTo>
                                        <a:cubicBezTo>
                                          <a:pt x="60859" y="69056"/>
                                          <a:pt x="64669" y="63341"/>
                                          <a:pt x="69431" y="59531"/>
                                        </a:cubicBezTo>
                                        <a:cubicBezTo>
                                          <a:pt x="78956" y="50959"/>
                                          <a:pt x="92291" y="44291"/>
                                          <a:pt x="106579" y="42386"/>
                                        </a:cubicBezTo>
                                        <a:cubicBezTo>
                                          <a:pt x="120866" y="40481"/>
                                          <a:pt x="136106" y="42386"/>
                                          <a:pt x="149441" y="49053"/>
                                        </a:cubicBezTo>
                                        <a:cubicBezTo>
                                          <a:pt x="156109" y="51911"/>
                                          <a:pt x="161824" y="56673"/>
                                          <a:pt x="167539" y="61436"/>
                                        </a:cubicBezTo>
                                        <a:cubicBezTo>
                                          <a:pt x="173254" y="66198"/>
                                          <a:pt x="178016" y="72866"/>
                                          <a:pt x="181826" y="78581"/>
                                        </a:cubicBezTo>
                                        <a:cubicBezTo>
                                          <a:pt x="183731" y="82391"/>
                                          <a:pt x="186589" y="85248"/>
                                          <a:pt x="188494" y="89059"/>
                                        </a:cubicBezTo>
                                        <a:cubicBezTo>
                                          <a:pt x="190399" y="92869"/>
                                          <a:pt x="192304" y="95726"/>
                                          <a:pt x="194209" y="99536"/>
                                        </a:cubicBezTo>
                                        <a:cubicBezTo>
                                          <a:pt x="196114" y="102394"/>
                                          <a:pt x="198019" y="106203"/>
                                          <a:pt x="199924" y="110014"/>
                                        </a:cubicBezTo>
                                        <a:cubicBezTo>
                                          <a:pt x="201829" y="113823"/>
                                          <a:pt x="203734" y="116681"/>
                                          <a:pt x="204687" y="120491"/>
                                        </a:cubicBezTo>
                                        <a:cubicBezTo>
                                          <a:pt x="211354" y="133826"/>
                                          <a:pt x="217069" y="147161"/>
                                          <a:pt x="222784" y="159544"/>
                                        </a:cubicBezTo>
                                        <a:cubicBezTo>
                                          <a:pt x="228499" y="171926"/>
                                          <a:pt x="235166" y="182403"/>
                                          <a:pt x="241834" y="191928"/>
                                        </a:cubicBezTo>
                                        <a:cubicBezTo>
                                          <a:pt x="248501" y="200501"/>
                                          <a:pt x="256122" y="207169"/>
                                          <a:pt x="262789" y="211931"/>
                                        </a:cubicBezTo>
                                        <a:cubicBezTo>
                                          <a:pt x="265647" y="213836"/>
                                          <a:pt x="269456" y="215741"/>
                                          <a:pt x="271362" y="217646"/>
                                        </a:cubicBezTo>
                                        <a:cubicBezTo>
                                          <a:pt x="274219" y="219551"/>
                                          <a:pt x="276124" y="220503"/>
                                          <a:pt x="278029" y="221456"/>
                                        </a:cubicBezTo>
                                        <a:cubicBezTo>
                                          <a:pt x="281839" y="223361"/>
                                          <a:pt x="283744" y="224314"/>
                                          <a:pt x="283744" y="224314"/>
                                        </a:cubicBezTo>
                                        <a:cubicBezTo>
                                          <a:pt x="283744" y="224314"/>
                                          <a:pt x="281839" y="223361"/>
                                          <a:pt x="278029" y="220503"/>
                                        </a:cubicBezTo>
                                        <a:cubicBezTo>
                                          <a:pt x="276124" y="219551"/>
                                          <a:pt x="274219" y="217646"/>
                                          <a:pt x="271362" y="215741"/>
                                        </a:cubicBezTo>
                                        <a:cubicBezTo>
                                          <a:pt x="269456" y="213836"/>
                                          <a:pt x="266599" y="211931"/>
                                          <a:pt x="263741" y="209073"/>
                                        </a:cubicBezTo>
                                        <a:cubicBezTo>
                                          <a:pt x="258026" y="203359"/>
                                          <a:pt x="251359" y="196691"/>
                                          <a:pt x="246597" y="188119"/>
                                        </a:cubicBezTo>
                                        <a:cubicBezTo>
                                          <a:pt x="240881" y="179546"/>
                                          <a:pt x="236119" y="168116"/>
                                          <a:pt x="232309" y="155734"/>
                                        </a:cubicBezTo>
                                        <a:cubicBezTo>
                                          <a:pt x="228499" y="143351"/>
                                          <a:pt x="223737" y="129064"/>
                                          <a:pt x="218974" y="114776"/>
                                        </a:cubicBezTo>
                                        <a:cubicBezTo>
                                          <a:pt x="218022" y="110966"/>
                                          <a:pt x="216116" y="107156"/>
                                          <a:pt x="215164" y="103346"/>
                                        </a:cubicBezTo>
                                        <a:cubicBezTo>
                                          <a:pt x="213259" y="99536"/>
                                          <a:pt x="212306" y="95726"/>
                                          <a:pt x="210401" y="91916"/>
                                        </a:cubicBezTo>
                                        <a:cubicBezTo>
                                          <a:pt x="208497" y="88106"/>
                                          <a:pt x="207544" y="84296"/>
                                          <a:pt x="205639" y="80486"/>
                                        </a:cubicBezTo>
                                        <a:cubicBezTo>
                                          <a:pt x="203734" y="76676"/>
                                          <a:pt x="201829" y="72866"/>
                                          <a:pt x="199924" y="69056"/>
                                        </a:cubicBezTo>
                                        <a:cubicBezTo>
                                          <a:pt x="196114" y="60484"/>
                                          <a:pt x="191351" y="52864"/>
                                          <a:pt x="184684" y="45244"/>
                                        </a:cubicBezTo>
                                        <a:cubicBezTo>
                                          <a:pt x="177064" y="36671"/>
                                          <a:pt x="169444" y="30003"/>
                                          <a:pt x="160872" y="2428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Freeform: Shape 31"/>
                                <wps:cNvSpPr/>
                                <wps:spPr>
                                  <a:xfrm>
                                    <a:off x="2856023" y="1000983"/>
                                    <a:ext cx="228600" cy="314325"/>
                                  </a:xfrm>
                                  <a:custGeom>
                                    <a:avLst/>
                                    <a:gdLst>
                                      <a:gd name="connsiteX0" fmla="*/ 124825 w 228600"/>
                                      <a:gd name="connsiteY0" fmla="*/ 254814 h 314325"/>
                                      <a:gd name="connsiteX1" fmla="*/ 123873 w 228600"/>
                                      <a:gd name="connsiteY1" fmla="*/ 253861 h 314325"/>
                                      <a:gd name="connsiteX2" fmla="*/ 123873 w 228600"/>
                                      <a:gd name="connsiteY2" fmla="*/ 253861 h 314325"/>
                                      <a:gd name="connsiteX3" fmla="*/ 123873 w 228600"/>
                                      <a:gd name="connsiteY3" fmla="*/ 253861 h 314325"/>
                                      <a:gd name="connsiteX4" fmla="*/ 122921 w 228600"/>
                                      <a:gd name="connsiteY4" fmla="*/ 252909 h 314325"/>
                                      <a:gd name="connsiteX5" fmla="*/ 120063 w 228600"/>
                                      <a:gd name="connsiteY5" fmla="*/ 251004 h 314325"/>
                                      <a:gd name="connsiteX6" fmla="*/ 115300 w 228600"/>
                                      <a:gd name="connsiteY6" fmla="*/ 247194 h 314325"/>
                                      <a:gd name="connsiteX7" fmla="*/ 97203 w 228600"/>
                                      <a:gd name="connsiteY7" fmla="*/ 231001 h 314325"/>
                                      <a:gd name="connsiteX8" fmla="*/ 66723 w 228600"/>
                                      <a:gd name="connsiteY8" fmla="*/ 194806 h 314325"/>
                                      <a:gd name="connsiteX9" fmla="*/ 31481 w 228600"/>
                                      <a:gd name="connsiteY9" fmla="*/ 128131 h 314325"/>
                                      <a:gd name="connsiteX10" fmla="*/ 82915 w 228600"/>
                                      <a:gd name="connsiteY10" fmla="*/ 160517 h 314325"/>
                                      <a:gd name="connsiteX11" fmla="*/ 143875 w 228600"/>
                                      <a:gd name="connsiteY11" fmla="*/ 82411 h 314325"/>
                                      <a:gd name="connsiteX12" fmla="*/ 80058 w 228600"/>
                                      <a:gd name="connsiteY12" fmla="*/ 7164 h 314325"/>
                                      <a:gd name="connsiteX13" fmla="*/ 51483 w 228600"/>
                                      <a:gd name="connsiteY13" fmla="*/ 16689 h 314325"/>
                                      <a:gd name="connsiteX14" fmla="*/ 51483 w 228600"/>
                                      <a:gd name="connsiteY14" fmla="*/ 16689 h 314325"/>
                                      <a:gd name="connsiteX15" fmla="*/ 45768 w 228600"/>
                                      <a:gd name="connsiteY15" fmla="*/ 20499 h 314325"/>
                                      <a:gd name="connsiteX16" fmla="*/ 31481 w 228600"/>
                                      <a:gd name="connsiteY16" fmla="*/ 32881 h 314325"/>
                                      <a:gd name="connsiteX17" fmla="*/ 17193 w 228600"/>
                                      <a:gd name="connsiteY17" fmla="*/ 54789 h 314325"/>
                                      <a:gd name="connsiteX18" fmla="*/ 8621 w 228600"/>
                                      <a:gd name="connsiteY18" fmla="*/ 125274 h 314325"/>
                                      <a:gd name="connsiteX19" fmla="*/ 40053 w 228600"/>
                                      <a:gd name="connsiteY19" fmla="*/ 211951 h 314325"/>
                                      <a:gd name="connsiteX20" fmla="*/ 70533 w 228600"/>
                                      <a:gd name="connsiteY20" fmla="*/ 254814 h 314325"/>
                                      <a:gd name="connsiteX21" fmla="*/ 89583 w 228600"/>
                                      <a:gd name="connsiteY21" fmla="*/ 275769 h 314325"/>
                                      <a:gd name="connsiteX22" fmla="*/ 94346 w 228600"/>
                                      <a:gd name="connsiteY22" fmla="*/ 280531 h 314325"/>
                                      <a:gd name="connsiteX23" fmla="*/ 97203 w 228600"/>
                                      <a:gd name="connsiteY23" fmla="*/ 282436 h 314325"/>
                                      <a:gd name="connsiteX24" fmla="*/ 98156 w 228600"/>
                                      <a:gd name="connsiteY24" fmla="*/ 283389 h 314325"/>
                                      <a:gd name="connsiteX25" fmla="*/ 99108 w 228600"/>
                                      <a:gd name="connsiteY25" fmla="*/ 284342 h 314325"/>
                                      <a:gd name="connsiteX26" fmla="*/ 100061 w 228600"/>
                                      <a:gd name="connsiteY26" fmla="*/ 285294 h 314325"/>
                                      <a:gd name="connsiteX27" fmla="*/ 110538 w 228600"/>
                                      <a:gd name="connsiteY27" fmla="*/ 294819 h 314325"/>
                                      <a:gd name="connsiteX28" fmla="*/ 121968 w 228600"/>
                                      <a:gd name="connsiteY28" fmla="*/ 304344 h 314325"/>
                                      <a:gd name="connsiteX29" fmla="*/ 133398 w 228600"/>
                                      <a:gd name="connsiteY29" fmla="*/ 313869 h 314325"/>
                                      <a:gd name="connsiteX30" fmla="*/ 136256 w 228600"/>
                                      <a:gd name="connsiteY30" fmla="*/ 315774 h 314325"/>
                                      <a:gd name="connsiteX31" fmla="*/ 230553 w 228600"/>
                                      <a:gd name="connsiteY31" fmla="*/ 315774 h 314325"/>
                                      <a:gd name="connsiteX32" fmla="*/ 135303 w 228600"/>
                                      <a:gd name="connsiteY32" fmla="*/ 263386 h 314325"/>
                                      <a:gd name="connsiteX33" fmla="*/ 124825 w 228600"/>
                                      <a:gd name="connsiteY33" fmla="*/ 254814 h 3143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228600" h="314325">
                                        <a:moveTo>
                                          <a:pt x="124825" y="254814"/>
                                        </a:moveTo>
                                        <a:lnTo>
                                          <a:pt x="123873" y="253861"/>
                                        </a:lnTo>
                                        <a:lnTo>
                                          <a:pt x="123873" y="253861"/>
                                        </a:lnTo>
                                        <a:cubicBezTo>
                                          <a:pt x="123873" y="253861"/>
                                          <a:pt x="123873" y="253861"/>
                                          <a:pt x="123873" y="253861"/>
                                        </a:cubicBezTo>
                                        <a:lnTo>
                                          <a:pt x="122921" y="252909"/>
                                        </a:lnTo>
                                        <a:lnTo>
                                          <a:pt x="120063" y="251004"/>
                                        </a:lnTo>
                                        <a:cubicBezTo>
                                          <a:pt x="118158" y="249099"/>
                                          <a:pt x="116253" y="248146"/>
                                          <a:pt x="115300" y="247194"/>
                                        </a:cubicBezTo>
                                        <a:cubicBezTo>
                                          <a:pt x="109586" y="242431"/>
                                          <a:pt x="102918" y="236717"/>
                                          <a:pt x="97203" y="231001"/>
                                        </a:cubicBezTo>
                                        <a:cubicBezTo>
                                          <a:pt x="85773" y="219571"/>
                                          <a:pt x="75296" y="207189"/>
                                          <a:pt x="66723" y="194806"/>
                                        </a:cubicBezTo>
                                        <a:cubicBezTo>
                                          <a:pt x="50531" y="172899"/>
                                          <a:pt x="39100" y="150039"/>
                                          <a:pt x="31481" y="128131"/>
                                        </a:cubicBezTo>
                                        <a:cubicBezTo>
                                          <a:pt x="42911" y="148134"/>
                                          <a:pt x="61961" y="160517"/>
                                          <a:pt x="82915" y="160517"/>
                                        </a:cubicBezTo>
                                        <a:cubicBezTo>
                                          <a:pt x="117206" y="159564"/>
                                          <a:pt x="144828" y="125274"/>
                                          <a:pt x="143875" y="82411"/>
                                        </a:cubicBezTo>
                                        <a:cubicBezTo>
                                          <a:pt x="142923" y="39549"/>
                                          <a:pt x="114348" y="6211"/>
                                          <a:pt x="80058" y="7164"/>
                                        </a:cubicBezTo>
                                        <a:cubicBezTo>
                                          <a:pt x="69581" y="7164"/>
                                          <a:pt x="60056" y="10974"/>
                                          <a:pt x="51483" y="16689"/>
                                        </a:cubicBezTo>
                                        <a:cubicBezTo>
                                          <a:pt x="51483" y="16689"/>
                                          <a:pt x="51483" y="16689"/>
                                          <a:pt x="51483" y="16689"/>
                                        </a:cubicBezTo>
                                        <a:cubicBezTo>
                                          <a:pt x="49578" y="17642"/>
                                          <a:pt x="47673" y="18594"/>
                                          <a:pt x="45768" y="20499"/>
                                        </a:cubicBezTo>
                                        <a:cubicBezTo>
                                          <a:pt x="41958" y="23356"/>
                                          <a:pt x="37196" y="28119"/>
                                          <a:pt x="31481" y="32881"/>
                                        </a:cubicBezTo>
                                        <a:cubicBezTo>
                                          <a:pt x="26718" y="38596"/>
                                          <a:pt x="21003" y="46217"/>
                                          <a:pt x="17193" y="54789"/>
                                        </a:cubicBezTo>
                                        <a:cubicBezTo>
                                          <a:pt x="8621" y="72886"/>
                                          <a:pt x="4811" y="97651"/>
                                          <a:pt x="8621" y="125274"/>
                                        </a:cubicBezTo>
                                        <a:cubicBezTo>
                                          <a:pt x="12431" y="152896"/>
                                          <a:pt x="22908" y="182424"/>
                                          <a:pt x="40053" y="211951"/>
                                        </a:cubicBezTo>
                                        <a:cubicBezTo>
                                          <a:pt x="48625" y="226239"/>
                                          <a:pt x="59103" y="241479"/>
                                          <a:pt x="70533" y="254814"/>
                                        </a:cubicBezTo>
                                        <a:cubicBezTo>
                                          <a:pt x="76248" y="261481"/>
                                          <a:pt x="82915" y="269101"/>
                                          <a:pt x="89583" y="275769"/>
                                        </a:cubicBezTo>
                                        <a:cubicBezTo>
                                          <a:pt x="91488" y="277674"/>
                                          <a:pt x="92440" y="278626"/>
                                          <a:pt x="94346" y="280531"/>
                                        </a:cubicBezTo>
                                        <a:lnTo>
                                          <a:pt x="97203" y="282436"/>
                                        </a:lnTo>
                                        <a:lnTo>
                                          <a:pt x="98156" y="283389"/>
                                        </a:lnTo>
                                        <a:lnTo>
                                          <a:pt x="99108" y="284342"/>
                                        </a:lnTo>
                                        <a:lnTo>
                                          <a:pt x="100061" y="285294"/>
                                        </a:lnTo>
                                        <a:cubicBezTo>
                                          <a:pt x="103871" y="288151"/>
                                          <a:pt x="106728" y="291961"/>
                                          <a:pt x="110538" y="294819"/>
                                        </a:cubicBezTo>
                                        <a:cubicBezTo>
                                          <a:pt x="114348" y="297676"/>
                                          <a:pt x="118158" y="301486"/>
                                          <a:pt x="121968" y="304344"/>
                                        </a:cubicBezTo>
                                        <a:cubicBezTo>
                                          <a:pt x="125778" y="307201"/>
                                          <a:pt x="129588" y="311011"/>
                                          <a:pt x="133398" y="313869"/>
                                        </a:cubicBezTo>
                                        <a:cubicBezTo>
                                          <a:pt x="134350" y="314821"/>
                                          <a:pt x="135303" y="314821"/>
                                          <a:pt x="136256" y="315774"/>
                                        </a:cubicBezTo>
                                        <a:lnTo>
                                          <a:pt x="230553" y="315774"/>
                                        </a:lnTo>
                                        <a:cubicBezTo>
                                          <a:pt x="195311" y="302439"/>
                                          <a:pt x="163878" y="284342"/>
                                          <a:pt x="135303" y="263386"/>
                                        </a:cubicBezTo>
                                        <a:cubicBezTo>
                                          <a:pt x="131493" y="259576"/>
                                          <a:pt x="127683" y="257671"/>
                                          <a:pt x="124825" y="254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6" name="Freeform: Shape 2016"/>
                                <wps:cNvSpPr/>
                                <wps:spPr>
                                  <a:xfrm>
                                    <a:off x="3390900" y="1224840"/>
                                    <a:ext cx="571500" cy="95250"/>
                                  </a:xfrm>
                                  <a:custGeom>
                                    <a:avLst/>
                                    <a:gdLst>
                                      <a:gd name="connsiteX0" fmla="*/ 164306 w 571500"/>
                                      <a:gd name="connsiteY0" fmla="*/ 80486 h 95250"/>
                                      <a:gd name="connsiteX1" fmla="*/ 170974 w 571500"/>
                                      <a:gd name="connsiteY1" fmla="*/ 77629 h 95250"/>
                                      <a:gd name="connsiteX2" fmla="*/ 177641 w 571500"/>
                                      <a:gd name="connsiteY2" fmla="*/ 74772 h 95250"/>
                                      <a:gd name="connsiteX3" fmla="*/ 190976 w 571500"/>
                                      <a:gd name="connsiteY3" fmla="*/ 70009 h 95250"/>
                                      <a:gd name="connsiteX4" fmla="*/ 204311 w 571500"/>
                                      <a:gd name="connsiteY4" fmla="*/ 65247 h 95250"/>
                                      <a:gd name="connsiteX5" fmla="*/ 217646 w 571500"/>
                                      <a:gd name="connsiteY5" fmla="*/ 61436 h 95250"/>
                                      <a:gd name="connsiteX6" fmla="*/ 230981 w 571500"/>
                                      <a:gd name="connsiteY6" fmla="*/ 57626 h 95250"/>
                                      <a:gd name="connsiteX7" fmla="*/ 284321 w 571500"/>
                                      <a:gd name="connsiteY7" fmla="*/ 48101 h 95250"/>
                                      <a:gd name="connsiteX8" fmla="*/ 335756 w 571500"/>
                                      <a:gd name="connsiteY8" fmla="*/ 45244 h 95250"/>
                                      <a:gd name="connsiteX9" fmla="*/ 384334 w 571500"/>
                                      <a:gd name="connsiteY9" fmla="*/ 47149 h 95250"/>
                                      <a:gd name="connsiteX10" fmla="*/ 468154 w 571500"/>
                                      <a:gd name="connsiteY10" fmla="*/ 61436 h 95250"/>
                                      <a:gd name="connsiteX11" fmla="*/ 531971 w 571500"/>
                                      <a:gd name="connsiteY11" fmla="*/ 81439 h 95250"/>
                                      <a:gd name="connsiteX12" fmla="*/ 551974 w 571500"/>
                                      <a:gd name="connsiteY12" fmla="*/ 90011 h 95250"/>
                                      <a:gd name="connsiteX13" fmla="*/ 564356 w 571500"/>
                                      <a:gd name="connsiteY13" fmla="*/ 90011 h 95250"/>
                                      <a:gd name="connsiteX14" fmla="*/ 537686 w 571500"/>
                                      <a:gd name="connsiteY14" fmla="*/ 71914 h 95250"/>
                                      <a:gd name="connsiteX15" fmla="*/ 475774 w 571500"/>
                                      <a:gd name="connsiteY15" fmla="*/ 41434 h 95250"/>
                                      <a:gd name="connsiteX16" fmla="*/ 390049 w 571500"/>
                                      <a:gd name="connsiteY16" fmla="*/ 15716 h 95250"/>
                                      <a:gd name="connsiteX17" fmla="*/ 338614 w 571500"/>
                                      <a:gd name="connsiteY17" fmla="*/ 8097 h 95250"/>
                                      <a:gd name="connsiteX18" fmla="*/ 325279 w 571500"/>
                                      <a:gd name="connsiteY18" fmla="*/ 7144 h 95250"/>
                                      <a:gd name="connsiteX19" fmla="*/ 318611 w 571500"/>
                                      <a:gd name="connsiteY19" fmla="*/ 7144 h 95250"/>
                                      <a:gd name="connsiteX20" fmla="*/ 311944 w 571500"/>
                                      <a:gd name="connsiteY20" fmla="*/ 7144 h 95250"/>
                                      <a:gd name="connsiteX21" fmla="*/ 297656 w 571500"/>
                                      <a:gd name="connsiteY21" fmla="*/ 7144 h 95250"/>
                                      <a:gd name="connsiteX22" fmla="*/ 283369 w 571500"/>
                                      <a:gd name="connsiteY22" fmla="*/ 7144 h 95250"/>
                                      <a:gd name="connsiteX23" fmla="*/ 269081 w 571500"/>
                                      <a:gd name="connsiteY23" fmla="*/ 8097 h 95250"/>
                                      <a:gd name="connsiteX24" fmla="*/ 261461 w 571500"/>
                                      <a:gd name="connsiteY24" fmla="*/ 9049 h 95250"/>
                                      <a:gd name="connsiteX25" fmla="*/ 253841 w 571500"/>
                                      <a:gd name="connsiteY25" fmla="*/ 10001 h 95250"/>
                                      <a:gd name="connsiteX26" fmla="*/ 238601 w 571500"/>
                                      <a:gd name="connsiteY26" fmla="*/ 11906 h 95250"/>
                                      <a:gd name="connsiteX27" fmla="*/ 223361 w 571500"/>
                                      <a:gd name="connsiteY27" fmla="*/ 14764 h 95250"/>
                                      <a:gd name="connsiteX28" fmla="*/ 208121 w 571500"/>
                                      <a:gd name="connsiteY28" fmla="*/ 17622 h 95250"/>
                                      <a:gd name="connsiteX29" fmla="*/ 192881 w 571500"/>
                                      <a:gd name="connsiteY29" fmla="*/ 21431 h 95250"/>
                                      <a:gd name="connsiteX30" fmla="*/ 177641 w 571500"/>
                                      <a:gd name="connsiteY30" fmla="*/ 25241 h 95250"/>
                                      <a:gd name="connsiteX31" fmla="*/ 162401 w 571500"/>
                                      <a:gd name="connsiteY31" fmla="*/ 30004 h 95250"/>
                                      <a:gd name="connsiteX32" fmla="*/ 154781 w 571500"/>
                                      <a:gd name="connsiteY32" fmla="*/ 32861 h 95250"/>
                                      <a:gd name="connsiteX33" fmla="*/ 147161 w 571500"/>
                                      <a:gd name="connsiteY33" fmla="*/ 35719 h 95250"/>
                                      <a:gd name="connsiteX34" fmla="*/ 131921 w 571500"/>
                                      <a:gd name="connsiteY34" fmla="*/ 41434 h 95250"/>
                                      <a:gd name="connsiteX35" fmla="*/ 116681 w 571500"/>
                                      <a:gd name="connsiteY35" fmla="*/ 48101 h 95250"/>
                                      <a:gd name="connsiteX36" fmla="*/ 110014 w 571500"/>
                                      <a:gd name="connsiteY36" fmla="*/ 50959 h 95250"/>
                                      <a:gd name="connsiteX37" fmla="*/ 103346 w 571500"/>
                                      <a:gd name="connsiteY37" fmla="*/ 53816 h 95250"/>
                                      <a:gd name="connsiteX38" fmla="*/ 96679 w 571500"/>
                                      <a:gd name="connsiteY38" fmla="*/ 56674 h 95250"/>
                                      <a:gd name="connsiteX39" fmla="*/ 90011 w 571500"/>
                                      <a:gd name="connsiteY39" fmla="*/ 59531 h 95250"/>
                                      <a:gd name="connsiteX40" fmla="*/ 76676 w 571500"/>
                                      <a:gd name="connsiteY40" fmla="*/ 65247 h 95250"/>
                                      <a:gd name="connsiteX41" fmla="*/ 62389 w 571500"/>
                                      <a:gd name="connsiteY41" fmla="*/ 70961 h 95250"/>
                                      <a:gd name="connsiteX42" fmla="*/ 48101 w 571500"/>
                                      <a:gd name="connsiteY42" fmla="*/ 76676 h 95250"/>
                                      <a:gd name="connsiteX43" fmla="*/ 7144 w 571500"/>
                                      <a:gd name="connsiteY43" fmla="*/ 90011 h 95250"/>
                                      <a:gd name="connsiteX44" fmla="*/ 143351 w 571500"/>
                                      <a:gd name="connsiteY44" fmla="*/ 90011 h 95250"/>
                                      <a:gd name="connsiteX45" fmla="*/ 151924 w 571500"/>
                                      <a:gd name="connsiteY45" fmla="*/ 85249 h 95250"/>
                                      <a:gd name="connsiteX46" fmla="*/ 164306 w 571500"/>
                                      <a:gd name="connsiteY46" fmla="*/ 80486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571500" h="95250">
                                        <a:moveTo>
                                          <a:pt x="164306" y="80486"/>
                                        </a:moveTo>
                                        <a:lnTo>
                                          <a:pt x="170974" y="77629"/>
                                        </a:lnTo>
                                        <a:cubicBezTo>
                                          <a:pt x="172879" y="76676"/>
                                          <a:pt x="175736" y="75724"/>
                                          <a:pt x="177641" y="74772"/>
                                        </a:cubicBezTo>
                                        <a:cubicBezTo>
                                          <a:pt x="182404" y="72866"/>
                                          <a:pt x="186214" y="70961"/>
                                          <a:pt x="190976" y="70009"/>
                                        </a:cubicBezTo>
                                        <a:cubicBezTo>
                                          <a:pt x="195739" y="68104"/>
                                          <a:pt x="199549" y="67151"/>
                                          <a:pt x="204311" y="65247"/>
                                        </a:cubicBezTo>
                                        <a:cubicBezTo>
                                          <a:pt x="209074" y="63341"/>
                                          <a:pt x="212884" y="62389"/>
                                          <a:pt x="217646" y="61436"/>
                                        </a:cubicBezTo>
                                        <a:cubicBezTo>
                                          <a:pt x="222409" y="60484"/>
                                          <a:pt x="226219" y="58579"/>
                                          <a:pt x="230981" y="57626"/>
                                        </a:cubicBezTo>
                                        <a:cubicBezTo>
                                          <a:pt x="249079" y="52864"/>
                                          <a:pt x="266224" y="50006"/>
                                          <a:pt x="284321" y="48101"/>
                                        </a:cubicBezTo>
                                        <a:cubicBezTo>
                                          <a:pt x="301466" y="46197"/>
                                          <a:pt x="318611" y="45244"/>
                                          <a:pt x="335756" y="45244"/>
                                        </a:cubicBezTo>
                                        <a:cubicBezTo>
                                          <a:pt x="351949" y="45244"/>
                                          <a:pt x="368141" y="46197"/>
                                          <a:pt x="384334" y="47149"/>
                                        </a:cubicBezTo>
                                        <a:cubicBezTo>
                                          <a:pt x="414814" y="50006"/>
                                          <a:pt x="443389" y="55722"/>
                                          <a:pt x="468154" y="61436"/>
                                        </a:cubicBezTo>
                                        <a:cubicBezTo>
                                          <a:pt x="492919" y="68104"/>
                                          <a:pt x="513874" y="74772"/>
                                          <a:pt x="531971" y="81439"/>
                                        </a:cubicBezTo>
                                        <a:cubicBezTo>
                                          <a:pt x="539591" y="84297"/>
                                          <a:pt x="545306" y="87154"/>
                                          <a:pt x="551974" y="90011"/>
                                        </a:cubicBezTo>
                                        <a:lnTo>
                                          <a:pt x="564356" y="90011"/>
                                        </a:lnTo>
                                        <a:cubicBezTo>
                                          <a:pt x="556736" y="84297"/>
                                          <a:pt x="548164" y="78581"/>
                                          <a:pt x="537686" y="71914"/>
                                        </a:cubicBezTo>
                                        <a:cubicBezTo>
                                          <a:pt x="521494" y="62389"/>
                                          <a:pt x="500539" y="51911"/>
                                          <a:pt x="475774" y="41434"/>
                                        </a:cubicBezTo>
                                        <a:cubicBezTo>
                                          <a:pt x="451009" y="31909"/>
                                          <a:pt x="422434" y="22384"/>
                                          <a:pt x="390049" y="15716"/>
                                        </a:cubicBezTo>
                                        <a:cubicBezTo>
                                          <a:pt x="373856" y="12859"/>
                                          <a:pt x="356711" y="10001"/>
                                          <a:pt x="338614" y="8097"/>
                                        </a:cubicBezTo>
                                        <a:cubicBezTo>
                                          <a:pt x="333851" y="8097"/>
                                          <a:pt x="330041" y="7144"/>
                                          <a:pt x="325279" y="7144"/>
                                        </a:cubicBezTo>
                                        <a:cubicBezTo>
                                          <a:pt x="323374" y="7144"/>
                                          <a:pt x="320516" y="7144"/>
                                          <a:pt x="318611" y="7144"/>
                                        </a:cubicBezTo>
                                        <a:cubicBezTo>
                                          <a:pt x="316706" y="7144"/>
                                          <a:pt x="313849" y="7144"/>
                                          <a:pt x="311944" y="7144"/>
                                        </a:cubicBezTo>
                                        <a:cubicBezTo>
                                          <a:pt x="307181" y="7144"/>
                                          <a:pt x="302419" y="7144"/>
                                          <a:pt x="297656" y="7144"/>
                                        </a:cubicBezTo>
                                        <a:cubicBezTo>
                                          <a:pt x="292894" y="7144"/>
                                          <a:pt x="288131" y="7144"/>
                                          <a:pt x="283369" y="7144"/>
                                        </a:cubicBezTo>
                                        <a:cubicBezTo>
                                          <a:pt x="278606" y="7144"/>
                                          <a:pt x="273844" y="8097"/>
                                          <a:pt x="269081" y="8097"/>
                                        </a:cubicBezTo>
                                        <a:cubicBezTo>
                                          <a:pt x="266224" y="8097"/>
                                          <a:pt x="264319" y="8097"/>
                                          <a:pt x="261461" y="9049"/>
                                        </a:cubicBezTo>
                                        <a:cubicBezTo>
                                          <a:pt x="258604" y="9049"/>
                                          <a:pt x="256699" y="10001"/>
                                          <a:pt x="253841" y="10001"/>
                                        </a:cubicBezTo>
                                        <a:cubicBezTo>
                                          <a:pt x="249079" y="10954"/>
                                          <a:pt x="244316" y="10954"/>
                                          <a:pt x="238601" y="11906"/>
                                        </a:cubicBezTo>
                                        <a:cubicBezTo>
                                          <a:pt x="233839" y="12859"/>
                                          <a:pt x="229076" y="13811"/>
                                          <a:pt x="223361" y="14764"/>
                                        </a:cubicBezTo>
                                        <a:cubicBezTo>
                                          <a:pt x="218599" y="15716"/>
                                          <a:pt x="213836" y="16669"/>
                                          <a:pt x="208121" y="17622"/>
                                        </a:cubicBezTo>
                                        <a:cubicBezTo>
                                          <a:pt x="203359" y="18574"/>
                                          <a:pt x="197644" y="19526"/>
                                          <a:pt x="192881" y="21431"/>
                                        </a:cubicBezTo>
                                        <a:cubicBezTo>
                                          <a:pt x="188119" y="22384"/>
                                          <a:pt x="182404" y="24289"/>
                                          <a:pt x="177641" y="25241"/>
                                        </a:cubicBezTo>
                                        <a:cubicBezTo>
                                          <a:pt x="172879" y="27147"/>
                                          <a:pt x="167164" y="28099"/>
                                          <a:pt x="162401" y="30004"/>
                                        </a:cubicBezTo>
                                        <a:cubicBezTo>
                                          <a:pt x="159544" y="30956"/>
                                          <a:pt x="157639" y="31909"/>
                                          <a:pt x="154781" y="32861"/>
                                        </a:cubicBezTo>
                                        <a:cubicBezTo>
                                          <a:pt x="151924" y="33814"/>
                                          <a:pt x="150019" y="34766"/>
                                          <a:pt x="147161" y="35719"/>
                                        </a:cubicBezTo>
                                        <a:cubicBezTo>
                                          <a:pt x="142399" y="37624"/>
                                          <a:pt x="136684" y="39529"/>
                                          <a:pt x="131921" y="41434"/>
                                        </a:cubicBezTo>
                                        <a:cubicBezTo>
                                          <a:pt x="127159" y="43339"/>
                                          <a:pt x="122396" y="46197"/>
                                          <a:pt x="116681" y="48101"/>
                                        </a:cubicBezTo>
                                        <a:lnTo>
                                          <a:pt x="110014" y="50959"/>
                                        </a:lnTo>
                                        <a:lnTo>
                                          <a:pt x="103346" y="53816"/>
                                        </a:lnTo>
                                        <a:lnTo>
                                          <a:pt x="96679" y="56674"/>
                                        </a:lnTo>
                                        <a:lnTo>
                                          <a:pt x="90011" y="59531"/>
                                        </a:lnTo>
                                        <a:cubicBezTo>
                                          <a:pt x="85249" y="61436"/>
                                          <a:pt x="81439" y="63341"/>
                                          <a:pt x="76676" y="65247"/>
                                        </a:cubicBezTo>
                                        <a:cubicBezTo>
                                          <a:pt x="71914" y="67151"/>
                                          <a:pt x="67151" y="69056"/>
                                          <a:pt x="62389" y="70961"/>
                                        </a:cubicBezTo>
                                        <a:cubicBezTo>
                                          <a:pt x="57626" y="72866"/>
                                          <a:pt x="52864" y="74772"/>
                                          <a:pt x="48101" y="76676"/>
                                        </a:cubicBezTo>
                                        <a:cubicBezTo>
                                          <a:pt x="34766" y="81439"/>
                                          <a:pt x="21431" y="86201"/>
                                          <a:pt x="7144" y="90011"/>
                                        </a:cubicBezTo>
                                        <a:lnTo>
                                          <a:pt x="143351" y="90011"/>
                                        </a:lnTo>
                                        <a:cubicBezTo>
                                          <a:pt x="146209" y="88106"/>
                                          <a:pt x="149066" y="87154"/>
                                          <a:pt x="151924" y="85249"/>
                                        </a:cubicBezTo>
                                        <a:cubicBezTo>
                                          <a:pt x="155734" y="84297"/>
                                          <a:pt x="159544" y="82391"/>
                                          <a:pt x="164306" y="804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7" name="Freeform: Shape 2017"/>
                                <wps:cNvSpPr/>
                                <wps:spPr>
                                  <a:xfrm>
                                    <a:off x="3730586" y="360923"/>
                                    <a:ext cx="361950" cy="638175"/>
                                  </a:xfrm>
                                  <a:custGeom>
                                    <a:avLst/>
                                    <a:gdLst>
                                      <a:gd name="connsiteX0" fmla="*/ 278011 w 361950"/>
                                      <a:gd name="connsiteY0" fmla="*/ 454818 h 638175"/>
                                      <a:gd name="connsiteX1" fmla="*/ 252293 w 361950"/>
                                      <a:gd name="connsiteY1" fmla="*/ 434816 h 638175"/>
                                      <a:gd name="connsiteX2" fmla="*/ 238959 w 361950"/>
                                      <a:gd name="connsiteY2" fmla="*/ 425291 h 638175"/>
                                      <a:gd name="connsiteX3" fmla="*/ 232291 w 361950"/>
                                      <a:gd name="connsiteY3" fmla="*/ 420529 h 638175"/>
                                      <a:gd name="connsiteX4" fmla="*/ 225624 w 361950"/>
                                      <a:gd name="connsiteY4" fmla="*/ 415766 h 638175"/>
                                      <a:gd name="connsiteX5" fmla="*/ 218956 w 361950"/>
                                      <a:gd name="connsiteY5" fmla="*/ 411004 h 638175"/>
                                      <a:gd name="connsiteX6" fmla="*/ 215146 w 361950"/>
                                      <a:gd name="connsiteY6" fmla="*/ 409099 h 638175"/>
                                      <a:gd name="connsiteX7" fmla="*/ 212288 w 361950"/>
                                      <a:gd name="connsiteY7" fmla="*/ 407193 h 638175"/>
                                      <a:gd name="connsiteX8" fmla="*/ 200859 w 361950"/>
                                      <a:gd name="connsiteY8" fmla="*/ 398621 h 638175"/>
                                      <a:gd name="connsiteX9" fmla="*/ 189428 w 361950"/>
                                      <a:gd name="connsiteY9" fmla="*/ 390049 h 638175"/>
                                      <a:gd name="connsiteX10" fmla="*/ 183713 w 361950"/>
                                      <a:gd name="connsiteY10" fmla="*/ 385286 h 638175"/>
                                      <a:gd name="connsiteX11" fmla="*/ 177999 w 361950"/>
                                      <a:gd name="connsiteY11" fmla="*/ 380524 h 638175"/>
                                      <a:gd name="connsiteX12" fmla="*/ 167521 w 361950"/>
                                      <a:gd name="connsiteY12" fmla="*/ 370999 h 638175"/>
                                      <a:gd name="connsiteX13" fmla="*/ 157043 w 361950"/>
                                      <a:gd name="connsiteY13" fmla="*/ 361474 h 638175"/>
                                      <a:gd name="connsiteX14" fmla="*/ 147518 w 361950"/>
                                      <a:gd name="connsiteY14" fmla="*/ 351949 h 638175"/>
                                      <a:gd name="connsiteX15" fmla="*/ 137993 w 361950"/>
                                      <a:gd name="connsiteY15" fmla="*/ 341471 h 638175"/>
                                      <a:gd name="connsiteX16" fmla="*/ 104656 w 361950"/>
                                      <a:gd name="connsiteY16" fmla="*/ 299561 h 638175"/>
                                      <a:gd name="connsiteX17" fmla="*/ 77986 w 361950"/>
                                      <a:gd name="connsiteY17" fmla="*/ 255746 h 638175"/>
                                      <a:gd name="connsiteX18" fmla="*/ 57031 w 361950"/>
                                      <a:gd name="connsiteY18" fmla="*/ 211931 h 638175"/>
                                      <a:gd name="connsiteX19" fmla="*/ 30361 w 361950"/>
                                      <a:gd name="connsiteY19" fmla="*/ 130968 h 638175"/>
                                      <a:gd name="connsiteX20" fmla="*/ 17978 w 361950"/>
                                      <a:gd name="connsiteY20" fmla="*/ 65246 h 638175"/>
                                      <a:gd name="connsiteX21" fmla="*/ 15121 w 361950"/>
                                      <a:gd name="connsiteY21" fmla="*/ 22384 h 638175"/>
                                      <a:gd name="connsiteX22" fmla="*/ 15121 w 361950"/>
                                      <a:gd name="connsiteY22" fmla="*/ 10954 h 638175"/>
                                      <a:gd name="connsiteX23" fmla="*/ 15121 w 361950"/>
                                      <a:gd name="connsiteY23" fmla="*/ 7144 h 638175"/>
                                      <a:gd name="connsiteX24" fmla="*/ 14168 w 361950"/>
                                      <a:gd name="connsiteY24" fmla="*/ 10954 h 638175"/>
                                      <a:gd name="connsiteX25" fmla="*/ 13216 w 361950"/>
                                      <a:gd name="connsiteY25" fmla="*/ 15716 h 638175"/>
                                      <a:gd name="connsiteX26" fmla="*/ 12263 w 361950"/>
                                      <a:gd name="connsiteY26" fmla="*/ 22384 h 638175"/>
                                      <a:gd name="connsiteX27" fmla="*/ 7501 w 361950"/>
                                      <a:gd name="connsiteY27" fmla="*/ 66199 h 638175"/>
                                      <a:gd name="connsiteX28" fmla="*/ 10359 w 361950"/>
                                      <a:gd name="connsiteY28" fmla="*/ 134779 h 638175"/>
                                      <a:gd name="connsiteX29" fmla="*/ 28456 w 361950"/>
                                      <a:gd name="connsiteY29" fmla="*/ 222409 h 638175"/>
                                      <a:gd name="connsiteX30" fmla="*/ 46553 w 361950"/>
                                      <a:gd name="connsiteY30" fmla="*/ 270986 h 638175"/>
                                      <a:gd name="connsiteX31" fmla="*/ 52268 w 361950"/>
                                      <a:gd name="connsiteY31" fmla="*/ 283368 h 638175"/>
                                      <a:gd name="connsiteX32" fmla="*/ 55126 w 361950"/>
                                      <a:gd name="connsiteY32" fmla="*/ 290036 h 638175"/>
                                      <a:gd name="connsiteX33" fmla="*/ 57984 w 361950"/>
                                      <a:gd name="connsiteY33" fmla="*/ 295751 h 638175"/>
                                      <a:gd name="connsiteX34" fmla="*/ 64651 w 361950"/>
                                      <a:gd name="connsiteY34" fmla="*/ 308134 h 638175"/>
                                      <a:gd name="connsiteX35" fmla="*/ 71318 w 361950"/>
                                      <a:gd name="connsiteY35" fmla="*/ 320516 h 638175"/>
                                      <a:gd name="connsiteX36" fmla="*/ 78938 w 361950"/>
                                      <a:gd name="connsiteY36" fmla="*/ 332899 h 638175"/>
                                      <a:gd name="connsiteX37" fmla="*/ 82749 w 361950"/>
                                      <a:gd name="connsiteY37" fmla="*/ 338614 h 638175"/>
                                      <a:gd name="connsiteX38" fmla="*/ 86559 w 361950"/>
                                      <a:gd name="connsiteY38" fmla="*/ 344329 h 638175"/>
                                      <a:gd name="connsiteX39" fmla="*/ 95131 w 361950"/>
                                      <a:gd name="connsiteY39" fmla="*/ 356711 h 638175"/>
                                      <a:gd name="connsiteX40" fmla="*/ 104656 w 361950"/>
                                      <a:gd name="connsiteY40" fmla="*/ 369093 h 638175"/>
                                      <a:gd name="connsiteX41" fmla="*/ 114181 w 361950"/>
                                      <a:gd name="connsiteY41" fmla="*/ 380524 h 638175"/>
                                      <a:gd name="connsiteX42" fmla="*/ 124659 w 361950"/>
                                      <a:gd name="connsiteY42" fmla="*/ 391954 h 638175"/>
                                      <a:gd name="connsiteX43" fmla="*/ 135136 w 361950"/>
                                      <a:gd name="connsiteY43" fmla="*/ 403384 h 638175"/>
                                      <a:gd name="connsiteX44" fmla="*/ 146566 w 361950"/>
                                      <a:gd name="connsiteY44" fmla="*/ 414814 h 638175"/>
                                      <a:gd name="connsiteX45" fmla="*/ 152281 w 361950"/>
                                      <a:gd name="connsiteY45" fmla="*/ 420529 h 638175"/>
                                      <a:gd name="connsiteX46" fmla="*/ 157996 w 361950"/>
                                      <a:gd name="connsiteY46" fmla="*/ 426243 h 638175"/>
                                      <a:gd name="connsiteX47" fmla="*/ 170378 w 361950"/>
                                      <a:gd name="connsiteY47" fmla="*/ 436721 h 638175"/>
                                      <a:gd name="connsiteX48" fmla="*/ 182761 w 361950"/>
                                      <a:gd name="connsiteY48" fmla="*/ 446246 h 638175"/>
                                      <a:gd name="connsiteX49" fmla="*/ 188476 w 361950"/>
                                      <a:gd name="connsiteY49" fmla="*/ 451009 h 638175"/>
                                      <a:gd name="connsiteX50" fmla="*/ 194191 w 361950"/>
                                      <a:gd name="connsiteY50" fmla="*/ 455771 h 638175"/>
                                      <a:gd name="connsiteX51" fmla="*/ 199906 w 361950"/>
                                      <a:gd name="connsiteY51" fmla="*/ 460534 h 638175"/>
                                      <a:gd name="connsiteX52" fmla="*/ 205621 w 361950"/>
                                      <a:gd name="connsiteY52" fmla="*/ 465296 h 638175"/>
                                      <a:gd name="connsiteX53" fmla="*/ 217051 w 361950"/>
                                      <a:gd name="connsiteY53" fmla="*/ 474821 h 638175"/>
                                      <a:gd name="connsiteX54" fmla="*/ 228481 w 361950"/>
                                      <a:gd name="connsiteY54" fmla="*/ 484346 h 638175"/>
                                      <a:gd name="connsiteX55" fmla="*/ 239911 w 361950"/>
                                      <a:gd name="connsiteY55" fmla="*/ 493871 h 638175"/>
                                      <a:gd name="connsiteX56" fmla="*/ 323731 w 361950"/>
                                      <a:gd name="connsiteY56" fmla="*/ 582454 h 638175"/>
                                      <a:gd name="connsiteX57" fmla="*/ 361831 w 361950"/>
                                      <a:gd name="connsiteY57" fmla="*/ 638651 h 638175"/>
                                      <a:gd name="connsiteX58" fmla="*/ 361831 w 361950"/>
                                      <a:gd name="connsiteY58" fmla="*/ 544354 h 638175"/>
                                      <a:gd name="connsiteX59" fmla="*/ 278011 w 361950"/>
                                      <a:gd name="connsiteY59" fmla="*/ 454818 h 638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</a:cxnLst>
                                    <a:rect l="l" t="t" r="r" b="b"/>
                                    <a:pathLst>
                                      <a:path w="361950" h="638175">
                                        <a:moveTo>
                                          <a:pt x="278011" y="454818"/>
                                        </a:moveTo>
                                        <a:cubicBezTo>
                                          <a:pt x="269438" y="448151"/>
                                          <a:pt x="260866" y="440531"/>
                                          <a:pt x="252293" y="434816"/>
                                        </a:cubicBezTo>
                                        <a:cubicBezTo>
                                          <a:pt x="248484" y="431959"/>
                                          <a:pt x="243721" y="428149"/>
                                          <a:pt x="238959" y="425291"/>
                                        </a:cubicBezTo>
                                        <a:lnTo>
                                          <a:pt x="232291" y="420529"/>
                                        </a:lnTo>
                                        <a:lnTo>
                                          <a:pt x="225624" y="415766"/>
                                        </a:lnTo>
                                        <a:lnTo>
                                          <a:pt x="218956" y="411004"/>
                                        </a:lnTo>
                                        <a:lnTo>
                                          <a:pt x="215146" y="409099"/>
                                        </a:lnTo>
                                        <a:lnTo>
                                          <a:pt x="212288" y="407193"/>
                                        </a:lnTo>
                                        <a:cubicBezTo>
                                          <a:pt x="208478" y="404336"/>
                                          <a:pt x="204668" y="401479"/>
                                          <a:pt x="200859" y="398621"/>
                                        </a:cubicBezTo>
                                        <a:cubicBezTo>
                                          <a:pt x="197049" y="395764"/>
                                          <a:pt x="193238" y="392906"/>
                                          <a:pt x="189428" y="390049"/>
                                        </a:cubicBezTo>
                                        <a:lnTo>
                                          <a:pt x="183713" y="385286"/>
                                        </a:lnTo>
                                        <a:cubicBezTo>
                                          <a:pt x="181809" y="383381"/>
                                          <a:pt x="179903" y="382429"/>
                                          <a:pt x="177999" y="380524"/>
                                        </a:cubicBezTo>
                                        <a:cubicBezTo>
                                          <a:pt x="174188" y="377666"/>
                                          <a:pt x="171331" y="373856"/>
                                          <a:pt x="167521" y="370999"/>
                                        </a:cubicBezTo>
                                        <a:cubicBezTo>
                                          <a:pt x="163711" y="368141"/>
                                          <a:pt x="160853" y="364331"/>
                                          <a:pt x="157043" y="361474"/>
                                        </a:cubicBezTo>
                                        <a:cubicBezTo>
                                          <a:pt x="153234" y="358616"/>
                                          <a:pt x="150376" y="354806"/>
                                          <a:pt x="147518" y="351949"/>
                                        </a:cubicBezTo>
                                        <a:cubicBezTo>
                                          <a:pt x="144661" y="348139"/>
                                          <a:pt x="140851" y="345281"/>
                                          <a:pt x="137993" y="341471"/>
                                        </a:cubicBezTo>
                                        <a:cubicBezTo>
                                          <a:pt x="125611" y="328136"/>
                                          <a:pt x="115134" y="313849"/>
                                          <a:pt x="104656" y="299561"/>
                                        </a:cubicBezTo>
                                        <a:cubicBezTo>
                                          <a:pt x="94178" y="285274"/>
                                          <a:pt x="85606" y="270034"/>
                                          <a:pt x="77986" y="255746"/>
                                        </a:cubicBezTo>
                                        <a:cubicBezTo>
                                          <a:pt x="70366" y="241459"/>
                                          <a:pt x="62746" y="226218"/>
                                          <a:pt x="57031" y="211931"/>
                                        </a:cubicBezTo>
                                        <a:cubicBezTo>
                                          <a:pt x="44649" y="183356"/>
                                          <a:pt x="36076" y="155734"/>
                                          <a:pt x="30361" y="130968"/>
                                        </a:cubicBezTo>
                                        <a:cubicBezTo>
                                          <a:pt x="23693" y="106204"/>
                                          <a:pt x="20836" y="84296"/>
                                          <a:pt x="17978" y="65246"/>
                                        </a:cubicBezTo>
                                        <a:cubicBezTo>
                                          <a:pt x="16074" y="47149"/>
                                          <a:pt x="15121" y="31909"/>
                                          <a:pt x="15121" y="22384"/>
                                        </a:cubicBezTo>
                                        <a:cubicBezTo>
                                          <a:pt x="15121" y="17621"/>
                                          <a:pt x="15121" y="13811"/>
                                          <a:pt x="15121" y="10954"/>
                                        </a:cubicBezTo>
                                        <a:cubicBezTo>
                                          <a:pt x="15121" y="8096"/>
                                          <a:pt x="15121" y="7144"/>
                                          <a:pt x="15121" y="7144"/>
                                        </a:cubicBezTo>
                                        <a:cubicBezTo>
                                          <a:pt x="15121" y="7144"/>
                                          <a:pt x="15121" y="8096"/>
                                          <a:pt x="14168" y="10954"/>
                                        </a:cubicBezTo>
                                        <a:cubicBezTo>
                                          <a:pt x="14168" y="11906"/>
                                          <a:pt x="13216" y="13811"/>
                                          <a:pt x="13216" y="15716"/>
                                        </a:cubicBezTo>
                                        <a:cubicBezTo>
                                          <a:pt x="12263" y="17621"/>
                                          <a:pt x="12263" y="19526"/>
                                          <a:pt x="12263" y="22384"/>
                                        </a:cubicBezTo>
                                        <a:cubicBezTo>
                                          <a:pt x="10359" y="31909"/>
                                          <a:pt x="8453" y="47149"/>
                                          <a:pt x="7501" y="66199"/>
                                        </a:cubicBezTo>
                                        <a:cubicBezTo>
                                          <a:pt x="6549" y="85249"/>
                                          <a:pt x="7501" y="108109"/>
                                          <a:pt x="10359" y="134779"/>
                                        </a:cubicBezTo>
                                        <a:cubicBezTo>
                                          <a:pt x="13216" y="161449"/>
                                          <a:pt x="18931" y="190976"/>
                                          <a:pt x="28456" y="222409"/>
                                        </a:cubicBezTo>
                                        <a:cubicBezTo>
                                          <a:pt x="33218" y="238601"/>
                                          <a:pt x="38934" y="254793"/>
                                          <a:pt x="46553" y="270986"/>
                                        </a:cubicBezTo>
                                        <a:cubicBezTo>
                                          <a:pt x="48459" y="274796"/>
                                          <a:pt x="50363" y="279559"/>
                                          <a:pt x="52268" y="283368"/>
                                        </a:cubicBezTo>
                                        <a:cubicBezTo>
                                          <a:pt x="53221" y="285274"/>
                                          <a:pt x="54174" y="287179"/>
                                          <a:pt x="55126" y="290036"/>
                                        </a:cubicBezTo>
                                        <a:cubicBezTo>
                                          <a:pt x="56078" y="291941"/>
                                          <a:pt x="57031" y="293846"/>
                                          <a:pt x="57984" y="295751"/>
                                        </a:cubicBezTo>
                                        <a:cubicBezTo>
                                          <a:pt x="59888" y="299561"/>
                                          <a:pt x="61793" y="304324"/>
                                          <a:pt x="64651" y="308134"/>
                                        </a:cubicBezTo>
                                        <a:cubicBezTo>
                                          <a:pt x="66556" y="311943"/>
                                          <a:pt x="69413" y="316706"/>
                                          <a:pt x="71318" y="320516"/>
                                        </a:cubicBezTo>
                                        <a:cubicBezTo>
                                          <a:pt x="73224" y="324326"/>
                                          <a:pt x="76081" y="329089"/>
                                          <a:pt x="78938" y="332899"/>
                                        </a:cubicBezTo>
                                        <a:cubicBezTo>
                                          <a:pt x="79891" y="334804"/>
                                          <a:pt x="81796" y="336709"/>
                                          <a:pt x="82749" y="338614"/>
                                        </a:cubicBezTo>
                                        <a:cubicBezTo>
                                          <a:pt x="83701" y="340518"/>
                                          <a:pt x="85606" y="342424"/>
                                          <a:pt x="86559" y="344329"/>
                                        </a:cubicBezTo>
                                        <a:cubicBezTo>
                                          <a:pt x="89416" y="348139"/>
                                          <a:pt x="92274" y="352901"/>
                                          <a:pt x="95131" y="356711"/>
                                        </a:cubicBezTo>
                                        <a:cubicBezTo>
                                          <a:pt x="97988" y="360521"/>
                                          <a:pt x="100846" y="364331"/>
                                          <a:pt x="104656" y="369093"/>
                                        </a:cubicBezTo>
                                        <a:cubicBezTo>
                                          <a:pt x="107513" y="372904"/>
                                          <a:pt x="111324" y="376714"/>
                                          <a:pt x="114181" y="380524"/>
                                        </a:cubicBezTo>
                                        <a:cubicBezTo>
                                          <a:pt x="117038" y="384334"/>
                                          <a:pt x="120849" y="388143"/>
                                          <a:pt x="124659" y="391954"/>
                                        </a:cubicBezTo>
                                        <a:cubicBezTo>
                                          <a:pt x="128468" y="395764"/>
                                          <a:pt x="131326" y="399574"/>
                                          <a:pt x="135136" y="403384"/>
                                        </a:cubicBezTo>
                                        <a:cubicBezTo>
                                          <a:pt x="138946" y="407193"/>
                                          <a:pt x="142756" y="411004"/>
                                          <a:pt x="146566" y="414814"/>
                                        </a:cubicBezTo>
                                        <a:cubicBezTo>
                                          <a:pt x="148471" y="416718"/>
                                          <a:pt x="150376" y="418624"/>
                                          <a:pt x="152281" y="420529"/>
                                        </a:cubicBezTo>
                                        <a:cubicBezTo>
                                          <a:pt x="154186" y="422434"/>
                                          <a:pt x="156091" y="424339"/>
                                          <a:pt x="157996" y="426243"/>
                                        </a:cubicBezTo>
                                        <a:cubicBezTo>
                                          <a:pt x="161806" y="430054"/>
                                          <a:pt x="165616" y="432911"/>
                                          <a:pt x="170378" y="436721"/>
                                        </a:cubicBezTo>
                                        <a:cubicBezTo>
                                          <a:pt x="174188" y="439579"/>
                                          <a:pt x="178951" y="443389"/>
                                          <a:pt x="182761" y="446246"/>
                                        </a:cubicBezTo>
                                        <a:lnTo>
                                          <a:pt x="188476" y="451009"/>
                                        </a:lnTo>
                                        <a:lnTo>
                                          <a:pt x="194191" y="455771"/>
                                        </a:lnTo>
                                        <a:lnTo>
                                          <a:pt x="199906" y="460534"/>
                                        </a:lnTo>
                                        <a:lnTo>
                                          <a:pt x="205621" y="465296"/>
                                        </a:lnTo>
                                        <a:cubicBezTo>
                                          <a:pt x="209431" y="468154"/>
                                          <a:pt x="213241" y="471011"/>
                                          <a:pt x="217051" y="474821"/>
                                        </a:cubicBezTo>
                                        <a:cubicBezTo>
                                          <a:pt x="220861" y="477679"/>
                                          <a:pt x="224671" y="481489"/>
                                          <a:pt x="228481" y="484346"/>
                                        </a:cubicBezTo>
                                        <a:cubicBezTo>
                                          <a:pt x="232291" y="487204"/>
                                          <a:pt x="236101" y="491014"/>
                                          <a:pt x="239911" y="493871"/>
                                        </a:cubicBezTo>
                                        <a:cubicBezTo>
                                          <a:pt x="270391" y="520541"/>
                                          <a:pt x="298966" y="550068"/>
                                          <a:pt x="323731" y="582454"/>
                                        </a:cubicBezTo>
                                        <a:cubicBezTo>
                                          <a:pt x="338018" y="600551"/>
                                          <a:pt x="350401" y="619601"/>
                                          <a:pt x="361831" y="638651"/>
                                        </a:cubicBezTo>
                                        <a:lnTo>
                                          <a:pt x="361831" y="544354"/>
                                        </a:lnTo>
                                        <a:cubicBezTo>
                                          <a:pt x="338971" y="511968"/>
                                          <a:pt x="309443" y="481489"/>
                                          <a:pt x="278011" y="45481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8" name="Freeform: Shape 2018"/>
                                <wps:cNvSpPr/>
                                <wps:spPr>
                                  <a:xfrm>
                                    <a:off x="400050" y="914026"/>
                                    <a:ext cx="466725" cy="323850"/>
                                  </a:xfrm>
                                  <a:custGeom>
                                    <a:avLst/>
                                    <a:gdLst>
                                      <a:gd name="connsiteX0" fmla="*/ 349091 w 466725"/>
                                      <a:gd name="connsiteY0" fmla="*/ 307480 h 323850"/>
                                      <a:gd name="connsiteX1" fmla="*/ 359569 w 466725"/>
                                      <a:gd name="connsiteY1" fmla="*/ 303670 h 323850"/>
                                      <a:gd name="connsiteX2" fmla="*/ 370046 w 466725"/>
                                      <a:gd name="connsiteY2" fmla="*/ 298908 h 323850"/>
                                      <a:gd name="connsiteX3" fmla="*/ 374809 w 466725"/>
                                      <a:gd name="connsiteY3" fmla="*/ 296050 h 323850"/>
                                      <a:gd name="connsiteX4" fmla="*/ 379571 w 466725"/>
                                      <a:gd name="connsiteY4" fmla="*/ 293193 h 323850"/>
                                      <a:gd name="connsiteX5" fmla="*/ 381476 w 466725"/>
                                      <a:gd name="connsiteY5" fmla="*/ 292240 h 323850"/>
                                      <a:gd name="connsiteX6" fmla="*/ 384334 w 466725"/>
                                      <a:gd name="connsiteY6" fmla="*/ 290335 h 323850"/>
                                      <a:gd name="connsiteX7" fmla="*/ 389096 w 466725"/>
                                      <a:gd name="connsiteY7" fmla="*/ 287478 h 323850"/>
                                      <a:gd name="connsiteX8" fmla="*/ 426244 w 466725"/>
                                      <a:gd name="connsiteY8" fmla="*/ 256998 h 323850"/>
                                      <a:gd name="connsiteX9" fmla="*/ 454819 w 466725"/>
                                      <a:gd name="connsiteY9" fmla="*/ 214135 h 323850"/>
                                      <a:gd name="connsiteX10" fmla="*/ 463391 w 466725"/>
                                      <a:gd name="connsiteY10" fmla="*/ 189370 h 323850"/>
                                      <a:gd name="connsiteX11" fmla="*/ 467201 w 466725"/>
                                      <a:gd name="connsiteY11" fmla="*/ 162700 h 323850"/>
                                      <a:gd name="connsiteX12" fmla="*/ 466249 w 466725"/>
                                      <a:gd name="connsiteY12" fmla="*/ 136030 h 323850"/>
                                      <a:gd name="connsiteX13" fmla="*/ 459581 w 466725"/>
                                      <a:gd name="connsiteY13" fmla="*/ 110313 h 323850"/>
                                      <a:gd name="connsiteX14" fmla="*/ 433864 w 466725"/>
                                      <a:gd name="connsiteY14" fmla="*/ 64593 h 323850"/>
                                      <a:gd name="connsiteX15" fmla="*/ 415766 w 466725"/>
                                      <a:gd name="connsiteY15" fmla="*/ 45543 h 323850"/>
                                      <a:gd name="connsiteX16" fmla="*/ 406241 w 466725"/>
                                      <a:gd name="connsiteY16" fmla="*/ 36970 h 323850"/>
                                      <a:gd name="connsiteX17" fmla="*/ 403384 w 466725"/>
                                      <a:gd name="connsiteY17" fmla="*/ 35065 h 323850"/>
                                      <a:gd name="connsiteX18" fmla="*/ 400526 w 466725"/>
                                      <a:gd name="connsiteY18" fmla="*/ 33160 h 323850"/>
                                      <a:gd name="connsiteX19" fmla="*/ 394811 w 466725"/>
                                      <a:gd name="connsiteY19" fmla="*/ 29350 h 323850"/>
                                      <a:gd name="connsiteX20" fmla="*/ 391954 w 466725"/>
                                      <a:gd name="connsiteY20" fmla="*/ 27445 h 323850"/>
                                      <a:gd name="connsiteX21" fmla="*/ 390049 w 466725"/>
                                      <a:gd name="connsiteY21" fmla="*/ 26493 h 323850"/>
                                      <a:gd name="connsiteX22" fmla="*/ 388144 w 466725"/>
                                      <a:gd name="connsiteY22" fmla="*/ 25540 h 323850"/>
                                      <a:gd name="connsiteX23" fmla="*/ 387191 w 466725"/>
                                      <a:gd name="connsiteY23" fmla="*/ 24588 h 323850"/>
                                      <a:gd name="connsiteX24" fmla="*/ 386239 w 466725"/>
                                      <a:gd name="connsiteY24" fmla="*/ 24588 h 323850"/>
                                      <a:gd name="connsiteX25" fmla="*/ 385286 w 466725"/>
                                      <a:gd name="connsiteY25" fmla="*/ 23635 h 323850"/>
                                      <a:gd name="connsiteX26" fmla="*/ 385286 w 466725"/>
                                      <a:gd name="connsiteY26" fmla="*/ 23635 h 323850"/>
                                      <a:gd name="connsiteX27" fmla="*/ 378619 w 466725"/>
                                      <a:gd name="connsiteY27" fmla="*/ 20778 h 323850"/>
                                      <a:gd name="connsiteX28" fmla="*/ 371951 w 466725"/>
                                      <a:gd name="connsiteY28" fmla="*/ 17920 h 323850"/>
                                      <a:gd name="connsiteX29" fmla="*/ 359569 w 466725"/>
                                      <a:gd name="connsiteY29" fmla="*/ 13158 h 323850"/>
                                      <a:gd name="connsiteX30" fmla="*/ 352901 w 466725"/>
                                      <a:gd name="connsiteY30" fmla="*/ 11253 h 323850"/>
                                      <a:gd name="connsiteX31" fmla="*/ 346234 w 466725"/>
                                      <a:gd name="connsiteY31" fmla="*/ 10300 h 323850"/>
                                      <a:gd name="connsiteX32" fmla="*/ 296704 w 466725"/>
                                      <a:gd name="connsiteY32" fmla="*/ 8395 h 323850"/>
                                      <a:gd name="connsiteX33" fmla="*/ 212884 w 466725"/>
                                      <a:gd name="connsiteY33" fmla="*/ 40780 h 323850"/>
                                      <a:gd name="connsiteX34" fmla="*/ 181451 w 466725"/>
                                      <a:gd name="connsiteY34" fmla="*/ 70308 h 323850"/>
                                      <a:gd name="connsiteX35" fmla="*/ 160496 w 466725"/>
                                      <a:gd name="connsiteY35" fmla="*/ 105550 h 323850"/>
                                      <a:gd name="connsiteX36" fmla="*/ 151924 w 466725"/>
                                      <a:gd name="connsiteY36" fmla="*/ 141745 h 323850"/>
                                      <a:gd name="connsiteX37" fmla="*/ 150971 w 466725"/>
                                      <a:gd name="connsiteY37" fmla="*/ 150318 h 323850"/>
                                      <a:gd name="connsiteX38" fmla="*/ 150971 w 466725"/>
                                      <a:gd name="connsiteY38" fmla="*/ 158890 h 323850"/>
                                      <a:gd name="connsiteX39" fmla="*/ 150971 w 466725"/>
                                      <a:gd name="connsiteY39" fmla="*/ 166510 h 323850"/>
                                      <a:gd name="connsiteX40" fmla="*/ 150971 w 466725"/>
                                      <a:gd name="connsiteY40" fmla="*/ 170320 h 323850"/>
                                      <a:gd name="connsiteX41" fmla="*/ 150971 w 466725"/>
                                      <a:gd name="connsiteY41" fmla="*/ 174130 h 323850"/>
                                      <a:gd name="connsiteX42" fmla="*/ 152876 w 466725"/>
                                      <a:gd name="connsiteY42" fmla="*/ 187465 h 323850"/>
                                      <a:gd name="connsiteX43" fmla="*/ 155734 w 466725"/>
                                      <a:gd name="connsiteY43" fmla="*/ 198895 h 323850"/>
                                      <a:gd name="connsiteX44" fmla="*/ 158591 w 466725"/>
                                      <a:gd name="connsiteY44" fmla="*/ 209373 h 323850"/>
                                      <a:gd name="connsiteX45" fmla="*/ 160496 w 466725"/>
                                      <a:gd name="connsiteY45" fmla="*/ 214135 h 323850"/>
                                      <a:gd name="connsiteX46" fmla="*/ 161449 w 466725"/>
                                      <a:gd name="connsiteY46" fmla="*/ 217945 h 323850"/>
                                      <a:gd name="connsiteX47" fmla="*/ 166211 w 466725"/>
                                      <a:gd name="connsiteY47" fmla="*/ 227470 h 323850"/>
                                      <a:gd name="connsiteX48" fmla="*/ 197644 w 466725"/>
                                      <a:gd name="connsiteY48" fmla="*/ 257950 h 323850"/>
                                      <a:gd name="connsiteX49" fmla="*/ 313849 w 466725"/>
                                      <a:gd name="connsiteY49" fmla="*/ 211278 h 323850"/>
                                      <a:gd name="connsiteX50" fmla="*/ 289084 w 466725"/>
                                      <a:gd name="connsiteY50" fmla="*/ 94120 h 323850"/>
                                      <a:gd name="connsiteX51" fmla="*/ 307181 w 466725"/>
                                      <a:gd name="connsiteY51" fmla="*/ 88405 h 323850"/>
                                      <a:gd name="connsiteX52" fmla="*/ 332899 w 466725"/>
                                      <a:gd name="connsiteY52" fmla="*/ 86500 h 323850"/>
                                      <a:gd name="connsiteX53" fmla="*/ 335756 w 466725"/>
                                      <a:gd name="connsiteY53" fmla="*/ 86500 h 323850"/>
                                      <a:gd name="connsiteX54" fmla="*/ 338614 w 466725"/>
                                      <a:gd name="connsiteY54" fmla="*/ 87453 h 323850"/>
                                      <a:gd name="connsiteX55" fmla="*/ 344329 w 466725"/>
                                      <a:gd name="connsiteY55" fmla="*/ 88405 h 323850"/>
                                      <a:gd name="connsiteX56" fmla="*/ 347186 w 466725"/>
                                      <a:gd name="connsiteY56" fmla="*/ 89358 h 323850"/>
                                      <a:gd name="connsiteX57" fmla="*/ 350044 w 466725"/>
                                      <a:gd name="connsiteY57" fmla="*/ 90310 h 323850"/>
                                      <a:gd name="connsiteX58" fmla="*/ 350044 w 466725"/>
                                      <a:gd name="connsiteY58" fmla="*/ 90310 h 323850"/>
                                      <a:gd name="connsiteX59" fmla="*/ 349091 w 466725"/>
                                      <a:gd name="connsiteY59" fmla="*/ 90310 h 323850"/>
                                      <a:gd name="connsiteX60" fmla="*/ 350044 w 466725"/>
                                      <a:gd name="connsiteY60" fmla="*/ 90310 h 323850"/>
                                      <a:gd name="connsiteX61" fmla="*/ 350996 w 466725"/>
                                      <a:gd name="connsiteY61" fmla="*/ 91263 h 323850"/>
                                      <a:gd name="connsiteX62" fmla="*/ 352901 w 466725"/>
                                      <a:gd name="connsiteY62" fmla="*/ 92215 h 323850"/>
                                      <a:gd name="connsiteX63" fmla="*/ 354806 w 466725"/>
                                      <a:gd name="connsiteY63" fmla="*/ 93168 h 323850"/>
                                      <a:gd name="connsiteX64" fmla="*/ 356711 w 466725"/>
                                      <a:gd name="connsiteY64" fmla="*/ 94120 h 323850"/>
                                      <a:gd name="connsiteX65" fmla="*/ 359569 w 466725"/>
                                      <a:gd name="connsiteY65" fmla="*/ 96025 h 323850"/>
                                      <a:gd name="connsiteX66" fmla="*/ 361474 w 466725"/>
                                      <a:gd name="connsiteY66" fmla="*/ 96978 h 323850"/>
                                      <a:gd name="connsiteX67" fmla="*/ 363379 w 466725"/>
                                      <a:gd name="connsiteY67" fmla="*/ 97930 h 323850"/>
                                      <a:gd name="connsiteX68" fmla="*/ 370046 w 466725"/>
                                      <a:gd name="connsiteY68" fmla="*/ 101740 h 323850"/>
                                      <a:gd name="connsiteX69" fmla="*/ 382429 w 466725"/>
                                      <a:gd name="connsiteY69" fmla="*/ 111265 h 323850"/>
                                      <a:gd name="connsiteX70" fmla="*/ 400526 w 466725"/>
                                      <a:gd name="connsiteY70" fmla="*/ 136030 h 323850"/>
                                      <a:gd name="connsiteX71" fmla="*/ 405289 w 466725"/>
                                      <a:gd name="connsiteY71" fmla="*/ 198895 h 323850"/>
                                      <a:gd name="connsiteX72" fmla="*/ 389096 w 466725"/>
                                      <a:gd name="connsiteY72" fmla="*/ 230328 h 323850"/>
                                      <a:gd name="connsiteX73" fmla="*/ 363379 w 466725"/>
                                      <a:gd name="connsiteY73" fmla="*/ 256998 h 323850"/>
                                      <a:gd name="connsiteX74" fmla="*/ 359569 w 466725"/>
                                      <a:gd name="connsiteY74" fmla="*/ 259855 h 323850"/>
                                      <a:gd name="connsiteX75" fmla="*/ 358616 w 466725"/>
                                      <a:gd name="connsiteY75" fmla="*/ 260808 h 323850"/>
                                      <a:gd name="connsiteX76" fmla="*/ 357664 w 466725"/>
                                      <a:gd name="connsiteY76" fmla="*/ 260808 h 323850"/>
                                      <a:gd name="connsiteX77" fmla="*/ 357664 w 466725"/>
                                      <a:gd name="connsiteY77" fmla="*/ 260808 h 323850"/>
                                      <a:gd name="connsiteX78" fmla="*/ 357664 w 466725"/>
                                      <a:gd name="connsiteY78" fmla="*/ 260808 h 323850"/>
                                      <a:gd name="connsiteX79" fmla="*/ 355759 w 466725"/>
                                      <a:gd name="connsiteY79" fmla="*/ 262713 h 323850"/>
                                      <a:gd name="connsiteX80" fmla="*/ 350996 w 466725"/>
                                      <a:gd name="connsiteY80" fmla="*/ 265570 h 323850"/>
                                      <a:gd name="connsiteX81" fmla="*/ 347186 w 466725"/>
                                      <a:gd name="connsiteY81" fmla="*/ 268428 h 323850"/>
                                      <a:gd name="connsiteX82" fmla="*/ 339566 w 466725"/>
                                      <a:gd name="connsiteY82" fmla="*/ 273190 h 323850"/>
                                      <a:gd name="connsiteX83" fmla="*/ 330994 w 466725"/>
                                      <a:gd name="connsiteY83" fmla="*/ 277953 h 323850"/>
                                      <a:gd name="connsiteX84" fmla="*/ 295751 w 466725"/>
                                      <a:gd name="connsiteY84" fmla="*/ 290335 h 323850"/>
                                      <a:gd name="connsiteX85" fmla="*/ 221456 w 466725"/>
                                      <a:gd name="connsiteY85" fmla="*/ 297955 h 323850"/>
                                      <a:gd name="connsiteX86" fmla="*/ 151924 w 466725"/>
                                      <a:gd name="connsiteY86" fmla="*/ 295098 h 323850"/>
                                      <a:gd name="connsiteX87" fmla="*/ 92869 w 466725"/>
                                      <a:gd name="connsiteY87" fmla="*/ 292240 h 323850"/>
                                      <a:gd name="connsiteX88" fmla="*/ 47149 w 466725"/>
                                      <a:gd name="connsiteY88" fmla="*/ 293193 h 323850"/>
                                      <a:gd name="connsiteX89" fmla="*/ 17621 w 466725"/>
                                      <a:gd name="connsiteY89" fmla="*/ 295098 h 323850"/>
                                      <a:gd name="connsiteX90" fmla="*/ 7144 w 466725"/>
                                      <a:gd name="connsiteY90" fmla="*/ 296050 h 323850"/>
                                      <a:gd name="connsiteX91" fmla="*/ 17621 w 466725"/>
                                      <a:gd name="connsiteY91" fmla="*/ 296050 h 323850"/>
                                      <a:gd name="connsiteX92" fmla="*/ 47149 w 466725"/>
                                      <a:gd name="connsiteY92" fmla="*/ 297003 h 323850"/>
                                      <a:gd name="connsiteX93" fmla="*/ 91916 w 466725"/>
                                      <a:gd name="connsiteY93" fmla="*/ 301765 h 323850"/>
                                      <a:gd name="connsiteX94" fmla="*/ 150019 w 466725"/>
                                      <a:gd name="connsiteY94" fmla="*/ 310338 h 323850"/>
                                      <a:gd name="connsiteX95" fmla="*/ 219551 w 466725"/>
                                      <a:gd name="connsiteY95" fmla="*/ 320815 h 323850"/>
                                      <a:gd name="connsiteX96" fmla="*/ 300514 w 466725"/>
                                      <a:gd name="connsiteY96" fmla="*/ 321768 h 323850"/>
                                      <a:gd name="connsiteX97" fmla="*/ 349091 w 466725"/>
                                      <a:gd name="connsiteY97" fmla="*/ 307480 h 323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</a:cxnLst>
                                    <a:rect l="l" t="t" r="r" b="b"/>
                                    <a:pathLst>
                                      <a:path w="466725" h="323850">
                                        <a:moveTo>
                                          <a:pt x="349091" y="307480"/>
                                        </a:moveTo>
                                        <a:cubicBezTo>
                                          <a:pt x="352901" y="306528"/>
                                          <a:pt x="355759" y="304623"/>
                                          <a:pt x="359569" y="303670"/>
                                        </a:cubicBezTo>
                                        <a:cubicBezTo>
                                          <a:pt x="363379" y="301765"/>
                                          <a:pt x="367189" y="299860"/>
                                          <a:pt x="370046" y="298908"/>
                                        </a:cubicBezTo>
                                        <a:cubicBezTo>
                                          <a:pt x="371951" y="297955"/>
                                          <a:pt x="373856" y="297003"/>
                                          <a:pt x="374809" y="296050"/>
                                        </a:cubicBezTo>
                                        <a:lnTo>
                                          <a:pt x="379571" y="293193"/>
                                        </a:lnTo>
                                        <a:lnTo>
                                          <a:pt x="381476" y="292240"/>
                                        </a:lnTo>
                                        <a:lnTo>
                                          <a:pt x="384334" y="290335"/>
                                        </a:lnTo>
                                        <a:lnTo>
                                          <a:pt x="389096" y="287478"/>
                                        </a:lnTo>
                                        <a:cubicBezTo>
                                          <a:pt x="402431" y="278905"/>
                                          <a:pt x="414814" y="269380"/>
                                          <a:pt x="426244" y="256998"/>
                                        </a:cubicBezTo>
                                        <a:cubicBezTo>
                                          <a:pt x="437674" y="244615"/>
                                          <a:pt x="447199" y="230328"/>
                                          <a:pt x="454819" y="214135"/>
                                        </a:cubicBezTo>
                                        <a:cubicBezTo>
                                          <a:pt x="458629" y="206515"/>
                                          <a:pt x="461486" y="197943"/>
                                          <a:pt x="463391" y="189370"/>
                                        </a:cubicBezTo>
                                        <a:cubicBezTo>
                                          <a:pt x="465296" y="180798"/>
                                          <a:pt x="466249" y="172225"/>
                                          <a:pt x="467201" y="162700"/>
                                        </a:cubicBezTo>
                                        <a:cubicBezTo>
                                          <a:pt x="467201" y="154128"/>
                                          <a:pt x="467201" y="144603"/>
                                          <a:pt x="466249" y="136030"/>
                                        </a:cubicBezTo>
                                        <a:cubicBezTo>
                                          <a:pt x="464344" y="127458"/>
                                          <a:pt x="462439" y="117933"/>
                                          <a:pt x="459581" y="110313"/>
                                        </a:cubicBezTo>
                                        <a:cubicBezTo>
                                          <a:pt x="453866" y="93168"/>
                                          <a:pt x="444341" y="77928"/>
                                          <a:pt x="433864" y="64593"/>
                                        </a:cubicBezTo>
                                        <a:cubicBezTo>
                                          <a:pt x="428149" y="57925"/>
                                          <a:pt x="422434" y="51258"/>
                                          <a:pt x="415766" y="45543"/>
                                        </a:cubicBezTo>
                                        <a:cubicBezTo>
                                          <a:pt x="412909" y="42685"/>
                                          <a:pt x="409099" y="39828"/>
                                          <a:pt x="406241" y="36970"/>
                                        </a:cubicBezTo>
                                        <a:lnTo>
                                          <a:pt x="403384" y="35065"/>
                                        </a:lnTo>
                                        <a:lnTo>
                                          <a:pt x="400526" y="33160"/>
                                        </a:lnTo>
                                        <a:cubicBezTo>
                                          <a:pt x="398621" y="32208"/>
                                          <a:pt x="396716" y="30303"/>
                                          <a:pt x="394811" y="29350"/>
                                        </a:cubicBezTo>
                                        <a:cubicBezTo>
                                          <a:pt x="393859" y="28398"/>
                                          <a:pt x="392906" y="28398"/>
                                          <a:pt x="391954" y="27445"/>
                                        </a:cubicBezTo>
                                        <a:lnTo>
                                          <a:pt x="390049" y="26493"/>
                                        </a:lnTo>
                                        <a:lnTo>
                                          <a:pt x="388144" y="25540"/>
                                        </a:lnTo>
                                        <a:lnTo>
                                          <a:pt x="387191" y="24588"/>
                                        </a:lnTo>
                                        <a:lnTo>
                                          <a:pt x="386239" y="24588"/>
                                        </a:lnTo>
                                        <a:cubicBezTo>
                                          <a:pt x="385286" y="24588"/>
                                          <a:pt x="387191" y="24588"/>
                                          <a:pt x="385286" y="23635"/>
                                        </a:cubicBezTo>
                                        <a:lnTo>
                                          <a:pt x="385286" y="23635"/>
                                        </a:lnTo>
                                        <a:cubicBezTo>
                                          <a:pt x="383381" y="22683"/>
                                          <a:pt x="381476" y="21730"/>
                                          <a:pt x="378619" y="20778"/>
                                        </a:cubicBezTo>
                                        <a:cubicBezTo>
                                          <a:pt x="376714" y="19825"/>
                                          <a:pt x="374809" y="18873"/>
                                          <a:pt x="371951" y="17920"/>
                                        </a:cubicBezTo>
                                        <a:cubicBezTo>
                                          <a:pt x="368141" y="16015"/>
                                          <a:pt x="363379" y="14110"/>
                                          <a:pt x="359569" y="13158"/>
                                        </a:cubicBezTo>
                                        <a:cubicBezTo>
                                          <a:pt x="357664" y="12205"/>
                                          <a:pt x="354806" y="12205"/>
                                          <a:pt x="352901" y="11253"/>
                                        </a:cubicBezTo>
                                        <a:cubicBezTo>
                                          <a:pt x="350996" y="11253"/>
                                          <a:pt x="348139" y="10300"/>
                                          <a:pt x="346234" y="10300"/>
                                        </a:cubicBezTo>
                                        <a:cubicBezTo>
                                          <a:pt x="329089" y="6490"/>
                                          <a:pt x="311944" y="6490"/>
                                          <a:pt x="296704" y="8395"/>
                                        </a:cubicBezTo>
                                        <a:cubicBezTo>
                                          <a:pt x="265271" y="12205"/>
                                          <a:pt x="236696" y="23635"/>
                                          <a:pt x="212884" y="40780"/>
                                        </a:cubicBezTo>
                                        <a:cubicBezTo>
                                          <a:pt x="201454" y="49353"/>
                                          <a:pt x="190976" y="58878"/>
                                          <a:pt x="181451" y="70308"/>
                                        </a:cubicBezTo>
                                        <a:cubicBezTo>
                                          <a:pt x="172879" y="81738"/>
                                          <a:pt x="166211" y="93168"/>
                                          <a:pt x="160496" y="105550"/>
                                        </a:cubicBezTo>
                                        <a:cubicBezTo>
                                          <a:pt x="155734" y="117933"/>
                                          <a:pt x="152876" y="130315"/>
                                          <a:pt x="151924" y="141745"/>
                                        </a:cubicBezTo>
                                        <a:cubicBezTo>
                                          <a:pt x="151924" y="144603"/>
                                          <a:pt x="151924" y="147460"/>
                                          <a:pt x="150971" y="150318"/>
                                        </a:cubicBezTo>
                                        <a:cubicBezTo>
                                          <a:pt x="150971" y="153175"/>
                                          <a:pt x="150971" y="156033"/>
                                          <a:pt x="150971" y="158890"/>
                                        </a:cubicBezTo>
                                        <a:cubicBezTo>
                                          <a:pt x="150971" y="161748"/>
                                          <a:pt x="150971" y="163653"/>
                                          <a:pt x="150971" y="166510"/>
                                        </a:cubicBezTo>
                                        <a:cubicBezTo>
                                          <a:pt x="150971" y="167463"/>
                                          <a:pt x="150971" y="169368"/>
                                          <a:pt x="150971" y="170320"/>
                                        </a:cubicBezTo>
                                        <a:cubicBezTo>
                                          <a:pt x="150971" y="171273"/>
                                          <a:pt x="150971" y="172225"/>
                                          <a:pt x="150971" y="174130"/>
                                        </a:cubicBezTo>
                                        <a:cubicBezTo>
                                          <a:pt x="151924" y="178893"/>
                                          <a:pt x="151924" y="182703"/>
                                          <a:pt x="152876" y="187465"/>
                                        </a:cubicBezTo>
                                        <a:cubicBezTo>
                                          <a:pt x="153829" y="191275"/>
                                          <a:pt x="154781" y="195085"/>
                                          <a:pt x="155734" y="198895"/>
                                        </a:cubicBezTo>
                                        <a:cubicBezTo>
                                          <a:pt x="156686" y="202705"/>
                                          <a:pt x="157639" y="205563"/>
                                          <a:pt x="158591" y="209373"/>
                                        </a:cubicBezTo>
                                        <a:cubicBezTo>
                                          <a:pt x="159544" y="211278"/>
                                          <a:pt x="159544" y="212230"/>
                                          <a:pt x="160496" y="214135"/>
                                        </a:cubicBezTo>
                                        <a:cubicBezTo>
                                          <a:pt x="161449" y="215088"/>
                                          <a:pt x="161449" y="216993"/>
                                          <a:pt x="161449" y="217945"/>
                                        </a:cubicBezTo>
                                        <a:cubicBezTo>
                                          <a:pt x="164306" y="224613"/>
                                          <a:pt x="166211" y="227470"/>
                                          <a:pt x="166211" y="227470"/>
                                        </a:cubicBezTo>
                                        <a:cubicBezTo>
                                          <a:pt x="173831" y="240805"/>
                                          <a:pt x="184309" y="251283"/>
                                          <a:pt x="197644" y="257950"/>
                                        </a:cubicBezTo>
                                        <a:cubicBezTo>
                                          <a:pt x="238601" y="277953"/>
                                          <a:pt x="290036" y="256998"/>
                                          <a:pt x="313849" y="211278"/>
                                        </a:cubicBezTo>
                                        <a:cubicBezTo>
                                          <a:pt x="335756" y="167463"/>
                                          <a:pt x="324326" y="116980"/>
                                          <a:pt x="289084" y="94120"/>
                                        </a:cubicBezTo>
                                        <a:cubicBezTo>
                                          <a:pt x="294799" y="91263"/>
                                          <a:pt x="300514" y="89358"/>
                                          <a:pt x="307181" y="88405"/>
                                        </a:cubicBezTo>
                                        <a:cubicBezTo>
                                          <a:pt x="315754" y="86500"/>
                                          <a:pt x="324326" y="85548"/>
                                          <a:pt x="332899" y="86500"/>
                                        </a:cubicBezTo>
                                        <a:lnTo>
                                          <a:pt x="335756" y="86500"/>
                                        </a:lnTo>
                                        <a:lnTo>
                                          <a:pt x="338614" y="87453"/>
                                        </a:lnTo>
                                        <a:cubicBezTo>
                                          <a:pt x="340519" y="87453"/>
                                          <a:pt x="342424" y="88405"/>
                                          <a:pt x="344329" y="88405"/>
                                        </a:cubicBezTo>
                                        <a:cubicBezTo>
                                          <a:pt x="345281" y="88405"/>
                                          <a:pt x="346234" y="89358"/>
                                          <a:pt x="347186" y="89358"/>
                                        </a:cubicBezTo>
                                        <a:lnTo>
                                          <a:pt x="350044" y="90310"/>
                                        </a:lnTo>
                                        <a:lnTo>
                                          <a:pt x="350044" y="90310"/>
                                        </a:lnTo>
                                        <a:cubicBezTo>
                                          <a:pt x="348139" y="89358"/>
                                          <a:pt x="350044" y="90310"/>
                                          <a:pt x="349091" y="90310"/>
                                        </a:cubicBezTo>
                                        <a:lnTo>
                                          <a:pt x="350044" y="90310"/>
                                        </a:lnTo>
                                        <a:lnTo>
                                          <a:pt x="350996" y="91263"/>
                                        </a:lnTo>
                                        <a:lnTo>
                                          <a:pt x="352901" y="92215"/>
                                        </a:lnTo>
                                        <a:lnTo>
                                          <a:pt x="354806" y="93168"/>
                                        </a:lnTo>
                                        <a:cubicBezTo>
                                          <a:pt x="355759" y="93168"/>
                                          <a:pt x="356711" y="94120"/>
                                          <a:pt x="356711" y="94120"/>
                                        </a:cubicBezTo>
                                        <a:lnTo>
                                          <a:pt x="359569" y="96025"/>
                                        </a:lnTo>
                                        <a:lnTo>
                                          <a:pt x="361474" y="96978"/>
                                        </a:lnTo>
                                        <a:lnTo>
                                          <a:pt x="363379" y="97930"/>
                                        </a:lnTo>
                                        <a:cubicBezTo>
                                          <a:pt x="365284" y="98883"/>
                                          <a:pt x="368141" y="100788"/>
                                          <a:pt x="370046" y="101740"/>
                                        </a:cubicBezTo>
                                        <a:cubicBezTo>
                                          <a:pt x="373856" y="104598"/>
                                          <a:pt x="378619" y="108408"/>
                                          <a:pt x="382429" y="111265"/>
                                        </a:cubicBezTo>
                                        <a:cubicBezTo>
                                          <a:pt x="390049" y="118885"/>
                                          <a:pt x="395764" y="126505"/>
                                          <a:pt x="400526" y="136030"/>
                                        </a:cubicBezTo>
                                        <a:cubicBezTo>
                                          <a:pt x="410051" y="155080"/>
                                          <a:pt x="411956" y="177940"/>
                                          <a:pt x="405289" y="198895"/>
                                        </a:cubicBezTo>
                                        <a:cubicBezTo>
                                          <a:pt x="401479" y="209373"/>
                                          <a:pt x="396716" y="219850"/>
                                          <a:pt x="389096" y="230328"/>
                                        </a:cubicBezTo>
                                        <a:cubicBezTo>
                                          <a:pt x="381476" y="239853"/>
                                          <a:pt x="372904" y="249378"/>
                                          <a:pt x="363379" y="256998"/>
                                        </a:cubicBezTo>
                                        <a:lnTo>
                                          <a:pt x="359569" y="259855"/>
                                        </a:lnTo>
                                        <a:lnTo>
                                          <a:pt x="358616" y="260808"/>
                                        </a:lnTo>
                                        <a:lnTo>
                                          <a:pt x="357664" y="260808"/>
                                        </a:lnTo>
                                        <a:lnTo>
                                          <a:pt x="357664" y="260808"/>
                                        </a:lnTo>
                                        <a:cubicBezTo>
                                          <a:pt x="357664" y="260808"/>
                                          <a:pt x="356711" y="260808"/>
                                          <a:pt x="357664" y="260808"/>
                                        </a:cubicBezTo>
                                        <a:lnTo>
                                          <a:pt x="355759" y="262713"/>
                                        </a:lnTo>
                                        <a:lnTo>
                                          <a:pt x="350996" y="265570"/>
                                        </a:lnTo>
                                        <a:cubicBezTo>
                                          <a:pt x="349091" y="266523"/>
                                          <a:pt x="348139" y="267475"/>
                                          <a:pt x="347186" y="268428"/>
                                        </a:cubicBezTo>
                                        <a:cubicBezTo>
                                          <a:pt x="344329" y="270333"/>
                                          <a:pt x="342424" y="271285"/>
                                          <a:pt x="339566" y="273190"/>
                                        </a:cubicBezTo>
                                        <a:cubicBezTo>
                                          <a:pt x="336709" y="275095"/>
                                          <a:pt x="333851" y="276048"/>
                                          <a:pt x="330994" y="277953"/>
                                        </a:cubicBezTo>
                                        <a:cubicBezTo>
                                          <a:pt x="319564" y="283668"/>
                                          <a:pt x="308134" y="287478"/>
                                          <a:pt x="295751" y="290335"/>
                                        </a:cubicBezTo>
                                        <a:cubicBezTo>
                                          <a:pt x="271939" y="296050"/>
                                          <a:pt x="246221" y="297955"/>
                                          <a:pt x="221456" y="297955"/>
                                        </a:cubicBezTo>
                                        <a:cubicBezTo>
                                          <a:pt x="197644" y="297955"/>
                                          <a:pt x="173831" y="296050"/>
                                          <a:pt x="151924" y="295098"/>
                                        </a:cubicBezTo>
                                        <a:cubicBezTo>
                                          <a:pt x="130016" y="294145"/>
                                          <a:pt x="110014" y="293193"/>
                                          <a:pt x="92869" y="292240"/>
                                        </a:cubicBezTo>
                                        <a:cubicBezTo>
                                          <a:pt x="74771" y="292240"/>
                                          <a:pt x="59531" y="292240"/>
                                          <a:pt x="47149" y="293193"/>
                                        </a:cubicBezTo>
                                        <a:cubicBezTo>
                                          <a:pt x="34766" y="294145"/>
                                          <a:pt x="24289" y="295098"/>
                                          <a:pt x="17621" y="295098"/>
                                        </a:cubicBezTo>
                                        <a:cubicBezTo>
                                          <a:pt x="10954" y="296050"/>
                                          <a:pt x="7144" y="296050"/>
                                          <a:pt x="7144" y="296050"/>
                                        </a:cubicBezTo>
                                        <a:cubicBezTo>
                                          <a:pt x="7144" y="296050"/>
                                          <a:pt x="10954" y="296050"/>
                                          <a:pt x="17621" y="296050"/>
                                        </a:cubicBezTo>
                                        <a:cubicBezTo>
                                          <a:pt x="24289" y="296050"/>
                                          <a:pt x="33814" y="296050"/>
                                          <a:pt x="47149" y="297003"/>
                                        </a:cubicBezTo>
                                        <a:cubicBezTo>
                                          <a:pt x="59531" y="297955"/>
                                          <a:pt x="74771" y="298908"/>
                                          <a:pt x="91916" y="301765"/>
                                        </a:cubicBezTo>
                                        <a:cubicBezTo>
                                          <a:pt x="109061" y="303670"/>
                                          <a:pt x="129064" y="307480"/>
                                          <a:pt x="150019" y="310338"/>
                                        </a:cubicBezTo>
                                        <a:cubicBezTo>
                                          <a:pt x="170974" y="314148"/>
                                          <a:pt x="194786" y="317958"/>
                                          <a:pt x="219551" y="320815"/>
                                        </a:cubicBezTo>
                                        <a:cubicBezTo>
                                          <a:pt x="244316" y="323673"/>
                                          <a:pt x="271939" y="325578"/>
                                          <a:pt x="300514" y="321768"/>
                                        </a:cubicBezTo>
                                        <a:cubicBezTo>
                                          <a:pt x="320516" y="316053"/>
                                          <a:pt x="334804" y="313195"/>
                                          <a:pt x="349091" y="3074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9" name="Freeform: Shape 2019"/>
                                <wps:cNvSpPr/>
                                <wps:spPr>
                                  <a:xfrm>
                                    <a:off x="2858" y="302590"/>
                                    <a:ext cx="238125" cy="561975"/>
                                  </a:xfrm>
                                  <a:custGeom>
                                    <a:avLst/>
                                    <a:gdLst>
                                      <a:gd name="connsiteX0" fmla="*/ 78581 w 238125"/>
                                      <a:gd name="connsiteY0" fmla="*/ 488386 h 561975"/>
                                      <a:gd name="connsiteX1" fmla="*/ 142399 w 238125"/>
                                      <a:gd name="connsiteY1" fmla="*/ 422664 h 561975"/>
                                      <a:gd name="connsiteX2" fmla="*/ 204311 w 238125"/>
                                      <a:gd name="connsiteY2" fmla="*/ 336939 h 561975"/>
                                      <a:gd name="connsiteX3" fmla="*/ 226219 w 238125"/>
                                      <a:gd name="connsiteY3" fmla="*/ 282646 h 561975"/>
                                      <a:gd name="connsiteX4" fmla="*/ 230029 w 238125"/>
                                      <a:gd name="connsiteY4" fmla="*/ 268359 h 561975"/>
                                      <a:gd name="connsiteX5" fmla="*/ 232886 w 238125"/>
                                      <a:gd name="connsiteY5" fmla="*/ 253119 h 561975"/>
                                      <a:gd name="connsiteX6" fmla="*/ 233839 w 238125"/>
                                      <a:gd name="connsiteY6" fmla="*/ 245499 h 561975"/>
                                      <a:gd name="connsiteX7" fmla="*/ 234791 w 238125"/>
                                      <a:gd name="connsiteY7" fmla="*/ 238831 h 561975"/>
                                      <a:gd name="connsiteX8" fmla="*/ 234791 w 238125"/>
                                      <a:gd name="connsiteY8" fmla="*/ 235021 h 561975"/>
                                      <a:gd name="connsiteX9" fmla="*/ 234791 w 238125"/>
                                      <a:gd name="connsiteY9" fmla="*/ 230259 h 561975"/>
                                      <a:gd name="connsiteX10" fmla="*/ 235744 w 238125"/>
                                      <a:gd name="connsiteY10" fmla="*/ 222639 h 561975"/>
                                      <a:gd name="connsiteX11" fmla="*/ 230981 w 238125"/>
                                      <a:gd name="connsiteY11" fmla="*/ 159774 h 561975"/>
                                      <a:gd name="connsiteX12" fmla="*/ 207169 w 238125"/>
                                      <a:gd name="connsiteY12" fmla="*/ 97861 h 561975"/>
                                      <a:gd name="connsiteX13" fmla="*/ 187166 w 238125"/>
                                      <a:gd name="connsiteY13" fmla="*/ 70239 h 561975"/>
                                      <a:gd name="connsiteX14" fmla="*/ 161449 w 238125"/>
                                      <a:gd name="connsiteY14" fmla="*/ 46426 h 561975"/>
                                      <a:gd name="connsiteX15" fmla="*/ 131921 w 238125"/>
                                      <a:gd name="connsiteY15" fmla="*/ 27376 h 561975"/>
                                      <a:gd name="connsiteX16" fmla="*/ 99536 w 238125"/>
                                      <a:gd name="connsiteY16" fmla="*/ 14994 h 561975"/>
                                      <a:gd name="connsiteX17" fmla="*/ 30956 w 238125"/>
                                      <a:gd name="connsiteY17" fmla="*/ 7374 h 561975"/>
                                      <a:gd name="connsiteX18" fmla="*/ 8096 w 238125"/>
                                      <a:gd name="connsiteY18" fmla="*/ 10231 h 561975"/>
                                      <a:gd name="connsiteX19" fmla="*/ 8096 w 238125"/>
                                      <a:gd name="connsiteY19" fmla="*/ 102624 h 561975"/>
                                      <a:gd name="connsiteX20" fmla="*/ 10001 w 238125"/>
                                      <a:gd name="connsiteY20" fmla="*/ 101671 h 561975"/>
                                      <a:gd name="connsiteX21" fmla="*/ 11906 w 238125"/>
                                      <a:gd name="connsiteY21" fmla="*/ 100719 h 561975"/>
                                      <a:gd name="connsiteX22" fmla="*/ 21431 w 238125"/>
                                      <a:gd name="connsiteY22" fmla="*/ 96909 h 561975"/>
                                      <a:gd name="connsiteX23" fmla="*/ 40481 w 238125"/>
                                      <a:gd name="connsiteY23" fmla="*/ 91194 h 561975"/>
                                      <a:gd name="connsiteX24" fmla="*/ 81439 w 238125"/>
                                      <a:gd name="connsiteY24" fmla="*/ 90241 h 561975"/>
                                      <a:gd name="connsiteX25" fmla="*/ 151924 w 238125"/>
                                      <a:gd name="connsiteY25" fmla="*/ 133104 h 561975"/>
                                      <a:gd name="connsiteX26" fmla="*/ 172879 w 238125"/>
                                      <a:gd name="connsiteY26" fmla="*/ 174061 h 561975"/>
                                      <a:gd name="connsiteX27" fmla="*/ 181451 w 238125"/>
                                      <a:gd name="connsiteY27" fmla="*/ 221686 h 561975"/>
                                      <a:gd name="connsiteX28" fmla="*/ 181451 w 238125"/>
                                      <a:gd name="connsiteY28" fmla="*/ 228354 h 561975"/>
                                      <a:gd name="connsiteX29" fmla="*/ 181451 w 238125"/>
                                      <a:gd name="connsiteY29" fmla="*/ 230259 h 561975"/>
                                      <a:gd name="connsiteX30" fmla="*/ 181451 w 238125"/>
                                      <a:gd name="connsiteY30" fmla="*/ 231211 h 561975"/>
                                      <a:gd name="connsiteX31" fmla="*/ 181451 w 238125"/>
                                      <a:gd name="connsiteY31" fmla="*/ 231211 h 561975"/>
                                      <a:gd name="connsiteX32" fmla="*/ 181451 w 238125"/>
                                      <a:gd name="connsiteY32" fmla="*/ 231211 h 561975"/>
                                      <a:gd name="connsiteX33" fmla="*/ 181451 w 238125"/>
                                      <a:gd name="connsiteY33" fmla="*/ 235021 h 561975"/>
                                      <a:gd name="connsiteX34" fmla="*/ 181451 w 238125"/>
                                      <a:gd name="connsiteY34" fmla="*/ 241689 h 561975"/>
                                      <a:gd name="connsiteX35" fmla="*/ 181451 w 238125"/>
                                      <a:gd name="connsiteY35" fmla="*/ 248356 h 561975"/>
                                      <a:gd name="connsiteX36" fmla="*/ 180499 w 238125"/>
                                      <a:gd name="connsiteY36" fmla="*/ 259786 h 561975"/>
                                      <a:gd name="connsiteX37" fmla="*/ 178594 w 238125"/>
                                      <a:gd name="connsiteY37" fmla="*/ 272169 h 561975"/>
                                      <a:gd name="connsiteX38" fmla="*/ 165259 w 238125"/>
                                      <a:gd name="connsiteY38" fmla="*/ 319794 h 561975"/>
                                      <a:gd name="connsiteX39" fmla="*/ 117634 w 238125"/>
                                      <a:gd name="connsiteY39" fmla="*/ 403614 h 561975"/>
                                      <a:gd name="connsiteX40" fmla="*/ 62389 w 238125"/>
                                      <a:gd name="connsiteY40" fmla="*/ 475051 h 561975"/>
                                      <a:gd name="connsiteX41" fmla="*/ 14764 w 238125"/>
                                      <a:gd name="connsiteY41" fmla="*/ 536011 h 561975"/>
                                      <a:gd name="connsiteX42" fmla="*/ 7144 w 238125"/>
                                      <a:gd name="connsiteY42" fmla="*/ 546489 h 561975"/>
                                      <a:gd name="connsiteX43" fmla="*/ 7144 w 238125"/>
                                      <a:gd name="connsiteY43" fmla="*/ 562681 h 561975"/>
                                      <a:gd name="connsiteX44" fmla="*/ 24289 w 238125"/>
                                      <a:gd name="connsiteY44" fmla="*/ 543631 h 561975"/>
                                      <a:gd name="connsiteX45" fmla="*/ 78581 w 238125"/>
                                      <a:gd name="connsiteY45" fmla="*/ 488386 h 561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38125" h="561975">
                                        <a:moveTo>
                                          <a:pt x="78581" y="488386"/>
                                        </a:moveTo>
                                        <a:cubicBezTo>
                                          <a:pt x="98584" y="468384"/>
                                          <a:pt x="120491" y="446476"/>
                                          <a:pt x="142399" y="422664"/>
                                        </a:cubicBezTo>
                                        <a:cubicBezTo>
                                          <a:pt x="164306" y="397899"/>
                                          <a:pt x="187166" y="370276"/>
                                          <a:pt x="204311" y="336939"/>
                                        </a:cubicBezTo>
                                        <a:cubicBezTo>
                                          <a:pt x="212884" y="319794"/>
                                          <a:pt x="220504" y="301696"/>
                                          <a:pt x="226219" y="282646"/>
                                        </a:cubicBezTo>
                                        <a:cubicBezTo>
                                          <a:pt x="227171" y="277884"/>
                                          <a:pt x="229076" y="273121"/>
                                          <a:pt x="230029" y="268359"/>
                                        </a:cubicBezTo>
                                        <a:cubicBezTo>
                                          <a:pt x="230981" y="263596"/>
                                          <a:pt x="231934" y="257881"/>
                                          <a:pt x="232886" y="253119"/>
                                        </a:cubicBezTo>
                                        <a:cubicBezTo>
                                          <a:pt x="233839" y="250261"/>
                                          <a:pt x="233839" y="248356"/>
                                          <a:pt x="233839" y="245499"/>
                                        </a:cubicBezTo>
                                        <a:lnTo>
                                          <a:pt x="234791" y="238831"/>
                                        </a:lnTo>
                                        <a:lnTo>
                                          <a:pt x="234791" y="235021"/>
                                        </a:lnTo>
                                        <a:lnTo>
                                          <a:pt x="234791" y="230259"/>
                                        </a:lnTo>
                                        <a:lnTo>
                                          <a:pt x="235744" y="222639"/>
                                        </a:lnTo>
                                        <a:cubicBezTo>
                                          <a:pt x="236696" y="201684"/>
                                          <a:pt x="235744" y="180729"/>
                                          <a:pt x="230981" y="159774"/>
                                        </a:cubicBezTo>
                                        <a:cubicBezTo>
                                          <a:pt x="226219" y="138819"/>
                                          <a:pt x="218599" y="116911"/>
                                          <a:pt x="207169" y="97861"/>
                                        </a:cubicBezTo>
                                        <a:cubicBezTo>
                                          <a:pt x="201454" y="88336"/>
                                          <a:pt x="194786" y="78811"/>
                                          <a:pt x="187166" y="70239"/>
                                        </a:cubicBezTo>
                                        <a:cubicBezTo>
                                          <a:pt x="179546" y="61666"/>
                                          <a:pt x="170974" y="53094"/>
                                          <a:pt x="161449" y="46426"/>
                                        </a:cubicBezTo>
                                        <a:cubicBezTo>
                                          <a:pt x="151924" y="38806"/>
                                          <a:pt x="142399" y="33091"/>
                                          <a:pt x="131921" y="27376"/>
                                        </a:cubicBezTo>
                                        <a:cubicBezTo>
                                          <a:pt x="121444" y="22614"/>
                                          <a:pt x="110966" y="17851"/>
                                          <a:pt x="99536" y="14994"/>
                                        </a:cubicBezTo>
                                        <a:cubicBezTo>
                                          <a:pt x="76676" y="8326"/>
                                          <a:pt x="53816" y="6421"/>
                                          <a:pt x="30956" y="7374"/>
                                        </a:cubicBezTo>
                                        <a:cubicBezTo>
                                          <a:pt x="23336" y="8326"/>
                                          <a:pt x="15716" y="9279"/>
                                          <a:pt x="8096" y="10231"/>
                                        </a:cubicBezTo>
                                        <a:lnTo>
                                          <a:pt x="8096" y="102624"/>
                                        </a:lnTo>
                                        <a:lnTo>
                                          <a:pt x="10001" y="101671"/>
                                        </a:lnTo>
                                        <a:lnTo>
                                          <a:pt x="11906" y="100719"/>
                                        </a:lnTo>
                                        <a:cubicBezTo>
                                          <a:pt x="14764" y="99766"/>
                                          <a:pt x="17621" y="97861"/>
                                          <a:pt x="21431" y="96909"/>
                                        </a:cubicBezTo>
                                        <a:cubicBezTo>
                                          <a:pt x="28099" y="94051"/>
                                          <a:pt x="33814" y="93099"/>
                                          <a:pt x="40481" y="91194"/>
                                        </a:cubicBezTo>
                                        <a:cubicBezTo>
                                          <a:pt x="53816" y="89289"/>
                                          <a:pt x="67151" y="88336"/>
                                          <a:pt x="81439" y="90241"/>
                                        </a:cubicBezTo>
                                        <a:cubicBezTo>
                                          <a:pt x="109061" y="94051"/>
                                          <a:pt x="133826" y="109291"/>
                                          <a:pt x="151924" y="133104"/>
                                        </a:cubicBezTo>
                                        <a:cubicBezTo>
                                          <a:pt x="160496" y="144534"/>
                                          <a:pt x="168116" y="158821"/>
                                          <a:pt x="172879" y="174061"/>
                                        </a:cubicBezTo>
                                        <a:cubicBezTo>
                                          <a:pt x="177641" y="189301"/>
                                          <a:pt x="180499" y="205494"/>
                                          <a:pt x="181451" y="221686"/>
                                        </a:cubicBezTo>
                                        <a:lnTo>
                                          <a:pt x="181451" y="228354"/>
                                        </a:lnTo>
                                        <a:lnTo>
                                          <a:pt x="181451" y="230259"/>
                                        </a:lnTo>
                                        <a:lnTo>
                                          <a:pt x="181451" y="231211"/>
                                        </a:lnTo>
                                        <a:lnTo>
                                          <a:pt x="181451" y="231211"/>
                                        </a:lnTo>
                                        <a:cubicBezTo>
                                          <a:pt x="181451" y="231211"/>
                                          <a:pt x="181451" y="232164"/>
                                          <a:pt x="181451" y="231211"/>
                                        </a:cubicBezTo>
                                        <a:lnTo>
                                          <a:pt x="181451" y="235021"/>
                                        </a:lnTo>
                                        <a:lnTo>
                                          <a:pt x="181451" y="241689"/>
                                        </a:lnTo>
                                        <a:cubicBezTo>
                                          <a:pt x="181451" y="243594"/>
                                          <a:pt x="181451" y="246451"/>
                                          <a:pt x="181451" y="248356"/>
                                        </a:cubicBezTo>
                                        <a:cubicBezTo>
                                          <a:pt x="181451" y="252166"/>
                                          <a:pt x="181451" y="255976"/>
                                          <a:pt x="180499" y="259786"/>
                                        </a:cubicBezTo>
                                        <a:cubicBezTo>
                                          <a:pt x="179546" y="263596"/>
                                          <a:pt x="179546" y="268359"/>
                                          <a:pt x="178594" y="272169"/>
                                        </a:cubicBezTo>
                                        <a:cubicBezTo>
                                          <a:pt x="175736" y="288361"/>
                                          <a:pt x="171926" y="304554"/>
                                          <a:pt x="165259" y="319794"/>
                                        </a:cubicBezTo>
                                        <a:cubicBezTo>
                                          <a:pt x="153829" y="350274"/>
                                          <a:pt x="135731" y="377896"/>
                                          <a:pt x="117634" y="403614"/>
                                        </a:cubicBezTo>
                                        <a:cubicBezTo>
                                          <a:pt x="99536" y="429331"/>
                                          <a:pt x="79534" y="453144"/>
                                          <a:pt x="62389" y="475051"/>
                                        </a:cubicBezTo>
                                        <a:cubicBezTo>
                                          <a:pt x="44291" y="496959"/>
                                          <a:pt x="29051" y="517914"/>
                                          <a:pt x="14764" y="536011"/>
                                        </a:cubicBezTo>
                                        <a:cubicBezTo>
                                          <a:pt x="11906" y="539821"/>
                                          <a:pt x="10001" y="542679"/>
                                          <a:pt x="7144" y="546489"/>
                                        </a:cubicBezTo>
                                        <a:lnTo>
                                          <a:pt x="7144" y="562681"/>
                                        </a:lnTo>
                                        <a:cubicBezTo>
                                          <a:pt x="12859" y="556966"/>
                                          <a:pt x="18574" y="550299"/>
                                          <a:pt x="24289" y="543631"/>
                                        </a:cubicBezTo>
                                        <a:cubicBezTo>
                                          <a:pt x="40481" y="526486"/>
                                          <a:pt x="58579" y="508389"/>
                                          <a:pt x="78581" y="4883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0" name="Freeform: Shape 2020"/>
                                <wps:cNvSpPr/>
                                <wps:spPr>
                                  <a:xfrm>
                                    <a:off x="2858" y="470460"/>
                                    <a:ext cx="114300" cy="247650"/>
                                  </a:xfrm>
                                  <a:custGeom>
                                    <a:avLst/>
                                    <a:gdLst>
                                      <a:gd name="connsiteX0" fmla="*/ 57626 w 114300"/>
                                      <a:gd name="connsiteY0" fmla="*/ 231934 h 247650"/>
                                      <a:gd name="connsiteX1" fmla="*/ 94774 w 114300"/>
                                      <a:gd name="connsiteY1" fmla="*/ 73819 h 247650"/>
                                      <a:gd name="connsiteX2" fmla="*/ 7144 w 114300"/>
                                      <a:gd name="connsiteY2" fmla="*/ 7144 h 247650"/>
                                      <a:gd name="connsiteX3" fmla="*/ 7144 w 114300"/>
                                      <a:gd name="connsiteY3" fmla="*/ 243364 h 247650"/>
                                      <a:gd name="connsiteX4" fmla="*/ 57626 w 114300"/>
                                      <a:gd name="connsiteY4" fmla="*/ 231934 h 24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14300" h="247650">
                                        <a:moveTo>
                                          <a:pt x="57626" y="231934"/>
                                        </a:moveTo>
                                        <a:cubicBezTo>
                                          <a:pt x="110014" y="204311"/>
                                          <a:pt x="127159" y="132874"/>
                                          <a:pt x="94774" y="73819"/>
                                        </a:cubicBezTo>
                                        <a:cubicBezTo>
                                          <a:pt x="75724" y="37624"/>
                                          <a:pt x="42386" y="13811"/>
                                          <a:pt x="7144" y="7144"/>
                                        </a:cubicBezTo>
                                        <a:lnTo>
                                          <a:pt x="7144" y="243364"/>
                                        </a:lnTo>
                                        <a:cubicBezTo>
                                          <a:pt x="25241" y="244316"/>
                                          <a:pt x="42386" y="240506"/>
                                          <a:pt x="57626" y="2319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1" name="Freeform: Shape 2021"/>
                                <wps:cNvSpPr/>
                                <wps:spPr>
                                  <a:xfrm>
                                    <a:off x="80010" y="762534"/>
                                    <a:ext cx="447675" cy="190500"/>
                                  </a:xfrm>
                                  <a:custGeom>
                                    <a:avLst/>
                                    <a:gdLst>
                                      <a:gd name="connsiteX0" fmla="*/ 215741 w 447675"/>
                                      <a:gd name="connsiteY0" fmla="*/ 80830 h 190500"/>
                                      <a:gd name="connsiteX1" fmla="*/ 225266 w 447675"/>
                                      <a:gd name="connsiteY1" fmla="*/ 77972 h 190500"/>
                                      <a:gd name="connsiteX2" fmla="*/ 234791 w 447675"/>
                                      <a:gd name="connsiteY2" fmla="*/ 76067 h 190500"/>
                                      <a:gd name="connsiteX3" fmla="*/ 239554 w 447675"/>
                                      <a:gd name="connsiteY3" fmla="*/ 75115 h 190500"/>
                                      <a:gd name="connsiteX4" fmla="*/ 243364 w 447675"/>
                                      <a:gd name="connsiteY4" fmla="*/ 74162 h 190500"/>
                                      <a:gd name="connsiteX5" fmla="*/ 275749 w 447675"/>
                                      <a:gd name="connsiteY5" fmla="*/ 74162 h 190500"/>
                                      <a:gd name="connsiteX6" fmla="*/ 324326 w 447675"/>
                                      <a:gd name="connsiteY6" fmla="*/ 96070 h 190500"/>
                                      <a:gd name="connsiteX7" fmla="*/ 350996 w 447675"/>
                                      <a:gd name="connsiteY7" fmla="*/ 125597 h 190500"/>
                                      <a:gd name="connsiteX8" fmla="*/ 354806 w 447675"/>
                                      <a:gd name="connsiteY8" fmla="*/ 132265 h 190500"/>
                                      <a:gd name="connsiteX9" fmla="*/ 359569 w 447675"/>
                                      <a:gd name="connsiteY9" fmla="*/ 140837 h 190500"/>
                                      <a:gd name="connsiteX10" fmla="*/ 427196 w 447675"/>
                                      <a:gd name="connsiteY10" fmla="*/ 153220 h 190500"/>
                                      <a:gd name="connsiteX11" fmla="*/ 438626 w 447675"/>
                                      <a:gd name="connsiteY11" fmla="*/ 84640 h 190500"/>
                                      <a:gd name="connsiteX12" fmla="*/ 436721 w 447675"/>
                                      <a:gd name="connsiteY12" fmla="*/ 81782 h 190500"/>
                                      <a:gd name="connsiteX13" fmla="*/ 436721 w 447675"/>
                                      <a:gd name="connsiteY13" fmla="*/ 81782 h 190500"/>
                                      <a:gd name="connsiteX14" fmla="*/ 436721 w 447675"/>
                                      <a:gd name="connsiteY14" fmla="*/ 81782 h 190500"/>
                                      <a:gd name="connsiteX15" fmla="*/ 435769 w 447675"/>
                                      <a:gd name="connsiteY15" fmla="*/ 80830 h 190500"/>
                                      <a:gd name="connsiteX16" fmla="*/ 434816 w 447675"/>
                                      <a:gd name="connsiteY16" fmla="*/ 79878 h 190500"/>
                                      <a:gd name="connsiteX17" fmla="*/ 431006 w 447675"/>
                                      <a:gd name="connsiteY17" fmla="*/ 76067 h 190500"/>
                                      <a:gd name="connsiteX18" fmla="*/ 417671 w 447675"/>
                                      <a:gd name="connsiteY18" fmla="*/ 62732 h 190500"/>
                                      <a:gd name="connsiteX19" fmla="*/ 395764 w 447675"/>
                                      <a:gd name="connsiteY19" fmla="*/ 44635 h 190500"/>
                                      <a:gd name="connsiteX20" fmla="*/ 364331 w 447675"/>
                                      <a:gd name="connsiteY20" fmla="*/ 25585 h 190500"/>
                                      <a:gd name="connsiteX21" fmla="*/ 323374 w 447675"/>
                                      <a:gd name="connsiteY21" fmla="*/ 11297 h 190500"/>
                                      <a:gd name="connsiteX22" fmla="*/ 274796 w 447675"/>
                                      <a:gd name="connsiteY22" fmla="*/ 7487 h 190500"/>
                                      <a:gd name="connsiteX23" fmla="*/ 226219 w 447675"/>
                                      <a:gd name="connsiteY23" fmla="*/ 18917 h 190500"/>
                                      <a:gd name="connsiteX24" fmla="*/ 220504 w 447675"/>
                                      <a:gd name="connsiteY24" fmla="*/ 21775 h 190500"/>
                                      <a:gd name="connsiteX25" fmla="*/ 216694 w 447675"/>
                                      <a:gd name="connsiteY25" fmla="*/ 23680 h 190500"/>
                                      <a:gd name="connsiteX26" fmla="*/ 206216 w 447675"/>
                                      <a:gd name="connsiteY26" fmla="*/ 28442 h 190500"/>
                                      <a:gd name="connsiteX27" fmla="*/ 195739 w 447675"/>
                                      <a:gd name="connsiteY27" fmla="*/ 34157 h 190500"/>
                                      <a:gd name="connsiteX28" fmla="*/ 185261 w 447675"/>
                                      <a:gd name="connsiteY28" fmla="*/ 39872 h 190500"/>
                                      <a:gd name="connsiteX29" fmla="*/ 148114 w 447675"/>
                                      <a:gd name="connsiteY29" fmla="*/ 65590 h 190500"/>
                                      <a:gd name="connsiteX30" fmla="*/ 115729 w 447675"/>
                                      <a:gd name="connsiteY30" fmla="*/ 93212 h 190500"/>
                                      <a:gd name="connsiteX31" fmla="*/ 62389 w 447675"/>
                                      <a:gd name="connsiteY31" fmla="*/ 143695 h 190500"/>
                                      <a:gd name="connsiteX32" fmla="*/ 40481 w 447675"/>
                                      <a:gd name="connsiteY32" fmla="*/ 162745 h 190500"/>
                                      <a:gd name="connsiteX33" fmla="*/ 23336 w 447675"/>
                                      <a:gd name="connsiteY33" fmla="*/ 177032 h 190500"/>
                                      <a:gd name="connsiteX34" fmla="*/ 11906 w 447675"/>
                                      <a:gd name="connsiteY34" fmla="*/ 185605 h 190500"/>
                                      <a:gd name="connsiteX35" fmla="*/ 7144 w 447675"/>
                                      <a:gd name="connsiteY35" fmla="*/ 188462 h 190500"/>
                                      <a:gd name="connsiteX36" fmla="*/ 11906 w 447675"/>
                                      <a:gd name="connsiteY36" fmla="*/ 186557 h 190500"/>
                                      <a:gd name="connsiteX37" fmla="*/ 25241 w 447675"/>
                                      <a:gd name="connsiteY37" fmla="*/ 180842 h 190500"/>
                                      <a:gd name="connsiteX38" fmla="*/ 45244 w 447675"/>
                                      <a:gd name="connsiteY38" fmla="*/ 170365 h 190500"/>
                                      <a:gd name="connsiteX39" fmla="*/ 70961 w 447675"/>
                                      <a:gd name="connsiteY39" fmla="*/ 156078 h 190500"/>
                                      <a:gd name="connsiteX40" fmla="*/ 132874 w 447675"/>
                                      <a:gd name="connsiteY40" fmla="*/ 117978 h 190500"/>
                                      <a:gd name="connsiteX41" fmla="*/ 168116 w 447675"/>
                                      <a:gd name="connsiteY41" fmla="*/ 98928 h 190500"/>
                                      <a:gd name="connsiteX42" fmla="*/ 205264 w 447675"/>
                                      <a:gd name="connsiteY42" fmla="*/ 83687 h 190500"/>
                                      <a:gd name="connsiteX43" fmla="*/ 215741 w 447675"/>
                                      <a:gd name="connsiteY43" fmla="*/ 80830 h 190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447675" h="190500">
                                        <a:moveTo>
                                          <a:pt x="215741" y="80830"/>
                                        </a:moveTo>
                                        <a:cubicBezTo>
                                          <a:pt x="218599" y="79878"/>
                                          <a:pt x="222409" y="78925"/>
                                          <a:pt x="225266" y="77972"/>
                                        </a:cubicBezTo>
                                        <a:cubicBezTo>
                                          <a:pt x="228124" y="77020"/>
                                          <a:pt x="230981" y="76067"/>
                                          <a:pt x="234791" y="76067"/>
                                        </a:cubicBezTo>
                                        <a:lnTo>
                                          <a:pt x="239554" y="75115"/>
                                        </a:lnTo>
                                        <a:lnTo>
                                          <a:pt x="243364" y="74162"/>
                                        </a:lnTo>
                                        <a:cubicBezTo>
                                          <a:pt x="254794" y="72257"/>
                                          <a:pt x="265271" y="72257"/>
                                          <a:pt x="275749" y="74162"/>
                                        </a:cubicBezTo>
                                        <a:cubicBezTo>
                                          <a:pt x="295751" y="77020"/>
                                          <a:pt x="311944" y="86545"/>
                                          <a:pt x="324326" y="96070"/>
                                        </a:cubicBezTo>
                                        <a:cubicBezTo>
                                          <a:pt x="336709" y="106547"/>
                                          <a:pt x="345281" y="117025"/>
                                          <a:pt x="350996" y="125597"/>
                                        </a:cubicBezTo>
                                        <a:cubicBezTo>
                                          <a:pt x="352901" y="128455"/>
                                          <a:pt x="353854" y="130360"/>
                                          <a:pt x="354806" y="132265"/>
                                        </a:cubicBezTo>
                                        <a:cubicBezTo>
                                          <a:pt x="355759" y="135122"/>
                                          <a:pt x="357664" y="137980"/>
                                          <a:pt x="359569" y="140837"/>
                                        </a:cubicBezTo>
                                        <a:cubicBezTo>
                                          <a:pt x="374809" y="162745"/>
                                          <a:pt x="405289" y="168460"/>
                                          <a:pt x="427196" y="153220"/>
                                        </a:cubicBezTo>
                                        <a:cubicBezTo>
                                          <a:pt x="449104" y="137980"/>
                                          <a:pt x="454819" y="107500"/>
                                          <a:pt x="438626" y="84640"/>
                                        </a:cubicBezTo>
                                        <a:cubicBezTo>
                                          <a:pt x="437674" y="83687"/>
                                          <a:pt x="436721" y="82735"/>
                                          <a:pt x="436721" y="81782"/>
                                        </a:cubicBezTo>
                                        <a:lnTo>
                                          <a:pt x="436721" y="81782"/>
                                        </a:lnTo>
                                        <a:cubicBezTo>
                                          <a:pt x="436721" y="81782"/>
                                          <a:pt x="436721" y="81782"/>
                                          <a:pt x="436721" y="81782"/>
                                        </a:cubicBezTo>
                                        <a:cubicBezTo>
                                          <a:pt x="436721" y="81782"/>
                                          <a:pt x="436721" y="81782"/>
                                          <a:pt x="435769" y="80830"/>
                                        </a:cubicBezTo>
                                        <a:cubicBezTo>
                                          <a:pt x="435769" y="80830"/>
                                          <a:pt x="434816" y="79878"/>
                                          <a:pt x="434816" y="79878"/>
                                        </a:cubicBezTo>
                                        <a:cubicBezTo>
                                          <a:pt x="433864" y="78925"/>
                                          <a:pt x="432911" y="77020"/>
                                          <a:pt x="431006" y="76067"/>
                                        </a:cubicBezTo>
                                        <a:cubicBezTo>
                                          <a:pt x="428149" y="72257"/>
                                          <a:pt x="423386" y="68447"/>
                                          <a:pt x="417671" y="62732"/>
                                        </a:cubicBezTo>
                                        <a:cubicBezTo>
                                          <a:pt x="411956" y="57017"/>
                                          <a:pt x="404336" y="51303"/>
                                          <a:pt x="395764" y="44635"/>
                                        </a:cubicBezTo>
                                        <a:cubicBezTo>
                                          <a:pt x="387191" y="37967"/>
                                          <a:pt x="376714" y="32253"/>
                                          <a:pt x="364331" y="25585"/>
                                        </a:cubicBezTo>
                                        <a:cubicBezTo>
                                          <a:pt x="351949" y="19870"/>
                                          <a:pt x="338614" y="14155"/>
                                          <a:pt x="323374" y="11297"/>
                                        </a:cubicBezTo>
                                        <a:cubicBezTo>
                                          <a:pt x="308134" y="7487"/>
                                          <a:pt x="290989" y="6535"/>
                                          <a:pt x="274796" y="7487"/>
                                        </a:cubicBezTo>
                                        <a:cubicBezTo>
                                          <a:pt x="257651" y="8440"/>
                                          <a:pt x="241459" y="12250"/>
                                          <a:pt x="226219" y="18917"/>
                                        </a:cubicBezTo>
                                        <a:lnTo>
                                          <a:pt x="220504" y="21775"/>
                                        </a:lnTo>
                                        <a:lnTo>
                                          <a:pt x="216694" y="23680"/>
                                        </a:lnTo>
                                        <a:cubicBezTo>
                                          <a:pt x="213836" y="24632"/>
                                          <a:pt x="210026" y="26537"/>
                                          <a:pt x="206216" y="28442"/>
                                        </a:cubicBezTo>
                                        <a:cubicBezTo>
                                          <a:pt x="202406" y="30347"/>
                                          <a:pt x="199549" y="32253"/>
                                          <a:pt x="195739" y="34157"/>
                                        </a:cubicBezTo>
                                        <a:cubicBezTo>
                                          <a:pt x="191929" y="36062"/>
                                          <a:pt x="189071" y="37967"/>
                                          <a:pt x="185261" y="39872"/>
                                        </a:cubicBezTo>
                                        <a:cubicBezTo>
                                          <a:pt x="171926" y="47492"/>
                                          <a:pt x="159544" y="56065"/>
                                          <a:pt x="148114" y="65590"/>
                                        </a:cubicBezTo>
                                        <a:cubicBezTo>
                                          <a:pt x="136684" y="74162"/>
                                          <a:pt x="125254" y="83687"/>
                                          <a:pt x="115729" y="93212"/>
                                        </a:cubicBezTo>
                                        <a:cubicBezTo>
                                          <a:pt x="95726" y="111310"/>
                                          <a:pt x="77629" y="129407"/>
                                          <a:pt x="62389" y="143695"/>
                                        </a:cubicBezTo>
                                        <a:cubicBezTo>
                                          <a:pt x="54769" y="151315"/>
                                          <a:pt x="47149" y="157030"/>
                                          <a:pt x="40481" y="162745"/>
                                        </a:cubicBezTo>
                                        <a:cubicBezTo>
                                          <a:pt x="33814" y="168460"/>
                                          <a:pt x="28099" y="173222"/>
                                          <a:pt x="23336" y="177032"/>
                                        </a:cubicBezTo>
                                        <a:cubicBezTo>
                                          <a:pt x="18574" y="180842"/>
                                          <a:pt x="13811" y="183700"/>
                                          <a:pt x="11906" y="185605"/>
                                        </a:cubicBezTo>
                                        <a:cubicBezTo>
                                          <a:pt x="9049" y="187510"/>
                                          <a:pt x="7144" y="188462"/>
                                          <a:pt x="7144" y="188462"/>
                                        </a:cubicBezTo>
                                        <a:cubicBezTo>
                                          <a:pt x="7144" y="188462"/>
                                          <a:pt x="9049" y="187510"/>
                                          <a:pt x="11906" y="186557"/>
                                        </a:cubicBezTo>
                                        <a:cubicBezTo>
                                          <a:pt x="14764" y="185605"/>
                                          <a:pt x="19526" y="183700"/>
                                          <a:pt x="25241" y="180842"/>
                                        </a:cubicBezTo>
                                        <a:cubicBezTo>
                                          <a:pt x="30956" y="177985"/>
                                          <a:pt x="37624" y="175128"/>
                                          <a:pt x="45244" y="170365"/>
                                        </a:cubicBezTo>
                                        <a:cubicBezTo>
                                          <a:pt x="52864" y="166555"/>
                                          <a:pt x="61436" y="160840"/>
                                          <a:pt x="70961" y="156078"/>
                                        </a:cubicBezTo>
                                        <a:cubicBezTo>
                                          <a:pt x="89059" y="144647"/>
                                          <a:pt x="110966" y="131312"/>
                                          <a:pt x="132874" y="117978"/>
                                        </a:cubicBezTo>
                                        <a:cubicBezTo>
                                          <a:pt x="144304" y="111310"/>
                                          <a:pt x="155734" y="104642"/>
                                          <a:pt x="168116" y="98928"/>
                                        </a:cubicBezTo>
                                        <a:cubicBezTo>
                                          <a:pt x="180499" y="93212"/>
                                          <a:pt x="192881" y="88450"/>
                                          <a:pt x="205264" y="83687"/>
                                        </a:cubicBezTo>
                                        <a:cubicBezTo>
                                          <a:pt x="209074" y="82735"/>
                                          <a:pt x="212884" y="81782"/>
                                          <a:pt x="215741" y="808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2" name="Freeform: Shape 2022"/>
                                <wps:cNvSpPr/>
                                <wps:spPr>
                                  <a:xfrm>
                                    <a:off x="678180" y="758348"/>
                                    <a:ext cx="419100" cy="542925"/>
                                  </a:xfrm>
                                  <a:custGeom>
                                    <a:avLst/>
                                    <a:gdLst>
                                      <a:gd name="connsiteX0" fmla="*/ 369094 w 419100"/>
                                      <a:gd name="connsiteY0" fmla="*/ 25961 h 542925"/>
                                      <a:gd name="connsiteX1" fmla="*/ 224314 w 419100"/>
                                      <a:gd name="connsiteY1" fmla="*/ 98351 h 542925"/>
                                      <a:gd name="connsiteX2" fmla="*/ 312896 w 419100"/>
                                      <a:gd name="connsiteY2" fmla="*/ 262181 h 542925"/>
                                      <a:gd name="connsiteX3" fmla="*/ 306229 w 419100"/>
                                      <a:gd name="connsiteY3" fmla="*/ 290756 h 542925"/>
                                      <a:gd name="connsiteX4" fmla="*/ 292894 w 419100"/>
                                      <a:gd name="connsiteY4" fmla="*/ 334571 h 542925"/>
                                      <a:gd name="connsiteX5" fmla="*/ 273844 w 419100"/>
                                      <a:gd name="connsiteY5" fmla="*/ 379339 h 542925"/>
                                      <a:gd name="connsiteX6" fmla="*/ 248126 w 419100"/>
                                      <a:gd name="connsiteY6" fmla="*/ 422201 h 542925"/>
                                      <a:gd name="connsiteX7" fmla="*/ 215741 w 419100"/>
                                      <a:gd name="connsiteY7" fmla="*/ 460301 h 542925"/>
                                      <a:gd name="connsiteX8" fmla="*/ 177641 w 419100"/>
                                      <a:gd name="connsiteY8" fmla="*/ 491734 h 542925"/>
                                      <a:gd name="connsiteX9" fmla="*/ 136684 w 419100"/>
                                      <a:gd name="connsiteY9" fmla="*/ 513641 h 542925"/>
                                      <a:gd name="connsiteX10" fmla="*/ 96679 w 419100"/>
                                      <a:gd name="connsiteY10" fmla="*/ 527929 h 542925"/>
                                      <a:gd name="connsiteX11" fmla="*/ 60484 w 419100"/>
                                      <a:gd name="connsiteY11" fmla="*/ 535549 h 542925"/>
                                      <a:gd name="connsiteX12" fmla="*/ 52864 w 419100"/>
                                      <a:gd name="connsiteY12" fmla="*/ 536502 h 542925"/>
                                      <a:gd name="connsiteX13" fmla="*/ 45244 w 419100"/>
                                      <a:gd name="connsiteY13" fmla="*/ 537454 h 542925"/>
                                      <a:gd name="connsiteX14" fmla="*/ 38576 w 419100"/>
                                      <a:gd name="connsiteY14" fmla="*/ 538406 h 542925"/>
                                      <a:gd name="connsiteX15" fmla="*/ 31909 w 419100"/>
                                      <a:gd name="connsiteY15" fmla="*/ 539359 h 542925"/>
                                      <a:gd name="connsiteX16" fmla="*/ 21431 w 419100"/>
                                      <a:gd name="connsiteY16" fmla="*/ 540311 h 542925"/>
                                      <a:gd name="connsiteX17" fmla="*/ 13811 w 419100"/>
                                      <a:gd name="connsiteY17" fmla="*/ 540311 h 542925"/>
                                      <a:gd name="connsiteX18" fmla="*/ 7144 w 419100"/>
                                      <a:gd name="connsiteY18" fmla="*/ 540311 h 542925"/>
                                      <a:gd name="connsiteX19" fmla="*/ 13811 w 419100"/>
                                      <a:gd name="connsiteY19" fmla="*/ 541264 h 542925"/>
                                      <a:gd name="connsiteX20" fmla="*/ 21431 w 419100"/>
                                      <a:gd name="connsiteY20" fmla="*/ 542216 h 542925"/>
                                      <a:gd name="connsiteX21" fmla="*/ 31909 w 419100"/>
                                      <a:gd name="connsiteY21" fmla="*/ 543169 h 542925"/>
                                      <a:gd name="connsiteX22" fmla="*/ 38576 w 419100"/>
                                      <a:gd name="connsiteY22" fmla="*/ 544121 h 542925"/>
                                      <a:gd name="connsiteX23" fmla="*/ 45244 w 419100"/>
                                      <a:gd name="connsiteY23" fmla="*/ 544121 h 542925"/>
                                      <a:gd name="connsiteX24" fmla="*/ 52864 w 419100"/>
                                      <a:gd name="connsiteY24" fmla="*/ 544121 h 542925"/>
                                      <a:gd name="connsiteX25" fmla="*/ 61436 w 419100"/>
                                      <a:gd name="connsiteY25" fmla="*/ 544121 h 542925"/>
                                      <a:gd name="connsiteX26" fmla="*/ 99536 w 419100"/>
                                      <a:gd name="connsiteY26" fmla="*/ 542216 h 542925"/>
                                      <a:gd name="connsiteX27" fmla="*/ 144304 w 419100"/>
                                      <a:gd name="connsiteY27" fmla="*/ 534596 h 542925"/>
                                      <a:gd name="connsiteX28" fmla="*/ 192881 w 419100"/>
                                      <a:gd name="connsiteY28" fmla="*/ 517451 h 542925"/>
                                      <a:gd name="connsiteX29" fmla="*/ 241459 w 419100"/>
                                      <a:gd name="connsiteY29" fmla="*/ 489829 h 542925"/>
                                      <a:gd name="connsiteX30" fmla="*/ 286226 w 419100"/>
                                      <a:gd name="connsiteY30" fmla="*/ 452681 h 542925"/>
                                      <a:gd name="connsiteX31" fmla="*/ 324326 w 419100"/>
                                      <a:gd name="connsiteY31" fmla="*/ 408866 h 542925"/>
                                      <a:gd name="connsiteX32" fmla="*/ 354806 w 419100"/>
                                      <a:gd name="connsiteY32" fmla="*/ 361241 h 542925"/>
                                      <a:gd name="connsiteX33" fmla="*/ 378619 w 419100"/>
                                      <a:gd name="connsiteY33" fmla="*/ 314569 h 542925"/>
                                      <a:gd name="connsiteX34" fmla="*/ 395764 w 419100"/>
                                      <a:gd name="connsiteY34" fmla="*/ 270754 h 542925"/>
                                      <a:gd name="connsiteX35" fmla="*/ 414814 w 419100"/>
                                      <a:gd name="connsiteY35" fmla="*/ 202174 h 542925"/>
                                      <a:gd name="connsiteX36" fmla="*/ 416719 w 419100"/>
                                      <a:gd name="connsiteY36" fmla="*/ 190744 h 542925"/>
                                      <a:gd name="connsiteX37" fmla="*/ 418624 w 419100"/>
                                      <a:gd name="connsiteY37" fmla="*/ 174551 h 542925"/>
                                      <a:gd name="connsiteX38" fmla="*/ 369094 w 419100"/>
                                      <a:gd name="connsiteY38" fmla="*/ 25961 h 542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</a:cxnLst>
                                    <a:rect l="l" t="t" r="r" b="b"/>
                                    <a:pathLst>
                                      <a:path w="419100" h="542925">
                                        <a:moveTo>
                                          <a:pt x="369094" y="25961"/>
                                        </a:moveTo>
                                        <a:cubicBezTo>
                                          <a:pt x="307181" y="-17854"/>
                                          <a:pt x="215741" y="18341"/>
                                          <a:pt x="224314" y="98351"/>
                                        </a:cubicBezTo>
                                        <a:cubicBezTo>
                                          <a:pt x="230981" y="165026"/>
                                          <a:pt x="331946" y="141214"/>
                                          <a:pt x="312896" y="262181"/>
                                        </a:cubicBezTo>
                                        <a:cubicBezTo>
                                          <a:pt x="310991" y="271706"/>
                                          <a:pt x="309086" y="281231"/>
                                          <a:pt x="306229" y="290756"/>
                                        </a:cubicBezTo>
                                        <a:cubicBezTo>
                                          <a:pt x="302419" y="305044"/>
                                          <a:pt x="298609" y="319331"/>
                                          <a:pt x="292894" y="334571"/>
                                        </a:cubicBezTo>
                                        <a:cubicBezTo>
                                          <a:pt x="287179" y="349811"/>
                                          <a:pt x="281464" y="365051"/>
                                          <a:pt x="273844" y="379339"/>
                                        </a:cubicBezTo>
                                        <a:cubicBezTo>
                                          <a:pt x="266224" y="394579"/>
                                          <a:pt x="257651" y="408866"/>
                                          <a:pt x="248126" y="422201"/>
                                        </a:cubicBezTo>
                                        <a:cubicBezTo>
                                          <a:pt x="238601" y="435536"/>
                                          <a:pt x="227171" y="448871"/>
                                          <a:pt x="215741" y="460301"/>
                                        </a:cubicBezTo>
                                        <a:cubicBezTo>
                                          <a:pt x="204311" y="471731"/>
                                          <a:pt x="190976" y="482209"/>
                                          <a:pt x="177641" y="491734"/>
                                        </a:cubicBezTo>
                                        <a:cubicBezTo>
                                          <a:pt x="164306" y="500306"/>
                                          <a:pt x="150019" y="507926"/>
                                          <a:pt x="136684" y="513641"/>
                                        </a:cubicBezTo>
                                        <a:cubicBezTo>
                                          <a:pt x="123349" y="519356"/>
                                          <a:pt x="109061" y="524119"/>
                                          <a:pt x="96679" y="527929"/>
                                        </a:cubicBezTo>
                                        <a:cubicBezTo>
                                          <a:pt x="84296" y="531739"/>
                                          <a:pt x="71914" y="533644"/>
                                          <a:pt x="60484" y="535549"/>
                                        </a:cubicBezTo>
                                        <a:cubicBezTo>
                                          <a:pt x="57626" y="535549"/>
                                          <a:pt x="54769" y="536502"/>
                                          <a:pt x="52864" y="536502"/>
                                        </a:cubicBezTo>
                                        <a:cubicBezTo>
                                          <a:pt x="50006" y="536502"/>
                                          <a:pt x="48101" y="537454"/>
                                          <a:pt x="45244" y="537454"/>
                                        </a:cubicBezTo>
                                        <a:cubicBezTo>
                                          <a:pt x="43339" y="537454"/>
                                          <a:pt x="40481" y="538406"/>
                                          <a:pt x="38576" y="538406"/>
                                        </a:cubicBezTo>
                                        <a:cubicBezTo>
                                          <a:pt x="36671" y="538406"/>
                                          <a:pt x="34766" y="538406"/>
                                          <a:pt x="31909" y="539359"/>
                                        </a:cubicBezTo>
                                        <a:cubicBezTo>
                                          <a:pt x="28099" y="539359"/>
                                          <a:pt x="24289" y="540311"/>
                                          <a:pt x="21431" y="540311"/>
                                        </a:cubicBezTo>
                                        <a:cubicBezTo>
                                          <a:pt x="18574" y="540311"/>
                                          <a:pt x="15716" y="540311"/>
                                          <a:pt x="13811" y="540311"/>
                                        </a:cubicBezTo>
                                        <a:cubicBezTo>
                                          <a:pt x="10001" y="540311"/>
                                          <a:pt x="7144" y="540311"/>
                                          <a:pt x="7144" y="540311"/>
                                        </a:cubicBezTo>
                                        <a:cubicBezTo>
                                          <a:pt x="7144" y="540311"/>
                                          <a:pt x="9049" y="540311"/>
                                          <a:pt x="13811" y="541264"/>
                                        </a:cubicBezTo>
                                        <a:cubicBezTo>
                                          <a:pt x="15716" y="541264"/>
                                          <a:pt x="18574" y="542216"/>
                                          <a:pt x="21431" y="542216"/>
                                        </a:cubicBezTo>
                                        <a:cubicBezTo>
                                          <a:pt x="24289" y="542216"/>
                                          <a:pt x="28099" y="543169"/>
                                          <a:pt x="31909" y="543169"/>
                                        </a:cubicBezTo>
                                        <a:cubicBezTo>
                                          <a:pt x="33814" y="543169"/>
                                          <a:pt x="35719" y="543169"/>
                                          <a:pt x="38576" y="544121"/>
                                        </a:cubicBezTo>
                                        <a:cubicBezTo>
                                          <a:pt x="40481" y="544121"/>
                                          <a:pt x="43339" y="544121"/>
                                          <a:pt x="45244" y="544121"/>
                                        </a:cubicBezTo>
                                        <a:cubicBezTo>
                                          <a:pt x="48101" y="544121"/>
                                          <a:pt x="50006" y="544121"/>
                                          <a:pt x="52864" y="544121"/>
                                        </a:cubicBezTo>
                                        <a:cubicBezTo>
                                          <a:pt x="55721" y="544121"/>
                                          <a:pt x="58579" y="544121"/>
                                          <a:pt x="61436" y="544121"/>
                                        </a:cubicBezTo>
                                        <a:cubicBezTo>
                                          <a:pt x="72866" y="544121"/>
                                          <a:pt x="85249" y="544121"/>
                                          <a:pt x="99536" y="542216"/>
                                        </a:cubicBezTo>
                                        <a:cubicBezTo>
                                          <a:pt x="113824" y="541264"/>
                                          <a:pt x="128111" y="538406"/>
                                          <a:pt x="144304" y="534596"/>
                                        </a:cubicBezTo>
                                        <a:cubicBezTo>
                                          <a:pt x="160496" y="530786"/>
                                          <a:pt x="176689" y="525071"/>
                                          <a:pt x="192881" y="517451"/>
                                        </a:cubicBezTo>
                                        <a:cubicBezTo>
                                          <a:pt x="209074" y="509831"/>
                                          <a:pt x="226219" y="501259"/>
                                          <a:pt x="241459" y="489829"/>
                                        </a:cubicBezTo>
                                        <a:cubicBezTo>
                                          <a:pt x="256699" y="479351"/>
                                          <a:pt x="271939" y="466016"/>
                                          <a:pt x="286226" y="452681"/>
                                        </a:cubicBezTo>
                                        <a:cubicBezTo>
                                          <a:pt x="300514" y="439346"/>
                                          <a:pt x="312896" y="424106"/>
                                          <a:pt x="324326" y="408866"/>
                                        </a:cubicBezTo>
                                        <a:cubicBezTo>
                                          <a:pt x="335756" y="393626"/>
                                          <a:pt x="346234" y="377434"/>
                                          <a:pt x="354806" y="361241"/>
                                        </a:cubicBezTo>
                                        <a:cubicBezTo>
                                          <a:pt x="363379" y="345049"/>
                                          <a:pt x="370999" y="329809"/>
                                          <a:pt x="378619" y="314569"/>
                                        </a:cubicBezTo>
                                        <a:cubicBezTo>
                                          <a:pt x="385286" y="299329"/>
                                          <a:pt x="391001" y="284089"/>
                                          <a:pt x="395764" y="270754"/>
                                        </a:cubicBezTo>
                                        <a:cubicBezTo>
                                          <a:pt x="405289" y="243131"/>
                                          <a:pt x="411004" y="219319"/>
                                          <a:pt x="414814" y="202174"/>
                                        </a:cubicBezTo>
                                        <a:cubicBezTo>
                                          <a:pt x="415766" y="199316"/>
                                          <a:pt x="416719" y="195506"/>
                                          <a:pt x="416719" y="190744"/>
                                        </a:cubicBezTo>
                                        <a:cubicBezTo>
                                          <a:pt x="417671" y="187886"/>
                                          <a:pt x="418624" y="174551"/>
                                          <a:pt x="418624" y="174551"/>
                                        </a:cubicBezTo>
                                        <a:cubicBezTo>
                                          <a:pt x="422434" y="130736"/>
                                          <a:pt x="418624" y="62156"/>
                                          <a:pt x="369094" y="259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3" name="Freeform: Shape 2023"/>
                                <wps:cNvSpPr/>
                                <wps:spPr>
                                  <a:xfrm>
                                    <a:off x="1350645" y="1151498"/>
                                    <a:ext cx="247650" cy="104775"/>
                                  </a:xfrm>
                                  <a:custGeom>
                                    <a:avLst/>
                                    <a:gdLst>
                                      <a:gd name="connsiteX0" fmla="*/ 224314 w 247650"/>
                                      <a:gd name="connsiteY0" fmla="*/ 45244 h 104775"/>
                                      <a:gd name="connsiteX1" fmla="*/ 224314 w 247650"/>
                                      <a:gd name="connsiteY1" fmla="*/ 45244 h 104775"/>
                                      <a:gd name="connsiteX2" fmla="*/ 222409 w 247650"/>
                                      <a:gd name="connsiteY2" fmla="*/ 44291 h 104775"/>
                                      <a:gd name="connsiteX3" fmla="*/ 221456 w 247650"/>
                                      <a:gd name="connsiteY3" fmla="*/ 43339 h 104775"/>
                                      <a:gd name="connsiteX4" fmla="*/ 214789 w 247650"/>
                                      <a:gd name="connsiteY4" fmla="*/ 37624 h 104775"/>
                                      <a:gd name="connsiteX5" fmla="*/ 204311 w 247650"/>
                                      <a:gd name="connsiteY5" fmla="*/ 30956 h 104775"/>
                                      <a:gd name="connsiteX6" fmla="*/ 190024 w 247650"/>
                                      <a:gd name="connsiteY6" fmla="*/ 23336 h 104775"/>
                                      <a:gd name="connsiteX7" fmla="*/ 171926 w 247650"/>
                                      <a:gd name="connsiteY7" fmla="*/ 15716 h 104775"/>
                                      <a:gd name="connsiteX8" fmla="*/ 150971 w 247650"/>
                                      <a:gd name="connsiteY8" fmla="*/ 10002 h 104775"/>
                                      <a:gd name="connsiteX9" fmla="*/ 128111 w 247650"/>
                                      <a:gd name="connsiteY9" fmla="*/ 7144 h 104775"/>
                                      <a:gd name="connsiteX10" fmla="*/ 105251 w 247650"/>
                                      <a:gd name="connsiteY10" fmla="*/ 8097 h 104775"/>
                                      <a:gd name="connsiteX11" fmla="*/ 83344 w 247650"/>
                                      <a:gd name="connsiteY11" fmla="*/ 12859 h 104775"/>
                                      <a:gd name="connsiteX12" fmla="*/ 72866 w 247650"/>
                                      <a:gd name="connsiteY12" fmla="*/ 16669 h 104775"/>
                                      <a:gd name="connsiteX13" fmla="*/ 63341 w 247650"/>
                                      <a:gd name="connsiteY13" fmla="*/ 21431 h 104775"/>
                                      <a:gd name="connsiteX14" fmla="*/ 54769 w 247650"/>
                                      <a:gd name="connsiteY14" fmla="*/ 26194 h 104775"/>
                                      <a:gd name="connsiteX15" fmla="*/ 46196 w 247650"/>
                                      <a:gd name="connsiteY15" fmla="*/ 30956 h 104775"/>
                                      <a:gd name="connsiteX16" fmla="*/ 38576 w 247650"/>
                                      <a:gd name="connsiteY16" fmla="*/ 36672 h 104775"/>
                                      <a:gd name="connsiteX17" fmla="*/ 34766 w 247650"/>
                                      <a:gd name="connsiteY17" fmla="*/ 39529 h 104775"/>
                                      <a:gd name="connsiteX18" fmla="*/ 31909 w 247650"/>
                                      <a:gd name="connsiteY18" fmla="*/ 42386 h 104775"/>
                                      <a:gd name="connsiteX19" fmla="*/ 26194 w 247650"/>
                                      <a:gd name="connsiteY19" fmla="*/ 47149 h 104775"/>
                                      <a:gd name="connsiteX20" fmla="*/ 21431 w 247650"/>
                                      <a:gd name="connsiteY20" fmla="*/ 51911 h 104775"/>
                                      <a:gd name="connsiteX21" fmla="*/ 13811 w 247650"/>
                                      <a:gd name="connsiteY21" fmla="*/ 59531 h 104775"/>
                                      <a:gd name="connsiteX22" fmla="*/ 7144 w 247650"/>
                                      <a:gd name="connsiteY22" fmla="*/ 66199 h 104775"/>
                                      <a:gd name="connsiteX23" fmla="*/ 14764 w 247650"/>
                                      <a:gd name="connsiteY23" fmla="*/ 60484 h 104775"/>
                                      <a:gd name="connsiteX24" fmla="*/ 24289 w 247650"/>
                                      <a:gd name="connsiteY24" fmla="*/ 54769 h 104775"/>
                                      <a:gd name="connsiteX25" fmla="*/ 30004 w 247650"/>
                                      <a:gd name="connsiteY25" fmla="*/ 50959 h 104775"/>
                                      <a:gd name="connsiteX26" fmla="*/ 36671 w 247650"/>
                                      <a:gd name="connsiteY26" fmla="*/ 47149 h 104775"/>
                                      <a:gd name="connsiteX27" fmla="*/ 40481 w 247650"/>
                                      <a:gd name="connsiteY27" fmla="*/ 45244 h 104775"/>
                                      <a:gd name="connsiteX28" fmla="*/ 44291 w 247650"/>
                                      <a:gd name="connsiteY28" fmla="*/ 43339 h 104775"/>
                                      <a:gd name="connsiteX29" fmla="*/ 51911 w 247650"/>
                                      <a:gd name="connsiteY29" fmla="*/ 39529 h 104775"/>
                                      <a:gd name="connsiteX30" fmla="*/ 60484 w 247650"/>
                                      <a:gd name="connsiteY30" fmla="*/ 36672 h 104775"/>
                                      <a:gd name="connsiteX31" fmla="*/ 69056 w 247650"/>
                                      <a:gd name="connsiteY31" fmla="*/ 33814 h 104775"/>
                                      <a:gd name="connsiteX32" fmla="*/ 78581 w 247650"/>
                                      <a:gd name="connsiteY32" fmla="*/ 31909 h 104775"/>
                                      <a:gd name="connsiteX33" fmla="*/ 88106 w 247650"/>
                                      <a:gd name="connsiteY33" fmla="*/ 30956 h 104775"/>
                                      <a:gd name="connsiteX34" fmla="*/ 107156 w 247650"/>
                                      <a:gd name="connsiteY34" fmla="*/ 30956 h 104775"/>
                                      <a:gd name="connsiteX35" fmla="*/ 125254 w 247650"/>
                                      <a:gd name="connsiteY35" fmla="*/ 33814 h 104775"/>
                                      <a:gd name="connsiteX36" fmla="*/ 142399 w 247650"/>
                                      <a:gd name="connsiteY36" fmla="*/ 39529 h 104775"/>
                                      <a:gd name="connsiteX37" fmla="*/ 169069 w 247650"/>
                                      <a:gd name="connsiteY37" fmla="*/ 55722 h 104775"/>
                                      <a:gd name="connsiteX38" fmla="*/ 178594 w 247650"/>
                                      <a:gd name="connsiteY38" fmla="*/ 64294 h 104775"/>
                                      <a:gd name="connsiteX39" fmla="*/ 185261 w 247650"/>
                                      <a:gd name="connsiteY39" fmla="*/ 70961 h 104775"/>
                                      <a:gd name="connsiteX40" fmla="*/ 188119 w 247650"/>
                                      <a:gd name="connsiteY40" fmla="*/ 74772 h 104775"/>
                                      <a:gd name="connsiteX41" fmla="*/ 190024 w 247650"/>
                                      <a:gd name="connsiteY41" fmla="*/ 76677 h 104775"/>
                                      <a:gd name="connsiteX42" fmla="*/ 239554 w 247650"/>
                                      <a:gd name="connsiteY42" fmla="*/ 93822 h 104775"/>
                                      <a:gd name="connsiteX43" fmla="*/ 224314 w 247650"/>
                                      <a:gd name="connsiteY43" fmla="*/ 45244 h 1047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47650" h="104775">
                                        <a:moveTo>
                                          <a:pt x="224314" y="45244"/>
                                        </a:moveTo>
                                        <a:cubicBezTo>
                                          <a:pt x="224314" y="45244"/>
                                          <a:pt x="224314" y="45244"/>
                                          <a:pt x="224314" y="45244"/>
                                        </a:cubicBezTo>
                                        <a:cubicBezTo>
                                          <a:pt x="223361" y="44291"/>
                                          <a:pt x="223361" y="44291"/>
                                          <a:pt x="222409" y="44291"/>
                                        </a:cubicBezTo>
                                        <a:cubicBezTo>
                                          <a:pt x="222409" y="44291"/>
                                          <a:pt x="221456" y="43339"/>
                                          <a:pt x="221456" y="43339"/>
                                        </a:cubicBezTo>
                                        <a:cubicBezTo>
                                          <a:pt x="219551" y="42386"/>
                                          <a:pt x="217646" y="40481"/>
                                          <a:pt x="214789" y="37624"/>
                                        </a:cubicBezTo>
                                        <a:cubicBezTo>
                                          <a:pt x="211931" y="35719"/>
                                          <a:pt x="208121" y="32861"/>
                                          <a:pt x="204311" y="30956"/>
                                        </a:cubicBezTo>
                                        <a:cubicBezTo>
                                          <a:pt x="200501" y="28099"/>
                                          <a:pt x="195739" y="26194"/>
                                          <a:pt x="190024" y="23336"/>
                                        </a:cubicBezTo>
                                        <a:cubicBezTo>
                                          <a:pt x="184309" y="20479"/>
                                          <a:pt x="178594" y="18574"/>
                                          <a:pt x="171926" y="15716"/>
                                        </a:cubicBezTo>
                                        <a:cubicBezTo>
                                          <a:pt x="165259" y="13811"/>
                                          <a:pt x="158591" y="11906"/>
                                          <a:pt x="150971" y="10002"/>
                                        </a:cubicBezTo>
                                        <a:cubicBezTo>
                                          <a:pt x="143351" y="8097"/>
                                          <a:pt x="135731" y="8097"/>
                                          <a:pt x="128111" y="7144"/>
                                        </a:cubicBezTo>
                                        <a:cubicBezTo>
                                          <a:pt x="120491" y="7144"/>
                                          <a:pt x="112871" y="7144"/>
                                          <a:pt x="105251" y="8097"/>
                                        </a:cubicBezTo>
                                        <a:cubicBezTo>
                                          <a:pt x="97631" y="9049"/>
                                          <a:pt x="90011" y="10954"/>
                                          <a:pt x="83344" y="12859"/>
                                        </a:cubicBezTo>
                                        <a:cubicBezTo>
                                          <a:pt x="79534" y="13811"/>
                                          <a:pt x="76676" y="15716"/>
                                          <a:pt x="72866" y="16669"/>
                                        </a:cubicBezTo>
                                        <a:cubicBezTo>
                                          <a:pt x="70009" y="18574"/>
                                          <a:pt x="66199" y="19527"/>
                                          <a:pt x="63341" y="21431"/>
                                        </a:cubicBezTo>
                                        <a:cubicBezTo>
                                          <a:pt x="60484" y="23336"/>
                                          <a:pt x="57626" y="24289"/>
                                          <a:pt x="54769" y="26194"/>
                                        </a:cubicBezTo>
                                        <a:cubicBezTo>
                                          <a:pt x="51911" y="28099"/>
                                          <a:pt x="49054" y="30004"/>
                                          <a:pt x="46196" y="30956"/>
                                        </a:cubicBezTo>
                                        <a:cubicBezTo>
                                          <a:pt x="43339" y="32861"/>
                                          <a:pt x="41434" y="34766"/>
                                          <a:pt x="38576" y="36672"/>
                                        </a:cubicBezTo>
                                        <a:cubicBezTo>
                                          <a:pt x="37624" y="37624"/>
                                          <a:pt x="36671" y="38577"/>
                                          <a:pt x="34766" y="39529"/>
                                        </a:cubicBezTo>
                                        <a:cubicBezTo>
                                          <a:pt x="33814" y="40481"/>
                                          <a:pt x="32861" y="41434"/>
                                          <a:pt x="31909" y="42386"/>
                                        </a:cubicBezTo>
                                        <a:cubicBezTo>
                                          <a:pt x="30004" y="44291"/>
                                          <a:pt x="28099" y="46197"/>
                                          <a:pt x="26194" y="47149"/>
                                        </a:cubicBezTo>
                                        <a:cubicBezTo>
                                          <a:pt x="24289" y="49054"/>
                                          <a:pt x="22384" y="50006"/>
                                          <a:pt x="21431" y="51911"/>
                                        </a:cubicBezTo>
                                        <a:cubicBezTo>
                                          <a:pt x="18574" y="54769"/>
                                          <a:pt x="15716" y="57627"/>
                                          <a:pt x="13811" y="59531"/>
                                        </a:cubicBezTo>
                                        <a:cubicBezTo>
                                          <a:pt x="10001" y="64294"/>
                                          <a:pt x="7144" y="66199"/>
                                          <a:pt x="7144" y="66199"/>
                                        </a:cubicBezTo>
                                        <a:cubicBezTo>
                                          <a:pt x="7144" y="66199"/>
                                          <a:pt x="10001" y="64294"/>
                                          <a:pt x="14764" y="60484"/>
                                        </a:cubicBezTo>
                                        <a:cubicBezTo>
                                          <a:pt x="17621" y="58579"/>
                                          <a:pt x="20479" y="56674"/>
                                          <a:pt x="24289" y="54769"/>
                                        </a:cubicBezTo>
                                        <a:cubicBezTo>
                                          <a:pt x="26194" y="53816"/>
                                          <a:pt x="28099" y="52864"/>
                                          <a:pt x="30004" y="50959"/>
                                        </a:cubicBezTo>
                                        <a:cubicBezTo>
                                          <a:pt x="31909" y="50006"/>
                                          <a:pt x="33814" y="49054"/>
                                          <a:pt x="36671" y="47149"/>
                                        </a:cubicBezTo>
                                        <a:cubicBezTo>
                                          <a:pt x="37624" y="46197"/>
                                          <a:pt x="38576" y="46197"/>
                                          <a:pt x="40481" y="45244"/>
                                        </a:cubicBezTo>
                                        <a:cubicBezTo>
                                          <a:pt x="41434" y="44291"/>
                                          <a:pt x="43339" y="44291"/>
                                          <a:pt x="44291" y="43339"/>
                                        </a:cubicBezTo>
                                        <a:cubicBezTo>
                                          <a:pt x="47149" y="42386"/>
                                          <a:pt x="49054" y="41434"/>
                                          <a:pt x="51911" y="39529"/>
                                        </a:cubicBezTo>
                                        <a:cubicBezTo>
                                          <a:pt x="54769" y="38577"/>
                                          <a:pt x="57626" y="37624"/>
                                          <a:pt x="60484" y="36672"/>
                                        </a:cubicBezTo>
                                        <a:cubicBezTo>
                                          <a:pt x="63341" y="35719"/>
                                          <a:pt x="66199" y="34766"/>
                                          <a:pt x="69056" y="33814"/>
                                        </a:cubicBezTo>
                                        <a:cubicBezTo>
                                          <a:pt x="71914" y="32861"/>
                                          <a:pt x="74771" y="32861"/>
                                          <a:pt x="78581" y="31909"/>
                                        </a:cubicBezTo>
                                        <a:cubicBezTo>
                                          <a:pt x="81439" y="31909"/>
                                          <a:pt x="85249" y="30956"/>
                                          <a:pt x="88106" y="30956"/>
                                        </a:cubicBezTo>
                                        <a:cubicBezTo>
                                          <a:pt x="94774" y="30956"/>
                                          <a:pt x="100489" y="30004"/>
                                          <a:pt x="107156" y="30956"/>
                                        </a:cubicBezTo>
                                        <a:cubicBezTo>
                                          <a:pt x="113824" y="30956"/>
                                          <a:pt x="119539" y="32861"/>
                                          <a:pt x="125254" y="33814"/>
                                        </a:cubicBezTo>
                                        <a:cubicBezTo>
                                          <a:pt x="130969" y="35719"/>
                                          <a:pt x="136684" y="37624"/>
                                          <a:pt x="142399" y="39529"/>
                                        </a:cubicBezTo>
                                        <a:cubicBezTo>
                                          <a:pt x="152876" y="44291"/>
                                          <a:pt x="161449" y="50006"/>
                                          <a:pt x="169069" y="55722"/>
                                        </a:cubicBezTo>
                                        <a:cubicBezTo>
                                          <a:pt x="172879" y="58579"/>
                                          <a:pt x="175736" y="61436"/>
                                          <a:pt x="178594" y="64294"/>
                                        </a:cubicBezTo>
                                        <a:cubicBezTo>
                                          <a:pt x="181451" y="67152"/>
                                          <a:pt x="183356" y="69056"/>
                                          <a:pt x="185261" y="70961"/>
                                        </a:cubicBezTo>
                                        <a:cubicBezTo>
                                          <a:pt x="186214" y="71914"/>
                                          <a:pt x="187166" y="73819"/>
                                          <a:pt x="188119" y="74772"/>
                                        </a:cubicBezTo>
                                        <a:cubicBezTo>
                                          <a:pt x="189071" y="75724"/>
                                          <a:pt x="189071" y="76677"/>
                                          <a:pt x="190024" y="76677"/>
                                        </a:cubicBezTo>
                                        <a:cubicBezTo>
                                          <a:pt x="205264" y="95727"/>
                                          <a:pt x="225266" y="106204"/>
                                          <a:pt x="239554" y="93822"/>
                                        </a:cubicBezTo>
                                        <a:cubicBezTo>
                                          <a:pt x="250984" y="85249"/>
                                          <a:pt x="242411" y="58579"/>
                                          <a:pt x="224314" y="452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4" name="Freeform: Shape 2024"/>
                                <wps:cNvSpPr/>
                                <wps:spPr>
                                  <a:xfrm>
                                    <a:off x="439103" y="614156"/>
                                    <a:ext cx="200025" cy="161925"/>
                                  </a:xfrm>
                                  <a:custGeom>
                                    <a:avLst/>
                                    <a:gdLst>
                                      <a:gd name="connsiteX0" fmla="*/ 90011 w 200025"/>
                                      <a:gd name="connsiteY0" fmla="*/ 138720 h 161925"/>
                                      <a:gd name="connsiteX1" fmla="*/ 81439 w 200025"/>
                                      <a:gd name="connsiteY1" fmla="*/ 142530 h 161925"/>
                                      <a:gd name="connsiteX2" fmla="*/ 72866 w 200025"/>
                                      <a:gd name="connsiteY2" fmla="*/ 145388 h 161925"/>
                                      <a:gd name="connsiteX3" fmla="*/ 64294 w 200025"/>
                                      <a:gd name="connsiteY3" fmla="*/ 148245 h 161925"/>
                                      <a:gd name="connsiteX4" fmla="*/ 55721 w 200025"/>
                                      <a:gd name="connsiteY4" fmla="*/ 150150 h 161925"/>
                                      <a:gd name="connsiteX5" fmla="*/ 48101 w 200025"/>
                                      <a:gd name="connsiteY5" fmla="*/ 152055 h 161925"/>
                                      <a:gd name="connsiteX6" fmla="*/ 44291 w 200025"/>
                                      <a:gd name="connsiteY6" fmla="*/ 153008 h 161925"/>
                                      <a:gd name="connsiteX7" fmla="*/ 40481 w 200025"/>
                                      <a:gd name="connsiteY7" fmla="*/ 153008 h 161925"/>
                                      <a:gd name="connsiteX8" fmla="*/ 33814 w 200025"/>
                                      <a:gd name="connsiteY8" fmla="*/ 153960 h 161925"/>
                                      <a:gd name="connsiteX9" fmla="*/ 27146 w 200025"/>
                                      <a:gd name="connsiteY9" fmla="*/ 153960 h 161925"/>
                                      <a:gd name="connsiteX10" fmla="*/ 16669 w 200025"/>
                                      <a:gd name="connsiteY10" fmla="*/ 153960 h 161925"/>
                                      <a:gd name="connsiteX11" fmla="*/ 7144 w 200025"/>
                                      <a:gd name="connsiteY11" fmla="*/ 153960 h 161925"/>
                                      <a:gd name="connsiteX12" fmla="*/ 15716 w 200025"/>
                                      <a:gd name="connsiteY12" fmla="*/ 155865 h 161925"/>
                                      <a:gd name="connsiteX13" fmla="*/ 26194 w 200025"/>
                                      <a:gd name="connsiteY13" fmla="*/ 157770 h 161925"/>
                                      <a:gd name="connsiteX14" fmla="*/ 32861 w 200025"/>
                                      <a:gd name="connsiteY14" fmla="*/ 158722 h 161925"/>
                                      <a:gd name="connsiteX15" fmla="*/ 40481 w 200025"/>
                                      <a:gd name="connsiteY15" fmla="*/ 159675 h 161925"/>
                                      <a:gd name="connsiteX16" fmla="*/ 44291 w 200025"/>
                                      <a:gd name="connsiteY16" fmla="*/ 159675 h 161925"/>
                                      <a:gd name="connsiteX17" fmla="*/ 48101 w 200025"/>
                                      <a:gd name="connsiteY17" fmla="*/ 159675 h 161925"/>
                                      <a:gd name="connsiteX18" fmla="*/ 56674 w 200025"/>
                                      <a:gd name="connsiteY18" fmla="*/ 159675 h 161925"/>
                                      <a:gd name="connsiteX19" fmla="*/ 66199 w 200025"/>
                                      <a:gd name="connsiteY19" fmla="*/ 159675 h 161925"/>
                                      <a:gd name="connsiteX20" fmla="*/ 75724 w 200025"/>
                                      <a:gd name="connsiteY20" fmla="*/ 158722 h 161925"/>
                                      <a:gd name="connsiteX21" fmla="*/ 85249 w 200025"/>
                                      <a:gd name="connsiteY21" fmla="*/ 156818 h 161925"/>
                                      <a:gd name="connsiteX22" fmla="*/ 95726 w 200025"/>
                                      <a:gd name="connsiteY22" fmla="*/ 153960 h 161925"/>
                                      <a:gd name="connsiteX23" fmla="*/ 115729 w 200025"/>
                                      <a:gd name="connsiteY23" fmla="*/ 146340 h 161925"/>
                                      <a:gd name="connsiteX24" fmla="*/ 134779 w 200025"/>
                                      <a:gd name="connsiteY24" fmla="*/ 134910 h 161925"/>
                                      <a:gd name="connsiteX25" fmla="*/ 150971 w 200025"/>
                                      <a:gd name="connsiteY25" fmla="*/ 120622 h 161925"/>
                                      <a:gd name="connsiteX26" fmla="*/ 164306 w 200025"/>
                                      <a:gd name="connsiteY26" fmla="*/ 105383 h 161925"/>
                                      <a:gd name="connsiteX27" fmla="*/ 174784 w 200025"/>
                                      <a:gd name="connsiteY27" fmla="*/ 90143 h 161925"/>
                                      <a:gd name="connsiteX28" fmla="*/ 182404 w 200025"/>
                                      <a:gd name="connsiteY28" fmla="*/ 76808 h 161925"/>
                                      <a:gd name="connsiteX29" fmla="*/ 187166 w 200025"/>
                                      <a:gd name="connsiteY29" fmla="*/ 65378 h 161925"/>
                                      <a:gd name="connsiteX30" fmla="*/ 190024 w 200025"/>
                                      <a:gd name="connsiteY30" fmla="*/ 57758 h 161925"/>
                                      <a:gd name="connsiteX31" fmla="*/ 190024 w 200025"/>
                                      <a:gd name="connsiteY31" fmla="*/ 56805 h 161925"/>
                                      <a:gd name="connsiteX32" fmla="*/ 190024 w 200025"/>
                                      <a:gd name="connsiteY32" fmla="*/ 55853 h 161925"/>
                                      <a:gd name="connsiteX33" fmla="*/ 190024 w 200025"/>
                                      <a:gd name="connsiteY33" fmla="*/ 54900 h 161925"/>
                                      <a:gd name="connsiteX34" fmla="*/ 174784 w 200025"/>
                                      <a:gd name="connsiteY34" fmla="*/ 7275 h 161925"/>
                                      <a:gd name="connsiteX35" fmla="*/ 145256 w 200025"/>
                                      <a:gd name="connsiteY35" fmla="*/ 47280 h 161925"/>
                                      <a:gd name="connsiteX36" fmla="*/ 145256 w 200025"/>
                                      <a:gd name="connsiteY36" fmla="*/ 50138 h 161925"/>
                                      <a:gd name="connsiteX37" fmla="*/ 145256 w 200025"/>
                                      <a:gd name="connsiteY37" fmla="*/ 53947 h 161925"/>
                                      <a:gd name="connsiteX38" fmla="*/ 143351 w 200025"/>
                                      <a:gd name="connsiteY38" fmla="*/ 62520 h 161925"/>
                                      <a:gd name="connsiteX39" fmla="*/ 140494 w 200025"/>
                                      <a:gd name="connsiteY39" fmla="*/ 73950 h 161925"/>
                                      <a:gd name="connsiteX40" fmla="*/ 128111 w 200025"/>
                                      <a:gd name="connsiteY40" fmla="*/ 100620 h 161925"/>
                                      <a:gd name="connsiteX41" fmla="*/ 117634 w 200025"/>
                                      <a:gd name="connsiteY41" fmla="*/ 113955 h 161925"/>
                                      <a:gd name="connsiteX42" fmla="*/ 105251 w 200025"/>
                                      <a:gd name="connsiteY42" fmla="*/ 126338 h 161925"/>
                                      <a:gd name="connsiteX43" fmla="*/ 90011 w 200025"/>
                                      <a:gd name="connsiteY43" fmla="*/ 138720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00025" h="161925">
                                        <a:moveTo>
                                          <a:pt x="90011" y="138720"/>
                                        </a:moveTo>
                                        <a:cubicBezTo>
                                          <a:pt x="87154" y="139672"/>
                                          <a:pt x="84296" y="141578"/>
                                          <a:pt x="81439" y="142530"/>
                                        </a:cubicBezTo>
                                        <a:cubicBezTo>
                                          <a:pt x="78581" y="143483"/>
                                          <a:pt x="75724" y="144435"/>
                                          <a:pt x="72866" y="145388"/>
                                        </a:cubicBezTo>
                                        <a:cubicBezTo>
                                          <a:pt x="70009" y="146340"/>
                                          <a:pt x="67151" y="147293"/>
                                          <a:pt x="64294" y="148245"/>
                                        </a:cubicBezTo>
                                        <a:cubicBezTo>
                                          <a:pt x="61436" y="149197"/>
                                          <a:pt x="58579" y="149197"/>
                                          <a:pt x="55721" y="150150"/>
                                        </a:cubicBezTo>
                                        <a:cubicBezTo>
                                          <a:pt x="52864" y="151103"/>
                                          <a:pt x="50006" y="151103"/>
                                          <a:pt x="48101" y="152055"/>
                                        </a:cubicBezTo>
                                        <a:cubicBezTo>
                                          <a:pt x="47149" y="152055"/>
                                          <a:pt x="45244" y="152055"/>
                                          <a:pt x="44291" y="153008"/>
                                        </a:cubicBezTo>
                                        <a:cubicBezTo>
                                          <a:pt x="43339" y="153008"/>
                                          <a:pt x="41434" y="153008"/>
                                          <a:pt x="40481" y="153008"/>
                                        </a:cubicBezTo>
                                        <a:cubicBezTo>
                                          <a:pt x="37624" y="153008"/>
                                          <a:pt x="35719" y="153960"/>
                                          <a:pt x="33814" y="153960"/>
                                        </a:cubicBezTo>
                                        <a:cubicBezTo>
                                          <a:pt x="31909" y="153960"/>
                                          <a:pt x="29051" y="153960"/>
                                          <a:pt x="27146" y="153960"/>
                                        </a:cubicBezTo>
                                        <a:cubicBezTo>
                                          <a:pt x="23336" y="153960"/>
                                          <a:pt x="19526" y="153960"/>
                                          <a:pt x="16669" y="153960"/>
                                        </a:cubicBezTo>
                                        <a:cubicBezTo>
                                          <a:pt x="10954" y="153960"/>
                                          <a:pt x="7144" y="153960"/>
                                          <a:pt x="7144" y="153960"/>
                                        </a:cubicBezTo>
                                        <a:cubicBezTo>
                                          <a:pt x="7144" y="153960"/>
                                          <a:pt x="10001" y="154913"/>
                                          <a:pt x="15716" y="155865"/>
                                        </a:cubicBezTo>
                                        <a:cubicBezTo>
                                          <a:pt x="18574" y="156818"/>
                                          <a:pt x="22384" y="156818"/>
                                          <a:pt x="26194" y="157770"/>
                                        </a:cubicBezTo>
                                        <a:cubicBezTo>
                                          <a:pt x="28099" y="157770"/>
                                          <a:pt x="30004" y="158722"/>
                                          <a:pt x="32861" y="158722"/>
                                        </a:cubicBezTo>
                                        <a:cubicBezTo>
                                          <a:pt x="34766" y="158722"/>
                                          <a:pt x="37624" y="159675"/>
                                          <a:pt x="40481" y="159675"/>
                                        </a:cubicBezTo>
                                        <a:cubicBezTo>
                                          <a:pt x="41434" y="159675"/>
                                          <a:pt x="43339" y="159675"/>
                                          <a:pt x="44291" y="159675"/>
                                        </a:cubicBezTo>
                                        <a:cubicBezTo>
                                          <a:pt x="45244" y="159675"/>
                                          <a:pt x="47149" y="159675"/>
                                          <a:pt x="48101" y="159675"/>
                                        </a:cubicBezTo>
                                        <a:cubicBezTo>
                                          <a:pt x="50959" y="159675"/>
                                          <a:pt x="53816" y="159675"/>
                                          <a:pt x="56674" y="159675"/>
                                        </a:cubicBezTo>
                                        <a:cubicBezTo>
                                          <a:pt x="59531" y="159675"/>
                                          <a:pt x="62389" y="159675"/>
                                          <a:pt x="66199" y="159675"/>
                                        </a:cubicBezTo>
                                        <a:cubicBezTo>
                                          <a:pt x="69056" y="159675"/>
                                          <a:pt x="72866" y="158722"/>
                                          <a:pt x="75724" y="158722"/>
                                        </a:cubicBezTo>
                                        <a:cubicBezTo>
                                          <a:pt x="78581" y="157770"/>
                                          <a:pt x="82391" y="157770"/>
                                          <a:pt x="85249" y="156818"/>
                                        </a:cubicBezTo>
                                        <a:cubicBezTo>
                                          <a:pt x="88106" y="155865"/>
                                          <a:pt x="91916" y="154913"/>
                                          <a:pt x="95726" y="153960"/>
                                        </a:cubicBezTo>
                                        <a:cubicBezTo>
                                          <a:pt x="102394" y="152055"/>
                                          <a:pt x="109061" y="149197"/>
                                          <a:pt x="115729" y="146340"/>
                                        </a:cubicBezTo>
                                        <a:cubicBezTo>
                                          <a:pt x="122396" y="143483"/>
                                          <a:pt x="129064" y="138720"/>
                                          <a:pt x="134779" y="134910"/>
                                        </a:cubicBezTo>
                                        <a:cubicBezTo>
                                          <a:pt x="140494" y="130147"/>
                                          <a:pt x="146209" y="125385"/>
                                          <a:pt x="150971" y="120622"/>
                                        </a:cubicBezTo>
                                        <a:cubicBezTo>
                                          <a:pt x="155734" y="115860"/>
                                          <a:pt x="160496" y="110145"/>
                                          <a:pt x="164306" y="105383"/>
                                        </a:cubicBezTo>
                                        <a:cubicBezTo>
                                          <a:pt x="168116" y="100620"/>
                                          <a:pt x="171926" y="94905"/>
                                          <a:pt x="174784" y="90143"/>
                                        </a:cubicBezTo>
                                        <a:cubicBezTo>
                                          <a:pt x="177641" y="85380"/>
                                          <a:pt x="179546" y="80618"/>
                                          <a:pt x="182404" y="76808"/>
                                        </a:cubicBezTo>
                                        <a:cubicBezTo>
                                          <a:pt x="184309" y="72997"/>
                                          <a:pt x="186214" y="69188"/>
                                          <a:pt x="187166" y="65378"/>
                                        </a:cubicBezTo>
                                        <a:cubicBezTo>
                                          <a:pt x="188119" y="62520"/>
                                          <a:pt x="189071" y="59663"/>
                                          <a:pt x="190024" y="57758"/>
                                        </a:cubicBezTo>
                                        <a:cubicBezTo>
                                          <a:pt x="190024" y="56805"/>
                                          <a:pt x="190024" y="56805"/>
                                          <a:pt x="190024" y="56805"/>
                                        </a:cubicBezTo>
                                        <a:cubicBezTo>
                                          <a:pt x="190024" y="56805"/>
                                          <a:pt x="190024" y="55853"/>
                                          <a:pt x="190024" y="55853"/>
                                        </a:cubicBezTo>
                                        <a:cubicBezTo>
                                          <a:pt x="190024" y="54900"/>
                                          <a:pt x="190024" y="54900"/>
                                          <a:pt x="190024" y="54900"/>
                                        </a:cubicBezTo>
                                        <a:cubicBezTo>
                                          <a:pt x="197644" y="34897"/>
                                          <a:pt x="190024" y="9180"/>
                                          <a:pt x="174784" y="7275"/>
                                        </a:cubicBezTo>
                                        <a:cubicBezTo>
                                          <a:pt x="156686" y="5370"/>
                                          <a:pt x="147161" y="24420"/>
                                          <a:pt x="145256" y="47280"/>
                                        </a:cubicBezTo>
                                        <a:cubicBezTo>
                                          <a:pt x="145256" y="48233"/>
                                          <a:pt x="145256" y="49185"/>
                                          <a:pt x="145256" y="50138"/>
                                        </a:cubicBezTo>
                                        <a:cubicBezTo>
                                          <a:pt x="145256" y="51090"/>
                                          <a:pt x="145256" y="52995"/>
                                          <a:pt x="145256" y="53947"/>
                                        </a:cubicBezTo>
                                        <a:cubicBezTo>
                                          <a:pt x="145256" y="56805"/>
                                          <a:pt x="144304" y="59663"/>
                                          <a:pt x="143351" y="62520"/>
                                        </a:cubicBezTo>
                                        <a:cubicBezTo>
                                          <a:pt x="142399" y="66330"/>
                                          <a:pt x="141446" y="70140"/>
                                          <a:pt x="140494" y="73950"/>
                                        </a:cubicBezTo>
                                        <a:cubicBezTo>
                                          <a:pt x="137636" y="82522"/>
                                          <a:pt x="133826" y="92047"/>
                                          <a:pt x="128111" y="100620"/>
                                        </a:cubicBezTo>
                                        <a:cubicBezTo>
                                          <a:pt x="125254" y="105383"/>
                                          <a:pt x="121444" y="110145"/>
                                          <a:pt x="117634" y="113955"/>
                                        </a:cubicBezTo>
                                        <a:cubicBezTo>
                                          <a:pt x="113824" y="117765"/>
                                          <a:pt x="110014" y="122528"/>
                                          <a:pt x="105251" y="126338"/>
                                        </a:cubicBezTo>
                                        <a:cubicBezTo>
                                          <a:pt x="100489" y="132053"/>
                                          <a:pt x="95726" y="135863"/>
                                          <a:pt x="90011" y="13872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5" name="Freeform: Shape 2025"/>
                                <wps:cNvSpPr/>
                                <wps:spPr>
                                  <a:xfrm>
                                    <a:off x="486728" y="781928"/>
                                    <a:ext cx="152400" cy="133350"/>
                                  </a:xfrm>
                                  <a:custGeom>
                                    <a:avLst/>
                                    <a:gdLst>
                                      <a:gd name="connsiteX0" fmla="*/ 22384 w 152400"/>
                                      <a:gd name="connsiteY0" fmla="*/ 11906 h 133350"/>
                                      <a:gd name="connsiteX1" fmla="*/ 27146 w 152400"/>
                                      <a:gd name="connsiteY1" fmla="*/ 11906 h 133350"/>
                                      <a:gd name="connsiteX2" fmla="*/ 32861 w 152400"/>
                                      <a:gd name="connsiteY2" fmla="*/ 12859 h 133350"/>
                                      <a:gd name="connsiteX3" fmla="*/ 35719 w 152400"/>
                                      <a:gd name="connsiteY3" fmla="*/ 12859 h 133350"/>
                                      <a:gd name="connsiteX4" fmla="*/ 38576 w 152400"/>
                                      <a:gd name="connsiteY4" fmla="*/ 13811 h 133350"/>
                                      <a:gd name="connsiteX5" fmla="*/ 45244 w 152400"/>
                                      <a:gd name="connsiteY5" fmla="*/ 14764 h 133350"/>
                                      <a:gd name="connsiteX6" fmla="*/ 51911 w 152400"/>
                                      <a:gd name="connsiteY6" fmla="*/ 16669 h 133350"/>
                                      <a:gd name="connsiteX7" fmla="*/ 58579 w 152400"/>
                                      <a:gd name="connsiteY7" fmla="*/ 19526 h 133350"/>
                                      <a:gd name="connsiteX8" fmla="*/ 65246 w 152400"/>
                                      <a:gd name="connsiteY8" fmla="*/ 22384 h 133350"/>
                                      <a:gd name="connsiteX9" fmla="*/ 71914 w 152400"/>
                                      <a:gd name="connsiteY9" fmla="*/ 26194 h 133350"/>
                                      <a:gd name="connsiteX10" fmla="*/ 84296 w 152400"/>
                                      <a:gd name="connsiteY10" fmla="*/ 34766 h 133350"/>
                                      <a:gd name="connsiteX11" fmla="*/ 94774 w 152400"/>
                                      <a:gd name="connsiteY11" fmla="*/ 45244 h 133350"/>
                                      <a:gd name="connsiteX12" fmla="*/ 102394 w 152400"/>
                                      <a:gd name="connsiteY12" fmla="*/ 56674 h 133350"/>
                                      <a:gd name="connsiteX13" fmla="*/ 111919 w 152400"/>
                                      <a:gd name="connsiteY13" fmla="*/ 78581 h 133350"/>
                                      <a:gd name="connsiteX14" fmla="*/ 113824 w 152400"/>
                                      <a:gd name="connsiteY14" fmla="*/ 88106 h 133350"/>
                                      <a:gd name="connsiteX15" fmla="*/ 114776 w 152400"/>
                                      <a:gd name="connsiteY15" fmla="*/ 95726 h 133350"/>
                                      <a:gd name="connsiteX16" fmla="*/ 114776 w 152400"/>
                                      <a:gd name="connsiteY16" fmla="*/ 99536 h 133350"/>
                                      <a:gd name="connsiteX17" fmla="*/ 114776 w 152400"/>
                                      <a:gd name="connsiteY17" fmla="*/ 101441 h 133350"/>
                                      <a:gd name="connsiteX18" fmla="*/ 138589 w 152400"/>
                                      <a:gd name="connsiteY18" fmla="*/ 134779 h 133350"/>
                                      <a:gd name="connsiteX19" fmla="*/ 152876 w 152400"/>
                                      <a:gd name="connsiteY19" fmla="*/ 96679 h 133350"/>
                                      <a:gd name="connsiteX20" fmla="*/ 152876 w 152400"/>
                                      <a:gd name="connsiteY20" fmla="*/ 95726 h 133350"/>
                                      <a:gd name="connsiteX21" fmla="*/ 152876 w 152400"/>
                                      <a:gd name="connsiteY21" fmla="*/ 94774 h 133350"/>
                                      <a:gd name="connsiteX22" fmla="*/ 152876 w 152400"/>
                                      <a:gd name="connsiteY22" fmla="*/ 93822 h 133350"/>
                                      <a:gd name="connsiteX23" fmla="*/ 150971 w 152400"/>
                                      <a:gd name="connsiteY23" fmla="*/ 87154 h 133350"/>
                                      <a:gd name="connsiteX24" fmla="*/ 147161 w 152400"/>
                                      <a:gd name="connsiteY24" fmla="*/ 77629 h 133350"/>
                                      <a:gd name="connsiteX25" fmla="*/ 141446 w 152400"/>
                                      <a:gd name="connsiteY25" fmla="*/ 66199 h 133350"/>
                                      <a:gd name="connsiteX26" fmla="*/ 133826 w 152400"/>
                                      <a:gd name="connsiteY26" fmla="*/ 53816 h 133350"/>
                                      <a:gd name="connsiteX27" fmla="*/ 123349 w 152400"/>
                                      <a:gd name="connsiteY27" fmla="*/ 40481 h 133350"/>
                                      <a:gd name="connsiteX28" fmla="*/ 110014 w 152400"/>
                                      <a:gd name="connsiteY28" fmla="*/ 28099 h 133350"/>
                                      <a:gd name="connsiteX29" fmla="*/ 94774 w 152400"/>
                                      <a:gd name="connsiteY29" fmla="*/ 18574 h 133350"/>
                                      <a:gd name="connsiteX30" fmla="*/ 78581 w 152400"/>
                                      <a:gd name="connsiteY30" fmla="*/ 11906 h 133350"/>
                                      <a:gd name="connsiteX31" fmla="*/ 70009 w 152400"/>
                                      <a:gd name="connsiteY31" fmla="*/ 10001 h 133350"/>
                                      <a:gd name="connsiteX32" fmla="*/ 62389 w 152400"/>
                                      <a:gd name="connsiteY32" fmla="*/ 8097 h 133350"/>
                                      <a:gd name="connsiteX33" fmla="*/ 54769 w 152400"/>
                                      <a:gd name="connsiteY33" fmla="*/ 7144 h 133350"/>
                                      <a:gd name="connsiteX34" fmla="*/ 47149 w 152400"/>
                                      <a:gd name="connsiteY34" fmla="*/ 7144 h 133350"/>
                                      <a:gd name="connsiteX35" fmla="*/ 40481 w 152400"/>
                                      <a:gd name="connsiteY35" fmla="*/ 7144 h 133350"/>
                                      <a:gd name="connsiteX36" fmla="*/ 37624 w 152400"/>
                                      <a:gd name="connsiteY36" fmla="*/ 7144 h 133350"/>
                                      <a:gd name="connsiteX37" fmla="*/ 34766 w 152400"/>
                                      <a:gd name="connsiteY37" fmla="*/ 7144 h 133350"/>
                                      <a:gd name="connsiteX38" fmla="*/ 29051 w 152400"/>
                                      <a:gd name="connsiteY38" fmla="*/ 7144 h 133350"/>
                                      <a:gd name="connsiteX39" fmla="*/ 23336 w 152400"/>
                                      <a:gd name="connsiteY39" fmla="*/ 8097 h 133350"/>
                                      <a:gd name="connsiteX40" fmla="*/ 14764 w 152400"/>
                                      <a:gd name="connsiteY40" fmla="*/ 9049 h 133350"/>
                                      <a:gd name="connsiteX41" fmla="*/ 7144 w 152400"/>
                                      <a:gd name="connsiteY41" fmla="*/ 10954 h 133350"/>
                                      <a:gd name="connsiteX42" fmla="*/ 14764 w 152400"/>
                                      <a:gd name="connsiteY42" fmla="*/ 10954 h 133350"/>
                                      <a:gd name="connsiteX43" fmla="*/ 22384 w 152400"/>
                                      <a:gd name="connsiteY43" fmla="*/ 11906 h 133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133350">
                                        <a:moveTo>
                                          <a:pt x="22384" y="11906"/>
                                        </a:moveTo>
                                        <a:cubicBezTo>
                                          <a:pt x="24289" y="11906"/>
                                          <a:pt x="26194" y="11906"/>
                                          <a:pt x="27146" y="11906"/>
                                        </a:cubicBezTo>
                                        <a:cubicBezTo>
                                          <a:pt x="29051" y="11906"/>
                                          <a:pt x="30956" y="12859"/>
                                          <a:pt x="32861" y="12859"/>
                                        </a:cubicBezTo>
                                        <a:cubicBezTo>
                                          <a:pt x="33814" y="12859"/>
                                          <a:pt x="34766" y="12859"/>
                                          <a:pt x="35719" y="12859"/>
                                        </a:cubicBezTo>
                                        <a:cubicBezTo>
                                          <a:pt x="36671" y="12859"/>
                                          <a:pt x="37624" y="12859"/>
                                          <a:pt x="38576" y="13811"/>
                                        </a:cubicBezTo>
                                        <a:cubicBezTo>
                                          <a:pt x="40481" y="13811"/>
                                          <a:pt x="42386" y="14764"/>
                                          <a:pt x="45244" y="14764"/>
                                        </a:cubicBezTo>
                                        <a:cubicBezTo>
                                          <a:pt x="47149" y="15716"/>
                                          <a:pt x="50006" y="15716"/>
                                          <a:pt x="51911" y="16669"/>
                                        </a:cubicBezTo>
                                        <a:cubicBezTo>
                                          <a:pt x="53816" y="17622"/>
                                          <a:pt x="56674" y="18574"/>
                                          <a:pt x="58579" y="19526"/>
                                        </a:cubicBezTo>
                                        <a:cubicBezTo>
                                          <a:pt x="60484" y="20479"/>
                                          <a:pt x="63341" y="21431"/>
                                          <a:pt x="65246" y="22384"/>
                                        </a:cubicBezTo>
                                        <a:cubicBezTo>
                                          <a:pt x="67151" y="23336"/>
                                          <a:pt x="70009" y="24289"/>
                                          <a:pt x="71914" y="26194"/>
                                        </a:cubicBezTo>
                                        <a:cubicBezTo>
                                          <a:pt x="75724" y="29051"/>
                                          <a:pt x="80486" y="31909"/>
                                          <a:pt x="84296" y="34766"/>
                                        </a:cubicBezTo>
                                        <a:cubicBezTo>
                                          <a:pt x="88106" y="37624"/>
                                          <a:pt x="90964" y="41434"/>
                                          <a:pt x="94774" y="45244"/>
                                        </a:cubicBezTo>
                                        <a:cubicBezTo>
                                          <a:pt x="97631" y="49054"/>
                                          <a:pt x="100489" y="52864"/>
                                          <a:pt x="102394" y="56674"/>
                                        </a:cubicBezTo>
                                        <a:cubicBezTo>
                                          <a:pt x="107156" y="64294"/>
                                          <a:pt x="110014" y="71914"/>
                                          <a:pt x="111919" y="78581"/>
                                        </a:cubicBezTo>
                                        <a:cubicBezTo>
                                          <a:pt x="112871" y="82391"/>
                                          <a:pt x="113824" y="85249"/>
                                          <a:pt x="113824" y="88106"/>
                                        </a:cubicBezTo>
                                        <a:cubicBezTo>
                                          <a:pt x="113824" y="90964"/>
                                          <a:pt x="114776" y="93822"/>
                                          <a:pt x="114776" y="95726"/>
                                        </a:cubicBezTo>
                                        <a:cubicBezTo>
                                          <a:pt x="114776" y="96679"/>
                                          <a:pt x="114776" y="98584"/>
                                          <a:pt x="114776" y="99536"/>
                                        </a:cubicBezTo>
                                        <a:cubicBezTo>
                                          <a:pt x="114776" y="100489"/>
                                          <a:pt x="114776" y="100489"/>
                                          <a:pt x="114776" y="101441"/>
                                        </a:cubicBezTo>
                                        <a:cubicBezTo>
                                          <a:pt x="115729" y="120491"/>
                                          <a:pt x="123349" y="136684"/>
                                          <a:pt x="138589" y="134779"/>
                                        </a:cubicBezTo>
                                        <a:cubicBezTo>
                                          <a:pt x="150971" y="133826"/>
                                          <a:pt x="157639" y="112872"/>
                                          <a:pt x="152876" y="96679"/>
                                        </a:cubicBezTo>
                                        <a:cubicBezTo>
                                          <a:pt x="152876" y="96679"/>
                                          <a:pt x="152876" y="96679"/>
                                          <a:pt x="152876" y="95726"/>
                                        </a:cubicBezTo>
                                        <a:cubicBezTo>
                                          <a:pt x="152876" y="95726"/>
                                          <a:pt x="152876" y="94774"/>
                                          <a:pt x="152876" y="94774"/>
                                        </a:cubicBezTo>
                                        <a:cubicBezTo>
                                          <a:pt x="152876" y="94774"/>
                                          <a:pt x="152876" y="93822"/>
                                          <a:pt x="152876" y="93822"/>
                                        </a:cubicBezTo>
                                        <a:cubicBezTo>
                                          <a:pt x="152876" y="91916"/>
                                          <a:pt x="151924" y="90011"/>
                                          <a:pt x="150971" y="87154"/>
                                        </a:cubicBezTo>
                                        <a:cubicBezTo>
                                          <a:pt x="150019" y="84297"/>
                                          <a:pt x="149066" y="81439"/>
                                          <a:pt x="147161" y="77629"/>
                                        </a:cubicBezTo>
                                        <a:cubicBezTo>
                                          <a:pt x="145256" y="73819"/>
                                          <a:pt x="144304" y="70009"/>
                                          <a:pt x="141446" y="66199"/>
                                        </a:cubicBezTo>
                                        <a:cubicBezTo>
                                          <a:pt x="139541" y="62389"/>
                                          <a:pt x="136684" y="57626"/>
                                          <a:pt x="133826" y="53816"/>
                                        </a:cubicBezTo>
                                        <a:cubicBezTo>
                                          <a:pt x="130969" y="49054"/>
                                          <a:pt x="127159" y="45244"/>
                                          <a:pt x="123349" y="40481"/>
                                        </a:cubicBezTo>
                                        <a:cubicBezTo>
                                          <a:pt x="119539" y="36672"/>
                                          <a:pt x="114776" y="31909"/>
                                          <a:pt x="110014" y="28099"/>
                                        </a:cubicBezTo>
                                        <a:cubicBezTo>
                                          <a:pt x="105251" y="24289"/>
                                          <a:pt x="100489" y="21431"/>
                                          <a:pt x="94774" y="18574"/>
                                        </a:cubicBezTo>
                                        <a:cubicBezTo>
                                          <a:pt x="89059" y="15716"/>
                                          <a:pt x="84296" y="13811"/>
                                          <a:pt x="78581" y="11906"/>
                                        </a:cubicBezTo>
                                        <a:cubicBezTo>
                                          <a:pt x="75724" y="10954"/>
                                          <a:pt x="72866" y="10001"/>
                                          <a:pt x="70009" y="10001"/>
                                        </a:cubicBezTo>
                                        <a:cubicBezTo>
                                          <a:pt x="67151" y="9049"/>
                                          <a:pt x="64294" y="9049"/>
                                          <a:pt x="62389" y="8097"/>
                                        </a:cubicBezTo>
                                        <a:cubicBezTo>
                                          <a:pt x="59531" y="8097"/>
                                          <a:pt x="56674" y="7144"/>
                                          <a:pt x="54769" y="7144"/>
                                        </a:cubicBezTo>
                                        <a:cubicBezTo>
                                          <a:pt x="51911" y="7144"/>
                                          <a:pt x="50006" y="7144"/>
                                          <a:pt x="47149" y="7144"/>
                                        </a:cubicBezTo>
                                        <a:cubicBezTo>
                                          <a:pt x="44291" y="7144"/>
                                          <a:pt x="42386" y="7144"/>
                                          <a:pt x="40481" y="7144"/>
                                        </a:cubicBezTo>
                                        <a:cubicBezTo>
                                          <a:pt x="39529" y="7144"/>
                                          <a:pt x="38576" y="7144"/>
                                          <a:pt x="37624" y="7144"/>
                                        </a:cubicBezTo>
                                        <a:cubicBezTo>
                                          <a:pt x="36671" y="7144"/>
                                          <a:pt x="35719" y="7144"/>
                                          <a:pt x="34766" y="7144"/>
                                        </a:cubicBezTo>
                                        <a:cubicBezTo>
                                          <a:pt x="32861" y="7144"/>
                                          <a:pt x="30956" y="7144"/>
                                          <a:pt x="29051" y="7144"/>
                                        </a:cubicBezTo>
                                        <a:cubicBezTo>
                                          <a:pt x="27146" y="7144"/>
                                          <a:pt x="25241" y="8097"/>
                                          <a:pt x="23336" y="8097"/>
                                        </a:cubicBezTo>
                                        <a:cubicBezTo>
                                          <a:pt x="20479" y="8097"/>
                                          <a:pt x="16669" y="9049"/>
                                          <a:pt x="14764" y="9049"/>
                                        </a:cubicBezTo>
                                        <a:cubicBezTo>
                                          <a:pt x="10001" y="10001"/>
                                          <a:pt x="7144" y="10954"/>
                                          <a:pt x="7144" y="10954"/>
                                        </a:cubicBezTo>
                                        <a:cubicBezTo>
                                          <a:pt x="7144" y="10954"/>
                                          <a:pt x="10001" y="10954"/>
                                          <a:pt x="14764" y="10954"/>
                                        </a:cubicBezTo>
                                        <a:cubicBezTo>
                                          <a:pt x="16669" y="11906"/>
                                          <a:pt x="19526" y="11906"/>
                                          <a:pt x="22384" y="119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6" name="Freeform: Shape 2026"/>
                                <wps:cNvSpPr/>
                                <wps:spPr>
                                  <a:xfrm>
                                    <a:off x="119900" y="0"/>
                                    <a:ext cx="190500" cy="219075"/>
                                  </a:xfrm>
                                  <a:custGeom>
                                    <a:avLst/>
                                    <a:gdLst>
                                      <a:gd name="connsiteX0" fmla="*/ 187282 w 190500"/>
                                      <a:gd name="connsiteY0" fmla="*/ 150897 h 219075"/>
                                      <a:gd name="connsiteX1" fmla="*/ 186329 w 190500"/>
                                      <a:gd name="connsiteY1" fmla="*/ 139467 h 219075"/>
                                      <a:gd name="connsiteX2" fmla="*/ 184424 w 190500"/>
                                      <a:gd name="connsiteY2" fmla="*/ 128037 h 219075"/>
                                      <a:gd name="connsiteX3" fmla="*/ 181567 w 190500"/>
                                      <a:gd name="connsiteY3" fmla="*/ 116607 h 219075"/>
                                      <a:gd name="connsiteX4" fmla="*/ 172042 w 190500"/>
                                      <a:gd name="connsiteY4" fmla="*/ 92795 h 219075"/>
                                      <a:gd name="connsiteX5" fmla="*/ 158707 w 190500"/>
                                      <a:gd name="connsiteY5" fmla="*/ 70887 h 219075"/>
                                      <a:gd name="connsiteX6" fmla="*/ 141562 w 190500"/>
                                      <a:gd name="connsiteY6" fmla="*/ 51837 h 219075"/>
                                      <a:gd name="connsiteX7" fmla="*/ 123464 w 190500"/>
                                      <a:gd name="connsiteY7" fmla="*/ 36597 h 219075"/>
                                      <a:gd name="connsiteX8" fmla="*/ 105367 w 190500"/>
                                      <a:gd name="connsiteY8" fmla="*/ 25167 h 219075"/>
                                      <a:gd name="connsiteX9" fmla="*/ 89174 w 190500"/>
                                      <a:gd name="connsiteY9" fmla="*/ 17547 h 219075"/>
                                      <a:gd name="connsiteX10" fmla="*/ 75839 w 190500"/>
                                      <a:gd name="connsiteY10" fmla="*/ 12784 h 219075"/>
                                      <a:gd name="connsiteX11" fmla="*/ 66314 w 190500"/>
                                      <a:gd name="connsiteY11" fmla="*/ 9927 h 219075"/>
                                      <a:gd name="connsiteX12" fmla="*/ 64409 w 190500"/>
                                      <a:gd name="connsiteY12" fmla="*/ 9927 h 219075"/>
                                      <a:gd name="connsiteX13" fmla="*/ 63457 w 190500"/>
                                      <a:gd name="connsiteY13" fmla="*/ 9927 h 219075"/>
                                      <a:gd name="connsiteX14" fmla="*/ 62504 w 190500"/>
                                      <a:gd name="connsiteY14" fmla="*/ 9927 h 219075"/>
                                      <a:gd name="connsiteX15" fmla="*/ 7259 w 190500"/>
                                      <a:gd name="connsiteY15" fmla="*/ 28977 h 219075"/>
                                      <a:gd name="connsiteX16" fmla="*/ 54884 w 190500"/>
                                      <a:gd name="connsiteY16" fmla="*/ 63267 h 219075"/>
                                      <a:gd name="connsiteX17" fmla="*/ 57742 w 190500"/>
                                      <a:gd name="connsiteY17" fmla="*/ 63267 h 219075"/>
                                      <a:gd name="connsiteX18" fmla="*/ 62504 w 190500"/>
                                      <a:gd name="connsiteY18" fmla="*/ 63267 h 219075"/>
                                      <a:gd name="connsiteX19" fmla="*/ 72982 w 190500"/>
                                      <a:gd name="connsiteY19" fmla="*/ 65172 h 219075"/>
                                      <a:gd name="connsiteX20" fmla="*/ 86317 w 190500"/>
                                      <a:gd name="connsiteY20" fmla="*/ 68030 h 219075"/>
                                      <a:gd name="connsiteX21" fmla="*/ 117749 w 190500"/>
                                      <a:gd name="connsiteY21" fmla="*/ 81364 h 219075"/>
                                      <a:gd name="connsiteX22" fmla="*/ 133942 w 190500"/>
                                      <a:gd name="connsiteY22" fmla="*/ 92795 h 219075"/>
                                      <a:gd name="connsiteX23" fmla="*/ 148229 w 190500"/>
                                      <a:gd name="connsiteY23" fmla="*/ 107082 h 219075"/>
                                      <a:gd name="connsiteX24" fmla="*/ 160612 w 190500"/>
                                      <a:gd name="connsiteY24" fmla="*/ 124227 h 219075"/>
                                      <a:gd name="connsiteX25" fmla="*/ 165374 w 190500"/>
                                      <a:gd name="connsiteY25" fmla="*/ 133752 h 219075"/>
                                      <a:gd name="connsiteX26" fmla="*/ 169184 w 190500"/>
                                      <a:gd name="connsiteY26" fmla="*/ 143277 h 219075"/>
                                      <a:gd name="connsiteX27" fmla="*/ 172042 w 190500"/>
                                      <a:gd name="connsiteY27" fmla="*/ 152802 h 219075"/>
                                      <a:gd name="connsiteX28" fmla="*/ 174899 w 190500"/>
                                      <a:gd name="connsiteY28" fmla="*/ 162327 h 219075"/>
                                      <a:gd name="connsiteX29" fmla="*/ 176804 w 190500"/>
                                      <a:gd name="connsiteY29" fmla="*/ 171852 h 219075"/>
                                      <a:gd name="connsiteX30" fmla="*/ 177757 w 190500"/>
                                      <a:gd name="connsiteY30" fmla="*/ 176614 h 219075"/>
                                      <a:gd name="connsiteX31" fmla="*/ 178709 w 190500"/>
                                      <a:gd name="connsiteY31" fmla="*/ 181377 h 219075"/>
                                      <a:gd name="connsiteX32" fmla="*/ 179662 w 190500"/>
                                      <a:gd name="connsiteY32" fmla="*/ 189949 h 219075"/>
                                      <a:gd name="connsiteX33" fmla="*/ 180614 w 190500"/>
                                      <a:gd name="connsiteY33" fmla="*/ 197570 h 219075"/>
                                      <a:gd name="connsiteX34" fmla="*/ 181567 w 190500"/>
                                      <a:gd name="connsiteY34" fmla="*/ 209952 h 219075"/>
                                      <a:gd name="connsiteX35" fmla="*/ 181567 w 190500"/>
                                      <a:gd name="connsiteY35" fmla="*/ 220430 h 219075"/>
                                      <a:gd name="connsiteX36" fmla="*/ 183472 w 190500"/>
                                      <a:gd name="connsiteY36" fmla="*/ 209952 h 219075"/>
                                      <a:gd name="connsiteX37" fmla="*/ 185377 w 190500"/>
                                      <a:gd name="connsiteY37" fmla="*/ 197570 h 219075"/>
                                      <a:gd name="connsiteX38" fmla="*/ 186329 w 190500"/>
                                      <a:gd name="connsiteY38" fmla="*/ 189949 h 219075"/>
                                      <a:gd name="connsiteX39" fmla="*/ 187282 w 190500"/>
                                      <a:gd name="connsiteY39" fmla="*/ 181377 h 219075"/>
                                      <a:gd name="connsiteX40" fmla="*/ 187282 w 190500"/>
                                      <a:gd name="connsiteY40" fmla="*/ 176614 h 219075"/>
                                      <a:gd name="connsiteX41" fmla="*/ 187282 w 190500"/>
                                      <a:gd name="connsiteY41" fmla="*/ 171852 h 219075"/>
                                      <a:gd name="connsiteX42" fmla="*/ 187282 w 190500"/>
                                      <a:gd name="connsiteY42" fmla="*/ 161374 h 219075"/>
                                      <a:gd name="connsiteX43" fmla="*/ 187282 w 190500"/>
                                      <a:gd name="connsiteY43" fmla="*/ 150897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90500" h="219075">
                                        <a:moveTo>
                                          <a:pt x="187282" y="150897"/>
                                        </a:moveTo>
                                        <a:cubicBezTo>
                                          <a:pt x="187282" y="147087"/>
                                          <a:pt x="186329" y="143277"/>
                                          <a:pt x="186329" y="139467"/>
                                        </a:cubicBezTo>
                                        <a:cubicBezTo>
                                          <a:pt x="185377" y="135657"/>
                                          <a:pt x="185377" y="131847"/>
                                          <a:pt x="184424" y="128037"/>
                                        </a:cubicBezTo>
                                        <a:cubicBezTo>
                                          <a:pt x="183472" y="124227"/>
                                          <a:pt x="182519" y="120417"/>
                                          <a:pt x="181567" y="116607"/>
                                        </a:cubicBezTo>
                                        <a:cubicBezTo>
                                          <a:pt x="178709" y="108987"/>
                                          <a:pt x="175852" y="100414"/>
                                          <a:pt x="172042" y="92795"/>
                                        </a:cubicBezTo>
                                        <a:cubicBezTo>
                                          <a:pt x="168232" y="85174"/>
                                          <a:pt x="163469" y="77555"/>
                                          <a:pt x="158707" y="70887"/>
                                        </a:cubicBezTo>
                                        <a:cubicBezTo>
                                          <a:pt x="152992" y="64220"/>
                                          <a:pt x="148229" y="57552"/>
                                          <a:pt x="141562" y="51837"/>
                                        </a:cubicBezTo>
                                        <a:cubicBezTo>
                                          <a:pt x="135847" y="46122"/>
                                          <a:pt x="129179" y="41359"/>
                                          <a:pt x="123464" y="36597"/>
                                        </a:cubicBezTo>
                                        <a:cubicBezTo>
                                          <a:pt x="117749" y="31834"/>
                                          <a:pt x="111082" y="28024"/>
                                          <a:pt x="105367" y="25167"/>
                                        </a:cubicBezTo>
                                        <a:cubicBezTo>
                                          <a:pt x="99652" y="22309"/>
                                          <a:pt x="93937" y="19452"/>
                                          <a:pt x="89174" y="17547"/>
                                        </a:cubicBezTo>
                                        <a:cubicBezTo>
                                          <a:pt x="84412" y="15642"/>
                                          <a:pt x="79649" y="13737"/>
                                          <a:pt x="75839" y="12784"/>
                                        </a:cubicBezTo>
                                        <a:cubicBezTo>
                                          <a:pt x="72029" y="11832"/>
                                          <a:pt x="69172" y="10880"/>
                                          <a:pt x="66314" y="9927"/>
                                        </a:cubicBezTo>
                                        <a:cubicBezTo>
                                          <a:pt x="65362" y="9927"/>
                                          <a:pt x="65362" y="9927"/>
                                          <a:pt x="64409" y="9927"/>
                                        </a:cubicBezTo>
                                        <a:cubicBezTo>
                                          <a:pt x="63457" y="9927"/>
                                          <a:pt x="63457" y="9927"/>
                                          <a:pt x="63457" y="9927"/>
                                        </a:cubicBezTo>
                                        <a:cubicBezTo>
                                          <a:pt x="62504" y="9927"/>
                                          <a:pt x="62504" y="9927"/>
                                          <a:pt x="62504" y="9927"/>
                                        </a:cubicBezTo>
                                        <a:cubicBezTo>
                                          <a:pt x="38692" y="2307"/>
                                          <a:pt x="9164" y="10880"/>
                                          <a:pt x="7259" y="28977"/>
                                        </a:cubicBezTo>
                                        <a:cubicBezTo>
                                          <a:pt x="5354" y="49932"/>
                                          <a:pt x="27262" y="60409"/>
                                          <a:pt x="54884" y="63267"/>
                                        </a:cubicBezTo>
                                        <a:cubicBezTo>
                                          <a:pt x="55837" y="63267"/>
                                          <a:pt x="56789" y="63267"/>
                                          <a:pt x="57742" y="63267"/>
                                        </a:cubicBezTo>
                                        <a:cubicBezTo>
                                          <a:pt x="58694" y="63267"/>
                                          <a:pt x="60599" y="63267"/>
                                          <a:pt x="62504" y="63267"/>
                                        </a:cubicBezTo>
                                        <a:cubicBezTo>
                                          <a:pt x="65362" y="63267"/>
                                          <a:pt x="69172" y="64220"/>
                                          <a:pt x="72982" y="65172"/>
                                        </a:cubicBezTo>
                                        <a:cubicBezTo>
                                          <a:pt x="76792" y="66124"/>
                                          <a:pt x="81554" y="67077"/>
                                          <a:pt x="86317" y="68030"/>
                                        </a:cubicBezTo>
                                        <a:cubicBezTo>
                                          <a:pt x="95842" y="70887"/>
                                          <a:pt x="107272" y="75649"/>
                                          <a:pt x="117749" y="81364"/>
                                        </a:cubicBezTo>
                                        <a:cubicBezTo>
                                          <a:pt x="123464" y="84222"/>
                                          <a:pt x="128227" y="88984"/>
                                          <a:pt x="133942" y="92795"/>
                                        </a:cubicBezTo>
                                        <a:cubicBezTo>
                                          <a:pt x="138704" y="97557"/>
                                          <a:pt x="144419" y="102320"/>
                                          <a:pt x="148229" y="107082"/>
                                        </a:cubicBezTo>
                                        <a:cubicBezTo>
                                          <a:pt x="152992" y="112797"/>
                                          <a:pt x="156802" y="118512"/>
                                          <a:pt x="160612" y="124227"/>
                                        </a:cubicBezTo>
                                        <a:cubicBezTo>
                                          <a:pt x="162517" y="127084"/>
                                          <a:pt x="163469" y="130895"/>
                                          <a:pt x="165374" y="133752"/>
                                        </a:cubicBezTo>
                                        <a:cubicBezTo>
                                          <a:pt x="166327" y="136609"/>
                                          <a:pt x="168232" y="140420"/>
                                          <a:pt x="169184" y="143277"/>
                                        </a:cubicBezTo>
                                        <a:cubicBezTo>
                                          <a:pt x="170137" y="146134"/>
                                          <a:pt x="171089" y="149945"/>
                                          <a:pt x="172042" y="152802"/>
                                        </a:cubicBezTo>
                                        <a:cubicBezTo>
                                          <a:pt x="172994" y="155659"/>
                                          <a:pt x="173947" y="159470"/>
                                          <a:pt x="174899" y="162327"/>
                                        </a:cubicBezTo>
                                        <a:cubicBezTo>
                                          <a:pt x="175852" y="165184"/>
                                          <a:pt x="175852" y="168995"/>
                                          <a:pt x="176804" y="171852"/>
                                        </a:cubicBezTo>
                                        <a:cubicBezTo>
                                          <a:pt x="176804" y="173757"/>
                                          <a:pt x="177757" y="174709"/>
                                          <a:pt x="177757" y="176614"/>
                                        </a:cubicBezTo>
                                        <a:cubicBezTo>
                                          <a:pt x="177757" y="178520"/>
                                          <a:pt x="177757" y="179472"/>
                                          <a:pt x="178709" y="181377"/>
                                        </a:cubicBezTo>
                                        <a:cubicBezTo>
                                          <a:pt x="178709" y="184234"/>
                                          <a:pt x="179662" y="187092"/>
                                          <a:pt x="179662" y="189949"/>
                                        </a:cubicBezTo>
                                        <a:cubicBezTo>
                                          <a:pt x="179662" y="192807"/>
                                          <a:pt x="179662" y="194712"/>
                                          <a:pt x="180614" y="197570"/>
                                        </a:cubicBezTo>
                                        <a:cubicBezTo>
                                          <a:pt x="180614" y="202332"/>
                                          <a:pt x="181567" y="206142"/>
                                          <a:pt x="181567" y="209952"/>
                                        </a:cubicBezTo>
                                        <a:cubicBezTo>
                                          <a:pt x="181567" y="216620"/>
                                          <a:pt x="181567" y="220430"/>
                                          <a:pt x="181567" y="220430"/>
                                        </a:cubicBezTo>
                                        <a:cubicBezTo>
                                          <a:pt x="181567" y="220430"/>
                                          <a:pt x="182519" y="216620"/>
                                          <a:pt x="183472" y="209952"/>
                                        </a:cubicBezTo>
                                        <a:cubicBezTo>
                                          <a:pt x="184424" y="206142"/>
                                          <a:pt x="185377" y="202332"/>
                                          <a:pt x="185377" y="197570"/>
                                        </a:cubicBezTo>
                                        <a:cubicBezTo>
                                          <a:pt x="185377" y="195664"/>
                                          <a:pt x="186329" y="192807"/>
                                          <a:pt x="186329" y="189949"/>
                                        </a:cubicBezTo>
                                        <a:cubicBezTo>
                                          <a:pt x="186329" y="187092"/>
                                          <a:pt x="187282" y="184234"/>
                                          <a:pt x="187282" y="181377"/>
                                        </a:cubicBezTo>
                                        <a:cubicBezTo>
                                          <a:pt x="187282" y="179472"/>
                                          <a:pt x="187282" y="178520"/>
                                          <a:pt x="187282" y="176614"/>
                                        </a:cubicBezTo>
                                        <a:cubicBezTo>
                                          <a:pt x="187282" y="174709"/>
                                          <a:pt x="187282" y="173757"/>
                                          <a:pt x="187282" y="171852"/>
                                        </a:cubicBezTo>
                                        <a:cubicBezTo>
                                          <a:pt x="187282" y="168995"/>
                                          <a:pt x="187282" y="165184"/>
                                          <a:pt x="187282" y="161374"/>
                                        </a:cubicBezTo>
                                        <a:cubicBezTo>
                                          <a:pt x="187282" y="158517"/>
                                          <a:pt x="187282" y="154707"/>
                                          <a:pt x="187282" y="15089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8" name="Freeform: Shape 2028"/>
                                <wps:cNvSpPr/>
                                <wps:spPr>
                                  <a:xfrm>
                                    <a:off x="3810" y="920993"/>
                                    <a:ext cx="257175" cy="161925"/>
                                  </a:xfrm>
                                  <a:custGeom>
                                    <a:avLst/>
                                    <a:gdLst>
                                      <a:gd name="connsiteX0" fmla="*/ 14764 w 257175"/>
                                      <a:gd name="connsiteY0" fmla="*/ 144303 h 161925"/>
                                      <a:gd name="connsiteX1" fmla="*/ 21431 w 257175"/>
                                      <a:gd name="connsiteY1" fmla="*/ 135731 h 161925"/>
                                      <a:gd name="connsiteX2" fmla="*/ 37624 w 257175"/>
                                      <a:gd name="connsiteY2" fmla="*/ 118586 h 161925"/>
                                      <a:gd name="connsiteX3" fmla="*/ 39529 w 257175"/>
                                      <a:gd name="connsiteY3" fmla="*/ 116681 h 161925"/>
                                      <a:gd name="connsiteX4" fmla="*/ 42386 w 257175"/>
                                      <a:gd name="connsiteY4" fmla="*/ 114776 h 161925"/>
                                      <a:gd name="connsiteX5" fmla="*/ 47149 w 257175"/>
                                      <a:gd name="connsiteY5" fmla="*/ 110966 h 161925"/>
                                      <a:gd name="connsiteX6" fmla="*/ 51911 w 257175"/>
                                      <a:gd name="connsiteY6" fmla="*/ 107156 h 161925"/>
                                      <a:gd name="connsiteX7" fmla="*/ 56674 w 257175"/>
                                      <a:gd name="connsiteY7" fmla="*/ 103346 h 161925"/>
                                      <a:gd name="connsiteX8" fmla="*/ 62389 w 257175"/>
                                      <a:gd name="connsiteY8" fmla="*/ 100489 h 161925"/>
                                      <a:gd name="connsiteX9" fmla="*/ 68104 w 257175"/>
                                      <a:gd name="connsiteY9" fmla="*/ 97631 h 161925"/>
                                      <a:gd name="connsiteX10" fmla="*/ 79534 w 257175"/>
                                      <a:gd name="connsiteY10" fmla="*/ 91916 h 161925"/>
                                      <a:gd name="connsiteX11" fmla="*/ 85249 w 257175"/>
                                      <a:gd name="connsiteY11" fmla="*/ 89059 h 161925"/>
                                      <a:gd name="connsiteX12" fmla="*/ 90964 w 257175"/>
                                      <a:gd name="connsiteY12" fmla="*/ 87153 h 161925"/>
                                      <a:gd name="connsiteX13" fmla="*/ 93821 w 257175"/>
                                      <a:gd name="connsiteY13" fmla="*/ 86201 h 161925"/>
                                      <a:gd name="connsiteX14" fmla="*/ 96679 w 257175"/>
                                      <a:gd name="connsiteY14" fmla="*/ 85248 h 161925"/>
                                      <a:gd name="connsiteX15" fmla="*/ 102394 w 257175"/>
                                      <a:gd name="connsiteY15" fmla="*/ 83344 h 161925"/>
                                      <a:gd name="connsiteX16" fmla="*/ 126206 w 257175"/>
                                      <a:gd name="connsiteY16" fmla="*/ 77628 h 161925"/>
                                      <a:gd name="connsiteX17" fmla="*/ 148114 w 257175"/>
                                      <a:gd name="connsiteY17" fmla="*/ 74771 h 161925"/>
                                      <a:gd name="connsiteX18" fmla="*/ 219551 w 257175"/>
                                      <a:gd name="connsiteY18" fmla="*/ 81439 h 161925"/>
                                      <a:gd name="connsiteX19" fmla="*/ 255746 w 257175"/>
                                      <a:gd name="connsiteY19" fmla="*/ 46196 h 161925"/>
                                      <a:gd name="connsiteX20" fmla="*/ 223361 w 257175"/>
                                      <a:gd name="connsiteY20" fmla="*/ 7144 h 161925"/>
                                      <a:gd name="connsiteX21" fmla="*/ 197644 w 257175"/>
                                      <a:gd name="connsiteY21" fmla="*/ 10001 h 161925"/>
                                      <a:gd name="connsiteX22" fmla="*/ 181451 w 257175"/>
                                      <a:gd name="connsiteY22" fmla="*/ 11906 h 161925"/>
                                      <a:gd name="connsiteX23" fmla="*/ 161449 w 257175"/>
                                      <a:gd name="connsiteY23" fmla="*/ 15716 h 161925"/>
                                      <a:gd name="connsiteX24" fmla="*/ 137636 w 257175"/>
                                      <a:gd name="connsiteY24" fmla="*/ 22384 h 161925"/>
                                      <a:gd name="connsiteX25" fmla="*/ 111919 w 257175"/>
                                      <a:gd name="connsiteY25" fmla="*/ 31909 h 161925"/>
                                      <a:gd name="connsiteX26" fmla="*/ 86201 w 257175"/>
                                      <a:gd name="connsiteY26" fmla="*/ 45244 h 161925"/>
                                      <a:gd name="connsiteX27" fmla="*/ 79534 w 257175"/>
                                      <a:gd name="connsiteY27" fmla="*/ 49053 h 161925"/>
                                      <a:gd name="connsiteX28" fmla="*/ 76676 w 257175"/>
                                      <a:gd name="connsiteY28" fmla="*/ 50959 h 161925"/>
                                      <a:gd name="connsiteX29" fmla="*/ 73819 w 257175"/>
                                      <a:gd name="connsiteY29" fmla="*/ 53816 h 161925"/>
                                      <a:gd name="connsiteX30" fmla="*/ 67151 w 257175"/>
                                      <a:gd name="connsiteY30" fmla="*/ 57626 h 161925"/>
                                      <a:gd name="connsiteX31" fmla="*/ 61436 w 257175"/>
                                      <a:gd name="connsiteY31" fmla="*/ 62389 h 161925"/>
                                      <a:gd name="connsiteX32" fmla="*/ 50006 w 257175"/>
                                      <a:gd name="connsiteY32" fmla="*/ 71914 h 161925"/>
                                      <a:gd name="connsiteX33" fmla="*/ 44291 w 257175"/>
                                      <a:gd name="connsiteY33" fmla="*/ 76676 h 161925"/>
                                      <a:gd name="connsiteX34" fmla="*/ 39529 w 257175"/>
                                      <a:gd name="connsiteY34" fmla="*/ 81439 h 161925"/>
                                      <a:gd name="connsiteX35" fmla="*/ 34766 w 257175"/>
                                      <a:gd name="connsiteY35" fmla="*/ 87153 h 161925"/>
                                      <a:gd name="connsiteX36" fmla="*/ 30004 w 257175"/>
                                      <a:gd name="connsiteY36" fmla="*/ 92869 h 161925"/>
                                      <a:gd name="connsiteX37" fmla="*/ 25241 w 257175"/>
                                      <a:gd name="connsiteY37" fmla="*/ 98584 h 161925"/>
                                      <a:gd name="connsiteX38" fmla="*/ 23336 w 257175"/>
                                      <a:gd name="connsiteY38" fmla="*/ 101441 h 161925"/>
                                      <a:gd name="connsiteX39" fmla="*/ 21431 w 257175"/>
                                      <a:gd name="connsiteY39" fmla="*/ 104298 h 161925"/>
                                      <a:gd name="connsiteX40" fmla="*/ 8096 w 257175"/>
                                      <a:gd name="connsiteY40" fmla="*/ 127159 h 161925"/>
                                      <a:gd name="connsiteX41" fmla="*/ 7144 w 257175"/>
                                      <a:gd name="connsiteY41" fmla="*/ 129064 h 161925"/>
                                      <a:gd name="connsiteX42" fmla="*/ 7144 w 257175"/>
                                      <a:gd name="connsiteY42" fmla="*/ 155734 h 161925"/>
                                      <a:gd name="connsiteX43" fmla="*/ 9049 w 257175"/>
                                      <a:gd name="connsiteY43" fmla="*/ 152876 h 161925"/>
                                      <a:gd name="connsiteX44" fmla="*/ 14764 w 257175"/>
                                      <a:gd name="connsiteY44" fmla="*/ 144303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</a:cxnLst>
                                    <a:rect l="l" t="t" r="r" b="b"/>
                                    <a:pathLst>
                                      <a:path w="257175" h="161925">
                                        <a:moveTo>
                                          <a:pt x="14764" y="144303"/>
                                        </a:moveTo>
                                        <a:cubicBezTo>
                                          <a:pt x="16669" y="141446"/>
                                          <a:pt x="19526" y="138589"/>
                                          <a:pt x="21431" y="135731"/>
                                        </a:cubicBezTo>
                                        <a:cubicBezTo>
                                          <a:pt x="26194" y="130016"/>
                                          <a:pt x="31909" y="124301"/>
                                          <a:pt x="37624" y="118586"/>
                                        </a:cubicBezTo>
                                        <a:cubicBezTo>
                                          <a:pt x="38576" y="117634"/>
                                          <a:pt x="39529" y="117634"/>
                                          <a:pt x="39529" y="116681"/>
                                        </a:cubicBezTo>
                                        <a:cubicBezTo>
                                          <a:pt x="40481" y="115728"/>
                                          <a:pt x="41434" y="115728"/>
                                          <a:pt x="42386" y="114776"/>
                                        </a:cubicBezTo>
                                        <a:cubicBezTo>
                                          <a:pt x="44291" y="113823"/>
                                          <a:pt x="45244" y="111919"/>
                                          <a:pt x="47149" y="110966"/>
                                        </a:cubicBezTo>
                                        <a:cubicBezTo>
                                          <a:pt x="49054" y="110014"/>
                                          <a:pt x="50959" y="108109"/>
                                          <a:pt x="51911" y="107156"/>
                                        </a:cubicBezTo>
                                        <a:cubicBezTo>
                                          <a:pt x="53816" y="106203"/>
                                          <a:pt x="55721" y="105251"/>
                                          <a:pt x="56674" y="103346"/>
                                        </a:cubicBezTo>
                                        <a:cubicBezTo>
                                          <a:pt x="58579" y="102394"/>
                                          <a:pt x="60484" y="101441"/>
                                          <a:pt x="62389" y="100489"/>
                                        </a:cubicBezTo>
                                        <a:cubicBezTo>
                                          <a:pt x="64294" y="99536"/>
                                          <a:pt x="66199" y="98584"/>
                                          <a:pt x="68104" y="97631"/>
                                        </a:cubicBezTo>
                                        <a:cubicBezTo>
                                          <a:pt x="71914" y="95726"/>
                                          <a:pt x="75724" y="93821"/>
                                          <a:pt x="79534" y="91916"/>
                                        </a:cubicBezTo>
                                        <a:lnTo>
                                          <a:pt x="85249" y="89059"/>
                                        </a:lnTo>
                                        <a:cubicBezTo>
                                          <a:pt x="87154" y="88106"/>
                                          <a:pt x="89059" y="87153"/>
                                          <a:pt x="90964" y="87153"/>
                                        </a:cubicBezTo>
                                        <a:lnTo>
                                          <a:pt x="93821" y="86201"/>
                                        </a:lnTo>
                                        <a:lnTo>
                                          <a:pt x="96679" y="85248"/>
                                        </a:lnTo>
                                        <a:cubicBezTo>
                                          <a:pt x="98584" y="84296"/>
                                          <a:pt x="100489" y="84296"/>
                                          <a:pt x="102394" y="83344"/>
                                        </a:cubicBezTo>
                                        <a:cubicBezTo>
                                          <a:pt x="110014" y="81439"/>
                                          <a:pt x="117634" y="79534"/>
                                          <a:pt x="126206" y="77628"/>
                                        </a:cubicBezTo>
                                        <a:cubicBezTo>
                                          <a:pt x="133826" y="76676"/>
                                          <a:pt x="141446" y="75723"/>
                                          <a:pt x="148114" y="74771"/>
                                        </a:cubicBezTo>
                                        <a:cubicBezTo>
                                          <a:pt x="180499" y="70961"/>
                                          <a:pt x="213836" y="81439"/>
                                          <a:pt x="219551" y="81439"/>
                                        </a:cubicBezTo>
                                        <a:cubicBezTo>
                                          <a:pt x="238601" y="82391"/>
                                          <a:pt x="254794" y="66198"/>
                                          <a:pt x="255746" y="46196"/>
                                        </a:cubicBezTo>
                                        <a:cubicBezTo>
                                          <a:pt x="256699" y="25241"/>
                                          <a:pt x="242411" y="8096"/>
                                          <a:pt x="223361" y="7144"/>
                                        </a:cubicBezTo>
                                        <a:cubicBezTo>
                                          <a:pt x="219551" y="7144"/>
                                          <a:pt x="202406" y="9048"/>
                                          <a:pt x="197644" y="10001"/>
                                        </a:cubicBezTo>
                                        <a:cubicBezTo>
                                          <a:pt x="192881" y="10953"/>
                                          <a:pt x="188119" y="10953"/>
                                          <a:pt x="181451" y="11906"/>
                                        </a:cubicBezTo>
                                        <a:cubicBezTo>
                                          <a:pt x="175736" y="12859"/>
                                          <a:pt x="168116" y="13811"/>
                                          <a:pt x="161449" y="15716"/>
                                        </a:cubicBezTo>
                                        <a:cubicBezTo>
                                          <a:pt x="153829" y="17621"/>
                                          <a:pt x="146209" y="19526"/>
                                          <a:pt x="137636" y="22384"/>
                                        </a:cubicBezTo>
                                        <a:cubicBezTo>
                                          <a:pt x="129064" y="25241"/>
                                          <a:pt x="120491" y="28098"/>
                                          <a:pt x="111919" y="31909"/>
                                        </a:cubicBezTo>
                                        <a:cubicBezTo>
                                          <a:pt x="103346" y="35719"/>
                                          <a:pt x="94774" y="40481"/>
                                          <a:pt x="86201" y="45244"/>
                                        </a:cubicBezTo>
                                        <a:cubicBezTo>
                                          <a:pt x="84296" y="46196"/>
                                          <a:pt x="82391" y="48101"/>
                                          <a:pt x="79534" y="49053"/>
                                        </a:cubicBezTo>
                                        <a:lnTo>
                                          <a:pt x="76676" y="50959"/>
                                        </a:lnTo>
                                        <a:lnTo>
                                          <a:pt x="73819" y="53816"/>
                                        </a:lnTo>
                                        <a:cubicBezTo>
                                          <a:pt x="71914" y="54769"/>
                                          <a:pt x="70009" y="56673"/>
                                          <a:pt x="67151" y="57626"/>
                                        </a:cubicBezTo>
                                        <a:lnTo>
                                          <a:pt x="61436" y="62389"/>
                                        </a:lnTo>
                                        <a:cubicBezTo>
                                          <a:pt x="57626" y="65246"/>
                                          <a:pt x="53816" y="69056"/>
                                          <a:pt x="50006" y="71914"/>
                                        </a:cubicBezTo>
                                        <a:cubicBezTo>
                                          <a:pt x="48101" y="73819"/>
                                          <a:pt x="46196" y="75723"/>
                                          <a:pt x="44291" y="76676"/>
                                        </a:cubicBezTo>
                                        <a:cubicBezTo>
                                          <a:pt x="42386" y="78581"/>
                                          <a:pt x="40481" y="80486"/>
                                          <a:pt x="39529" y="81439"/>
                                        </a:cubicBezTo>
                                        <a:cubicBezTo>
                                          <a:pt x="37624" y="83344"/>
                                          <a:pt x="36671" y="85248"/>
                                          <a:pt x="34766" y="87153"/>
                                        </a:cubicBezTo>
                                        <a:cubicBezTo>
                                          <a:pt x="32861" y="89059"/>
                                          <a:pt x="31909" y="90964"/>
                                          <a:pt x="30004" y="92869"/>
                                        </a:cubicBezTo>
                                        <a:cubicBezTo>
                                          <a:pt x="28099" y="94773"/>
                                          <a:pt x="27146" y="96678"/>
                                          <a:pt x="25241" y="98584"/>
                                        </a:cubicBezTo>
                                        <a:cubicBezTo>
                                          <a:pt x="24289" y="99536"/>
                                          <a:pt x="23336" y="100489"/>
                                          <a:pt x="23336" y="101441"/>
                                        </a:cubicBezTo>
                                        <a:cubicBezTo>
                                          <a:pt x="22384" y="102394"/>
                                          <a:pt x="22384" y="103346"/>
                                          <a:pt x="21431" y="104298"/>
                                        </a:cubicBezTo>
                                        <a:cubicBezTo>
                                          <a:pt x="16669" y="111919"/>
                                          <a:pt x="11906" y="119539"/>
                                          <a:pt x="8096" y="127159"/>
                                        </a:cubicBezTo>
                                        <a:cubicBezTo>
                                          <a:pt x="8096" y="128111"/>
                                          <a:pt x="7144" y="129064"/>
                                          <a:pt x="7144" y="129064"/>
                                        </a:cubicBezTo>
                                        <a:lnTo>
                                          <a:pt x="7144" y="155734"/>
                                        </a:lnTo>
                                        <a:cubicBezTo>
                                          <a:pt x="8096" y="154781"/>
                                          <a:pt x="8096" y="153828"/>
                                          <a:pt x="9049" y="152876"/>
                                        </a:cubicBezTo>
                                        <a:cubicBezTo>
                                          <a:pt x="10954" y="150019"/>
                                          <a:pt x="12859" y="147161"/>
                                          <a:pt x="14764" y="14430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9" name="Freeform: Shape 2029"/>
                                <wps:cNvSpPr/>
                                <wps:spPr>
                                  <a:xfrm>
                                    <a:off x="453390" y="223763"/>
                                    <a:ext cx="85725" cy="180975"/>
                                  </a:xfrm>
                                  <a:custGeom>
                                    <a:avLst/>
                                    <a:gdLst>
                                      <a:gd name="connsiteX0" fmla="*/ 21431 w 85725"/>
                                      <a:gd name="connsiteY0" fmla="*/ 37624 h 180975"/>
                                      <a:gd name="connsiteX1" fmla="*/ 22384 w 85725"/>
                                      <a:gd name="connsiteY1" fmla="*/ 31909 h 180975"/>
                                      <a:gd name="connsiteX2" fmla="*/ 24289 w 85725"/>
                                      <a:gd name="connsiteY2" fmla="*/ 26194 h 180975"/>
                                      <a:gd name="connsiteX3" fmla="*/ 26194 w 85725"/>
                                      <a:gd name="connsiteY3" fmla="*/ 21431 h 180975"/>
                                      <a:gd name="connsiteX4" fmla="*/ 28099 w 85725"/>
                                      <a:gd name="connsiteY4" fmla="*/ 17621 h 180975"/>
                                      <a:gd name="connsiteX5" fmla="*/ 29051 w 85725"/>
                                      <a:gd name="connsiteY5" fmla="*/ 15716 h 180975"/>
                                      <a:gd name="connsiteX6" fmla="*/ 30004 w 85725"/>
                                      <a:gd name="connsiteY6" fmla="*/ 13811 h 180975"/>
                                      <a:gd name="connsiteX7" fmla="*/ 32861 w 85725"/>
                                      <a:gd name="connsiteY7" fmla="*/ 7144 h 180975"/>
                                      <a:gd name="connsiteX8" fmla="*/ 28099 w 85725"/>
                                      <a:gd name="connsiteY8" fmla="*/ 12859 h 180975"/>
                                      <a:gd name="connsiteX9" fmla="*/ 27146 w 85725"/>
                                      <a:gd name="connsiteY9" fmla="*/ 14764 h 180975"/>
                                      <a:gd name="connsiteX10" fmla="*/ 26194 w 85725"/>
                                      <a:gd name="connsiteY10" fmla="*/ 16669 h 180975"/>
                                      <a:gd name="connsiteX11" fmla="*/ 23336 w 85725"/>
                                      <a:gd name="connsiteY11" fmla="*/ 20479 h 180975"/>
                                      <a:gd name="connsiteX12" fmla="*/ 20479 w 85725"/>
                                      <a:gd name="connsiteY12" fmla="*/ 25241 h 180975"/>
                                      <a:gd name="connsiteX13" fmla="*/ 17621 w 85725"/>
                                      <a:gd name="connsiteY13" fmla="*/ 30004 h 180975"/>
                                      <a:gd name="connsiteX14" fmla="*/ 14764 w 85725"/>
                                      <a:gd name="connsiteY14" fmla="*/ 35719 h 180975"/>
                                      <a:gd name="connsiteX15" fmla="*/ 11906 w 85725"/>
                                      <a:gd name="connsiteY15" fmla="*/ 42386 h 180975"/>
                                      <a:gd name="connsiteX16" fmla="*/ 8096 w 85725"/>
                                      <a:gd name="connsiteY16" fmla="*/ 56674 h 180975"/>
                                      <a:gd name="connsiteX17" fmla="*/ 8096 w 85725"/>
                                      <a:gd name="connsiteY17" fmla="*/ 58579 h 180975"/>
                                      <a:gd name="connsiteX18" fmla="*/ 8096 w 85725"/>
                                      <a:gd name="connsiteY18" fmla="*/ 60484 h 180975"/>
                                      <a:gd name="connsiteX19" fmla="*/ 7144 w 85725"/>
                                      <a:gd name="connsiteY19" fmla="*/ 64294 h 180975"/>
                                      <a:gd name="connsiteX20" fmla="*/ 7144 w 85725"/>
                                      <a:gd name="connsiteY20" fmla="*/ 68104 h 180975"/>
                                      <a:gd name="connsiteX21" fmla="*/ 7144 w 85725"/>
                                      <a:gd name="connsiteY21" fmla="*/ 71914 h 180975"/>
                                      <a:gd name="connsiteX22" fmla="*/ 7144 w 85725"/>
                                      <a:gd name="connsiteY22" fmla="*/ 75724 h 180975"/>
                                      <a:gd name="connsiteX23" fmla="*/ 7144 w 85725"/>
                                      <a:gd name="connsiteY23" fmla="*/ 79534 h 180975"/>
                                      <a:gd name="connsiteX24" fmla="*/ 7144 w 85725"/>
                                      <a:gd name="connsiteY24" fmla="*/ 88106 h 180975"/>
                                      <a:gd name="connsiteX25" fmla="*/ 7144 w 85725"/>
                                      <a:gd name="connsiteY25" fmla="*/ 91916 h 180975"/>
                                      <a:gd name="connsiteX26" fmla="*/ 8096 w 85725"/>
                                      <a:gd name="connsiteY26" fmla="*/ 95726 h 180975"/>
                                      <a:gd name="connsiteX27" fmla="*/ 8096 w 85725"/>
                                      <a:gd name="connsiteY27" fmla="*/ 97631 h 180975"/>
                                      <a:gd name="connsiteX28" fmla="*/ 8096 w 85725"/>
                                      <a:gd name="connsiteY28" fmla="*/ 99536 h 180975"/>
                                      <a:gd name="connsiteX29" fmla="*/ 9049 w 85725"/>
                                      <a:gd name="connsiteY29" fmla="*/ 103346 h 180975"/>
                                      <a:gd name="connsiteX30" fmla="*/ 13811 w 85725"/>
                                      <a:gd name="connsiteY30" fmla="*/ 119539 h 180975"/>
                                      <a:gd name="connsiteX31" fmla="*/ 19526 w 85725"/>
                                      <a:gd name="connsiteY31" fmla="*/ 133826 h 180975"/>
                                      <a:gd name="connsiteX32" fmla="*/ 26194 w 85725"/>
                                      <a:gd name="connsiteY32" fmla="*/ 146209 h 180975"/>
                                      <a:gd name="connsiteX33" fmla="*/ 32861 w 85725"/>
                                      <a:gd name="connsiteY33" fmla="*/ 156686 h 180975"/>
                                      <a:gd name="connsiteX34" fmla="*/ 38576 w 85725"/>
                                      <a:gd name="connsiteY34" fmla="*/ 164306 h 180975"/>
                                      <a:gd name="connsiteX35" fmla="*/ 47149 w 85725"/>
                                      <a:gd name="connsiteY35" fmla="*/ 175736 h 180975"/>
                                      <a:gd name="connsiteX36" fmla="*/ 76676 w 85725"/>
                                      <a:gd name="connsiteY36" fmla="*/ 174784 h 180975"/>
                                      <a:gd name="connsiteX37" fmla="*/ 77629 w 85725"/>
                                      <a:gd name="connsiteY37" fmla="*/ 145256 h 180975"/>
                                      <a:gd name="connsiteX38" fmla="*/ 47149 w 85725"/>
                                      <a:gd name="connsiteY38" fmla="*/ 117634 h 180975"/>
                                      <a:gd name="connsiteX39" fmla="*/ 39529 w 85725"/>
                                      <a:gd name="connsiteY39" fmla="*/ 107156 h 180975"/>
                                      <a:gd name="connsiteX40" fmla="*/ 32861 w 85725"/>
                                      <a:gd name="connsiteY40" fmla="*/ 95726 h 180975"/>
                                      <a:gd name="connsiteX41" fmla="*/ 30956 w 85725"/>
                                      <a:gd name="connsiteY41" fmla="*/ 92869 h 180975"/>
                                      <a:gd name="connsiteX42" fmla="*/ 30004 w 85725"/>
                                      <a:gd name="connsiteY42" fmla="*/ 90964 h 180975"/>
                                      <a:gd name="connsiteX43" fmla="*/ 29051 w 85725"/>
                                      <a:gd name="connsiteY43" fmla="*/ 89059 h 180975"/>
                                      <a:gd name="connsiteX44" fmla="*/ 28099 w 85725"/>
                                      <a:gd name="connsiteY44" fmla="*/ 86201 h 180975"/>
                                      <a:gd name="connsiteX45" fmla="*/ 27146 w 85725"/>
                                      <a:gd name="connsiteY45" fmla="*/ 82391 h 180975"/>
                                      <a:gd name="connsiteX46" fmla="*/ 25241 w 85725"/>
                                      <a:gd name="connsiteY46" fmla="*/ 75724 h 180975"/>
                                      <a:gd name="connsiteX47" fmla="*/ 24289 w 85725"/>
                                      <a:gd name="connsiteY47" fmla="*/ 71914 h 180975"/>
                                      <a:gd name="connsiteX48" fmla="*/ 23336 w 85725"/>
                                      <a:gd name="connsiteY48" fmla="*/ 68104 h 180975"/>
                                      <a:gd name="connsiteX49" fmla="*/ 22384 w 85725"/>
                                      <a:gd name="connsiteY49" fmla="*/ 64294 h 180975"/>
                                      <a:gd name="connsiteX50" fmla="*/ 22384 w 85725"/>
                                      <a:gd name="connsiteY50" fmla="*/ 60484 h 180975"/>
                                      <a:gd name="connsiteX51" fmla="*/ 22384 w 85725"/>
                                      <a:gd name="connsiteY51" fmla="*/ 56674 h 180975"/>
                                      <a:gd name="connsiteX52" fmla="*/ 22384 w 85725"/>
                                      <a:gd name="connsiteY52" fmla="*/ 54769 h 180975"/>
                                      <a:gd name="connsiteX53" fmla="*/ 22384 w 85725"/>
                                      <a:gd name="connsiteY53" fmla="*/ 52864 h 180975"/>
                                      <a:gd name="connsiteX54" fmla="*/ 23336 w 85725"/>
                                      <a:gd name="connsiteY54" fmla="*/ 39529 h 180975"/>
                                      <a:gd name="connsiteX55" fmla="*/ 21431 w 85725"/>
                                      <a:gd name="connsiteY55" fmla="*/ 3762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85725" h="180975">
                                        <a:moveTo>
                                          <a:pt x="21431" y="37624"/>
                                        </a:moveTo>
                                        <a:cubicBezTo>
                                          <a:pt x="21431" y="35719"/>
                                          <a:pt x="22384" y="33814"/>
                                          <a:pt x="22384" y="31909"/>
                                        </a:cubicBezTo>
                                        <a:cubicBezTo>
                                          <a:pt x="22384" y="30004"/>
                                          <a:pt x="23336" y="28099"/>
                                          <a:pt x="24289" y="26194"/>
                                        </a:cubicBezTo>
                                        <a:cubicBezTo>
                                          <a:pt x="24289" y="24289"/>
                                          <a:pt x="25241" y="23336"/>
                                          <a:pt x="26194" y="21431"/>
                                        </a:cubicBezTo>
                                        <a:cubicBezTo>
                                          <a:pt x="27146" y="19526"/>
                                          <a:pt x="27146" y="18574"/>
                                          <a:pt x="28099" y="17621"/>
                                        </a:cubicBezTo>
                                        <a:cubicBezTo>
                                          <a:pt x="28099" y="16669"/>
                                          <a:pt x="28099" y="16669"/>
                                          <a:pt x="29051" y="15716"/>
                                        </a:cubicBezTo>
                                        <a:cubicBezTo>
                                          <a:pt x="29051" y="14764"/>
                                          <a:pt x="30004" y="14764"/>
                                          <a:pt x="30004" y="13811"/>
                                        </a:cubicBezTo>
                                        <a:cubicBezTo>
                                          <a:pt x="31909" y="10001"/>
                                          <a:pt x="32861" y="7144"/>
                                          <a:pt x="32861" y="7144"/>
                                        </a:cubicBezTo>
                                        <a:cubicBezTo>
                                          <a:pt x="32861" y="7144"/>
                                          <a:pt x="30956" y="9049"/>
                                          <a:pt x="28099" y="12859"/>
                                        </a:cubicBezTo>
                                        <a:cubicBezTo>
                                          <a:pt x="28099" y="12859"/>
                                          <a:pt x="27146" y="13811"/>
                                          <a:pt x="27146" y="14764"/>
                                        </a:cubicBezTo>
                                        <a:cubicBezTo>
                                          <a:pt x="27146" y="15716"/>
                                          <a:pt x="26194" y="15716"/>
                                          <a:pt x="26194" y="16669"/>
                                        </a:cubicBezTo>
                                        <a:cubicBezTo>
                                          <a:pt x="25241" y="17621"/>
                                          <a:pt x="24289" y="19526"/>
                                          <a:pt x="23336" y="20479"/>
                                        </a:cubicBezTo>
                                        <a:cubicBezTo>
                                          <a:pt x="22384" y="21431"/>
                                          <a:pt x="21431" y="23336"/>
                                          <a:pt x="20479" y="25241"/>
                                        </a:cubicBezTo>
                                        <a:cubicBezTo>
                                          <a:pt x="19526" y="27146"/>
                                          <a:pt x="18574" y="28099"/>
                                          <a:pt x="17621" y="30004"/>
                                        </a:cubicBezTo>
                                        <a:cubicBezTo>
                                          <a:pt x="16669" y="31909"/>
                                          <a:pt x="15716" y="33814"/>
                                          <a:pt x="14764" y="35719"/>
                                        </a:cubicBezTo>
                                        <a:cubicBezTo>
                                          <a:pt x="13811" y="37624"/>
                                          <a:pt x="12859" y="39529"/>
                                          <a:pt x="11906" y="42386"/>
                                        </a:cubicBezTo>
                                        <a:cubicBezTo>
                                          <a:pt x="10001" y="47149"/>
                                          <a:pt x="9049" y="51911"/>
                                          <a:pt x="8096" y="56674"/>
                                        </a:cubicBezTo>
                                        <a:cubicBezTo>
                                          <a:pt x="8096" y="57626"/>
                                          <a:pt x="8096" y="57626"/>
                                          <a:pt x="8096" y="58579"/>
                                        </a:cubicBezTo>
                                        <a:cubicBezTo>
                                          <a:pt x="8096" y="59531"/>
                                          <a:pt x="8096" y="59531"/>
                                          <a:pt x="8096" y="60484"/>
                                        </a:cubicBezTo>
                                        <a:cubicBezTo>
                                          <a:pt x="8096" y="61436"/>
                                          <a:pt x="8096" y="63341"/>
                                          <a:pt x="7144" y="64294"/>
                                        </a:cubicBezTo>
                                        <a:cubicBezTo>
                                          <a:pt x="7144" y="65246"/>
                                          <a:pt x="7144" y="67151"/>
                                          <a:pt x="7144" y="68104"/>
                                        </a:cubicBezTo>
                                        <a:cubicBezTo>
                                          <a:pt x="7144" y="69056"/>
                                          <a:pt x="7144" y="70961"/>
                                          <a:pt x="7144" y="71914"/>
                                        </a:cubicBezTo>
                                        <a:cubicBezTo>
                                          <a:pt x="7144" y="72866"/>
                                          <a:pt x="7144" y="74771"/>
                                          <a:pt x="7144" y="75724"/>
                                        </a:cubicBezTo>
                                        <a:cubicBezTo>
                                          <a:pt x="7144" y="76676"/>
                                          <a:pt x="7144" y="78581"/>
                                          <a:pt x="7144" y="79534"/>
                                        </a:cubicBezTo>
                                        <a:cubicBezTo>
                                          <a:pt x="7144" y="82391"/>
                                          <a:pt x="7144" y="85249"/>
                                          <a:pt x="7144" y="88106"/>
                                        </a:cubicBezTo>
                                        <a:lnTo>
                                          <a:pt x="7144" y="91916"/>
                                        </a:lnTo>
                                        <a:cubicBezTo>
                                          <a:pt x="7144" y="92869"/>
                                          <a:pt x="7144" y="94774"/>
                                          <a:pt x="8096" y="95726"/>
                                        </a:cubicBezTo>
                                        <a:lnTo>
                                          <a:pt x="8096" y="97631"/>
                                        </a:lnTo>
                                        <a:lnTo>
                                          <a:pt x="8096" y="99536"/>
                                        </a:lnTo>
                                        <a:cubicBezTo>
                                          <a:pt x="8096" y="100489"/>
                                          <a:pt x="9049" y="102394"/>
                                          <a:pt x="9049" y="103346"/>
                                        </a:cubicBezTo>
                                        <a:cubicBezTo>
                                          <a:pt x="10001" y="109061"/>
                                          <a:pt x="11906" y="113824"/>
                                          <a:pt x="13811" y="119539"/>
                                        </a:cubicBezTo>
                                        <a:cubicBezTo>
                                          <a:pt x="15716" y="124301"/>
                                          <a:pt x="17621" y="129064"/>
                                          <a:pt x="19526" y="133826"/>
                                        </a:cubicBezTo>
                                        <a:cubicBezTo>
                                          <a:pt x="21431" y="138589"/>
                                          <a:pt x="23336" y="142399"/>
                                          <a:pt x="26194" y="146209"/>
                                        </a:cubicBezTo>
                                        <a:cubicBezTo>
                                          <a:pt x="28099" y="150019"/>
                                          <a:pt x="30004" y="153829"/>
                                          <a:pt x="32861" y="156686"/>
                                        </a:cubicBezTo>
                                        <a:cubicBezTo>
                                          <a:pt x="34766" y="159544"/>
                                          <a:pt x="36671" y="162401"/>
                                          <a:pt x="38576" y="164306"/>
                                        </a:cubicBezTo>
                                        <a:cubicBezTo>
                                          <a:pt x="40481" y="166211"/>
                                          <a:pt x="46196" y="174784"/>
                                          <a:pt x="47149" y="175736"/>
                                        </a:cubicBezTo>
                                        <a:cubicBezTo>
                                          <a:pt x="54769" y="183356"/>
                                          <a:pt x="68104" y="182403"/>
                                          <a:pt x="76676" y="174784"/>
                                        </a:cubicBezTo>
                                        <a:cubicBezTo>
                                          <a:pt x="85249" y="166211"/>
                                          <a:pt x="85249" y="152876"/>
                                          <a:pt x="77629" y="145256"/>
                                        </a:cubicBezTo>
                                        <a:cubicBezTo>
                                          <a:pt x="75724" y="143351"/>
                                          <a:pt x="57626" y="132874"/>
                                          <a:pt x="47149" y="117634"/>
                                        </a:cubicBezTo>
                                        <a:cubicBezTo>
                                          <a:pt x="44291" y="114776"/>
                                          <a:pt x="42386" y="110966"/>
                                          <a:pt x="39529" y="107156"/>
                                        </a:cubicBezTo>
                                        <a:cubicBezTo>
                                          <a:pt x="36671" y="103346"/>
                                          <a:pt x="34766" y="99536"/>
                                          <a:pt x="32861" y="95726"/>
                                        </a:cubicBezTo>
                                        <a:cubicBezTo>
                                          <a:pt x="31909" y="94774"/>
                                          <a:pt x="31909" y="93821"/>
                                          <a:pt x="30956" y="92869"/>
                                        </a:cubicBezTo>
                                        <a:lnTo>
                                          <a:pt x="30004" y="90964"/>
                                        </a:lnTo>
                                        <a:lnTo>
                                          <a:pt x="29051" y="89059"/>
                                        </a:lnTo>
                                        <a:cubicBezTo>
                                          <a:pt x="29051" y="88106"/>
                                          <a:pt x="28099" y="87154"/>
                                          <a:pt x="28099" y="86201"/>
                                        </a:cubicBezTo>
                                        <a:lnTo>
                                          <a:pt x="27146" y="82391"/>
                                        </a:lnTo>
                                        <a:cubicBezTo>
                                          <a:pt x="26194" y="80486"/>
                                          <a:pt x="26194" y="77629"/>
                                          <a:pt x="25241" y="75724"/>
                                        </a:cubicBezTo>
                                        <a:cubicBezTo>
                                          <a:pt x="25241" y="74771"/>
                                          <a:pt x="24289" y="73819"/>
                                          <a:pt x="24289" y="71914"/>
                                        </a:cubicBezTo>
                                        <a:cubicBezTo>
                                          <a:pt x="24289" y="70961"/>
                                          <a:pt x="23336" y="70009"/>
                                          <a:pt x="23336" y="68104"/>
                                        </a:cubicBezTo>
                                        <a:cubicBezTo>
                                          <a:pt x="23336" y="67151"/>
                                          <a:pt x="23336" y="66199"/>
                                          <a:pt x="22384" y="64294"/>
                                        </a:cubicBezTo>
                                        <a:cubicBezTo>
                                          <a:pt x="22384" y="63341"/>
                                          <a:pt x="22384" y="62389"/>
                                          <a:pt x="22384" y="60484"/>
                                        </a:cubicBezTo>
                                        <a:cubicBezTo>
                                          <a:pt x="22384" y="59531"/>
                                          <a:pt x="22384" y="58579"/>
                                          <a:pt x="22384" y="56674"/>
                                        </a:cubicBezTo>
                                        <a:cubicBezTo>
                                          <a:pt x="22384" y="55721"/>
                                          <a:pt x="22384" y="55721"/>
                                          <a:pt x="22384" y="54769"/>
                                        </a:cubicBezTo>
                                        <a:cubicBezTo>
                                          <a:pt x="22384" y="53816"/>
                                          <a:pt x="22384" y="53816"/>
                                          <a:pt x="22384" y="52864"/>
                                        </a:cubicBezTo>
                                        <a:cubicBezTo>
                                          <a:pt x="22384" y="48101"/>
                                          <a:pt x="22384" y="43339"/>
                                          <a:pt x="23336" y="39529"/>
                                        </a:cubicBezTo>
                                        <a:cubicBezTo>
                                          <a:pt x="20479" y="41434"/>
                                          <a:pt x="20479" y="39529"/>
                                          <a:pt x="21431" y="3762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31" name="Freeform: Shape 2031"/>
                                <wps:cNvSpPr/>
                                <wps:spPr>
                                  <a:xfrm>
                                    <a:off x="613410" y="127069"/>
                                    <a:ext cx="76200" cy="180975"/>
                                  </a:xfrm>
                                  <a:custGeom>
                                    <a:avLst/>
                                    <a:gdLst>
                                      <a:gd name="connsiteX0" fmla="*/ 44291 w 76200"/>
                                      <a:gd name="connsiteY0" fmla="*/ 108600 h 180975"/>
                                      <a:gd name="connsiteX1" fmla="*/ 44291 w 76200"/>
                                      <a:gd name="connsiteY1" fmla="*/ 112410 h 180975"/>
                                      <a:gd name="connsiteX2" fmla="*/ 43339 w 76200"/>
                                      <a:gd name="connsiteY2" fmla="*/ 119078 h 180975"/>
                                      <a:gd name="connsiteX3" fmla="*/ 42386 w 76200"/>
                                      <a:gd name="connsiteY3" fmla="*/ 122888 h 180975"/>
                                      <a:gd name="connsiteX4" fmla="*/ 41434 w 76200"/>
                                      <a:gd name="connsiteY4" fmla="*/ 126698 h 180975"/>
                                      <a:gd name="connsiteX5" fmla="*/ 40481 w 76200"/>
                                      <a:gd name="connsiteY5" fmla="*/ 130508 h 180975"/>
                                      <a:gd name="connsiteX6" fmla="*/ 39529 w 76200"/>
                                      <a:gd name="connsiteY6" fmla="*/ 134318 h 180975"/>
                                      <a:gd name="connsiteX7" fmla="*/ 38576 w 76200"/>
                                      <a:gd name="connsiteY7" fmla="*/ 137175 h 180975"/>
                                      <a:gd name="connsiteX8" fmla="*/ 37624 w 76200"/>
                                      <a:gd name="connsiteY8" fmla="*/ 139080 h 180975"/>
                                      <a:gd name="connsiteX9" fmla="*/ 36671 w 76200"/>
                                      <a:gd name="connsiteY9" fmla="*/ 140985 h 180975"/>
                                      <a:gd name="connsiteX10" fmla="*/ 30956 w 76200"/>
                                      <a:gd name="connsiteY10" fmla="*/ 153368 h 180975"/>
                                      <a:gd name="connsiteX11" fmla="*/ 28099 w 76200"/>
                                      <a:gd name="connsiteY11" fmla="*/ 159083 h 180975"/>
                                      <a:gd name="connsiteX12" fmla="*/ 24289 w 76200"/>
                                      <a:gd name="connsiteY12" fmla="*/ 163845 h 180975"/>
                                      <a:gd name="connsiteX13" fmla="*/ 20479 w 76200"/>
                                      <a:gd name="connsiteY13" fmla="*/ 167655 h 180975"/>
                                      <a:gd name="connsiteX14" fmla="*/ 17621 w 76200"/>
                                      <a:gd name="connsiteY14" fmla="*/ 171465 h 180975"/>
                                      <a:gd name="connsiteX15" fmla="*/ 14764 w 76200"/>
                                      <a:gd name="connsiteY15" fmla="*/ 174323 h 180975"/>
                                      <a:gd name="connsiteX16" fmla="*/ 13811 w 76200"/>
                                      <a:gd name="connsiteY16" fmla="*/ 175275 h 180975"/>
                                      <a:gd name="connsiteX17" fmla="*/ 12859 w 76200"/>
                                      <a:gd name="connsiteY17" fmla="*/ 176228 h 180975"/>
                                      <a:gd name="connsiteX18" fmla="*/ 7144 w 76200"/>
                                      <a:gd name="connsiteY18" fmla="*/ 180990 h 180975"/>
                                      <a:gd name="connsiteX19" fmla="*/ 13811 w 76200"/>
                                      <a:gd name="connsiteY19" fmla="*/ 177180 h 180975"/>
                                      <a:gd name="connsiteX20" fmla="*/ 15716 w 76200"/>
                                      <a:gd name="connsiteY20" fmla="*/ 176228 h 180975"/>
                                      <a:gd name="connsiteX21" fmla="*/ 17621 w 76200"/>
                                      <a:gd name="connsiteY21" fmla="*/ 175275 h 180975"/>
                                      <a:gd name="connsiteX22" fmla="*/ 21431 w 76200"/>
                                      <a:gd name="connsiteY22" fmla="*/ 172418 h 180975"/>
                                      <a:gd name="connsiteX23" fmla="*/ 25241 w 76200"/>
                                      <a:gd name="connsiteY23" fmla="*/ 169560 h 180975"/>
                                      <a:gd name="connsiteX24" fmla="*/ 30004 w 76200"/>
                                      <a:gd name="connsiteY24" fmla="*/ 165750 h 180975"/>
                                      <a:gd name="connsiteX25" fmla="*/ 34766 w 76200"/>
                                      <a:gd name="connsiteY25" fmla="*/ 161940 h 180975"/>
                                      <a:gd name="connsiteX26" fmla="*/ 39529 w 76200"/>
                                      <a:gd name="connsiteY26" fmla="*/ 157178 h 180975"/>
                                      <a:gd name="connsiteX27" fmla="*/ 49054 w 76200"/>
                                      <a:gd name="connsiteY27" fmla="*/ 145748 h 180975"/>
                                      <a:gd name="connsiteX28" fmla="*/ 50006 w 76200"/>
                                      <a:gd name="connsiteY28" fmla="*/ 143843 h 180975"/>
                                      <a:gd name="connsiteX29" fmla="*/ 50959 w 76200"/>
                                      <a:gd name="connsiteY29" fmla="*/ 141938 h 180975"/>
                                      <a:gd name="connsiteX30" fmla="*/ 52864 w 76200"/>
                                      <a:gd name="connsiteY30" fmla="*/ 138128 h 180975"/>
                                      <a:gd name="connsiteX31" fmla="*/ 54769 w 76200"/>
                                      <a:gd name="connsiteY31" fmla="*/ 134318 h 180975"/>
                                      <a:gd name="connsiteX32" fmla="*/ 56674 w 76200"/>
                                      <a:gd name="connsiteY32" fmla="*/ 130508 h 180975"/>
                                      <a:gd name="connsiteX33" fmla="*/ 58579 w 76200"/>
                                      <a:gd name="connsiteY33" fmla="*/ 126698 h 180975"/>
                                      <a:gd name="connsiteX34" fmla="*/ 60484 w 76200"/>
                                      <a:gd name="connsiteY34" fmla="*/ 122888 h 180975"/>
                                      <a:gd name="connsiteX35" fmla="*/ 63341 w 76200"/>
                                      <a:gd name="connsiteY35" fmla="*/ 115268 h 180975"/>
                                      <a:gd name="connsiteX36" fmla="*/ 64294 w 76200"/>
                                      <a:gd name="connsiteY36" fmla="*/ 111458 h 180975"/>
                                      <a:gd name="connsiteX37" fmla="*/ 65246 w 76200"/>
                                      <a:gd name="connsiteY37" fmla="*/ 107648 h 180975"/>
                                      <a:gd name="connsiteX38" fmla="*/ 66199 w 76200"/>
                                      <a:gd name="connsiteY38" fmla="*/ 105743 h 180975"/>
                                      <a:gd name="connsiteX39" fmla="*/ 66199 w 76200"/>
                                      <a:gd name="connsiteY39" fmla="*/ 103838 h 180975"/>
                                      <a:gd name="connsiteX40" fmla="*/ 67151 w 76200"/>
                                      <a:gd name="connsiteY40" fmla="*/ 100028 h 180975"/>
                                      <a:gd name="connsiteX41" fmla="*/ 69056 w 76200"/>
                                      <a:gd name="connsiteY41" fmla="*/ 83835 h 180975"/>
                                      <a:gd name="connsiteX42" fmla="*/ 69056 w 76200"/>
                                      <a:gd name="connsiteY42" fmla="*/ 68595 h 180975"/>
                                      <a:gd name="connsiteX43" fmla="*/ 68104 w 76200"/>
                                      <a:gd name="connsiteY43" fmla="*/ 54308 h 180975"/>
                                      <a:gd name="connsiteX44" fmla="*/ 66199 w 76200"/>
                                      <a:gd name="connsiteY44" fmla="*/ 42878 h 180975"/>
                                      <a:gd name="connsiteX45" fmla="*/ 64294 w 76200"/>
                                      <a:gd name="connsiteY45" fmla="*/ 33353 h 180975"/>
                                      <a:gd name="connsiteX46" fmla="*/ 60484 w 76200"/>
                                      <a:gd name="connsiteY46" fmla="*/ 19065 h 180975"/>
                                      <a:gd name="connsiteX47" fmla="*/ 32861 w 76200"/>
                                      <a:gd name="connsiteY47" fmla="*/ 8588 h 180975"/>
                                      <a:gd name="connsiteX48" fmla="*/ 20479 w 76200"/>
                                      <a:gd name="connsiteY48" fmla="*/ 35258 h 180975"/>
                                      <a:gd name="connsiteX49" fmla="*/ 37624 w 76200"/>
                                      <a:gd name="connsiteY49" fmla="*/ 72405 h 180975"/>
                                      <a:gd name="connsiteX50" fmla="*/ 40481 w 76200"/>
                                      <a:gd name="connsiteY50" fmla="*/ 84788 h 180975"/>
                                      <a:gd name="connsiteX51" fmla="*/ 42386 w 76200"/>
                                      <a:gd name="connsiteY51" fmla="*/ 98123 h 180975"/>
                                      <a:gd name="connsiteX52" fmla="*/ 42386 w 76200"/>
                                      <a:gd name="connsiteY52" fmla="*/ 101933 h 180975"/>
                                      <a:gd name="connsiteX53" fmla="*/ 42386 w 76200"/>
                                      <a:gd name="connsiteY53" fmla="*/ 103838 h 180975"/>
                                      <a:gd name="connsiteX54" fmla="*/ 42386 w 76200"/>
                                      <a:gd name="connsiteY54" fmla="*/ 105743 h 180975"/>
                                      <a:gd name="connsiteX55" fmla="*/ 44291 w 76200"/>
                                      <a:gd name="connsiteY55" fmla="*/ 108600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76200" h="180975">
                                        <a:moveTo>
                                          <a:pt x="44291" y="108600"/>
                                        </a:moveTo>
                                        <a:lnTo>
                                          <a:pt x="44291" y="112410"/>
                                        </a:lnTo>
                                        <a:cubicBezTo>
                                          <a:pt x="44291" y="115268"/>
                                          <a:pt x="43339" y="117173"/>
                                          <a:pt x="43339" y="119078"/>
                                        </a:cubicBezTo>
                                        <a:cubicBezTo>
                                          <a:pt x="43339" y="120030"/>
                                          <a:pt x="43339" y="120983"/>
                                          <a:pt x="42386" y="122888"/>
                                        </a:cubicBezTo>
                                        <a:cubicBezTo>
                                          <a:pt x="42386" y="123840"/>
                                          <a:pt x="42386" y="124793"/>
                                          <a:pt x="41434" y="126698"/>
                                        </a:cubicBezTo>
                                        <a:cubicBezTo>
                                          <a:pt x="41434" y="127650"/>
                                          <a:pt x="40481" y="128603"/>
                                          <a:pt x="40481" y="130508"/>
                                        </a:cubicBezTo>
                                        <a:cubicBezTo>
                                          <a:pt x="40481" y="131460"/>
                                          <a:pt x="39529" y="132413"/>
                                          <a:pt x="39529" y="134318"/>
                                        </a:cubicBezTo>
                                        <a:cubicBezTo>
                                          <a:pt x="39529" y="135270"/>
                                          <a:pt x="38576" y="136223"/>
                                          <a:pt x="38576" y="137175"/>
                                        </a:cubicBezTo>
                                        <a:cubicBezTo>
                                          <a:pt x="38576" y="138128"/>
                                          <a:pt x="38576" y="138128"/>
                                          <a:pt x="37624" y="139080"/>
                                        </a:cubicBezTo>
                                        <a:cubicBezTo>
                                          <a:pt x="37624" y="140033"/>
                                          <a:pt x="37624" y="140033"/>
                                          <a:pt x="36671" y="140985"/>
                                        </a:cubicBezTo>
                                        <a:cubicBezTo>
                                          <a:pt x="34766" y="145748"/>
                                          <a:pt x="32861" y="149558"/>
                                          <a:pt x="30956" y="153368"/>
                                        </a:cubicBezTo>
                                        <a:cubicBezTo>
                                          <a:pt x="30004" y="155273"/>
                                          <a:pt x="29051" y="157178"/>
                                          <a:pt x="28099" y="159083"/>
                                        </a:cubicBezTo>
                                        <a:cubicBezTo>
                                          <a:pt x="27146" y="160988"/>
                                          <a:pt x="26194" y="161940"/>
                                          <a:pt x="24289" y="163845"/>
                                        </a:cubicBezTo>
                                        <a:cubicBezTo>
                                          <a:pt x="23336" y="165750"/>
                                          <a:pt x="22384" y="166703"/>
                                          <a:pt x="20479" y="167655"/>
                                        </a:cubicBezTo>
                                        <a:cubicBezTo>
                                          <a:pt x="19526" y="168608"/>
                                          <a:pt x="18574" y="170513"/>
                                          <a:pt x="17621" y="171465"/>
                                        </a:cubicBezTo>
                                        <a:cubicBezTo>
                                          <a:pt x="16669" y="172418"/>
                                          <a:pt x="15716" y="173370"/>
                                          <a:pt x="14764" y="174323"/>
                                        </a:cubicBezTo>
                                        <a:cubicBezTo>
                                          <a:pt x="13811" y="175275"/>
                                          <a:pt x="13811" y="175275"/>
                                          <a:pt x="13811" y="175275"/>
                                        </a:cubicBezTo>
                                        <a:cubicBezTo>
                                          <a:pt x="13811" y="175275"/>
                                          <a:pt x="12859" y="176228"/>
                                          <a:pt x="12859" y="176228"/>
                                        </a:cubicBezTo>
                                        <a:cubicBezTo>
                                          <a:pt x="9049" y="179085"/>
                                          <a:pt x="7144" y="180990"/>
                                          <a:pt x="7144" y="180990"/>
                                        </a:cubicBezTo>
                                        <a:cubicBezTo>
                                          <a:pt x="7144" y="180990"/>
                                          <a:pt x="9049" y="180038"/>
                                          <a:pt x="13811" y="177180"/>
                                        </a:cubicBezTo>
                                        <a:cubicBezTo>
                                          <a:pt x="14764" y="177180"/>
                                          <a:pt x="14764" y="176228"/>
                                          <a:pt x="15716" y="176228"/>
                                        </a:cubicBezTo>
                                        <a:cubicBezTo>
                                          <a:pt x="16669" y="176228"/>
                                          <a:pt x="16669" y="175275"/>
                                          <a:pt x="17621" y="175275"/>
                                        </a:cubicBezTo>
                                        <a:cubicBezTo>
                                          <a:pt x="18574" y="174323"/>
                                          <a:pt x="20479" y="173370"/>
                                          <a:pt x="21431" y="172418"/>
                                        </a:cubicBezTo>
                                        <a:cubicBezTo>
                                          <a:pt x="22384" y="171465"/>
                                          <a:pt x="24289" y="170513"/>
                                          <a:pt x="25241" y="169560"/>
                                        </a:cubicBezTo>
                                        <a:cubicBezTo>
                                          <a:pt x="27146" y="168608"/>
                                          <a:pt x="28099" y="167655"/>
                                          <a:pt x="30004" y="165750"/>
                                        </a:cubicBezTo>
                                        <a:cubicBezTo>
                                          <a:pt x="31909" y="164798"/>
                                          <a:pt x="32861" y="162893"/>
                                          <a:pt x="34766" y="161940"/>
                                        </a:cubicBezTo>
                                        <a:cubicBezTo>
                                          <a:pt x="36671" y="160035"/>
                                          <a:pt x="37624" y="159083"/>
                                          <a:pt x="39529" y="157178"/>
                                        </a:cubicBezTo>
                                        <a:cubicBezTo>
                                          <a:pt x="42386" y="153368"/>
                                          <a:pt x="46196" y="149558"/>
                                          <a:pt x="49054" y="145748"/>
                                        </a:cubicBezTo>
                                        <a:cubicBezTo>
                                          <a:pt x="49054" y="144795"/>
                                          <a:pt x="50006" y="144795"/>
                                          <a:pt x="50006" y="143843"/>
                                        </a:cubicBezTo>
                                        <a:cubicBezTo>
                                          <a:pt x="50006" y="142890"/>
                                          <a:pt x="50959" y="142890"/>
                                          <a:pt x="50959" y="141938"/>
                                        </a:cubicBezTo>
                                        <a:cubicBezTo>
                                          <a:pt x="51911" y="140985"/>
                                          <a:pt x="51911" y="140033"/>
                                          <a:pt x="52864" y="138128"/>
                                        </a:cubicBezTo>
                                        <a:cubicBezTo>
                                          <a:pt x="53816" y="137175"/>
                                          <a:pt x="53816" y="136223"/>
                                          <a:pt x="54769" y="134318"/>
                                        </a:cubicBezTo>
                                        <a:cubicBezTo>
                                          <a:pt x="55721" y="133365"/>
                                          <a:pt x="55721" y="131460"/>
                                          <a:pt x="56674" y="130508"/>
                                        </a:cubicBezTo>
                                        <a:cubicBezTo>
                                          <a:pt x="57626" y="129555"/>
                                          <a:pt x="57626" y="127650"/>
                                          <a:pt x="58579" y="126698"/>
                                        </a:cubicBezTo>
                                        <a:cubicBezTo>
                                          <a:pt x="59531" y="125745"/>
                                          <a:pt x="59531" y="123840"/>
                                          <a:pt x="60484" y="122888"/>
                                        </a:cubicBezTo>
                                        <a:cubicBezTo>
                                          <a:pt x="61436" y="120030"/>
                                          <a:pt x="62389" y="117173"/>
                                          <a:pt x="63341" y="115268"/>
                                        </a:cubicBezTo>
                                        <a:lnTo>
                                          <a:pt x="64294" y="111458"/>
                                        </a:lnTo>
                                        <a:cubicBezTo>
                                          <a:pt x="64294" y="110505"/>
                                          <a:pt x="65246" y="108600"/>
                                          <a:pt x="65246" y="107648"/>
                                        </a:cubicBezTo>
                                        <a:lnTo>
                                          <a:pt x="66199" y="105743"/>
                                        </a:lnTo>
                                        <a:lnTo>
                                          <a:pt x="66199" y="103838"/>
                                        </a:lnTo>
                                        <a:cubicBezTo>
                                          <a:pt x="66199" y="102885"/>
                                          <a:pt x="67151" y="100980"/>
                                          <a:pt x="67151" y="100028"/>
                                        </a:cubicBezTo>
                                        <a:cubicBezTo>
                                          <a:pt x="68104" y="94313"/>
                                          <a:pt x="69056" y="88598"/>
                                          <a:pt x="69056" y="83835"/>
                                        </a:cubicBezTo>
                                        <a:cubicBezTo>
                                          <a:pt x="69056" y="78120"/>
                                          <a:pt x="69056" y="73358"/>
                                          <a:pt x="69056" y="68595"/>
                                        </a:cubicBezTo>
                                        <a:cubicBezTo>
                                          <a:pt x="69056" y="63833"/>
                                          <a:pt x="68104" y="59070"/>
                                          <a:pt x="68104" y="54308"/>
                                        </a:cubicBezTo>
                                        <a:cubicBezTo>
                                          <a:pt x="67151" y="49545"/>
                                          <a:pt x="67151" y="45735"/>
                                          <a:pt x="66199" y="42878"/>
                                        </a:cubicBezTo>
                                        <a:cubicBezTo>
                                          <a:pt x="65246" y="39068"/>
                                          <a:pt x="65246" y="36210"/>
                                          <a:pt x="64294" y="33353"/>
                                        </a:cubicBezTo>
                                        <a:cubicBezTo>
                                          <a:pt x="63341" y="30495"/>
                                          <a:pt x="61436" y="20970"/>
                                          <a:pt x="60484" y="19065"/>
                                        </a:cubicBezTo>
                                        <a:cubicBezTo>
                                          <a:pt x="56674" y="8588"/>
                                          <a:pt x="44291" y="4778"/>
                                          <a:pt x="32861" y="8588"/>
                                        </a:cubicBezTo>
                                        <a:cubicBezTo>
                                          <a:pt x="22384" y="13350"/>
                                          <a:pt x="16669" y="24780"/>
                                          <a:pt x="20479" y="35258"/>
                                        </a:cubicBezTo>
                                        <a:cubicBezTo>
                                          <a:pt x="21431" y="38115"/>
                                          <a:pt x="33814" y="54308"/>
                                          <a:pt x="37624" y="72405"/>
                                        </a:cubicBezTo>
                                        <a:cubicBezTo>
                                          <a:pt x="38576" y="76215"/>
                                          <a:pt x="39529" y="80025"/>
                                          <a:pt x="40481" y="84788"/>
                                        </a:cubicBezTo>
                                        <a:cubicBezTo>
                                          <a:pt x="41434" y="89550"/>
                                          <a:pt x="41434" y="93360"/>
                                          <a:pt x="42386" y="98123"/>
                                        </a:cubicBezTo>
                                        <a:cubicBezTo>
                                          <a:pt x="42386" y="99075"/>
                                          <a:pt x="42386" y="100028"/>
                                          <a:pt x="42386" y="101933"/>
                                        </a:cubicBezTo>
                                        <a:lnTo>
                                          <a:pt x="42386" y="103838"/>
                                        </a:lnTo>
                                        <a:lnTo>
                                          <a:pt x="42386" y="105743"/>
                                        </a:lnTo>
                                        <a:cubicBezTo>
                                          <a:pt x="44291" y="105743"/>
                                          <a:pt x="44291" y="106695"/>
                                          <a:pt x="44291" y="1086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32" name="Freeform: Shape 2032"/>
                                <wps:cNvSpPr/>
                                <wps:spPr>
                                  <a:xfrm>
                                    <a:off x="1278255" y="1240080"/>
                                    <a:ext cx="247650" cy="76200"/>
                                  </a:xfrm>
                                  <a:custGeom>
                                    <a:avLst/>
                                    <a:gdLst>
                                      <a:gd name="connsiteX0" fmla="*/ 242411 w 247650"/>
                                      <a:gd name="connsiteY0" fmla="*/ 72866 h 76200"/>
                                      <a:gd name="connsiteX1" fmla="*/ 229076 w 247650"/>
                                      <a:gd name="connsiteY1" fmla="*/ 59531 h 76200"/>
                                      <a:gd name="connsiteX2" fmla="*/ 211931 w 247650"/>
                                      <a:gd name="connsiteY2" fmla="*/ 45244 h 76200"/>
                                      <a:gd name="connsiteX3" fmla="*/ 190976 w 247650"/>
                                      <a:gd name="connsiteY3" fmla="*/ 30956 h 76200"/>
                                      <a:gd name="connsiteX4" fmla="*/ 179546 w 247650"/>
                                      <a:gd name="connsiteY4" fmla="*/ 24289 h 76200"/>
                                      <a:gd name="connsiteX5" fmla="*/ 172879 w 247650"/>
                                      <a:gd name="connsiteY5" fmla="*/ 21431 h 76200"/>
                                      <a:gd name="connsiteX6" fmla="*/ 166211 w 247650"/>
                                      <a:gd name="connsiteY6" fmla="*/ 18573 h 76200"/>
                                      <a:gd name="connsiteX7" fmla="*/ 159544 w 247650"/>
                                      <a:gd name="connsiteY7" fmla="*/ 15716 h 76200"/>
                                      <a:gd name="connsiteX8" fmla="*/ 152876 w 247650"/>
                                      <a:gd name="connsiteY8" fmla="*/ 13811 h 76200"/>
                                      <a:gd name="connsiteX9" fmla="*/ 139541 w 247650"/>
                                      <a:gd name="connsiteY9" fmla="*/ 10001 h 76200"/>
                                      <a:gd name="connsiteX10" fmla="*/ 132874 w 247650"/>
                                      <a:gd name="connsiteY10" fmla="*/ 9048 h 76200"/>
                                      <a:gd name="connsiteX11" fmla="*/ 126206 w 247650"/>
                                      <a:gd name="connsiteY11" fmla="*/ 8096 h 76200"/>
                                      <a:gd name="connsiteX12" fmla="*/ 112871 w 247650"/>
                                      <a:gd name="connsiteY12" fmla="*/ 7144 h 76200"/>
                                      <a:gd name="connsiteX13" fmla="*/ 106204 w 247650"/>
                                      <a:gd name="connsiteY13" fmla="*/ 7144 h 76200"/>
                                      <a:gd name="connsiteX14" fmla="*/ 99536 w 247650"/>
                                      <a:gd name="connsiteY14" fmla="*/ 7144 h 76200"/>
                                      <a:gd name="connsiteX15" fmla="*/ 92869 w 247650"/>
                                      <a:gd name="connsiteY15" fmla="*/ 7144 h 76200"/>
                                      <a:gd name="connsiteX16" fmla="*/ 86201 w 247650"/>
                                      <a:gd name="connsiteY16" fmla="*/ 8096 h 76200"/>
                                      <a:gd name="connsiteX17" fmla="*/ 80486 w 247650"/>
                                      <a:gd name="connsiteY17" fmla="*/ 9048 h 76200"/>
                                      <a:gd name="connsiteX18" fmla="*/ 74771 w 247650"/>
                                      <a:gd name="connsiteY18" fmla="*/ 10001 h 76200"/>
                                      <a:gd name="connsiteX19" fmla="*/ 69056 w 247650"/>
                                      <a:gd name="connsiteY19" fmla="*/ 10953 h 76200"/>
                                      <a:gd name="connsiteX20" fmla="*/ 63341 w 247650"/>
                                      <a:gd name="connsiteY20" fmla="*/ 12859 h 76200"/>
                                      <a:gd name="connsiteX21" fmla="*/ 57626 w 247650"/>
                                      <a:gd name="connsiteY21" fmla="*/ 14764 h 76200"/>
                                      <a:gd name="connsiteX22" fmla="*/ 52864 w 247650"/>
                                      <a:gd name="connsiteY22" fmla="*/ 16669 h 76200"/>
                                      <a:gd name="connsiteX23" fmla="*/ 43339 w 247650"/>
                                      <a:gd name="connsiteY23" fmla="*/ 20478 h 76200"/>
                                      <a:gd name="connsiteX24" fmla="*/ 28099 w 247650"/>
                                      <a:gd name="connsiteY24" fmla="*/ 28098 h 76200"/>
                                      <a:gd name="connsiteX25" fmla="*/ 16669 w 247650"/>
                                      <a:gd name="connsiteY25" fmla="*/ 34766 h 76200"/>
                                      <a:gd name="connsiteX26" fmla="*/ 7144 w 247650"/>
                                      <a:gd name="connsiteY26" fmla="*/ 41434 h 76200"/>
                                      <a:gd name="connsiteX27" fmla="*/ 17621 w 247650"/>
                                      <a:gd name="connsiteY27" fmla="*/ 37623 h 76200"/>
                                      <a:gd name="connsiteX28" fmla="*/ 30004 w 247650"/>
                                      <a:gd name="connsiteY28" fmla="*/ 33814 h 76200"/>
                                      <a:gd name="connsiteX29" fmla="*/ 46196 w 247650"/>
                                      <a:gd name="connsiteY29" fmla="*/ 30003 h 76200"/>
                                      <a:gd name="connsiteX30" fmla="*/ 55721 w 247650"/>
                                      <a:gd name="connsiteY30" fmla="*/ 29051 h 76200"/>
                                      <a:gd name="connsiteX31" fmla="*/ 60484 w 247650"/>
                                      <a:gd name="connsiteY31" fmla="*/ 28098 h 76200"/>
                                      <a:gd name="connsiteX32" fmla="*/ 65246 w 247650"/>
                                      <a:gd name="connsiteY32" fmla="*/ 28098 h 76200"/>
                                      <a:gd name="connsiteX33" fmla="*/ 70009 w 247650"/>
                                      <a:gd name="connsiteY33" fmla="*/ 28098 h 76200"/>
                                      <a:gd name="connsiteX34" fmla="*/ 75724 w 247650"/>
                                      <a:gd name="connsiteY34" fmla="*/ 28098 h 76200"/>
                                      <a:gd name="connsiteX35" fmla="*/ 81439 w 247650"/>
                                      <a:gd name="connsiteY35" fmla="*/ 28098 h 76200"/>
                                      <a:gd name="connsiteX36" fmla="*/ 87154 w 247650"/>
                                      <a:gd name="connsiteY36" fmla="*/ 29051 h 76200"/>
                                      <a:gd name="connsiteX37" fmla="*/ 92869 w 247650"/>
                                      <a:gd name="connsiteY37" fmla="*/ 30003 h 76200"/>
                                      <a:gd name="connsiteX38" fmla="*/ 98584 w 247650"/>
                                      <a:gd name="connsiteY38" fmla="*/ 30956 h 76200"/>
                                      <a:gd name="connsiteX39" fmla="*/ 104299 w 247650"/>
                                      <a:gd name="connsiteY39" fmla="*/ 31909 h 76200"/>
                                      <a:gd name="connsiteX40" fmla="*/ 110014 w 247650"/>
                                      <a:gd name="connsiteY40" fmla="*/ 33814 h 76200"/>
                                      <a:gd name="connsiteX41" fmla="*/ 120491 w 247650"/>
                                      <a:gd name="connsiteY41" fmla="*/ 37623 h 76200"/>
                                      <a:gd name="connsiteX42" fmla="*/ 125254 w 247650"/>
                                      <a:gd name="connsiteY42" fmla="*/ 39528 h 76200"/>
                                      <a:gd name="connsiteX43" fmla="*/ 130016 w 247650"/>
                                      <a:gd name="connsiteY43" fmla="*/ 41434 h 76200"/>
                                      <a:gd name="connsiteX44" fmla="*/ 139541 w 247650"/>
                                      <a:gd name="connsiteY44" fmla="*/ 47148 h 76200"/>
                                      <a:gd name="connsiteX45" fmla="*/ 144304 w 247650"/>
                                      <a:gd name="connsiteY45" fmla="*/ 50006 h 76200"/>
                                      <a:gd name="connsiteX46" fmla="*/ 149066 w 247650"/>
                                      <a:gd name="connsiteY46" fmla="*/ 52864 h 76200"/>
                                      <a:gd name="connsiteX47" fmla="*/ 153829 w 247650"/>
                                      <a:gd name="connsiteY47" fmla="*/ 55721 h 76200"/>
                                      <a:gd name="connsiteX48" fmla="*/ 157639 w 247650"/>
                                      <a:gd name="connsiteY48" fmla="*/ 59531 h 76200"/>
                                      <a:gd name="connsiteX49" fmla="*/ 165259 w 247650"/>
                                      <a:gd name="connsiteY49" fmla="*/ 67151 h 76200"/>
                                      <a:gd name="connsiteX50" fmla="*/ 173831 w 247650"/>
                                      <a:gd name="connsiteY50" fmla="*/ 76676 h 76200"/>
                                      <a:gd name="connsiteX51" fmla="*/ 246221 w 247650"/>
                                      <a:gd name="connsiteY51" fmla="*/ 76676 h 76200"/>
                                      <a:gd name="connsiteX52" fmla="*/ 246221 w 247650"/>
                                      <a:gd name="connsiteY52" fmla="*/ 76676 h 76200"/>
                                      <a:gd name="connsiteX53" fmla="*/ 242411 w 247650"/>
                                      <a:gd name="connsiteY53" fmla="*/ 72866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247650" h="76200">
                                        <a:moveTo>
                                          <a:pt x="242411" y="72866"/>
                                        </a:moveTo>
                                        <a:cubicBezTo>
                                          <a:pt x="238601" y="69056"/>
                                          <a:pt x="233839" y="64294"/>
                                          <a:pt x="229076" y="59531"/>
                                        </a:cubicBezTo>
                                        <a:cubicBezTo>
                                          <a:pt x="224314" y="54769"/>
                                          <a:pt x="217646" y="50006"/>
                                          <a:pt x="211931" y="45244"/>
                                        </a:cubicBezTo>
                                        <a:cubicBezTo>
                                          <a:pt x="205264" y="40481"/>
                                          <a:pt x="198596" y="35719"/>
                                          <a:pt x="190976" y="30956"/>
                                        </a:cubicBezTo>
                                        <a:cubicBezTo>
                                          <a:pt x="187166" y="29051"/>
                                          <a:pt x="183356" y="26194"/>
                                          <a:pt x="179546" y="24289"/>
                                        </a:cubicBezTo>
                                        <a:cubicBezTo>
                                          <a:pt x="177641" y="23336"/>
                                          <a:pt x="175736" y="22384"/>
                                          <a:pt x="172879" y="21431"/>
                                        </a:cubicBezTo>
                                        <a:cubicBezTo>
                                          <a:pt x="170974" y="20478"/>
                                          <a:pt x="169069" y="19526"/>
                                          <a:pt x="166211" y="18573"/>
                                        </a:cubicBezTo>
                                        <a:cubicBezTo>
                                          <a:pt x="164306" y="17621"/>
                                          <a:pt x="161449" y="16669"/>
                                          <a:pt x="159544" y="15716"/>
                                        </a:cubicBezTo>
                                        <a:cubicBezTo>
                                          <a:pt x="157639" y="14764"/>
                                          <a:pt x="154781" y="13811"/>
                                          <a:pt x="152876" y="13811"/>
                                        </a:cubicBezTo>
                                        <a:cubicBezTo>
                                          <a:pt x="148114" y="11906"/>
                                          <a:pt x="143351" y="10953"/>
                                          <a:pt x="139541" y="10001"/>
                                        </a:cubicBezTo>
                                        <a:cubicBezTo>
                                          <a:pt x="137636" y="9048"/>
                                          <a:pt x="134779" y="9048"/>
                                          <a:pt x="132874" y="9048"/>
                                        </a:cubicBezTo>
                                        <a:cubicBezTo>
                                          <a:pt x="130969" y="9048"/>
                                          <a:pt x="128111" y="8096"/>
                                          <a:pt x="126206" y="8096"/>
                                        </a:cubicBezTo>
                                        <a:cubicBezTo>
                                          <a:pt x="121444" y="8096"/>
                                          <a:pt x="116681" y="7144"/>
                                          <a:pt x="112871" y="7144"/>
                                        </a:cubicBezTo>
                                        <a:cubicBezTo>
                                          <a:pt x="110966" y="7144"/>
                                          <a:pt x="108109" y="7144"/>
                                          <a:pt x="106204" y="7144"/>
                                        </a:cubicBezTo>
                                        <a:cubicBezTo>
                                          <a:pt x="104299" y="7144"/>
                                          <a:pt x="101441" y="7144"/>
                                          <a:pt x="99536" y="7144"/>
                                        </a:cubicBezTo>
                                        <a:cubicBezTo>
                                          <a:pt x="97631" y="7144"/>
                                          <a:pt x="94774" y="7144"/>
                                          <a:pt x="92869" y="7144"/>
                                        </a:cubicBezTo>
                                        <a:cubicBezTo>
                                          <a:pt x="90964" y="7144"/>
                                          <a:pt x="89059" y="8096"/>
                                          <a:pt x="86201" y="8096"/>
                                        </a:cubicBezTo>
                                        <a:cubicBezTo>
                                          <a:pt x="84296" y="8096"/>
                                          <a:pt x="82391" y="8096"/>
                                          <a:pt x="80486" y="9048"/>
                                        </a:cubicBezTo>
                                        <a:cubicBezTo>
                                          <a:pt x="78581" y="9048"/>
                                          <a:pt x="76676" y="10001"/>
                                          <a:pt x="74771" y="10001"/>
                                        </a:cubicBezTo>
                                        <a:cubicBezTo>
                                          <a:pt x="72866" y="10001"/>
                                          <a:pt x="70961" y="10953"/>
                                          <a:pt x="69056" y="10953"/>
                                        </a:cubicBezTo>
                                        <a:cubicBezTo>
                                          <a:pt x="67151" y="11906"/>
                                          <a:pt x="65246" y="11906"/>
                                          <a:pt x="63341" y="12859"/>
                                        </a:cubicBezTo>
                                        <a:cubicBezTo>
                                          <a:pt x="61436" y="13811"/>
                                          <a:pt x="59531" y="13811"/>
                                          <a:pt x="57626" y="14764"/>
                                        </a:cubicBezTo>
                                        <a:cubicBezTo>
                                          <a:pt x="55721" y="15716"/>
                                          <a:pt x="53816" y="15716"/>
                                          <a:pt x="52864" y="16669"/>
                                        </a:cubicBezTo>
                                        <a:cubicBezTo>
                                          <a:pt x="50006" y="17621"/>
                                          <a:pt x="46196" y="19526"/>
                                          <a:pt x="43339" y="20478"/>
                                        </a:cubicBezTo>
                                        <a:cubicBezTo>
                                          <a:pt x="37624" y="23336"/>
                                          <a:pt x="31909" y="25241"/>
                                          <a:pt x="28099" y="28098"/>
                                        </a:cubicBezTo>
                                        <a:cubicBezTo>
                                          <a:pt x="23336" y="30956"/>
                                          <a:pt x="19526" y="32861"/>
                                          <a:pt x="16669" y="34766"/>
                                        </a:cubicBezTo>
                                        <a:cubicBezTo>
                                          <a:pt x="10954" y="38576"/>
                                          <a:pt x="7144" y="41434"/>
                                          <a:pt x="7144" y="41434"/>
                                        </a:cubicBezTo>
                                        <a:cubicBezTo>
                                          <a:pt x="7144" y="41434"/>
                                          <a:pt x="10954" y="39528"/>
                                          <a:pt x="17621" y="37623"/>
                                        </a:cubicBezTo>
                                        <a:cubicBezTo>
                                          <a:pt x="21431" y="36671"/>
                                          <a:pt x="25241" y="34766"/>
                                          <a:pt x="30004" y="33814"/>
                                        </a:cubicBezTo>
                                        <a:cubicBezTo>
                                          <a:pt x="34766" y="31909"/>
                                          <a:pt x="40481" y="30956"/>
                                          <a:pt x="46196" y="30003"/>
                                        </a:cubicBezTo>
                                        <a:cubicBezTo>
                                          <a:pt x="49054" y="29051"/>
                                          <a:pt x="52864" y="29051"/>
                                          <a:pt x="55721" y="29051"/>
                                        </a:cubicBezTo>
                                        <a:cubicBezTo>
                                          <a:pt x="57626" y="29051"/>
                                          <a:pt x="58579" y="29051"/>
                                          <a:pt x="60484" y="28098"/>
                                        </a:cubicBezTo>
                                        <a:cubicBezTo>
                                          <a:pt x="62389" y="28098"/>
                                          <a:pt x="64294" y="28098"/>
                                          <a:pt x="65246" y="28098"/>
                                        </a:cubicBezTo>
                                        <a:cubicBezTo>
                                          <a:pt x="67151" y="28098"/>
                                          <a:pt x="69056" y="28098"/>
                                          <a:pt x="70009" y="28098"/>
                                        </a:cubicBezTo>
                                        <a:cubicBezTo>
                                          <a:pt x="71914" y="28098"/>
                                          <a:pt x="73819" y="28098"/>
                                          <a:pt x="75724" y="28098"/>
                                        </a:cubicBezTo>
                                        <a:cubicBezTo>
                                          <a:pt x="77629" y="28098"/>
                                          <a:pt x="79534" y="28098"/>
                                          <a:pt x="81439" y="28098"/>
                                        </a:cubicBezTo>
                                        <a:cubicBezTo>
                                          <a:pt x="83344" y="28098"/>
                                          <a:pt x="85249" y="28098"/>
                                          <a:pt x="87154" y="29051"/>
                                        </a:cubicBezTo>
                                        <a:cubicBezTo>
                                          <a:pt x="89059" y="29051"/>
                                          <a:pt x="90964" y="29051"/>
                                          <a:pt x="92869" y="30003"/>
                                        </a:cubicBezTo>
                                        <a:cubicBezTo>
                                          <a:pt x="94774" y="30003"/>
                                          <a:pt x="96679" y="30956"/>
                                          <a:pt x="98584" y="30956"/>
                                        </a:cubicBezTo>
                                        <a:cubicBezTo>
                                          <a:pt x="100489" y="30956"/>
                                          <a:pt x="102394" y="31909"/>
                                          <a:pt x="104299" y="31909"/>
                                        </a:cubicBezTo>
                                        <a:cubicBezTo>
                                          <a:pt x="106204" y="32861"/>
                                          <a:pt x="108109" y="32861"/>
                                          <a:pt x="110014" y="33814"/>
                                        </a:cubicBezTo>
                                        <a:cubicBezTo>
                                          <a:pt x="113824" y="34766"/>
                                          <a:pt x="117634" y="35719"/>
                                          <a:pt x="120491" y="37623"/>
                                        </a:cubicBezTo>
                                        <a:cubicBezTo>
                                          <a:pt x="122396" y="38576"/>
                                          <a:pt x="124301" y="39528"/>
                                          <a:pt x="125254" y="39528"/>
                                        </a:cubicBezTo>
                                        <a:cubicBezTo>
                                          <a:pt x="127159" y="40481"/>
                                          <a:pt x="129064" y="40481"/>
                                          <a:pt x="130016" y="41434"/>
                                        </a:cubicBezTo>
                                        <a:cubicBezTo>
                                          <a:pt x="132874" y="43339"/>
                                          <a:pt x="136684" y="45244"/>
                                          <a:pt x="139541" y="47148"/>
                                        </a:cubicBezTo>
                                        <a:cubicBezTo>
                                          <a:pt x="141446" y="48101"/>
                                          <a:pt x="142399" y="49053"/>
                                          <a:pt x="144304" y="50006"/>
                                        </a:cubicBezTo>
                                        <a:cubicBezTo>
                                          <a:pt x="146209" y="50959"/>
                                          <a:pt x="147161" y="51911"/>
                                          <a:pt x="149066" y="52864"/>
                                        </a:cubicBezTo>
                                        <a:cubicBezTo>
                                          <a:pt x="150971" y="53816"/>
                                          <a:pt x="151924" y="54769"/>
                                          <a:pt x="153829" y="55721"/>
                                        </a:cubicBezTo>
                                        <a:cubicBezTo>
                                          <a:pt x="154781" y="56673"/>
                                          <a:pt x="156686" y="57626"/>
                                          <a:pt x="157639" y="59531"/>
                                        </a:cubicBezTo>
                                        <a:cubicBezTo>
                                          <a:pt x="160496" y="62389"/>
                                          <a:pt x="163354" y="64294"/>
                                          <a:pt x="165259" y="67151"/>
                                        </a:cubicBezTo>
                                        <a:cubicBezTo>
                                          <a:pt x="168116" y="70009"/>
                                          <a:pt x="171926" y="73819"/>
                                          <a:pt x="173831" y="76676"/>
                                        </a:cubicBezTo>
                                        <a:lnTo>
                                          <a:pt x="246221" y="76676"/>
                                        </a:lnTo>
                                        <a:cubicBezTo>
                                          <a:pt x="246221" y="76676"/>
                                          <a:pt x="246221" y="76676"/>
                                          <a:pt x="246221" y="76676"/>
                                        </a:cubicBezTo>
                                        <a:cubicBezTo>
                                          <a:pt x="244316" y="74771"/>
                                          <a:pt x="243364" y="73819"/>
                                          <a:pt x="242411" y="7286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33" name="Freeform: Shape 2033"/>
                                <wps:cNvSpPr/>
                                <wps:spPr>
                                  <a:xfrm>
                                    <a:off x="325755" y="1295325"/>
                                    <a:ext cx="95250" cy="19050"/>
                                  </a:xfrm>
                                  <a:custGeom>
                                    <a:avLst/>
                                    <a:gdLst>
                                      <a:gd name="connsiteX0" fmla="*/ 74771 w 95250"/>
                                      <a:gd name="connsiteY0" fmla="*/ 16669 h 19050"/>
                                      <a:gd name="connsiteX1" fmla="*/ 64294 w 95250"/>
                                      <a:gd name="connsiteY1" fmla="*/ 14764 h 19050"/>
                                      <a:gd name="connsiteX2" fmla="*/ 54769 w 95250"/>
                                      <a:gd name="connsiteY2" fmla="*/ 12859 h 19050"/>
                                      <a:gd name="connsiteX3" fmla="*/ 38576 w 95250"/>
                                      <a:gd name="connsiteY3" fmla="*/ 10953 h 19050"/>
                                      <a:gd name="connsiteX4" fmla="*/ 25241 w 95250"/>
                                      <a:gd name="connsiteY4" fmla="*/ 9049 h 19050"/>
                                      <a:gd name="connsiteX5" fmla="*/ 15716 w 95250"/>
                                      <a:gd name="connsiteY5" fmla="*/ 8096 h 19050"/>
                                      <a:gd name="connsiteX6" fmla="*/ 7144 w 95250"/>
                                      <a:gd name="connsiteY6" fmla="*/ 7144 h 19050"/>
                                      <a:gd name="connsiteX7" fmla="*/ 14764 w 95250"/>
                                      <a:gd name="connsiteY7" fmla="*/ 9049 h 19050"/>
                                      <a:gd name="connsiteX8" fmla="*/ 24289 w 95250"/>
                                      <a:gd name="connsiteY8" fmla="*/ 11906 h 19050"/>
                                      <a:gd name="connsiteX9" fmla="*/ 37624 w 95250"/>
                                      <a:gd name="connsiteY9" fmla="*/ 15716 h 19050"/>
                                      <a:gd name="connsiteX10" fmla="*/ 52864 w 95250"/>
                                      <a:gd name="connsiteY10" fmla="*/ 20478 h 19050"/>
                                      <a:gd name="connsiteX11" fmla="*/ 90964 w 95250"/>
                                      <a:gd name="connsiteY11" fmla="*/ 20478 h 19050"/>
                                      <a:gd name="connsiteX12" fmla="*/ 86201 w 95250"/>
                                      <a:gd name="connsiteY12" fmla="*/ 19526 h 19050"/>
                                      <a:gd name="connsiteX13" fmla="*/ 74771 w 95250"/>
                                      <a:gd name="connsiteY13" fmla="*/ 16669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95250" h="19050">
                                        <a:moveTo>
                                          <a:pt x="74771" y="16669"/>
                                        </a:moveTo>
                                        <a:cubicBezTo>
                                          <a:pt x="70961" y="15716"/>
                                          <a:pt x="68104" y="15716"/>
                                          <a:pt x="64294" y="14764"/>
                                        </a:cubicBezTo>
                                        <a:cubicBezTo>
                                          <a:pt x="61436" y="13811"/>
                                          <a:pt x="57626" y="13811"/>
                                          <a:pt x="54769" y="12859"/>
                                        </a:cubicBezTo>
                                        <a:cubicBezTo>
                                          <a:pt x="49054" y="11906"/>
                                          <a:pt x="43339" y="10953"/>
                                          <a:pt x="38576" y="10953"/>
                                        </a:cubicBezTo>
                                        <a:cubicBezTo>
                                          <a:pt x="33814" y="10001"/>
                                          <a:pt x="29051" y="10001"/>
                                          <a:pt x="25241" y="9049"/>
                                        </a:cubicBezTo>
                                        <a:cubicBezTo>
                                          <a:pt x="21431" y="9049"/>
                                          <a:pt x="17621" y="8096"/>
                                          <a:pt x="15716" y="8096"/>
                                        </a:cubicBezTo>
                                        <a:cubicBezTo>
                                          <a:pt x="10001" y="7144"/>
                                          <a:pt x="7144" y="7144"/>
                                          <a:pt x="7144" y="7144"/>
                                        </a:cubicBezTo>
                                        <a:cubicBezTo>
                                          <a:pt x="7144" y="7144"/>
                                          <a:pt x="10001" y="8096"/>
                                          <a:pt x="14764" y="9049"/>
                                        </a:cubicBezTo>
                                        <a:cubicBezTo>
                                          <a:pt x="17621" y="10001"/>
                                          <a:pt x="20479" y="10953"/>
                                          <a:pt x="24289" y="11906"/>
                                        </a:cubicBezTo>
                                        <a:cubicBezTo>
                                          <a:pt x="28099" y="12859"/>
                                          <a:pt x="32861" y="13811"/>
                                          <a:pt x="37624" y="15716"/>
                                        </a:cubicBezTo>
                                        <a:cubicBezTo>
                                          <a:pt x="42386" y="16669"/>
                                          <a:pt x="47149" y="18574"/>
                                          <a:pt x="52864" y="20478"/>
                                        </a:cubicBezTo>
                                        <a:lnTo>
                                          <a:pt x="90964" y="20478"/>
                                        </a:lnTo>
                                        <a:cubicBezTo>
                                          <a:pt x="89059" y="20478"/>
                                          <a:pt x="87154" y="19526"/>
                                          <a:pt x="86201" y="19526"/>
                                        </a:cubicBezTo>
                                        <a:cubicBezTo>
                                          <a:pt x="82391" y="18574"/>
                                          <a:pt x="78581" y="17621"/>
                                          <a:pt x="74771" y="1666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34" name="Freeform: Shape 2034"/>
                                <wps:cNvSpPr/>
                                <wps:spPr>
                                  <a:xfrm>
                                    <a:off x="1173480" y="1298183"/>
                                    <a:ext cx="161925" cy="19050"/>
                                  </a:xfrm>
                                  <a:custGeom>
                                    <a:avLst/>
                                    <a:gdLst>
                                      <a:gd name="connsiteX0" fmla="*/ 150019 w 161925"/>
                                      <a:gd name="connsiteY0" fmla="*/ 14764 h 19050"/>
                                      <a:gd name="connsiteX1" fmla="*/ 145256 w 161925"/>
                                      <a:gd name="connsiteY1" fmla="*/ 13811 h 19050"/>
                                      <a:gd name="connsiteX2" fmla="*/ 135731 w 161925"/>
                                      <a:gd name="connsiteY2" fmla="*/ 11906 h 19050"/>
                                      <a:gd name="connsiteX3" fmla="*/ 117634 w 161925"/>
                                      <a:gd name="connsiteY3" fmla="*/ 9049 h 19050"/>
                                      <a:gd name="connsiteX4" fmla="*/ 99536 w 161925"/>
                                      <a:gd name="connsiteY4" fmla="*/ 7144 h 19050"/>
                                      <a:gd name="connsiteX5" fmla="*/ 82391 w 161925"/>
                                      <a:gd name="connsiteY5" fmla="*/ 7144 h 19050"/>
                                      <a:gd name="connsiteX6" fmla="*/ 17621 w 161925"/>
                                      <a:gd name="connsiteY6" fmla="*/ 15716 h 19050"/>
                                      <a:gd name="connsiteX7" fmla="*/ 10001 w 161925"/>
                                      <a:gd name="connsiteY7" fmla="*/ 17621 h 19050"/>
                                      <a:gd name="connsiteX8" fmla="*/ 7144 w 161925"/>
                                      <a:gd name="connsiteY8" fmla="*/ 18574 h 19050"/>
                                      <a:gd name="connsiteX9" fmla="*/ 159544 w 161925"/>
                                      <a:gd name="connsiteY9" fmla="*/ 18574 h 19050"/>
                                      <a:gd name="connsiteX10" fmla="*/ 154781 w 161925"/>
                                      <a:gd name="connsiteY10" fmla="*/ 16669 h 19050"/>
                                      <a:gd name="connsiteX11" fmla="*/ 150019 w 161925"/>
                                      <a:gd name="connsiteY11" fmla="*/ 14764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61925" h="19050">
                                        <a:moveTo>
                                          <a:pt x="150019" y="14764"/>
                                        </a:moveTo>
                                        <a:cubicBezTo>
                                          <a:pt x="148114" y="14764"/>
                                          <a:pt x="147161" y="13811"/>
                                          <a:pt x="145256" y="13811"/>
                                        </a:cubicBezTo>
                                        <a:cubicBezTo>
                                          <a:pt x="142399" y="12859"/>
                                          <a:pt x="139541" y="12859"/>
                                          <a:pt x="135731" y="11906"/>
                                        </a:cubicBezTo>
                                        <a:cubicBezTo>
                                          <a:pt x="130016" y="10954"/>
                                          <a:pt x="123349" y="10001"/>
                                          <a:pt x="117634" y="9049"/>
                                        </a:cubicBezTo>
                                        <a:cubicBezTo>
                                          <a:pt x="111919" y="8096"/>
                                          <a:pt x="105251" y="8096"/>
                                          <a:pt x="99536" y="7144"/>
                                        </a:cubicBezTo>
                                        <a:cubicBezTo>
                                          <a:pt x="93821" y="7144"/>
                                          <a:pt x="88106" y="7144"/>
                                          <a:pt x="82391" y="7144"/>
                                        </a:cubicBezTo>
                                        <a:cubicBezTo>
                                          <a:pt x="59531" y="7144"/>
                                          <a:pt x="37624" y="10954"/>
                                          <a:pt x="17621" y="15716"/>
                                        </a:cubicBezTo>
                                        <a:cubicBezTo>
                                          <a:pt x="14764" y="16669"/>
                                          <a:pt x="12859" y="16669"/>
                                          <a:pt x="10001" y="17621"/>
                                        </a:cubicBezTo>
                                        <a:cubicBezTo>
                                          <a:pt x="9049" y="17621"/>
                                          <a:pt x="8096" y="18574"/>
                                          <a:pt x="7144" y="18574"/>
                                        </a:cubicBezTo>
                                        <a:lnTo>
                                          <a:pt x="159544" y="18574"/>
                                        </a:lnTo>
                                        <a:cubicBezTo>
                                          <a:pt x="157639" y="17621"/>
                                          <a:pt x="155734" y="17621"/>
                                          <a:pt x="154781" y="16669"/>
                                        </a:cubicBezTo>
                                        <a:lnTo>
                                          <a:pt x="150019" y="147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35" name="Freeform: Shape 2035"/>
                                <wps:cNvSpPr/>
                                <wps:spPr>
                                  <a:xfrm>
                                    <a:off x="5715" y="1043627"/>
                                    <a:ext cx="228600" cy="219075"/>
                                  </a:xfrm>
                                  <a:custGeom>
                                    <a:avLst/>
                                    <a:gdLst>
                                      <a:gd name="connsiteX0" fmla="*/ 27146 w 228600"/>
                                      <a:gd name="connsiteY0" fmla="*/ 115014 h 219075"/>
                                      <a:gd name="connsiteX1" fmla="*/ 33814 w 228600"/>
                                      <a:gd name="connsiteY1" fmla="*/ 104537 h 219075"/>
                                      <a:gd name="connsiteX2" fmla="*/ 41434 w 228600"/>
                                      <a:gd name="connsiteY2" fmla="*/ 95012 h 219075"/>
                                      <a:gd name="connsiteX3" fmla="*/ 45244 w 228600"/>
                                      <a:gd name="connsiteY3" fmla="*/ 90249 h 219075"/>
                                      <a:gd name="connsiteX4" fmla="*/ 47149 w 228600"/>
                                      <a:gd name="connsiteY4" fmla="*/ 88344 h 219075"/>
                                      <a:gd name="connsiteX5" fmla="*/ 49054 w 228600"/>
                                      <a:gd name="connsiteY5" fmla="*/ 86439 h 219075"/>
                                      <a:gd name="connsiteX6" fmla="*/ 53816 w 228600"/>
                                      <a:gd name="connsiteY6" fmla="*/ 82629 h 219075"/>
                                      <a:gd name="connsiteX7" fmla="*/ 58579 w 228600"/>
                                      <a:gd name="connsiteY7" fmla="*/ 78819 h 219075"/>
                                      <a:gd name="connsiteX8" fmla="*/ 62389 w 228600"/>
                                      <a:gd name="connsiteY8" fmla="*/ 75962 h 219075"/>
                                      <a:gd name="connsiteX9" fmla="*/ 65246 w 228600"/>
                                      <a:gd name="connsiteY9" fmla="*/ 74057 h 219075"/>
                                      <a:gd name="connsiteX10" fmla="*/ 70009 w 228600"/>
                                      <a:gd name="connsiteY10" fmla="*/ 70247 h 219075"/>
                                      <a:gd name="connsiteX11" fmla="*/ 90964 w 228600"/>
                                      <a:gd name="connsiteY11" fmla="*/ 60722 h 219075"/>
                                      <a:gd name="connsiteX12" fmla="*/ 111919 w 228600"/>
                                      <a:gd name="connsiteY12" fmla="*/ 56912 h 219075"/>
                                      <a:gd name="connsiteX13" fmla="*/ 130016 w 228600"/>
                                      <a:gd name="connsiteY13" fmla="*/ 59769 h 219075"/>
                                      <a:gd name="connsiteX14" fmla="*/ 131921 w 228600"/>
                                      <a:gd name="connsiteY14" fmla="*/ 60722 h 219075"/>
                                      <a:gd name="connsiteX15" fmla="*/ 133826 w 228600"/>
                                      <a:gd name="connsiteY15" fmla="*/ 61674 h 219075"/>
                                      <a:gd name="connsiteX16" fmla="*/ 135731 w 228600"/>
                                      <a:gd name="connsiteY16" fmla="*/ 62627 h 219075"/>
                                      <a:gd name="connsiteX17" fmla="*/ 137636 w 228600"/>
                                      <a:gd name="connsiteY17" fmla="*/ 63579 h 219075"/>
                                      <a:gd name="connsiteX18" fmla="*/ 139541 w 228600"/>
                                      <a:gd name="connsiteY18" fmla="*/ 64532 h 219075"/>
                                      <a:gd name="connsiteX19" fmla="*/ 140494 w 228600"/>
                                      <a:gd name="connsiteY19" fmla="*/ 65485 h 219075"/>
                                      <a:gd name="connsiteX20" fmla="*/ 141446 w 228600"/>
                                      <a:gd name="connsiteY20" fmla="*/ 66437 h 219075"/>
                                      <a:gd name="connsiteX21" fmla="*/ 142399 w 228600"/>
                                      <a:gd name="connsiteY21" fmla="*/ 67389 h 219075"/>
                                      <a:gd name="connsiteX22" fmla="*/ 143351 w 228600"/>
                                      <a:gd name="connsiteY22" fmla="*/ 67389 h 219075"/>
                                      <a:gd name="connsiteX23" fmla="*/ 143351 w 228600"/>
                                      <a:gd name="connsiteY23" fmla="*/ 67389 h 219075"/>
                                      <a:gd name="connsiteX24" fmla="*/ 144304 w 228600"/>
                                      <a:gd name="connsiteY24" fmla="*/ 68342 h 219075"/>
                                      <a:gd name="connsiteX25" fmla="*/ 149066 w 228600"/>
                                      <a:gd name="connsiteY25" fmla="*/ 73104 h 219075"/>
                                      <a:gd name="connsiteX26" fmla="*/ 149066 w 228600"/>
                                      <a:gd name="connsiteY26" fmla="*/ 73104 h 219075"/>
                                      <a:gd name="connsiteX27" fmla="*/ 148114 w 228600"/>
                                      <a:gd name="connsiteY27" fmla="*/ 72152 h 219075"/>
                                      <a:gd name="connsiteX28" fmla="*/ 148114 w 228600"/>
                                      <a:gd name="connsiteY28" fmla="*/ 72152 h 219075"/>
                                      <a:gd name="connsiteX29" fmla="*/ 148114 w 228600"/>
                                      <a:gd name="connsiteY29" fmla="*/ 72152 h 219075"/>
                                      <a:gd name="connsiteX30" fmla="*/ 149066 w 228600"/>
                                      <a:gd name="connsiteY30" fmla="*/ 73104 h 219075"/>
                                      <a:gd name="connsiteX31" fmla="*/ 150019 w 228600"/>
                                      <a:gd name="connsiteY31" fmla="*/ 75010 h 219075"/>
                                      <a:gd name="connsiteX32" fmla="*/ 152876 w 228600"/>
                                      <a:gd name="connsiteY32" fmla="*/ 78819 h 219075"/>
                                      <a:gd name="connsiteX33" fmla="*/ 153829 w 228600"/>
                                      <a:gd name="connsiteY33" fmla="*/ 80724 h 219075"/>
                                      <a:gd name="connsiteX34" fmla="*/ 154781 w 228600"/>
                                      <a:gd name="connsiteY34" fmla="*/ 82629 h 219075"/>
                                      <a:gd name="connsiteX35" fmla="*/ 157639 w 228600"/>
                                      <a:gd name="connsiteY35" fmla="*/ 108347 h 219075"/>
                                      <a:gd name="connsiteX36" fmla="*/ 151924 w 228600"/>
                                      <a:gd name="connsiteY36" fmla="*/ 118824 h 219075"/>
                                      <a:gd name="connsiteX37" fmla="*/ 144304 w 228600"/>
                                      <a:gd name="connsiteY37" fmla="*/ 126444 h 219075"/>
                                      <a:gd name="connsiteX38" fmla="*/ 143351 w 228600"/>
                                      <a:gd name="connsiteY38" fmla="*/ 127397 h 219075"/>
                                      <a:gd name="connsiteX39" fmla="*/ 111919 w 228600"/>
                                      <a:gd name="connsiteY39" fmla="*/ 78819 h 219075"/>
                                      <a:gd name="connsiteX40" fmla="*/ 35719 w 228600"/>
                                      <a:gd name="connsiteY40" fmla="*/ 123587 h 219075"/>
                                      <a:gd name="connsiteX41" fmla="*/ 147161 w 228600"/>
                                      <a:gd name="connsiteY41" fmla="*/ 212169 h 219075"/>
                                      <a:gd name="connsiteX42" fmla="*/ 174784 w 228600"/>
                                      <a:gd name="connsiteY42" fmla="*/ 200739 h 219075"/>
                                      <a:gd name="connsiteX43" fmla="*/ 198596 w 228600"/>
                                      <a:gd name="connsiteY43" fmla="*/ 180737 h 219075"/>
                                      <a:gd name="connsiteX44" fmla="*/ 216694 w 228600"/>
                                      <a:gd name="connsiteY44" fmla="*/ 153114 h 219075"/>
                                      <a:gd name="connsiteX45" fmla="*/ 226219 w 228600"/>
                                      <a:gd name="connsiteY45" fmla="*/ 118824 h 219075"/>
                                      <a:gd name="connsiteX46" fmla="*/ 223361 w 228600"/>
                                      <a:gd name="connsiteY46" fmla="*/ 81677 h 219075"/>
                                      <a:gd name="connsiteX47" fmla="*/ 206216 w 228600"/>
                                      <a:gd name="connsiteY47" fmla="*/ 48339 h 219075"/>
                                      <a:gd name="connsiteX48" fmla="*/ 203359 w 228600"/>
                                      <a:gd name="connsiteY48" fmla="*/ 44529 h 219075"/>
                                      <a:gd name="connsiteX49" fmla="*/ 200501 w 228600"/>
                                      <a:gd name="connsiteY49" fmla="*/ 40719 h 219075"/>
                                      <a:gd name="connsiteX50" fmla="*/ 193834 w 228600"/>
                                      <a:gd name="connsiteY50" fmla="*/ 34052 h 219075"/>
                                      <a:gd name="connsiteX51" fmla="*/ 190024 w 228600"/>
                                      <a:gd name="connsiteY51" fmla="*/ 31194 h 219075"/>
                                      <a:gd name="connsiteX52" fmla="*/ 188119 w 228600"/>
                                      <a:gd name="connsiteY52" fmla="*/ 29289 h 219075"/>
                                      <a:gd name="connsiteX53" fmla="*/ 187166 w 228600"/>
                                      <a:gd name="connsiteY53" fmla="*/ 28337 h 219075"/>
                                      <a:gd name="connsiteX54" fmla="*/ 187166 w 228600"/>
                                      <a:gd name="connsiteY54" fmla="*/ 28337 h 219075"/>
                                      <a:gd name="connsiteX55" fmla="*/ 186214 w 228600"/>
                                      <a:gd name="connsiteY55" fmla="*/ 27385 h 219075"/>
                                      <a:gd name="connsiteX56" fmla="*/ 186214 w 228600"/>
                                      <a:gd name="connsiteY56" fmla="*/ 27385 h 219075"/>
                                      <a:gd name="connsiteX57" fmla="*/ 180499 w 228600"/>
                                      <a:gd name="connsiteY57" fmla="*/ 23574 h 219075"/>
                                      <a:gd name="connsiteX58" fmla="*/ 179546 w 228600"/>
                                      <a:gd name="connsiteY58" fmla="*/ 22622 h 219075"/>
                                      <a:gd name="connsiteX59" fmla="*/ 178594 w 228600"/>
                                      <a:gd name="connsiteY59" fmla="*/ 21669 h 219075"/>
                                      <a:gd name="connsiteX60" fmla="*/ 176689 w 228600"/>
                                      <a:gd name="connsiteY60" fmla="*/ 20717 h 219075"/>
                                      <a:gd name="connsiteX61" fmla="*/ 171926 w 228600"/>
                                      <a:gd name="connsiteY61" fmla="*/ 17860 h 219075"/>
                                      <a:gd name="connsiteX62" fmla="*/ 170021 w 228600"/>
                                      <a:gd name="connsiteY62" fmla="*/ 16907 h 219075"/>
                                      <a:gd name="connsiteX63" fmla="*/ 168116 w 228600"/>
                                      <a:gd name="connsiteY63" fmla="*/ 15954 h 219075"/>
                                      <a:gd name="connsiteX64" fmla="*/ 163354 w 228600"/>
                                      <a:gd name="connsiteY64" fmla="*/ 14049 h 219075"/>
                                      <a:gd name="connsiteX65" fmla="*/ 158591 w 228600"/>
                                      <a:gd name="connsiteY65" fmla="*/ 12144 h 219075"/>
                                      <a:gd name="connsiteX66" fmla="*/ 153829 w 228600"/>
                                      <a:gd name="connsiteY66" fmla="*/ 11192 h 219075"/>
                                      <a:gd name="connsiteX67" fmla="*/ 149066 w 228600"/>
                                      <a:gd name="connsiteY67" fmla="*/ 10239 h 219075"/>
                                      <a:gd name="connsiteX68" fmla="*/ 144304 w 228600"/>
                                      <a:gd name="connsiteY68" fmla="*/ 9287 h 219075"/>
                                      <a:gd name="connsiteX69" fmla="*/ 107156 w 228600"/>
                                      <a:gd name="connsiteY69" fmla="*/ 9287 h 219075"/>
                                      <a:gd name="connsiteX70" fmla="*/ 73819 w 228600"/>
                                      <a:gd name="connsiteY70" fmla="*/ 20717 h 219075"/>
                                      <a:gd name="connsiteX71" fmla="*/ 46196 w 228600"/>
                                      <a:gd name="connsiteY71" fmla="*/ 39767 h 219075"/>
                                      <a:gd name="connsiteX72" fmla="*/ 40481 w 228600"/>
                                      <a:gd name="connsiteY72" fmla="*/ 45482 h 219075"/>
                                      <a:gd name="connsiteX73" fmla="*/ 37624 w 228600"/>
                                      <a:gd name="connsiteY73" fmla="*/ 48339 h 219075"/>
                                      <a:gd name="connsiteX74" fmla="*/ 34766 w 228600"/>
                                      <a:gd name="connsiteY74" fmla="*/ 51197 h 219075"/>
                                      <a:gd name="connsiteX75" fmla="*/ 29051 w 228600"/>
                                      <a:gd name="connsiteY75" fmla="*/ 56912 h 219075"/>
                                      <a:gd name="connsiteX76" fmla="*/ 24289 w 228600"/>
                                      <a:gd name="connsiteY76" fmla="*/ 63579 h 219075"/>
                                      <a:gd name="connsiteX77" fmla="*/ 22384 w 228600"/>
                                      <a:gd name="connsiteY77" fmla="*/ 66437 h 219075"/>
                                      <a:gd name="connsiteX78" fmla="*/ 20479 w 228600"/>
                                      <a:gd name="connsiteY78" fmla="*/ 69294 h 219075"/>
                                      <a:gd name="connsiteX79" fmla="*/ 16669 w 228600"/>
                                      <a:gd name="connsiteY79" fmla="*/ 75962 h 219075"/>
                                      <a:gd name="connsiteX80" fmla="*/ 9049 w 228600"/>
                                      <a:gd name="connsiteY80" fmla="*/ 89297 h 219075"/>
                                      <a:gd name="connsiteX81" fmla="*/ 7144 w 228600"/>
                                      <a:gd name="connsiteY81" fmla="*/ 92154 h 219075"/>
                                      <a:gd name="connsiteX82" fmla="*/ 7144 w 228600"/>
                                      <a:gd name="connsiteY82" fmla="*/ 166449 h 219075"/>
                                      <a:gd name="connsiteX83" fmla="*/ 23336 w 228600"/>
                                      <a:gd name="connsiteY83" fmla="*/ 127397 h 219075"/>
                                      <a:gd name="connsiteX84" fmla="*/ 27146 w 228600"/>
                                      <a:gd name="connsiteY84" fmla="*/ 115014 h 219075"/>
                                      <a:gd name="connsiteX85" fmla="*/ 147161 w 228600"/>
                                      <a:gd name="connsiteY85" fmla="*/ 74057 h 219075"/>
                                      <a:gd name="connsiteX86" fmla="*/ 147161 w 228600"/>
                                      <a:gd name="connsiteY86" fmla="*/ 74057 h 219075"/>
                                      <a:gd name="connsiteX87" fmla="*/ 147161 w 228600"/>
                                      <a:gd name="connsiteY87" fmla="*/ 74057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</a:cxnLst>
                                    <a:rect l="l" t="t" r="r" b="b"/>
                                    <a:pathLst>
                                      <a:path w="228600" h="219075">
                                        <a:moveTo>
                                          <a:pt x="27146" y="115014"/>
                                        </a:moveTo>
                                        <a:cubicBezTo>
                                          <a:pt x="29051" y="111204"/>
                                          <a:pt x="31909" y="108347"/>
                                          <a:pt x="33814" y="104537"/>
                                        </a:cubicBezTo>
                                        <a:cubicBezTo>
                                          <a:pt x="36671" y="101679"/>
                                          <a:pt x="38576" y="97869"/>
                                          <a:pt x="41434" y="95012"/>
                                        </a:cubicBezTo>
                                        <a:cubicBezTo>
                                          <a:pt x="42386" y="93107"/>
                                          <a:pt x="44291" y="92154"/>
                                          <a:pt x="45244" y="90249"/>
                                        </a:cubicBezTo>
                                        <a:cubicBezTo>
                                          <a:pt x="46196" y="89297"/>
                                          <a:pt x="46196" y="88344"/>
                                          <a:pt x="47149" y="88344"/>
                                        </a:cubicBezTo>
                                        <a:lnTo>
                                          <a:pt x="49054" y="86439"/>
                                        </a:lnTo>
                                        <a:lnTo>
                                          <a:pt x="53816" y="82629"/>
                                        </a:lnTo>
                                        <a:lnTo>
                                          <a:pt x="58579" y="78819"/>
                                        </a:lnTo>
                                        <a:lnTo>
                                          <a:pt x="62389" y="75962"/>
                                        </a:lnTo>
                                        <a:cubicBezTo>
                                          <a:pt x="63341" y="75010"/>
                                          <a:pt x="64294" y="75010"/>
                                          <a:pt x="65246" y="74057"/>
                                        </a:cubicBezTo>
                                        <a:lnTo>
                                          <a:pt x="70009" y="70247"/>
                                        </a:lnTo>
                                        <a:cubicBezTo>
                                          <a:pt x="76676" y="66437"/>
                                          <a:pt x="83344" y="62627"/>
                                          <a:pt x="90964" y="60722"/>
                                        </a:cubicBezTo>
                                        <a:cubicBezTo>
                                          <a:pt x="97631" y="58817"/>
                                          <a:pt x="105251" y="56912"/>
                                          <a:pt x="111919" y="56912"/>
                                        </a:cubicBezTo>
                                        <a:cubicBezTo>
                                          <a:pt x="118586" y="56912"/>
                                          <a:pt x="125254" y="57864"/>
                                          <a:pt x="130016" y="59769"/>
                                        </a:cubicBezTo>
                                        <a:cubicBezTo>
                                          <a:pt x="130969" y="59769"/>
                                          <a:pt x="130969" y="59769"/>
                                          <a:pt x="131921" y="60722"/>
                                        </a:cubicBezTo>
                                        <a:lnTo>
                                          <a:pt x="133826" y="61674"/>
                                        </a:lnTo>
                                        <a:lnTo>
                                          <a:pt x="135731" y="62627"/>
                                        </a:lnTo>
                                        <a:cubicBezTo>
                                          <a:pt x="136684" y="62627"/>
                                          <a:pt x="136684" y="63579"/>
                                          <a:pt x="137636" y="63579"/>
                                        </a:cubicBezTo>
                                        <a:lnTo>
                                          <a:pt x="139541" y="64532"/>
                                        </a:lnTo>
                                        <a:cubicBezTo>
                                          <a:pt x="139541" y="64532"/>
                                          <a:pt x="140494" y="64532"/>
                                          <a:pt x="140494" y="65485"/>
                                        </a:cubicBezTo>
                                        <a:lnTo>
                                          <a:pt x="141446" y="66437"/>
                                        </a:lnTo>
                                        <a:cubicBezTo>
                                          <a:pt x="141446" y="66437"/>
                                          <a:pt x="142399" y="67389"/>
                                          <a:pt x="142399" y="67389"/>
                                        </a:cubicBezTo>
                                        <a:lnTo>
                                          <a:pt x="143351" y="67389"/>
                                        </a:lnTo>
                                        <a:lnTo>
                                          <a:pt x="143351" y="67389"/>
                                        </a:lnTo>
                                        <a:lnTo>
                                          <a:pt x="144304" y="68342"/>
                                        </a:lnTo>
                                        <a:cubicBezTo>
                                          <a:pt x="146209" y="70247"/>
                                          <a:pt x="147161" y="71199"/>
                                          <a:pt x="149066" y="73104"/>
                                        </a:cubicBezTo>
                                        <a:lnTo>
                                          <a:pt x="149066" y="73104"/>
                                        </a:lnTo>
                                        <a:cubicBezTo>
                                          <a:pt x="149066" y="73104"/>
                                          <a:pt x="148114" y="73104"/>
                                          <a:pt x="148114" y="72152"/>
                                        </a:cubicBezTo>
                                        <a:lnTo>
                                          <a:pt x="148114" y="72152"/>
                                        </a:lnTo>
                                        <a:lnTo>
                                          <a:pt x="148114" y="72152"/>
                                        </a:lnTo>
                                        <a:lnTo>
                                          <a:pt x="149066" y="73104"/>
                                        </a:lnTo>
                                        <a:lnTo>
                                          <a:pt x="150019" y="75010"/>
                                        </a:lnTo>
                                        <a:cubicBezTo>
                                          <a:pt x="150971" y="75962"/>
                                          <a:pt x="151924" y="77867"/>
                                          <a:pt x="152876" y="78819"/>
                                        </a:cubicBezTo>
                                        <a:cubicBezTo>
                                          <a:pt x="152876" y="79772"/>
                                          <a:pt x="153829" y="79772"/>
                                          <a:pt x="153829" y="80724"/>
                                        </a:cubicBezTo>
                                        <a:lnTo>
                                          <a:pt x="154781" y="82629"/>
                                        </a:lnTo>
                                        <a:cubicBezTo>
                                          <a:pt x="159544" y="92154"/>
                                          <a:pt x="159544" y="100727"/>
                                          <a:pt x="157639" y="108347"/>
                                        </a:cubicBezTo>
                                        <a:cubicBezTo>
                                          <a:pt x="156686" y="112157"/>
                                          <a:pt x="154781" y="115967"/>
                                          <a:pt x="151924" y="118824"/>
                                        </a:cubicBezTo>
                                        <a:cubicBezTo>
                                          <a:pt x="150019" y="121682"/>
                                          <a:pt x="147161" y="124539"/>
                                          <a:pt x="144304" y="126444"/>
                                        </a:cubicBezTo>
                                        <a:cubicBezTo>
                                          <a:pt x="144304" y="126444"/>
                                          <a:pt x="143351" y="127397"/>
                                          <a:pt x="143351" y="127397"/>
                                        </a:cubicBezTo>
                                        <a:cubicBezTo>
                                          <a:pt x="146209" y="113110"/>
                                          <a:pt x="141446" y="85487"/>
                                          <a:pt x="111919" y="78819"/>
                                        </a:cubicBezTo>
                                        <a:cubicBezTo>
                                          <a:pt x="85249" y="73104"/>
                                          <a:pt x="46196" y="89297"/>
                                          <a:pt x="35719" y="123587"/>
                                        </a:cubicBezTo>
                                        <a:cubicBezTo>
                                          <a:pt x="20479" y="170260"/>
                                          <a:pt x="62389" y="238839"/>
                                          <a:pt x="147161" y="212169"/>
                                        </a:cubicBezTo>
                                        <a:cubicBezTo>
                                          <a:pt x="156686" y="209312"/>
                                          <a:pt x="166211" y="205502"/>
                                          <a:pt x="174784" y="200739"/>
                                        </a:cubicBezTo>
                                        <a:cubicBezTo>
                                          <a:pt x="183356" y="195024"/>
                                          <a:pt x="191929" y="188357"/>
                                          <a:pt x="198596" y="180737"/>
                                        </a:cubicBezTo>
                                        <a:cubicBezTo>
                                          <a:pt x="206216" y="173117"/>
                                          <a:pt x="211931" y="163592"/>
                                          <a:pt x="216694" y="153114"/>
                                        </a:cubicBezTo>
                                        <a:cubicBezTo>
                                          <a:pt x="221456" y="142637"/>
                                          <a:pt x="224314" y="131207"/>
                                          <a:pt x="226219" y="118824"/>
                                        </a:cubicBezTo>
                                        <a:cubicBezTo>
                                          <a:pt x="227171" y="106442"/>
                                          <a:pt x="226219" y="94060"/>
                                          <a:pt x="223361" y="81677"/>
                                        </a:cubicBezTo>
                                        <a:cubicBezTo>
                                          <a:pt x="219551" y="69294"/>
                                          <a:pt x="213836" y="57864"/>
                                          <a:pt x="206216" y="48339"/>
                                        </a:cubicBezTo>
                                        <a:lnTo>
                                          <a:pt x="203359" y="44529"/>
                                        </a:lnTo>
                                        <a:cubicBezTo>
                                          <a:pt x="202406" y="43577"/>
                                          <a:pt x="201454" y="42624"/>
                                          <a:pt x="200501" y="40719"/>
                                        </a:cubicBezTo>
                                        <a:cubicBezTo>
                                          <a:pt x="198596" y="38814"/>
                                          <a:pt x="196691" y="35957"/>
                                          <a:pt x="193834" y="34052"/>
                                        </a:cubicBezTo>
                                        <a:lnTo>
                                          <a:pt x="190024" y="31194"/>
                                        </a:lnTo>
                                        <a:lnTo>
                                          <a:pt x="188119" y="29289"/>
                                        </a:lnTo>
                                        <a:lnTo>
                                          <a:pt x="187166" y="28337"/>
                                        </a:lnTo>
                                        <a:lnTo>
                                          <a:pt x="187166" y="28337"/>
                                        </a:lnTo>
                                        <a:cubicBezTo>
                                          <a:pt x="184309" y="26432"/>
                                          <a:pt x="186214" y="27385"/>
                                          <a:pt x="186214" y="27385"/>
                                        </a:cubicBezTo>
                                        <a:lnTo>
                                          <a:pt x="186214" y="27385"/>
                                        </a:lnTo>
                                        <a:cubicBezTo>
                                          <a:pt x="184309" y="26432"/>
                                          <a:pt x="182404" y="24527"/>
                                          <a:pt x="180499" y="23574"/>
                                        </a:cubicBezTo>
                                        <a:lnTo>
                                          <a:pt x="179546" y="22622"/>
                                        </a:lnTo>
                                        <a:lnTo>
                                          <a:pt x="178594" y="21669"/>
                                        </a:lnTo>
                                        <a:lnTo>
                                          <a:pt x="176689" y="20717"/>
                                        </a:lnTo>
                                        <a:cubicBezTo>
                                          <a:pt x="174784" y="19764"/>
                                          <a:pt x="173831" y="18812"/>
                                          <a:pt x="171926" y="17860"/>
                                        </a:cubicBezTo>
                                        <a:lnTo>
                                          <a:pt x="170021" y="16907"/>
                                        </a:lnTo>
                                        <a:cubicBezTo>
                                          <a:pt x="169069" y="16907"/>
                                          <a:pt x="168116" y="15954"/>
                                          <a:pt x="168116" y="15954"/>
                                        </a:cubicBezTo>
                                        <a:lnTo>
                                          <a:pt x="163354" y="14049"/>
                                        </a:lnTo>
                                        <a:cubicBezTo>
                                          <a:pt x="161449" y="13097"/>
                                          <a:pt x="160496" y="13097"/>
                                          <a:pt x="158591" y="12144"/>
                                        </a:cubicBezTo>
                                        <a:lnTo>
                                          <a:pt x="153829" y="11192"/>
                                        </a:lnTo>
                                        <a:lnTo>
                                          <a:pt x="149066" y="10239"/>
                                        </a:lnTo>
                                        <a:cubicBezTo>
                                          <a:pt x="147161" y="10239"/>
                                          <a:pt x="146209" y="9287"/>
                                          <a:pt x="144304" y="9287"/>
                                        </a:cubicBezTo>
                                        <a:cubicBezTo>
                                          <a:pt x="131921" y="6429"/>
                                          <a:pt x="119539" y="6429"/>
                                          <a:pt x="107156" y="9287"/>
                                        </a:cubicBezTo>
                                        <a:cubicBezTo>
                                          <a:pt x="94774" y="11192"/>
                                          <a:pt x="84296" y="15002"/>
                                          <a:pt x="73819" y="20717"/>
                                        </a:cubicBezTo>
                                        <a:cubicBezTo>
                                          <a:pt x="63341" y="26432"/>
                                          <a:pt x="54769" y="32147"/>
                                          <a:pt x="46196" y="39767"/>
                                        </a:cubicBezTo>
                                        <a:lnTo>
                                          <a:pt x="40481" y="45482"/>
                                        </a:lnTo>
                                        <a:cubicBezTo>
                                          <a:pt x="39529" y="46435"/>
                                          <a:pt x="38576" y="47387"/>
                                          <a:pt x="37624" y="48339"/>
                                        </a:cubicBezTo>
                                        <a:lnTo>
                                          <a:pt x="34766" y="51197"/>
                                        </a:lnTo>
                                        <a:cubicBezTo>
                                          <a:pt x="32861" y="53102"/>
                                          <a:pt x="30956" y="55007"/>
                                          <a:pt x="29051" y="56912"/>
                                        </a:cubicBezTo>
                                        <a:cubicBezTo>
                                          <a:pt x="27146" y="58817"/>
                                          <a:pt x="26194" y="60722"/>
                                          <a:pt x="24289" y="63579"/>
                                        </a:cubicBezTo>
                                        <a:lnTo>
                                          <a:pt x="22384" y="66437"/>
                                        </a:lnTo>
                                        <a:cubicBezTo>
                                          <a:pt x="21431" y="67389"/>
                                          <a:pt x="20479" y="68342"/>
                                          <a:pt x="20479" y="69294"/>
                                        </a:cubicBezTo>
                                        <a:cubicBezTo>
                                          <a:pt x="19526" y="71199"/>
                                          <a:pt x="17621" y="73104"/>
                                          <a:pt x="16669" y="75962"/>
                                        </a:cubicBezTo>
                                        <a:cubicBezTo>
                                          <a:pt x="13811" y="79772"/>
                                          <a:pt x="11906" y="84535"/>
                                          <a:pt x="9049" y="89297"/>
                                        </a:cubicBezTo>
                                        <a:cubicBezTo>
                                          <a:pt x="8096" y="90249"/>
                                          <a:pt x="8096" y="91202"/>
                                          <a:pt x="7144" y="92154"/>
                                        </a:cubicBezTo>
                                        <a:lnTo>
                                          <a:pt x="7144" y="166449"/>
                                        </a:lnTo>
                                        <a:cubicBezTo>
                                          <a:pt x="10954" y="153114"/>
                                          <a:pt x="16669" y="139779"/>
                                          <a:pt x="23336" y="127397"/>
                                        </a:cubicBezTo>
                                        <a:cubicBezTo>
                                          <a:pt x="23336" y="122635"/>
                                          <a:pt x="25241" y="118824"/>
                                          <a:pt x="27146" y="115014"/>
                                        </a:cubicBezTo>
                                        <a:close/>
                                        <a:moveTo>
                                          <a:pt x="147161" y="74057"/>
                                        </a:moveTo>
                                        <a:lnTo>
                                          <a:pt x="147161" y="74057"/>
                                        </a:lnTo>
                                        <a:cubicBezTo>
                                          <a:pt x="147161" y="73104"/>
                                          <a:pt x="147161" y="73104"/>
                                          <a:pt x="147161" y="7405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36" name="Freeform: Shape 2036"/>
                                <wps:cNvSpPr/>
                                <wps:spPr>
                                  <a:xfrm>
                                    <a:off x="478155" y="1305803"/>
                                    <a:ext cx="28575" cy="9525"/>
                                  </a:xfrm>
                                  <a:custGeom>
                                    <a:avLst/>
                                    <a:gdLst>
                                      <a:gd name="connsiteX0" fmla="*/ 7144 w 28575"/>
                                      <a:gd name="connsiteY0" fmla="*/ 7144 h 9525"/>
                                      <a:gd name="connsiteX1" fmla="*/ 12859 w 28575"/>
                                      <a:gd name="connsiteY1" fmla="*/ 9049 h 9525"/>
                                      <a:gd name="connsiteX2" fmla="*/ 13811 w 28575"/>
                                      <a:gd name="connsiteY2" fmla="*/ 9049 h 9525"/>
                                      <a:gd name="connsiteX3" fmla="*/ 21431 w 28575"/>
                                      <a:gd name="connsiteY3" fmla="*/ 9049 h 9525"/>
                                      <a:gd name="connsiteX4" fmla="*/ 12859 w 28575"/>
                                      <a:gd name="connsiteY4" fmla="*/ 8097 h 9525"/>
                                      <a:gd name="connsiteX5" fmla="*/ 7144 w 28575"/>
                                      <a:gd name="connsiteY5" fmla="*/ 7144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9525">
                                        <a:moveTo>
                                          <a:pt x="7144" y="7144"/>
                                        </a:moveTo>
                                        <a:cubicBezTo>
                                          <a:pt x="7144" y="7144"/>
                                          <a:pt x="9049" y="8097"/>
                                          <a:pt x="12859" y="9049"/>
                                        </a:cubicBezTo>
                                        <a:cubicBezTo>
                                          <a:pt x="12859" y="9049"/>
                                          <a:pt x="12859" y="9049"/>
                                          <a:pt x="13811" y="9049"/>
                                        </a:cubicBezTo>
                                        <a:lnTo>
                                          <a:pt x="21431" y="9049"/>
                                        </a:lnTo>
                                        <a:cubicBezTo>
                                          <a:pt x="17621" y="8097"/>
                                          <a:pt x="14764" y="8097"/>
                                          <a:pt x="12859" y="8097"/>
                                        </a:cubicBezTo>
                                        <a:cubicBezTo>
                                          <a:pt x="9049" y="8097"/>
                                          <a:pt x="7144" y="7144"/>
                                          <a:pt x="7144" y="71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37" name="Freeform: Shape 2037"/>
                                <wps:cNvSpPr/>
                                <wps:spPr>
                                  <a:xfrm>
                                    <a:off x="4763" y="86603"/>
                                    <a:ext cx="314325" cy="495300"/>
                                  </a:xfrm>
                                  <a:custGeom>
                                    <a:avLst/>
                                    <a:gdLst>
                                      <a:gd name="connsiteX0" fmla="*/ 44291 w 314325"/>
                                      <a:gd name="connsiteY0" fmla="*/ 124301 h 495300"/>
                                      <a:gd name="connsiteX1" fmla="*/ 50006 w 314325"/>
                                      <a:gd name="connsiteY1" fmla="*/ 125254 h 495300"/>
                                      <a:gd name="connsiteX2" fmla="*/ 57626 w 314325"/>
                                      <a:gd name="connsiteY2" fmla="*/ 126206 h 495300"/>
                                      <a:gd name="connsiteX3" fmla="*/ 62389 w 314325"/>
                                      <a:gd name="connsiteY3" fmla="*/ 127159 h 495300"/>
                                      <a:gd name="connsiteX4" fmla="*/ 64294 w 314325"/>
                                      <a:gd name="connsiteY4" fmla="*/ 127159 h 495300"/>
                                      <a:gd name="connsiteX5" fmla="*/ 66199 w 314325"/>
                                      <a:gd name="connsiteY5" fmla="*/ 127159 h 495300"/>
                                      <a:gd name="connsiteX6" fmla="*/ 76676 w 314325"/>
                                      <a:gd name="connsiteY6" fmla="*/ 129064 h 495300"/>
                                      <a:gd name="connsiteX7" fmla="*/ 89059 w 314325"/>
                                      <a:gd name="connsiteY7" fmla="*/ 131921 h 495300"/>
                                      <a:gd name="connsiteX8" fmla="*/ 103346 w 314325"/>
                                      <a:gd name="connsiteY8" fmla="*/ 135731 h 495300"/>
                                      <a:gd name="connsiteX9" fmla="*/ 110966 w 314325"/>
                                      <a:gd name="connsiteY9" fmla="*/ 137636 h 495300"/>
                                      <a:gd name="connsiteX10" fmla="*/ 118586 w 314325"/>
                                      <a:gd name="connsiteY10" fmla="*/ 140494 h 495300"/>
                                      <a:gd name="connsiteX11" fmla="*/ 152876 w 314325"/>
                                      <a:gd name="connsiteY11" fmla="*/ 153829 h 495300"/>
                                      <a:gd name="connsiteX12" fmla="*/ 188119 w 314325"/>
                                      <a:gd name="connsiteY12" fmla="*/ 173831 h 495300"/>
                                      <a:gd name="connsiteX13" fmla="*/ 221456 w 314325"/>
                                      <a:gd name="connsiteY13" fmla="*/ 201454 h 495300"/>
                                      <a:gd name="connsiteX14" fmla="*/ 249079 w 314325"/>
                                      <a:gd name="connsiteY14" fmla="*/ 236696 h 495300"/>
                                      <a:gd name="connsiteX15" fmla="*/ 251936 w 314325"/>
                                      <a:gd name="connsiteY15" fmla="*/ 241459 h 495300"/>
                                      <a:gd name="connsiteX16" fmla="*/ 253841 w 314325"/>
                                      <a:gd name="connsiteY16" fmla="*/ 244316 h 495300"/>
                                      <a:gd name="connsiteX17" fmla="*/ 254794 w 314325"/>
                                      <a:gd name="connsiteY17" fmla="*/ 247174 h 495300"/>
                                      <a:gd name="connsiteX18" fmla="*/ 260509 w 314325"/>
                                      <a:gd name="connsiteY18" fmla="*/ 257651 h 495300"/>
                                      <a:gd name="connsiteX19" fmla="*/ 265271 w 314325"/>
                                      <a:gd name="connsiteY19" fmla="*/ 268129 h 495300"/>
                                      <a:gd name="connsiteX20" fmla="*/ 269081 w 314325"/>
                                      <a:gd name="connsiteY20" fmla="*/ 278606 h 495300"/>
                                      <a:gd name="connsiteX21" fmla="*/ 272891 w 314325"/>
                                      <a:gd name="connsiteY21" fmla="*/ 290036 h 495300"/>
                                      <a:gd name="connsiteX22" fmla="*/ 275749 w 314325"/>
                                      <a:gd name="connsiteY22" fmla="*/ 301466 h 495300"/>
                                      <a:gd name="connsiteX23" fmla="*/ 278606 w 314325"/>
                                      <a:gd name="connsiteY23" fmla="*/ 312897 h 495300"/>
                                      <a:gd name="connsiteX24" fmla="*/ 280511 w 314325"/>
                                      <a:gd name="connsiteY24" fmla="*/ 324326 h 495300"/>
                                      <a:gd name="connsiteX25" fmla="*/ 283369 w 314325"/>
                                      <a:gd name="connsiteY25" fmla="*/ 368141 h 495300"/>
                                      <a:gd name="connsiteX26" fmla="*/ 283369 w 314325"/>
                                      <a:gd name="connsiteY26" fmla="*/ 378619 h 495300"/>
                                      <a:gd name="connsiteX27" fmla="*/ 282416 w 314325"/>
                                      <a:gd name="connsiteY27" fmla="*/ 389097 h 495300"/>
                                      <a:gd name="connsiteX28" fmla="*/ 282416 w 314325"/>
                                      <a:gd name="connsiteY28" fmla="*/ 393859 h 495300"/>
                                      <a:gd name="connsiteX29" fmla="*/ 281464 w 314325"/>
                                      <a:gd name="connsiteY29" fmla="*/ 398622 h 495300"/>
                                      <a:gd name="connsiteX30" fmla="*/ 280511 w 314325"/>
                                      <a:gd name="connsiteY30" fmla="*/ 408147 h 495300"/>
                                      <a:gd name="connsiteX31" fmla="*/ 274796 w 314325"/>
                                      <a:gd name="connsiteY31" fmla="*/ 441484 h 495300"/>
                                      <a:gd name="connsiteX32" fmla="*/ 272891 w 314325"/>
                                      <a:gd name="connsiteY32" fmla="*/ 449104 h 495300"/>
                                      <a:gd name="connsiteX33" fmla="*/ 270986 w 314325"/>
                                      <a:gd name="connsiteY33" fmla="*/ 455772 h 495300"/>
                                      <a:gd name="connsiteX34" fmla="*/ 268129 w 314325"/>
                                      <a:gd name="connsiteY34" fmla="*/ 467201 h 495300"/>
                                      <a:gd name="connsiteX35" fmla="*/ 263366 w 314325"/>
                                      <a:gd name="connsiteY35" fmla="*/ 483394 h 495300"/>
                                      <a:gd name="connsiteX36" fmla="*/ 261461 w 314325"/>
                                      <a:gd name="connsiteY36" fmla="*/ 489109 h 495300"/>
                                      <a:gd name="connsiteX37" fmla="*/ 264319 w 314325"/>
                                      <a:gd name="connsiteY37" fmla="*/ 483394 h 495300"/>
                                      <a:gd name="connsiteX38" fmla="*/ 271939 w 314325"/>
                                      <a:gd name="connsiteY38" fmla="*/ 468154 h 495300"/>
                                      <a:gd name="connsiteX39" fmla="*/ 277654 w 314325"/>
                                      <a:gd name="connsiteY39" fmla="*/ 456724 h 495300"/>
                                      <a:gd name="connsiteX40" fmla="*/ 280511 w 314325"/>
                                      <a:gd name="connsiteY40" fmla="*/ 450056 h 495300"/>
                                      <a:gd name="connsiteX41" fmla="*/ 283369 w 314325"/>
                                      <a:gd name="connsiteY41" fmla="*/ 443389 h 495300"/>
                                      <a:gd name="connsiteX42" fmla="*/ 295751 w 314325"/>
                                      <a:gd name="connsiteY42" fmla="*/ 410051 h 495300"/>
                                      <a:gd name="connsiteX43" fmla="*/ 298609 w 314325"/>
                                      <a:gd name="connsiteY43" fmla="*/ 400526 h 495300"/>
                                      <a:gd name="connsiteX44" fmla="*/ 300514 w 314325"/>
                                      <a:gd name="connsiteY44" fmla="*/ 395764 h 495300"/>
                                      <a:gd name="connsiteX45" fmla="*/ 301466 w 314325"/>
                                      <a:gd name="connsiteY45" fmla="*/ 391001 h 495300"/>
                                      <a:gd name="connsiteX46" fmla="*/ 304324 w 314325"/>
                                      <a:gd name="connsiteY46" fmla="*/ 380524 h 495300"/>
                                      <a:gd name="connsiteX47" fmla="*/ 306229 w 314325"/>
                                      <a:gd name="connsiteY47" fmla="*/ 370047 h 495300"/>
                                      <a:gd name="connsiteX48" fmla="*/ 311944 w 314325"/>
                                      <a:gd name="connsiteY48" fmla="*/ 322422 h 495300"/>
                                      <a:gd name="connsiteX49" fmla="*/ 311944 w 314325"/>
                                      <a:gd name="connsiteY49" fmla="*/ 310039 h 495300"/>
                                      <a:gd name="connsiteX50" fmla="*/ 310991 w 314325"/>
                                      <a:gd name="connsiteY50" fmla="*/ 296704 h 495300"/>
                                      <a:gd name="connsiteX51" fmla="*/ 310039 w 314325"/>
                                      <a:gd name="connsiteY51" fmla="*/ 283369 h 495300"/>
                                      <a:gd name="connsiteX52" fmla="*/ 308134 w 314325"/>
                                      <a:gd name="connsiteY52" fmla="*/ 270034 h 495300"/>
                                      <a:gd name="connsiteX53" fmla="*/ 305276 w 314325"/>
                                      <a:gd name="connsiteY53" fmla="*/ 256699 h 495300"/>
                                      <a:gd name="connsiteX54" fmla="*/ 302419 w 314325"/>
                                      <a:gd name="connsiteY54" fmla="*/ 243364 h 495300"/>
                                      <a:gd name="connsiteX55" fmla="*/ 298609 w 314325"/>
                                      <a:gd name="connsiteY55" fmla="*/ 230029 h 495300"/>
                                      <a:gd name="connsiteX56" fmla="*/ 297656 w 314325"/>
                                      <a:gd name="connsiteY56" fmla="*/ 226219 h 495300"/>
                                      <a:gd name="connsiteX57" fmla="*/ 296704 w 314325"/>
                                      <a:gd name="connsiteY57" fmla="*/ 223361 h 495300"/>
                                      <a:gd name="connsiteX58" fmla="*/ 293846 w 314325"/>
                                      <a:gd name="connsiteY58" fmla="*/ 216694 h 495300"/>
                                      <a:gd name="connsiteX59" fmla="*/ 267176 w 314325"/>
                                      <a:gd name="connsiteY59" fmla="*/ 167164 h 495300"/>
                                      <a:gd name="connsiteX60" fmla="*/ 251936 w 314325"/>
                                      <a:gd name="connsiteY60" fmla="*/ 147161 h 495300"/>
                                      <a:gd name="connsiteX61" fmla="*/ 251936 w 314325"/>
                                      <a:gd name="connsiteY61" fmla="*/ 147161 h 495300"/>
                                      <a:gd name="connsiteX62" fmla="*/ 251936 w 314325"/>
                                      <a:gd name="connsiteY62" fmla="*/ 147161 h 495300"/>
                                      <a:gd name="connsiteX63" fmla="*/ 231934 w 314325"/>
                                      <a:gd name="connsiteY63" fmla="*/ 125254 h 495300"/>
                                      <a:gd name="connsiteX64" fmla="*/ 201454 w 314325"/>
                                      <a:gd name="connsiteY64" fmla="*/ 99536 h 495300"/>
                                      <a:gd name="connsiteX65" fmla="*/ 7144 w 314325"/>
                                      <a:gd name="connsiteY65" fmla="*/ 7144 h 495300"/>
                                      <a:gd name="connsiteX66" fmla="*/ 7144 w 314325"/>
                                      <a:gd name="connsiteY66" fmla="*/ 121444 h 495300"/>
                                      <a:gd name="connsiteX67" fmla="*/ 44291 w 314325"/>
                                      <a:gd name="connsiteY67" fmla="*/ 124301 h 495300"/>
                                      <a:gd name="connsiteX68" fmla="*/ 44291 w 314325"/>
                                      <a:gd name="connsiteY68" fmla="*/ 124301 h 4953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314325" h="495300">
                                        <a:moveTo>
                                          <a:pt x="44291" y="124301"/>
                                        </a:moveTo>
                                        <a:cubicBezTo>
                                          <a:pt x="44291" y="124301"/>
                                          <a:pt x="46196" y="124301"/>
                                          <a:pt x="50006" y="125254"/>
                                        </a:cubicBezTo>
                                        <a:cubicBezTo>
                                          <a:pt x="51911" y="125254"/>
                                          <a:pt x="54769" y="126206"/>
                                          <a:pt x="57626" y="126206"/>
                                        </a:cubicBezTo>
                                        <a:cubicBezTo>
                                          <a:pt x="59531" y="126206"/>
                                          <a:pt x="60484" y="126206"/>
                                          <a:pt x="62389" y="127159"/>
                                        </a:cubicBezTo>
                                        <a:cubicBezTo>
                                          <a:pt x="63341" y="127159"/>
                                          <a:pt x="64294" y="127159"/>
                                          <a:pt x="64294" y="127159"/>
                                        </a:cubicBezTo>
                                        <a:cubicBezTo>
                                          <a:pt x="65246" y="127159"/>
                                          <a:pt x="66199" y="127159"/>
                                          <a:pt x="66199" y="127159"/>
                                        </a:cubicBezTo>
                                        <a:cubicBezTo>
                                          <a:pt x="69056" y="128111"/>
                                          <a:pt x="72866" y="128111"/>
                                          <a:pt x="76676" y="129064"/>
                                        </a:cubicBezTo>
                                        <a:cubicBezTo>
                                          <a:pt x="80486" y="130016"/>
                                          <a:pt x="85249" y="130969"/>
                                          <a:pt x="89059" y="131921"/>
                                        </a:cubicBezTo>
                                        <a:cubicBezTo>
                                          <a:pt x="93821" y="132874"/>
                                          <a:pt x="98584" y="133826"/>
                                          <a:pt x="103346" y="135731"/>
                                        </a:cubicBezTo>
                                        <a:cubicBezTo>
                                          <a:pt x="106204" y="136684"/>
                                          <a:pt x="108109" y="136684"/>
                                          <a:pt x="110966" y="137636"/>
                                        </a:cubicBezTo>
                                        <a:cubicBezTo>
                                          <a:pt x="113824" y="138589"/>
                                          <a:pt x="115729" y="139541"/>
                                          <a:pt x="118586" y="140494"/>
                                        </a:cubicBezTo>
                                        <a:cubicBezTo>
                                          <a:pt x="129064" y="144304"/>
                                          <a:pt x="140494" y="148114"/>
                                          <a:pt x="152876" y="153829"/>
                                        </a:cubicBezTo>
                                        <a:cubicBezTo>
                                          <a:pt x="164306" y="159544"/>
                                          <a:pt x="176689" y="166211"/>
                                          <a:pt x="188119" y="173831"/>
                                        </a:cubicBezTo>
                                        <a:cubicBezTo>
                                          <a:pt x="199549" y="181451"/>
                                          <a:pt x="210979" y="190976"/>
                                          <a:pt x="221456" y="201454"/>
                                        </a:cubicBezTo>
                                        <a:cubicBezTo>
                                          <a:pt x="231934" y="211931"/>
                                          <a:pt x="241459" y="223361"/>
                                          <a:pt x="249079" y="236696"/>
                                        </a:cubicBezTo>
                                        <a:lnTo>
                                          <a:pt x="251936" y="241459"/>
                                        </a:lnTo>
                                        <a:lnTo>
                                          <a:pt x="253841" y="244316"/>
                                        </a:lnTo>
                                        <a:lnTo>
                                          <a:pt x="254794" y="247174"/>
                                        </a:lnTo>
                                        <a:cubicBezTo>
                                          <a:pt x="256699" y="250984"/>
                                          <a:pt x="258604" y="253841"/>
                                          <a:pt x="260509" y="257651"/>
                                        </a:cubicBezTo>
                                        <a:cubicBezTo>
                                          <a:pt x="262414" y="261461"/>
                                          <a:pt x="263366" y="264319"/>
                                          <a:pt x="265271" y="268129"/>
                                        </a:cubicBezTo>
                                        <a:cubicBezTo>
                                          <a:pt x="267176" y="271939"/>
                                          <a:pt x="268129" y="275749"/>
                                          <a:pt x="269081" y="278606"/>
                                        </a:cubicBezTo>
                                        <a:cubicBezTo>
                                          <a:pt x="270986" y="282416"/>
                                          <a:pt x="271939" y="286226"/>
                                          <a:pt x="272891" y="290036"/>
                                        </a:cubicBezTo>
                                        <a:cubicBezTo>
                                          <a:pt x="273844" y="293846"/>
                                          <a:pt x="274796" y="297656"/>
                                          <a:pt x="275749" y="301466"/>
                                        </a:cubicBezTo>
                                        <a:cubicBezTo>
                                          <a:pt x="276701" y="305276"/>
                                          <a:pt x="277654" y="309086"/>
                                          <a:pt x="278606" y="312897"/>
                                        </a:cubicBezTo>
                                        <a:cubicBezTo>
                                          <a:pt x="279559" y="316706"/>
                                          <a:pt x="279559" y="320516"/>
                                          <a:pt x="280511" y="324326"/>
                                        </a:cubicBezTo>
                                        <a:cubicBezTo>
                                          <a:pt x="282416" y="339566"/>
                                          <a:pt x="283369" y="353854"/>
                                          <a:pt x="283369" y="368141"/>
                                        </a:cubicBezTo>
                                        <a:cubicBezTo>
                                          <a:pt x="283369" y="371951"/>
                                          <a:pt x="283369" y="374809"/>
                                          <a:pt x="283369" y="378619"/>
                                        </a:cubicBezTo>
                                        <a:cubicBezTo>
                                          <a:pt x="283369" y="382429"/>
                                          <a:pt x="283369" y="385286"/>
                                          <a:pt x="282416" y="389097"/>
                                        </a:cubicBezTo>
                                        <a:cubicBezTo>
                                          <a:pt x="282416" y="391001"/>
                                          <a:pt x="282416" y="391954"/>
                                          <a:pt x="282416" y="393859"/>
                                        </a:cubicBezTo>
                                        <a:cubicBezTo>
                                          <a:pt x="282416" y="395764"/>
                                          <a:pt x="282416" y="396716"/>
                                          <a:pt x="281464" y="398622"/>
                                        </a:cubicBezTo>
                                        <a:cubicBezTo>
                                          <a:pt x="281464" y="401479"/>
                                          <a:pt x="280511" y="405289"/>
                                          <a:pt x="280511" y="408147"/>
                                        </a:cubicBezTo>
                                        <a:cubicBezTo>
                                          <a:pt x="278606" y="420529"/>
                                          <a:pt x="276701" y="431959"/>
                                          <a:pt x="274796" y="441484"/>
                                        </a:cubicBezTo>
                                        <a:cubicBezTo>
                                          <a:pt x="273844" y="444341"/>
                                          <a:pt x="273844" y="446247"/>
                                          <a:pt x="272891" y="449104"/>
                                        </a:cubicBezTo>
                                        <a:cubicBezTo>
                                          <a:pt x="271939" y="451009"/>
                                          <a:pt x="271939" y="453866"/>
                                          <a:pt x="270986" y="455772"/>
                                        </a:cubicBezTo>
                                        <a:cubicBezTo>
                                          <a:pt x="270034" y="460534"/>
                                          <a:pt x="269081" y="464344"/>
                                          <a:pt x="268129" y="467201"/>
                                        </a:cubicBezTo>
                                        <a:cubicBezTo>
                                          <a:pt x="266224" y="473869"/>
                                          <a:pt x="264319" y="479584"/>
                                          <a:pt x="263366" y="483394"/>
                                        </a:cubicBezTo>
                                        <a:cubicBezTo>
                                          <a:pt x="262414" y="487204"/>
                                          <a:pt x="261461" y="489109"/>
                                          <a:pt x="261461" y="489109"/>
                                        </a:cubicBezTo>
                                        <a:cubicBezTo>
                                          <a:pt x="261461" y="489109"/>
                                          <a:pt x="262414" y="487204"/>
                                          <a:pt x="264319" y="483394"/>
                                        </a:cubicBezTo>
                                        <a:cubicBezTo>
                                          <a:pt x="266224" y="479584"/>
                                          <a:pt x="269081" y="474822"/>
                                          <a:pt x="271939" y="468154"/>
                                        </a:cubicBezTo>
                                        <a:cubicBezTo>
                                          <a:pt x="273844" y="464344"/>
                                          <a:pt x="275749" y="461486"/>
                                          <a:pt x="277654" y="456724"/>
                                        </a:cubicBezTo>
                                        <a:cubicBezTo>
                                          <a:pt x="278606" y="454819"/>
                                          <a:pt x="279559" y="452914"/>
                                          <a:pt x="280511" y="450056"/>
                                        </a:cubicBezTo>
                                        <a:cubicBezTo>
                                          <a:pt x="281464" y="448151"/>
                                          <a:pt x="282416" y="445294"/>
                                          <a:pt x="283369" y="443389"/>
                                        </a:cubicBezTo>
                                        <a:cubicBezTo>
                                          <a:pt x="287179" y="433864"/>
                                          <a:pt x="291941" y="422434"/>
                                          <a:pt x="295751" y="410051"/>
                                        </a:cubicBezTo>
                                        <a:cubicBezTo>
                                          <a:pt x="296704" y="407194"/>
                                          <a:pt x="297656" y="403384"/>
                                          <a:pt x="298609" y="400526"/>
                                        </a:cubicBezTo>
                                        <a:cubicBezTo>
                                          <a:pt x="298609" y="398622"/>
                                          <a:pt x="299561" y="397669"/>
                                          <a:pt x="300514" y="395764"/>
                                        </a:cubicBezTo>
                                        <a:cubicBezTo>
                                          <a:pt x="300514" y="393859"/>
                                          <a:pt x="301466" y="391954"/>
                                          <a:pt x="301466" y="391001"/>
                                        </a:cubicBezTo>
                                        <a:cubicBezTo>
                                          <a:pt x="302419" y="387191"/>
                                          <a:pt x="303371" y="384334"/>
                                          <a:pt x="304324" y="380524"/>
                                        </a:cubicBezTo>
                                        <a:cubicBezTo>
                                          <a:pt x="305276" y="376714"/>
                                          <a:pt x="306229" y="372904"/>
                                          <a:pt x="306229" y="370047"/>
                                        </a:cubicBezTo>
                                        <a:cubicBezTo>
                                          <a:pt x="309086" y="354806"/>
                                          <a:pt x="310991" y="339566"/>
                                          <a:pt x="311944" y="322422"/>
                                        </a:cubicBezTo>
                                        <a:cubicBezTo>
                                          <a:pt x="311944" y="318611"/>
                                          <a:pt x="311944" y="313849"/>
                                          <a:pt x="311944" y="310039"/>
                                        </a:cubicBezTo>
                                        <a:cubicBezTo>
                                          <a:pt x="311944" y="305276"/>
                                          <a:pt x="311944" y="301466"/>
                                          <a:pt x="310991" y="296704"/>
                                        </a:cubicBezTo>
                                        <a:cubicBezTo>
                                          <a:pt x="310991" y="291941"/>
                                          <a:pt x="310039" y="288131"/>
                                          <a:pt x="310039" y="283369"/>
                                        </a:cubicBezTo>
                                        <a:cubicBezTo>
                                          <a:pt x="309086" y="278606"/>
                                          <a:pt x="309086" y="274796"/>
                                          <a:pt x="308134" y="270034"/>
                                        </a:cubicBezTo>
                                        <a:cubicBezTo>
                                          <a:pt x="307181" y="265271"/>
                                          <a:pt x="306229" y="261461"/>
                                          <a:pt x="305276" y="256699"/>
                                        </a:cubicBezTo>
                                        <a:cubicBezTo>
                                          <a:pt x="304324" y="251936"/>
                                          <a:pt x="303371" y="248126"/>
                                          <a:pt x="302419" y="243364"/>
                                        </a:cubicBezTo>
                                        <a:cubicBezTo>
                                          <a:pt x="301466" y="238601"/>
                                          <a:pt x="299561" y="234791"/>
                                          <a:pt x="298609" y="230029"/>
                                        </a:cubicBezTo>
                                        <a:lnTo>
                                          <a:pt x="297656" y="226219"/>
                                        </a:lnTo>
                                        <a:lnTo>
                                          <a:pt x="296704" y="223361"/>
                                        </a:lnTo>
                                        <a:lnTo>
                                          <a:pt x="293846" y="216694"/>
                                        </a:lnTo>
                                        <a:cubicBezTo>
                                          <a:pt x="287179" y="199549"/>
                                          <a:pt x="277654" y="182404"/>
                                          <a:pt x="267176" y="167164"/>
                                        </a:cubicBezTo>
                                        <a:cubicBezTo>
                                          <a:pt x="262414" y="160496"/>
                                          <a:pt x="256699" y="153829"/>
                                          <a:pt x="251936" y="147161"/>
                                        </a:cubicBezTo>
                                        <a:lnTo>
                                          <a:pt x="251936" y="147161"/>
                                        </a:lnTo>
                                        <a:cubicBezTo>
                                          <a:pt x="251936" y="147161"/>
                                          <a:pt x="251936" y="147161"/>
                                          <a:pt x="251936" y="147161"/>
                                        </a:cubicBezTo>
                                        <a:cubicBezTo>
                                          <a:pt x="245269" y="139541"/>
                                          <a:pt x="238601" y="131921"/>
                                          <a:pt x="231934" y="125254"/>
                                        </a:cubicBezTo>
                                        <a:cubicBezTo>
                                          <a:pt x="222409" y="115729"/>
                                          <a:pt x="211931" y="107156"/>
                                          <a:pt x="201454" y="99536"/>
                                        </a:cubicBezTo>
                                        <a:cubicBezTo>
                                          <a:pt x="143351" y="51911"/>
                                          <a:pt x="70961" y="13811"/>
                                          <a:pt x="7144" y="7144"/>
                                        </a:cubicBezTo>
                                        <a:lnTo>
                                          <a:pt x="7144" y="121444"/>
                                        </a:lnTo>
                                        <a:cubicBezTo>
                                          <a:pt x="18574" y="119539"/>
                                          <a:pt x="30956" y="121444"/>
                                          <a:pt x="44291" y="124301"/>
                                        </a:cubicBezTo>
                                        <a:lnTo>
                                          <a:pt x="44291" y="1243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38" name="Freeform: Shape 2038"/>
                                <wps:cNvSpPr/>
                                <wps:spPr>
                                  <a:xfrm>
                                    <a:off x="237173" y="949128"/>
                                    <a:ext cx="257175" cy="295275"/>
                                  </a:xfrm>
                                  <a:custGeom>
                                    <a:avLst/>
                                    <a:gdLst>
                                      <a:gd name="connsiteX0" fmla="*/ 213836 w 257175"/>
                                      <a:gd name="connsiteY0" fmla="*/ 191416 h 295275"/>
                                      <a:gd name="connsiteX1" fmla="*/ 241459 w 257175"/>
                                      <a:gd name="connsiteY1" fmla="*/ 159983 h 295275"/>
                                      <a:gd name="connsiteX2" fmla="*/ 255746 w 257175"/>
                                      <a:gd name="connsiteY2" fmla="*/ 121883 h 295275"/>
                                      <a:gd name="connsiteX3" fmla="*/ 255746 w 257175"/>
                                      <a:gd name="connsiteY3" fmla="*/ 82830 h 295275"/>
                                      <a:gd name="connsiteX4" fmla="*/ 243364 w 257175"/>
                                      <a:gd name="connsiteY4" fmla="*/ 49493 h 295275"/>
                                      <a:gd name="connsiteX5" fmla="*/ 230029 w 257175"/>
                                      <a:gd name="connsiteY5" fmla="*/ 33300 h 295275"/>
                                      <a:gd name="connsiteX6" fmla="*/ 230029 w 257175"/>
                                      <a:gd name="connsiteY6" fmla="*/ 33300 h 295275"/>
                                      <a:gd name="connsiteX7" fmla="*/ 225266 w 257175"/>
                                      <a:gd name="connsiteY7" fmla="*/ 28538 h 295275"/>
                                      <a:gd name="connsiteX8" fmla="*/ 120491 w 257175"/>
                                      <a:gd name="connsiteY8" fmla="*/ 19966 h 295275"/>
                                      <a:gd name="connsiteX9" fmla="*/ 129064 w 257175"/>
                                      <a:gd name="connsiteY9" fmla="*/ 119978 h 295275"/>
                                      <a:gd name="connsiteX10" fmla="*/ 204311 w 257175"/>
                                      <a:gd name="connsiteY10" fmla="*/ 95213 h 295275"/>
                                      <a:gd name="connsiteX11" fmla="*/ 208121 w 257175"/>
                                      <a:gd name="connsiteY11" fmla="*/ 115216 h 295275"/>
                                      <a:gd name="connsiteX12" fmla="*/ 203359 w 257175"/>
                                      <a:gd name="connsiteY12" fmla="*/ 139028 h 295275"/>
                                      <a:gd name="connsiteX13" fmla="*/ 189071 w 257175"/>
                                      <a:gd name="connsiteY13" fmla="*/ 162841 h 295275"/>
                                      <a:gd name="connsiteX14" fmla="*/ 165259 w 257175"/>
                                      <a:gd name="connsiteY14" fmla="*/ 182843 h 295275"/>
                                      <a:gd name="connsiteX15" fmla="*/ 158591 w 257175"/>
                                      <a:gd name="connsiteY15" fmla="*/ 186653 h 295275"/>
                                      <a:gd name="connsiteX16" fmla="*/ 154781 w 257175"/>
                                      <a:gd name="connsiteY16" fmla="*/ 188558 h 295275"/>
                                      <a:gd name="connsiteX17" fmla="*/ 150971 w 257175"/>
                                      <a:gd name="connsiteY17" fmla="*/ 190463 h 295275"/>
                                      <a:gd name="connsiteX18" fmla="*/ 134779 w 257175"/>
                                      <a:gd name="connsiteY18" fmla="*/ 198083 h 295275"/>
                                      <a:gd name="connsiteX19" fmla="*/ 103346 w 257175"/>
                                      <a:gd name="connsiteY19" fmla="*/ 214275 h 295275"/>
                                      <a:gd name="connsiteX20" fmla="*/ 73819 w 257175"/>
                                      <a:gd name="connsiteY20" fmla="*/ 230468 h 295275"/>
                                      <a:gd name="connsiteX21" fmla="*/ 48101 w 257175"/>
                                      <a:gd name="connsiteY21" fmla="*/ 245708 h 295275"/>
                                      <a:gd name="connsiteX22" fmla="*/ 28099 w 257175"/>
                                      <a:gd name="connsiteY22" fmla="*/ 260948 h 295275"/>
                                      <a:gd name="connsiteX23" fmla="*/ 24289 w 257175"/>
                                      <a:gd name="connsiteY23" fmla="*/ 264758 h 295275"/>
                                      <a:gd name="connsiteX24" fmla="*/ 20479 w 257175"/>
                                      <a:gd name="connsiteY24" fmla="*/ 268568 h 295275"/>
                                      <a:gd name="connsiteX25" fmla="*/ 14764 w 257175"/>
                                      <a:gd name="connsiteY25" fmla="*/ 275236 h 295275"/>
                                      <a:gd name="connsiteX26" fmla="*/ 12859 w 257175"/>
                                      <a:gd name="connsiteY26" fmla="*/ 278093 h 295275"/>
                                      <a:gd name="connsiteX27" fmla="*/ 10954 w 257175"/>
                                      <a:gd name="connsiteY27" fmla="*/ 280950 h 295275"/>
                                      <a:gd name="connsiteX28" fmla="*/ 9049 w 257175"/>
                                      <a:gd name="connsiteY28" fmla="*/ 285713 h 295275"/>
                                      <a:gd name="connsiteX29" fmla="*/ 7144 w 257175"/>
                                      <a:gd name="connsiteY29" fmla="*/ 289523 h 295275"/>
                                      <a:gd name="connsiteX30" fmla="*/ 9049 w 257175"/>
                                      <a:gd name="connsiteY30" fmla="*/ 285713 h 295275"/>
                                      <a:gd name="connsiteX31" fmla="*/ 11906 w 257175"/>
                                      <a:gd name="connsiteY31" fmla="*/ 281903 h 295275"/>
                                      <a:gd name="connsiteX32" fmla="*/ 13811 w 257175"/>
                                      <a:gd name="connsiteY32" fmla="*/ 279046 h 295275"/>
                                      <a:gd name="connsiteX33" fmla="*/ 16669 w 257175"/>
                                      <a:gd name="connsiteY33" fmla="*/ 276188 h 295275"/>
                                      <a:gd name="connsiteX34" fmla="*/ 23336 w 257175"/>
                                      <a:gd name="connsiteY34" fmla="*/ 270473 h 295275"/>
                                      <a:gd name="connsiteX35" fmla="*/ 27146 w 257175"/>
                                      <a:gd name="connsiteY35" fmla="*/ 267616 h 295275"/>
                                      <a:gd name="connsiteX36" fmla="*/ 31909 w 257175"/>
                                      <a:gd name="connsiteY36" fmla="*/ 264758 h 295275"/>
                                      <a:gd name="connsiteX37" fmla="*/ 53816 w 257175"/>
                                      <a:gd name="connsiteY37" fmla="*/ 253328 h 295275"/>
                                      <a:gd name="connsiteX38" fmla="*/ 80486 w 257175"/>
                                      <a:gd name="connsiteY38" fmla="*/ 242850 h 295275"/>
                                      <a:gd name="connsiteX39" fmla="*/ 110966 w 257175"/>
                                      <a:gd name="connsiteY39" fmla="*/ 232373 h 295275"/>
                                      <a:gd name="connsiteX40" fmla="*/ 144304 w 257175"/>
                                      <a:gd name="connsiteY40" fmla="*/ 221896 h 295275"/>
                                      <a:gd name="connsiteX41" fmla="*/ 161449 w 257175"/>
                                      <a:gd name="connsiteY41" fmla="*/ 216180 h 295275"/>
                                      <a:gd name="connsiteX42" fmla="*/ 166211 w 257175"/>
                                      <a:gd name="connsiteY42" fmla="*/ 215228 h 295275"/>
                                      <a:gd name="connsiteX43" fmla="*/ 170974 w 257175"/>
                                      <a:gd name="connsiteY43" fmla="*/ 213323 h 295275"/>
                                      <a:gd name="connsiteX44" fmla="*/ 180499 w 257175"/>
                                      <a:gd name="connsiteY44" fmla="*/ 209513 h 295275"/>
                                      <a:gd name="connsiteX45" fmla="*/ 213836 w 257175"/>
                                      <a:gd name="connsiteY45" fmla="*/ 191416 h 29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57175" h="295275">
                                        <a:moveTo>
                                          <a:pt x="213836" y="191416"/>
                                        </a:moveTo>
                                        <a:cubicBezTo>
                                          <a:pt x="225266" y="182843"/>
                                          <a:pt x="234791" y="172366"/>
                                          <a:pt x="241459" y="159983"/>
                                        </a:cubicBezTo>
                                        <a:cubicBezTo>
                                          <a:pt x="249079" y="147600"/>
                                          <a:pt x="253841" y="134266"/>
                                          <a:pt x="255746" y="121883"/>
                                        </a:cubicBezTo>
                                        <a:cubicBezTo>
                                          <a:pt x="257651" y="108548"/>
                                          <a:pt x="257651" y="95213"/>
                                          <a:pt x="255746" y="82830"/>
                                        </a:cubicBezTo>
                                        <a:cubicBezTo>
                                          <a:pt x="253841" y="70448"/>
                                          <a:pt x="249079" y="59018"/>
                                          <a:pt x="243364" y="49493"/>
                                        </a:cubicBezTo>
                                        <a:cubicBezTo>
                                          <a:pt x="239554" y="42825"/>
                                          <a:pt x="234791" y="38063"/>
                                          <a:pt x="230029" y="33300"/>
                                        </a:cubicBezTo>
                                        <a:cubicBezTo>
                                          <a:pt x="230029" y="33300"/>
                                          <a:pt x="230029" y="33300"/>
                                          <a:pt x="230029" y="33300"/>
                                        </a:cubicBezTo>
                                        <a:cubicBezTo>
                                          <a:pt x="228124" y="31396"/>
                                          <a:pt x="226219" y="30443"/>
                                          <a:pt x="225266" y="28538"/>
                                        </a:cubicBezTo>
                                        <a:cubicBezTo>
                                          <a:pt x="193834" y="3773"/>
                                          <a:pt x="150971" y="-37"/>
                                          <a:pt x="120491" y="19966"/>
                                        </a:cubicBezTo>
                                        <a:cubicBezTo>
                                          <a:pt x="70961" y="53303"/>
                                          <a:pt x="86201" y="117121"/>
                                          <a:pt x="129064" y="119978"/>
                                        </a:cubicBezTo>
                                        <a:cubicBezTo>
                                          <a:pt x="170974" y="122836"/>
                                          <a:pt x="179546" y="56161"/>
                                          <a:pt x="204311" y="95213"/>
                                        </a:cubicBezTo>
                                        <a:cubicBezTo>
                                          <a:pt x="206216" y="100928"/>
                                          <a:pt x="208121" y="107596"/>
                                          <a:pt x="208121" y="115216"/>
                                        </a:cubicBezTo>
                                        <a:cubicBezTo>
                                          <a:pt x="208121" y="122836"/>
                                          <a:pt x="206216" y="130455"/>
                                          <a:pt x="203359" y="139028"/>
                                        </a:cubicBezTo>
                                        <a:cubicBezTo>
                                          <a:pt x="200501" y="147600"/>
                                          <a:pt x="194786" y="155221"/>
                                          <a:pt x="189071" y="162841"/>
                                        </a:cubicBezTo>
                                        <a:cubicBezTo>
                                          <a:pt x="182404" y="170461"/>
                                          <a:pt x="173831" y="177128"/>
                                          <a:pt x="165259" y="182843"/>
                                        </a:cubicBezTo>
                                        <a:cubicBezTo>
                                          <a:pt x="163354" y="184748"/>
                                          <a:pt x="160496" y="185700"/>
                                          <a:pt x="158591" y="186653"/>
                                        </a:cubicBezTo>
                                        <a:lnTo>
                                          <a:pt x="154781" y="188558"/>
                                        </a:lnTo>
                                        <a:lnTo>
                                          <a:pt x="150971" y="190463"/>
                                        </a:lnTo>
                                        <a:cubicBezTo>
                                          <a:pt x="145256" y="193321"/>
                                          <a:pt x="140494" y="196178"/>
                                          <a:pt x="134779" y="198083"/>
                                        </a:cubicBezTo>
                                        <a:cubicBezTo>
                                          <a:pt x="124301" y="203798"/>
                                          <a:pt x="113824" y="208561"/>
                                          <a:pt x="103346" y="214275"/>
                                        </a:cubicBezTo>
                                        <a:cubicBezTo>
                                          <a:pt x="92869" y="219991"/>
                                          <a:pt x="83344" y="224753"/>
                                          <a:pt x="73819" y="230468"/>
                                        </a:cubicBezTo>
                                        <a:cubicBezTo>
                                          <a:pt x="64294" y="235230"/>
                                          <a:pt x="55721" y="240946"/>
                                          <a:pt x="48101" y="245708"/>
                                        </a:cubicBezTo>
                                        <a:cubicBezTo>
                                          <a:pt x="40481" y="251423"/>
                                          <a:pt x="33814" y="256186"/>
                                          <a:pt x="28099" y="260948"/>
                                        </a:cubicBezTo>
                                        <a:cubicBezTo>
                                          <a:pt x="26194" y="261900"/>
                                          <a:pt x="25241" y="263805"/>
                                          <a:pt x="24289" y="264758"/>
                                        </a:cubicBezTo>
                                        <a:cubicBezTo>
                                          <a:pt x="23336" y="265711"/>
                                          <a:pt x="21431" y="267616"/>
                                          <a:pt x="20479" y="268568"/>
                                        </a:cubicBezTo>
                                        <a:cubicBezTo>
                                          <a:pt x="18574" y="271425"/>
                                          <a:pt x="16669" y="273330"/>
                                          <a:pt x="14764" y="275236"/>
                                        </a:cubicBezTo>
                                        <a:cubicBezTo>
                                          <a:pt x="13811" y="276188"/>
                                          <a:pt x="12859" y="277141"/>
                                          <a:pt x="12859" y="278093"/>
                                        </a:cubicBezTo>
                                        <a:cubicBezTo>
                                          <a:pt x="11906" y="279046"/>
                                          <a:pt x="11906" y="279998"/>
                                          <a:pt x="10954" y="280950"/>
                                        </a:cubicBezTo>
                                        <a:cubicBezTo>
                                          <a:pt x="10001" y="282855"/>
                                          <a:pt x="9049" y="284761"/>
                                          <a:pt x="9049" y="285713"/>
                                        </a:cubicBezTo>
                                        <a:cubicBezTo>
                                          <a:pt x="8096" y="288571"/>
                                          <a:pt x="7144" y="289523"/>
                                          <a:pt x="7144" y="289523"/>
                                        </a:cubicBezTo>
                                        <a:cubicBezTo>
                                          <a:pt x="7144" y="289523"/>
                                          <a:pt x="8096" y="288571"/>
                                          <a:pt x="9049" y="285713"/>
                                        </a:cubicBezTo>
                                        <a:cubicBezTo>
                                          <a:pt x="10001" y="284761"/>
                                          <a:pt x="10954" y="282855"/>
                                          <a:pt x="11906" y="281903"/>
                                        </a:cubicBezTo>
                                        <a:cubicBezTo>
                                          <a:pt x="12859" y="280950"/>
                                          <a:pt x="12859" y="279998"/>
                                          <a:pt x="13811" y="279046"/>
                                        </a:cubicBezTo>
                                        <a:cubicBezTo>
                                          <a:pt x="14764" y="278093"/>
                                          <a:pt x="15716" y="277141"/>
                                          <a:pt x="16669" y="276188"/>
                                        </a:cubicBezTo>
                                        <a:cubicBezTo>
                                          <a:pt x="18574" y="274283"/>
                                          <a:pt x="20479" y="272378"/>
                                          <a:pt x="23336" y="270473"/>
                                        </a:cubicBezTo>
                                        <a:cubicBezTo>
                                          <a:pt x="24289" y="269521"/>
                                          <a:pt x="26194" y="268568"/>
                                          <a:pt x="27146" y="267616"/>
                                        </a:cubicBezTo>
                                        <a:cubicBezTo>
                                          <a:pt x="28099" y="266663"/>
                                          <a:pt x="30004" y="265711"/>
                                          <a:pt x="31909" y="264758"/>
                                        </a:cubicBezTo>
                                        <a:cubicBezTo>
                                          <a:pt x="37624" y="260948"/>
                                          <a:pt x="45244" y="257138"/>
                                          <a:pt x="53816" y="253328"/>
                                        </a:cubicBezTo>
                                        <a:cubicBezTo>
                                          <a:pt x="62389" y="249518"/>
                                          <a:pt x="70961" y="245708"/>
                                          <a:pt x="80486" y="242850"/>
                                        </a:cubicBezTo>
                                        <a:cubicBezTo>
                                          <a:pt x="90011" y="239041"/>
                                          <a:pt x="100489" y="236183"/>
                                          <a:pt x="110966" y="232373"/>
                                        </a:cubicBezTo>
                                        <a:cubicBezTo>
                                          <a:pt x="121444" y="228563"/>
                                          <a:pt x="132874" y="225705"/>
                                          <a:pt x="144304" y="221896"/>
                                        </a:cubicBezTo>
                                        <a:cubicBezTo>
                                          <a:pt x="150019" y="219991"/>
                                          <a:pt x="155734" y="218086"/>
                                          <a:pt x="161449" y="216180"/>
                                        </a:cubicBezTo>
                                        <a:lnTo>
                                          <a:pt x="166211" y="215228"/>
                                        </a:lnTo>
                                        <a:lnTo>
                                          <a:pt x="170974" y="213323"/>
                                        </a:lnTo>
                                        <a:cubicBezTo>
                                          <a:pt x="173831" y="212371"/>
                                          <a:pt x="177641" y="211418"/>
                                          <a:pt x="180499" y="209513"/>
                                        </a:cubicBezTo>
                                        <a:cubicBezTo>
                                          <a:pt x="190976" y="206655"/>
                                          <a:pt x="203359" y="199988"/>
                                          <a:pt x="213836" y="1914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" name="Freeform: Shape 36"/>
                                <wps:cNvSpPr/>
                                <wps:spPr>
                                  <a:xfrm>
                                    <a:off x="263843" y="552285"/>
                                    <a:ext cx="285750" cy="228600"/>
                                  </a:xfrm>
                                  <a:custGeom>
                                    <a:avLst/>
                                    <a:gdLst>
                                      <a:gd name="connsiteX0" fmla="*/ 17621 w 285750"/>
                                      <a:gd name="connsiteY0" fmla="*/ 217736 h 228600"/>
                                      <a:gd name="connsiteX1" fmla="*/ 26194 w 285750"/>
                                      <a:gd name="connsiteY1" fmla="*/ 212021 h 228600"/>
                                      <a:gd name="connsiteX2" fmla="*/ 47149 w 285750"/>
                                      <a:gd name="connsiteY2" fmla="*/ 192018 h 228600"/>
                                      <a:gd name="connsiteX3" fmla="*/ 66199 w 285750"/>
                                      <a:gd name="connsiteY3" fmla="*/ 159634 h 228600"/>
                                      <a:gd name="connsiteX4" fmla="*/ 84296 w 285750"/>
                                      <a:gd name="connsiteY4" fmla="*/ 120581 h 228600"/>
                                      <a:gd name="connsiteX5" fmla="*/ 89059 w 285750"/>
                                      <a:gd name="connsiteY5" fmla="*/ 110104 h 228600"/>
                                      <a:gd name="connsiteX6" fmla="*/ 94774 w 285750"/>
                                      <a:gd name="connsiteY6" fmla="*/ 99626 h 228600"/>
                                      <a:gd name="connsiteX7" fmla="*/ 100489 w 285750"/>
                                      <a:gd name="connsiteY7" fmla="*/ 89149 h 228600"/>
                                      <a:gd name="connsiteX8" fmla="*/ 107156 w 285750"/>
                                      <a:gd name="connsiteY8" fmla="*/ 78671 h 228600"/>
                                      <a:gd name="connsiteX9" fmla="*/ 121444 w 285750"/>
                                      <a:gd name="connsiteY9" fmla="*/ 61526 h 228600"/>
                                      <a:gd name="connsiteX10" fmla="*/ 139541 w 285750"/>
                                      <a:gd name="connsiteY10" fmla="*/ 49143 h 228600"/>
                                      <a:gd name="connsiteX11" fmla="*/ 182404 w 285750"/>
                                      <a:gd name="connsiteY11" fmla="*/ 42476 h 228600"/>
                                      <a:gd name="connsiteX12" fmla="*/ 219551 w 285750"/>
                                      <a:gd name="connsiteY12" fmla="*/ 59621 h 228600"/>
                                      <a:gd name="connsiteX13" fmla="*/ 230029 w 285750"/>
                                      <a:gd name="connsiteY13" fmla="*/ 73909 h 228600"/>
                                      <a:gd name="connsiteX14" fmla="*/ 232886 w 285750"/>
                                      <a:gd name="connsiteY14" fmla="*/ 80576 h 228600"/>
                                      <a:gd name="connsiteX15" fmla="*/ 232886 w 285750"/>
                                      <a:gd name="connsiteY15" fmla="*/ 81529 h 228600"/>
                                      <a:gd name="connsiteX16" fmla="*/ 232886 w 285750"/>
                                      <a:gd name="connsiteY16" fmla="*/ 83434 h 228600"/>
                                      <a:gd name="connsiteX17" fmla="*/ 233839 w 285750"/>
                                      <a:gd name="connsiteY17" fmla="*/ 86291 h 228600"/>
                                      <a:gd name="connsiteX18" fmla="*/ 233839 w 285750"/>
                                      <a:gd name="connsiteY18" fmla="*/ 87243 h 228600"/>
                                      <a:gd name="connsiteX19" fmla="*/ 233839 w 285750"/>
                                      <a:gd name="connsiteY19" fmla="*/ 87243 h 228600"/>
                                      <a:gd name="connsiteX20" fmla="*/ 233839 w 285750"/>
                                      <a:gd name="connsiteY20" fmla="*/ 86291 h 228600"/>
                                      <a:gd name="connsiteX21" fmla="*/ 233839 w 285750"/>
                                      <a:gd name="connsiteY21" fmla="*/ 86291 h 228600"/>
                                      <a:gd name="connsiteX22" fmla="*/ 233839 w 285750"/>
                                      <a:gd name="connsiteY22" fmla="*/ 87243 h 228600"/>
                                      <a:gd name="connsiteX23" fmla="*/ 233839 w 285750"/>
                                      <a:gd name="connsiteY23" fmla="*/ 89149 h 228600"/>
                                      <a:gd name="connsiteX24" fmla="*/ 224314 w 285750"/>
                                      <a:gd name="connsiteY24" fmla="*/ 116771 h 228600"/>
                                      <a:gd name="connsiteX25" fmla="*/ 203359 w 285750"/>
                                      <a:gd name="connsiteY25" fmla="*/ 131059 h 228600"/>
                                      <a:gd name="connsiteX26" fmla="*/ 196691 w 285750"/>
                                      <a:gd name="connsiteY26" fmla="*/ 132011 h 228600"/>
                                      <a:gd name="connsiteX27" fmla="*/ 192881 w 285750"/>
                                      <a:gd name="connsiteY27" fmla="*/ 132011 h 228600"/>
                                      <a:gd name="connsiteX28" fmla="*/ 188119 w 285750"/>
                                      <a:gd name="connsiteY28" fmla="*/ 131059 h 228600"/>
                                      <a:gd name="connsiteX29" fmla="*/ 186214 w 285750"/>
                                      <a:gd name="connsiteY29" fmla="*/ 61526 h 228600"/>
                                      <a:gd name="connsiteX30" fmla="*/ 116681 w 285750"/>
                                      <a:gd name="connsiteY30" fmla="*/ 77718 h 228600"/>
                                      <a:gd name="connsiteX31" fmla="*/ 120491 w 285750"/>
                                      <a:gd name="connsiteY31" fmla="*/ 154871 h 228600"/>
                                      <a:gd name="connsiteX32" fmla="*/ 120491 w 285750"/>
                                      <a:gd name="connsiteY32" fmla="*/ 154871 h 228600"/>
                                      <a:gd name="connsiteX33" fmla="*/ 123349 w 285750"/>
                                      <a:gd name="connsiteY33" fmla="*/ 159634 h 228600"/>
                                      <a:gd name="connsiteX34" fmla="*/ 129064 w 285750"/>
                                      <a:gd name="connsiteY34" fmla="*/ 166301 h 228600"/>
                                      <a:gd name="connsiteX35" fmla="*/ 131921 w 285750"/>
                                      <a:gd name="connsiteY35" fmla="*/ 170111 h 228600"/>
                                      <a:gd name="connsiteX36" fmla="*/ 135731 w 285750"/>
                                      <a:gd name="connsiteY36" fmla="*/ 173921 h 228600"/>
                                      <a:gd name="connsiteX37" fmla="*/ 144304 w 285750"/>
                                      <a:gd name="connsiteY37" fmla="*/ 180589 h 228600"/>
                                      <a:gd name="connsiteX38" fmla="*/ 149066 w 285750"/>
                                      <a:gd name="connsiteY38" fmla="*/ 183446 h 228600"/>
                                      <a:gd name="connsiteX39" fmla="*/ 154781 w 285750"/>
                                      <a:gd name="connsiteY39" fmla="*/ 186304 h 228600"/>
                                      <a:gd name="connsiteX40" fmla="*/ 160496 w 285750"/>
                                      <a:gd name="connsiteY40" fmla="*/ 189161 h 228600"/>
                                      <a:gd name="connsiteX41" fmla="*/ 167164 w 285750"/>
                                      <a:gd name="connsiteY41" fmla="*/ 191066 h 228600"/>
                                      <a:gd name="connsiteX42" fmla="*/ 195739 w 285750"/>
                                      <a:gd name="connsiteY42" fmla="*/ 192971 h 228600"/>
                                      <a:gd name="connsiteX43" fmla="*/ 223361 w 285750"/>
                                      <a:gd name="connsiteY43" fmla="*/ 185351 h 228600"/>
                                      <a:gd name="connsiteX44" fmla="*/ 267176 w 285750"/>
                                      <a:gd name="connsiteY44" fmla="*/ 146299 h 228600"/>
                                      <a:gd name="connsiteX45" fmla="*/ 279559 w 285750"/>
                                      <a:gd name="connsiteY45" fmla="*/ 116771 h 228600"/>
                                      <a:gd name="connsiteX46" fmla="*/ 280511 w 285750"/>
                                      <a:gd name="connsiteY46" fmla="*/ 83434 h 228600"/>
                                      <a:gd name="connsiteX47" fmla="*/ 279559 w 285750"/>
                                      <a:gd name="connsiteY47" fmla="*/ 79624 h 228600"/>
                                      <a:gd name="connsiteX48" fmla="*/ 279559 w 285750"/>
                                      <a:gd name="connsiteY48" fmla="*/ 77718 h 228600"/>
                                      <a:gd name="connsiteX49" fmla="*/ 279559 w 285750"/>
                                      <a:gd name="connsiteY49" fmla="*/ 76766 h 228600"/>
                                      <a:gd name="connsiteX50" fmla="*/ 279559 w 285750"/>
                                      <a:gd name="connsiteY50" fmla="*/ 75814 h 228600"/>
                                      <a:gd name="connsiteX51" fmla="*/ 279559 w 285750"/>
                                      <a:gd name="connsiteY51" fmla="*/ 75814 h 228600"/>
                                      <a:gd name="connsiteX52" fmla="*/ 279559 w 285750"/>
                                      <a:gd name="connsiteY52" fmla="*/ 74861 h 228600"/>
                                      <a:gd name="connsiteX53" fmla="*/ 278606 w 285750"/>
                                      <a:gd name="connsiteY53" fmla="*/ 72004 h 228600"/>
                                      <a:gd name="connsiteX54" fmla="*/ 278606 w 285750"/>
                                      <a:gd name="connsiteY54" fmla="*/ 70099 h 228600"/>
                                      <a:gd name="connsiteX55" fmla="*/ 277654 w 285750"/>
                                      <a:gd name="connsiteY55" fmla="*/ 68193 h 228600"/>
                                      <a:gd name="connsiteX56" fmla="*/ 273844 w 285750"/>
                                      <a:gd name="connsiteY56" fmla="*/ 59621 h 228600"/>
                                      <a:gd name="connsiteX57" fmla="*/ 270034 w 285750"/>
                                      <a:gd name="connsiteY57" fmla="*/ 52001 h 228600"/>
                                      <a:gd name="connsiteX58" fmla="*/ 247174 w 285750"/>
                                      <a:gd name="connsiteY58" fmla="*/ 27236 h 228600"/>
                                      <a:gd name="connsiteX59" fmla="*/ 187166 w 285750"/>
                                      <a:gd name="connsiteY59" fmla="*/ 7234 h 228600"/>
                                      <a:gd name="connsiteX60" fmla="*/ 128111 w 285750"/>
                                      <a:gd name="connsiteY60" fmla="*/ 24379 h 228600"/>
                                      <a:gd name="connsiteX61" fmla="*/ 106204 w 285750"/>
                                      <a:gd name="connsiteY61" fmla="*/ 44381 h 228600"/>
                                      <a:gd name="connsiteX62" fmla="*/ 90964 w 285750"/>
                                      <a:gd name="connsiteY62" fmla="*/ 68193 h 228600"/>
                                      <a:gd name="connsiteX63" fmla="*/ 85249 w 285750"/>
                                      <a:gd name="connsiteY63" fmla="*/ 79624 h 228600"/>
                                      <a:gd name="connsiteX64" fmla="*/ 80486 w 285750"/>
                                      <a:gd name="connsiteY64" fmla="*/ 91054 h 228600"/>
                                      <a:gd name="connsiteX65" fmla="*/ 75724 w 285750"/>
                                      <a:gd name="connsiteY65" fmla="*/ 102484 h 228600"/>
                                      <a:gd name="connsiteX66" fmla="*/ 71914 w 285750"/>
                                      <a:gd name="connsiteY66" fmla="*/ 113914 h 228600"/>
                                      <a:gd name="connsiteX67" fmla="*/ 58579 w 285750"/>
                                      <a:gd name="connsiteY67" fmla="*/ 154871 h 228600"/>
                                      <a:gd name="connsiteX68" fmla="*/ 44291 w 285750"/>
                                      <a:gd name="connsiteY68" fmla="*/ 187256 h 228600"/>
                                      <a:gd name="connsiteX69" fmla="*/ 27146 w 285750"/>
                                      <a:gd name="connsiteY69" fmla="*/ 208211 h 228600"/>
                                      <a:gd name="connsiteX70" fmla="*/ 19526 w 285750"/>
                                      <a:gd name="connsiteY70" fmla="*/ 214879 h 228600"/>
                                      <a:gd name="connsiteX71" fmla="*/ 12859 w 285750"/>
                                      <a:gd name="connsiteY71" fmla="*/ 219641 h 228600"/>
                                      <a:gd name="connsiteX72" fmla="*/ 7144 w 285750"/>
                                      <a:gd name="connsiteY72" fmla="*/ 223451 h 228600"/>
                                      <a:gd name="connsiteX73" fmla="*/ 12859 w 285750"/>
                                      <a:gd name="connsiteY73" fmla="*/ 220593 h 228600"/>
                                      <a:gd name="connsiteX74" fmla="*/ 17621 w 285750"/>
                                      <a:gd name="connsiteY74" fmla="*/ 217736 h 228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285750" h="228600">
                                        <a:moveTo>
                                          <a:pt x="17621" y="217736"/>
                                        </a:moveTo>
                                        <a:cubicBezTo>
                                          <a:pt x="20479" y="215831"/>
                                          <a:pt x="23336" y="213926"/>
                                          <a:pt x="26194" y="212021"/>
                                        </a:cubicBezTo>
                                        <a:cubicBezTo>
                                          <a:pt x="32861" y="207259"/>
                                          <a:pt x="39529" y="201543"/>
                                          <a:pt x="47149" y="192018"/>
                                        </a:cubicBezTo>
                                        <a:cubicBezTo>
                                          <a:pt x="53816" y="183446"/>
                                          <a:pt x="60484" y="172016"/>
                                          <a:pt x="66199" y="159634"/>
                                        </a:cubicBezTo>
                                        <a:cubicBezTo>
                                          <a:pt x="71914" y="147251"/>
                                          <a:pt x="77629" y="133916"/>
                                          <a:pt x="84296" y="120581"/>
                                        </a:cubicBezTo>
                                        <a:cubicBezTo>
                                          <a:pt x="86201" y="116771"/>
                                          <a:pt x="88106" y="113914"/>
                                          <a:pt x="89059" y="110104"/>
                                        </a:cubicBezTo>
                                        <a:cubicBezTo>
                                          <a:pt x="90964" y="106293"/>
                                          <a:pt x="92869" y="103436"/>
                                          <a:pt x="94774" y="99626"/>
                                        </a:cubicBezTo>
                                        <a:cubicBezTo>
                                          <a:pt x="96679" y="96768"/>
                                          <a:pt x="98584" y="92959"/>
                                          <a:pt x="100489" y="89149"/>
                                        </a:cubicBezTo>
                                        <a:cubicBezTo>
                                          <a:pt x="102394" y="85339"/>
                                          <a:pt x="105251" y="82481"/>
                                          <a:pt x="107156" y="78671"/>
                                        </a:cubicBezTo>
                                        <a:cubicBezTo>
                                          <a:pt x="110966" y="72004"/>
                                          <a:pt x="115729" y="66289"/>
                                          <a:pt x="121444" y="61526"/>
                                        </a:cubicBezTo>
                                        <a:cubicBezTo>
                                          <a:pt x="127159" y="56764"/>
                                          <a:pt x="132874" y="52001"/>
                                          <a:pt x="139541" y="49143"/>
                                        </a:cubicBezTo>
                                        <a:cubicBezTo>
                                          <a:pt x="152876" y="42476"/>
                                          <a:pt x="168116" y="40571"/>
                                          <a:pt x="182404" y="42476"/>
                                        </a:cubicBezTo>
                                        <a:cubicBezTo>
                                          <a:pt x="196691" y="44381"/>
                                          <a:pt x="210026" y="51049"/>
                                          <a:pt x="219551" y="59621"/>
                                        </a:cubicBezTo>
                                        <a:cubicBezTo>
                                          <a:pt x="224314" y="64384"/>
                                          <a:pt x="227171" y="69146"/>
                                          <a:pt x="230029" y="73909"/>
                                        </a:cubicBezTo>
                                        <a:cubicBezTo>
                                          <a:pt x="230981" y="76766"/>
                                          <a:pt x="231934" y="79624"/>
                                          <a:pt x="232886" y="80576"/>
                                        </a:cubicBezTo>
                                        <a:cubicBezTo>
                                          <a:pt x="232886" y="80576"/>
                                          <a:pt x="232886" y="80576"/>
                                          <a:pt x="232886" y="81529"/>
                                        </a:cubicBezTo>
                                        <a:lnTo>
                                          <a:pt x="232886" y="83434"/>
                                        </a:lnTo>
                                        <a:lnTo>
                                          <a:pt x="233839" y="86291"/>
                                        </a:lnTo>
                                        <a:lnTo>
                                          <a:pt x="233839" y="87243"/>
                                        </a:lnTo>
                                        <a:lnTo>
                                          <a:pt x="233839" y="87243"/>
                                        </a:lnTo>
                                        <a:cubicBezTo>
                                          <a:pt x="233839" y="85339"/>
                                          <a:pt x="233839" y="86291"/>
                                          <a:pt x="233839" y="86291"/>
                                        </a:cubicBezTo>
                                        <a:lnTo>
                                          <a:pt x="233839" y="86291"/>
                                        </a:lnTo>
                                        <a:lnTo>
                                          <a:pt x="233839" y="87243"/>
                                        </a:lnTo>
                                        <a:lnTo>
                                          <a:pt x="233839" y="89149"/>
                                        </a:lnTo>
                                        <a:cubicBezTo>
                                          <a:pt x="233839" y="99626"/>
                                          <a:pt x="230029" y="109151"/>
                                          <a:pt x="224314" y="116771"/>
                                        </a:cubicBezTo>
                                        <a:cubicBezTo>
                                          <a:pt x="218599" y="123439"/>
                                          <a:pt x="210979" y="129154"/>
                                          <a:pt x="203359" y="131059"/>
                                        </a:cubicBezTo>
                                        <a:cubicBezTo>
                                          <a:pt x="201454" y="131059"/>
                                          <a:pt x="198596" y="132011"/>
                                          <a:pt x="196691" y="132011"/>
                                        </a:cubicBezTo>
                                        <a:cubicBezTo>
                                          <a:pt x="195739" y="132011"/>
                                          <a:pt x="193834" y="132011"/>
                                          <a:pt x="192881" y="132011"/>
                                        </a:cubicBezTo>
                                        <a:cubicBezTo>
                                          <a:pt x="190976" y="132011"/>
                                          <a:pt x="189071" y="131059"/>
                                          <a:pt x="188119" y="131059"/>
                                        </a:cubicBezTo>
                                        <a:cubicBezTo>
                                          <a:pt x="182404" y="122486"/>
                                          <a:pt x="206216" y="84386"/>
                                          <a:pt x="186214" y="61526"/>
                                        </a:cubicBezTo>
                                        <a:cubicBezTo>
                                          <a:pt x="170974" y="43429"/>
                                          <a:pt x="133826" y="52001"/>
                                          <a:pt x="116681" y="77718"/>
                                        </a:cubicBezTo>
                                        <a:cubicBezTo>
                                          <a:pt x="97631" y="108199"/>
                                          <a:pt x="108109" y="135821"/>
                                          <a:pt x="120491" y="154871"/>
                                        </a:cubicBezTo>
                                        <a:lnTo>
                                          <a:pt x="120491" y="154871"/>
                                        </a:lnTo>
                                        <a:cubicBezTo>
                                          <a:pt x="121444" y="156776"/>
                                          <a:pt x="122396" y="157729"/>
                                          <a:pt x="123349" y="159634"/>
                                        </a:cubicBezTo>
                                        <a:cubicBezTo>
                                          <a:pt x="125254" y="161539"/>
                                          <a:pt x="127159" y="164396"/>
                                          <a:pt x="129064" y="166301"/>
                                        </a:cubicBezTo>
                                        <a:cubicBezTo>
                                          <a:pt x="130016" y="167254"/>
                                          <a:pt x="130969" y="168206"/>
                                          <a:pt x="131921" y="170111"/>
                                        </a:cubicBezTo>
                                        <a:cubicBezTo>
                                          <a:pt x="132874" y="171064"/>
                                          <a:pt x="134779" y="172016"/>
                                          <a:pt x="135731" y="173921"/>
                                        </a:cubicBezTo>
                                        <a:cubicBezTo>
                                          <a:pt x="138589" y="176779"/>
                                          <a:pt x="141446" y="178684"/>
                                          <a:pt x="144304" y="180589"/>
                                        </a:cubicBezTo>
                                        <a:cubicBezTo>
                                          <a:pt x="146209" y="181541"/>
                                          <a:pt x="148114" y="182493"/>
                                          <a:pt x="149066" y="183446"/>
                                        </a:cubicBezTo>
                                        <a:cubicBezTo>
                                          <a:pt x="150971" y="184399"/>
                                          <a:pt x="152876" y="185351"/>
                                          <a:pt x="154781" y="186304"/>
                                        </a:cubicBezTo>
                                        <a:cubicBezTo>
                                          <a:pt x="156686" y="187256"/>
                                          <a:pt x="158591" y="188209"/>
                                          <a:pt x="160496" y="189161"/>
                                        </a:cubicBezTo>
                                        <a:cubicBezTo>
                                          <a:pt x="162401" y="190114"/>
                                          <a:pt x="165259" y="190114"/>
                                          <a:pt x="167164" y="191066"/>
                                        </a:cubicBezTo>
                                        <a:cubicBezTo>
                                          <a:pt x="175736" y="192971"/>
                                          <a:pt x="186214" y="193924"/>
                                          <a:pt x="195739" y="192971"/>
                                        </a:cubicBezTo>
                                        <a:cubicBezTo>
                                          <a:pt x="205264" y="192018"/>
                                          <a:pt x="214789" y="189161"/>
                                          <a:pt x="223361" y="185351"/>
                                        </a:cubicBezTo>
                                        <a:cubicBezTo>
                                          <a:pt x="240506" y="177731"/>
                                          <a:pt x="255746" y="164396"/>
                                          <a:pt x="267176" y="146299"/>
                                        </a:cubicBezTo>
                                        <a:cubicBezTo>
                                          <a:pt x="272891" y="137726"/>
                                          <a:pt x="276701" y="127249"/>
                                          <a:pt x="279559" y="116771"/>
                                        </a:cubicBezTo>
                                        <a:cubicBezTo>
                                          <a:pt x="282416" y="106293"/>
                                          <a:pt x="282416" y="93911"/>
                                          <a:pt x="280511" y="83434"/>
                                        </a:cubicBezTo>
                                        <a:lnTo>
                                          <a:pt x="279559" y="79624"/>
                                        </a:lnTo>
                                        <a:lnTo>
                                          <a:pt x="279559" y="77718"/>
                                        </a:lnTo>
                                        <a:lnTo>
                                          <a:pt x="279559" y="76766"/>
                                        </a:lnTo>
                                        <a:lnTo>
                                          <a:pt x="279559" y="75814"/>
                                        </a:lnTo>
                                        <a:lnTo>
                                          <a:pt x="279559" y="75814"/>
                                        </a:lnTo>
                                        <a:lnTo>
                                          <a:pt x="279559" y="74861"/>
                                        </a:lnTo>
                                        <a:lnTo>
                                          <a:pt x="278606" y="72004"/>
                                        </a:lnTo>
                                        <a:lnTo>
                                          <a:pt x="278606" y="70099"/>
                                        </a:lnTo>
                                        <a:lnTo>
                                          <a:pt x="277654" y="68193"/>
                                        </a:lnTo>
                                        <a:cubicBezTo>
                                          <a:pt x="276701" y="65336"/>
                                          <a:pt x="275749" y="61526"/>
                                          <a:pt x="273844" y="59621"/>
                                        </a:cubicBezTo>
                                        <a:cubicBezTo>
                                          <a:pt x="272891" y="56764"/>
                                          <a:pt x="270986" y="54859"/>
                                          <a:pt x="270034" y="52001"/>
                                        </a:cubicBezTo>
                                        <a:cubicBezTo>
                                          <a:pt x="264319" y="42476"/>
                                          <a:pt x="255746" y="33904"/>
                                          <a:pt x="247174" y="27236"/>
                                        </a:cubicBezTo>
                                        <a:cubicBezTo>
                                          <a:pt x="229076" y="13901"/>
                                          <a:pt x="208121" y="7234"/>
                                          <a:pt x="187166" y="7234"/>
                                        </a:cubicBezTo>
                                        <a:cubicBezTo>
                                          <a:pt x="166211" y="6281"/>
                                          <a:pt x="145256" y="12949"/>
                                          <a:pt x="128111" y="24379"/>
                                        </a:cubicBezTo>
                                        <a:cubicBezTo>
                                          <a:pt x="119539" y="30093"/>
                                          <a:pt x="111919" y="36761"/>
                                          <a:pt x="106204" y="44381"/>
                                        </a:cubicBezTo>
                                        <a:cubicBezTo>
                                          <a:pt x="99536" y="52001"/>
                                          <a:pt x="94774" y="59621"/>
                                          <a:pt x="90964" y="68193"/>
                                        </a:cubicBezTo>
                                        <a:cubicBezTo>
                                          <a:pt x="89059" y="72004"/>
                                          <a:pt x="87154" y="75814"/>
                                          <a:pt x="85249" y="79624"/>
                                        </a:cubicBezTo>
                                        <a:cubicBezTo>
                                          <a:pt x="83344" y="83434"/>
                                          <a:pt x="81439" y="87243"/>
                                          <a:pt x="80486" y="91054"/>
                                        </a:cubicBezTo>
                                        <a:cubicBezTo>
                                          <a:pt x="78581" y="94864"/>
                                          <a:pt x="77629" y="98674"/>
                                          <a:pt x="75724" y="102484"/>
                                        </a:cubicBezTo>
                                        <a:cubicBezTo>
                                          <a:pt x="73819" y="106293"/>
                                          <a:pt x="72866" y="110104"/>
                                          <a:pt x="71914" y="113914"/>
                                        </a:cubicBezTo>
                                        <a:cubicBezTo>
                                          <a:pt x="67151" y="128201"/>
                                          <a:pt x="62389" y="142489"/>
                                          <a:pt x="58579" y="154871"/>
                                        </a:cubicBezTo>
                                        <a:cubicBezTo>
                                          <a:pt x="54769" y="167254"/>
                                          <a:pt x="50006" y="178684"/>
                                          <a:pt x="44291" y="187256"/>
                                        </a:cubicBezTo>
                                        <a:cubicBezTo>
                                          <a:pt x="38576" y="195829"/>
                                          <a:pt x="32861" y="203449"/>
                                          <a:pt x="27146" y="208211"/>
                                        </a:cubicBezTo>
                                        <a:cubicBezTo>
                                          <a:pt x="24289" y="211068"/>
                                          <a:pt x="21431" y="212974"/>
                                          <a:pt x="19526" y="214879"/>
                                        </a:cubicBezTo>
                                        <a:cubicBezTo>
                                          <a:pt x="17621" y="216784"/>
                                          <a:pt x="14764" y="217736"/>
                                          <a:pt x="12859" y="219641"/>
                                        </a:cubicBezTo>
                                        <a:cubicBezTo>
                                          <a:pt x="9049" y="221546"/>
                                          <a:pt x="7144" y="223451"/>
                                          <a:pt x="7144" y="223451"/>
                                        </a:cubicBezTo>
                                        <a:cubicBezTo>
                                          <a:pt x="7144" y="223451"/>
                                          <a:pt x="9049" y="222499"/>
                                          <a:pt x="12859" y="220593"/>
                                        </a:cubicBezTo>
                                        <a:cubicBezTo>
                                          <a:pt x="12859" y="220593"/>
                                          <a:pt x="15716" y="219641"/>
                                          <a:pt x="17621" y="2177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" name="Freeform: Shape 37"/>
                                <wps:cNvSpPr/>
                                <wps:spPr>
                                  <a:xfrm>
                                    <a:off x="1014413" y="1000031"/>
                                    <a:ext cx="228600" cy="314325"/>
                                  </a:xfrm>
                                  <a:custGeom>
                                    <a:avLst/>
                                    <a:gdLst>
                                      <a:gd name="connsiteX0" fmla="*/ 115729 w 228600"/>
                                      <a:gd name="connsiteY0" fmla="*/ 304343 h 314325"/>
                                      <a:gd name="connsiteX1" fmla="*/ 127159 w 228600"/>
                                      <a:gd name="connsiteY1" fmla="*/ 294818 h 314325"/>
                                      <a:gd name="connsiteX2" fmla="*/ 137636 w 228600"/>
                                      <a:gd name="connsiteY2" fmla="*/ 285293 h 314325"/>
                                      <a:gd name="connsiteX3" fmla="*/ 138589 w 228600"/>
                                      <a:gd name="connsiteY3" fmla="*/ 284340 h 314325"/>
                                      <a:gd name="connsiteX4" fmla="*/ 139541 w 228600"/>
                                      <a:gd name="connsiteY4" fmla="*/ 283388 h 314325"/>
                                      <a:gd name="connsiteX5" fmla="*/ 140494 w 228600"/>
                                      <a:gd name="connsiteY5" fmla="*/ 282435 h 314325"/>
                                      <a:gd name="connsiteX6" fmla="*/ 143351 w 228600"/>
                                      <a:gd name="connsiteY6" fmla="*/ 280531 h 314325"/>
                                      <a:gd name="connsiteX7" fmla="*/ 148114 w 228600"/>
                                      <a:gd name="connsiteY7" fmla="*/ 275768 h 314325"/>
                                      <a:gd name="connsiteX8" fmla="*/ 167164 w 228600"/>
                                      <a:gd name="connsiteY8" fmla="*/ 254813 h 314325"/>
                                      <a:gd name="connsiteX9" fmla="*/ 197644 w 228600"/>
                                      <a:gd name="connsiteY9" fmla="*/ 211951 h 314325"/>
                                      <a:gd name="connsiteX10" fmla="*/ 229076 w 228600"/>
                                      <a:gd name="connsiteY10" fmla="*/ 125273 h 314325"/>
                                      <a:gd name="connsiteX11" fmla="*/ 220504 w 228600"/>
                                      <a:gd name="connsiteY11" fmla="*/ 54788 h 314325"/>
                                      <a:gd name="connsiteX12" fmla="*/ 206216 w 228600"/>
                                      <a:gd name="connsiteY12" fmla="*/ 32881 h 314325"/>
                                      <a:gd name="connsiteX13" fmla="*/ 191929 w 228600"/>
                                      <a:gd name="connsiteY13" fmla="*/ 20498 h 314325"/>
                                      <a:gd name="connsiteX14" fmla="*/ 186214 w 228600"/>
                                      <a:gd name="connsiteY14" fmla="*/ 16688 h 314325"/>
                                      <a:gd name="connsiteX15" fmla="*/ 186214 w 228600"/>
                                      <a:gd name="connsiteY15" fmla="*/ 16688 h 314325"/>
                                      <a:gd name="connsiteX16" fmla="*/ 157639 w 228600"/>
                                      <a:gd name="connsiteY16" fmla="*/ 7163 h 314325"/>
                                      <a:gd name="connsiteX17" fmla="*/ 93821 w 228600"/>
                                      <a:gd name="connsiteY17" fmla="*/ 82410 h 314325"/>
                                      <a:gd name="connsiteX18" fmla="*/ 154781 w 228600"/>
                                      <a:gd name="connsiteY18" fmla="*/ 160515 h 314325"/>
                                      <a:gd name="connsiteX19" fmla="*/ 206216 w 228600"/>
                                      <a:gd name="connsiteY19" fmla="*/ 128131 h 314325"/>
                                      <a:gd name="connsiteX20" fmla="*/ 170974 w 228600"/>
                                      <a:gd name="connsiteY20" fmla="*/ 194806 h 314325"/>
                                      <a:gd name="connsiteX21" fmla="*/ 140494 w 228600"/>
                                      <a:gd name="connsiteY21" fmla="*/ 231001 h 314325"/>
                                      <a:gd name="connsiteX22" fmla="*/ 122396 w 228600"/>
                                      <a:gd name="connsiteY22" fmla="*/ 247193 h 314325"/>
                                      <a:gd name="connsiteX23" fmla="*/ 117634 w 228600"/>
                                      <a:gd name="connsiteY23" fmla="*/ 251003 h 314325"/>
                                      <a:gd name="connsiteX24" fmla="*/ 114776 w 228600"/>
                                      <a:gd name="connsiteY24" fmla="*/ 252908 h 314325"/>
                                      <a:gd name="connsiteX25" fmla="*/ 113824 w 228600"/>
                                      <a:gd name="connsiteY25" fmla="*/ 253860 h 314325"/>
                                      <a:gd name="connsiteX26" fmla="*/ 113824 w 228600"/>
                                      <a:gd name="connsiteY26" fmla="*/ 253860 h 314325"/>
                                      <a:gd name="connsiteX27" fmla="*/ 113824 w 228600"/>
                                      <a:gd name="connsiteY27" fmla="*/ 253860 h 314325"/>
                                      <a:gd name="connsiteX28" fmla="*/ 112871 w 228600"/>
                                      <a:gd name="connsiteY28" fmla="*/ 254813 h 314325"/>
                                      <a:gd name="connsiteX29" fmla="*/ 102394 w 228600"/>
                                      <a:gd name="connsiteY29" fmla="*/ 262433 h 314325"/>
                                      <a:gd name="connsiteX30" fmla="*/ 7144 w 228600"/>
                                      <a:gd name="connsiteY30" fmla="*/ 314821 h 314325"/>
                                      <a:gd name="connsiteX31" fmla="*/ 101441 w 228600"/>
                                      <a:gd name="connsiteY31" fmla="*/ 314821 h 314325"/>
                                      <a:gd name="connsiteX32" fmla="*/ 104299 w 228600"/>
                                      <a:gd name="connsiteY32" fmla="*/ 312915 h 314325"/>
                                      <a:gd name="connsiteX33" fmla="*/ 115729 w 228600"/>
                                      <a:gd name="connsiteY33" fmla="*/ 304343 h 3143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228600" h="314325">
                                        <a:moveTo>
                                          <a:pt x="115729" y="304343"/>
                                        </a:moveTo>
                                        <a:cubicBezTo>
                                          <a:pt x="119539" y="301485"/>
                                          <a:pt x="123349" y="298628"/>
                                          <a:pt x="127159" y="294818"/>
                                        </a:cubicBezTo>
                                        <a:cubicBezTo>
                                          <a:pt x="130969" y="291960"/>
                                          <a:pt x="134779" y="288151"/>
                                          <a:pt x="137636" y="285293"/>
                                        </a:cubicBezTo>
                                        <a:lnTo>
                                          <a:pt x="138589" y="284340"/>
                                        </a:lnTo>
                                        <a:lnTo>
                                          <a:pt x="139541" y="283388"/>
                                        </a:lnTo>
                                        <a:lnTo>
                                          <a:pt x="140494" y="282435"/>
                                        </a:lnTo>
                                        <a:lnTo>
                                          <a:pt x="143351" y="280531"/>
                                        </a:lnTo>
                                        <a:cubicBezTo>
                                          <a:pt x="145256" y="278626"/>
                                          <a:pt x="146209" y="277673"/>
                                          <a:pt x="148114" y="275768"/>
                                        </a:cubicBezTo>
                                        <a:cubicBezTo>
                                          <a:pt x="154781" y="269101"/>
                                          <a:pt x="161449" y="262433"/>
                                          <a:pt x="167164" y="254813"/>
                                        </a:cubicBezTo>
                                        <a:cubicBezTo>
                                          <a:pt x="178594" y="240526"/>
                                          <a:pt x="189071" y="226238"/>
                                          <a:pt x="197644" y="211951"/>
                                        </a:cubicBezTo>
                                        <a:cubicBezTo>
                                          <a:pt x="214789" y="182423"/>
                                          <a:pt x="225266" y="152896"/>
                                          <a:pt x="229076" y="125273"/>
                                        </a:cubicBezTo>
                                        <a:cubicBezTo>
                                          <a:pt x="232886" y="97651"/>
                                          <a:pt x="229076" y="72885"/>
                                          <a:pt x="220504" y="54788"/>
                                        </a:cubicBezTo>
                                        <a:cubicBezTo>
                                          <a:pt x="216694" y="46215"/>
                                          <a:pt x="210979" y="38596"/>
                                          <a:pt x="206216" y="32881"/>
                                        </a:cubicBezTo>
                                        <a:cubicBezTo>
                                          <a:pt x="201454" y="27165"/>
                                          <a:pt x="196691" y="23356"/>
                                          <a:pt x="191929" y="20498"/>
                                        </a:cubicBezTo>
                                        <a:cubicBezTo>
                                          <a:pt x="190024" y="18593"/>
                                          <a:pt x="188119" y="17640"/>
                                          <a:pt x="186214" y="16688"/>
                                        </a:cubicBezTo>
                                        <a:cubicBezTo>
                                          <a:pt x="186214" y="16688"/>
                                          <a:pt x="186214" y="16688"/>
                                          <a:pt x="186214" y="16688"/>
                                        </a:cubicBezTo>
                                        <a:cubicBezTo>
                                          <a:pt x="177641" y="10973"/>
                                          <a:pt x="168116" y="7163"/>
                                          <a:pt x="157639" y="7163"/>
                                        </a:cubicBezTo>
                                        <a:cubicBezTo>
                                          <a:pt x="123349" y="6210"/>
                                          <a:pt x="94774" y="40501"/>
                                          <a:pt x="93821" y="82410"/>
                                        </a:cubicBezTo>
                                        <a:cubicBezTo>
                                          <a:pt x="92869" y="125273"/>
                                          <a:pt x="120491" y="159563"/>
                                          <a:pt x="154781" y="160515"/>
                                        </a:cubicBezTo>
                                        <a:cubicBezTo>
                                          <a:pt x="175736" y="160515"/>
                                          <a:pt x="194786" y="148133"/>
                                          <a:pt x="206216" y="128131"/>
                                        </a:cubicBezTo>
                                        <a:cubicBezTo>
                                          <a:pt x="199549" y="150038"/>
                                          <a:pt x="187166" y="172898"/>
                                          <a:pt x="170974" y="194806"/>
                                        </a:cubicBezTo>
                                        <a:cubicBezTo>
                                          <a:pt x="162401" y="207188"/>
                                          <a:pt x="151924" y="219571"/>
                                          <a:pt x="140494" y="231001"/>
                                        </a:cubicBezTo>
                                        <a:cubicBezTo>
                                          <a:pt x="134779" y="236715"/>
                                          <a:pt x="128111" y="242431"/>
                                          <a:pt x="122396" y="247193"/>
                                        </a:cubicBezTo>
                                        <a:cubicBezTo>
                                          <a:pt x="120491" y="248146"/>
                                          <a:pt x="118586" y="250051"/>
                                          <a:pt x="117634" y="251003"/>
                                        </a:cubicBezTo>
                                        <a:lnTo>
                                          <a:pt x="114776" y="252908"/>
                                        </a:lnTo>
                                        <a:lnTo>
                                          <a:pt x="113824" y="253860"/>
                                        </a:lnTo>
                                        <a:cubicBezTo>
                                          <a:pt x="113824" y="253860"/>
                                          <a:pt x="113824" y="253860"/>
                                          <a:pt x="113824" y="253860"/>
                                        </a:cubicBezTo>
                                        <a:lnTo>
                                          <a:pt x="113824" y="253860"/>
                                        </a:lnTo>
                                        <a:lnTo>
                                          <a:pt x="112871" y="254813"/>
                                        </a:lnTo>
                                        <a:cubicBezTo>
                                          <a:pt x="109061" y="257671"/>
                                          <a:pt x="106204" y="259576"/>
                                          <a:pt x="102394" y="262433"/>
                                        </a:cubicBezTo>
                                        <a:cubicBezTo>
                                          <a:pt x="74771" y="283388"/>
                                          <a:pt x="42386" y="301485"/>
                                          <a:pt x="7144" y="314821"/>
                                        </a:cubicBezTo>
                                        <a:lnTo>
                                          <a:pt x="101441" y="314821"/>
                                        </a:lnTo>
                                        <a:cubicBezTo>
                                          <a:pt x="102394" y="313868"/>
                                          <a:pt x="103346" y="313868"/>
                                          <a:pt x="104299" y="312915"/>
                                        </a:cubicBezTo>
                                        <a:cubicBezTo>
                                          <a:pt x="108109" y="311010"/>
                                          <a:pt x="111919" y="307201"/>
                                          <a:pt x="115729" y="30434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" name="Freeform: Shape 38"/>
                                <wps:cNvSpPr/>
                                <wps:spPr>
                                  <a:xfrm>
                                    <a:off x="146685" y="1225793"/>
                                    <a:ext cx="571500" cy="95250"/>
                                  </a:xfrm>
                                  <a:custGeom>
                                    <a:avLst/>
                                    <a:gdLst>
                                      <a:gd name="connsiteX0" fmla="*/ 509111 w 571500"/>
                                      <a:gd name="connsiteY0" fmla="*/ 70961 h 95250"/>
                                      <a:gd name="connsiteX1" fmla="*/ 494824 w 571500"/>
                                      <a:gd name="connsiteY1" fmla="*/ 65246 h 95250"/>
                                      <a:gd name="connsiteX2" fmla="*/ 481489 w 571500"/>
                                      <a:gd name="connsiteY2" fmla="*/ 59531 h 95250"/>
                                      <a:gd name="connsiteX3" fmla="*/ 474821 w 571500"/>
                                      <a:gd name="connsiteY3" fmla="*/ 56673 h 95250"/>
                                      <a:gd name="connsiteX4" fmla="*/ 468154 w 571500"/>
                                      <a:gd name="connsiteY4" fmla="*/ 53816 h 95250"/>
                                      <a:gd name="connsiteX5" fmla="*/ 461486 w 571500"/>
                                      <a:gd name="connsiteY5" fmla="*/ 50959 h 95250"/>
                                      <a:gd name="connsiteX6" fmla="*/ 454819 w 571500"/>
                                      <a:gd name="connsiteY6" fmla="*/ 48101 h 95250"/>
                                      <a:gd name="connsiteX7" fmla="*/ 439579 w 571500"/>
                                      <a:gd name="connsiteY7" fmla="*/ 41434 h 95250"/>
                                      <a:gd name="connsiteX8" fmla="*/ 424339 w 571500"/>
                                      <a:gd name="connsiteY8" fmla="*/ 35719 h 95250"/>
                                      <a:gd name="connsiteX9" fmla="*/ 416719 w 571500"/>
                                      <a:gd name="connsiteY9" fmla="*/ 32861 h 95250"/>
                                      <a:gd name="connsiteX10" fmla="*/ 409099 w 571500"/>
                                      <a:gd name="connsiteY10" fmla="*/ 30003 h 95250"/>
                                      <a:gd name="connsiteX11" fmla="*/ 393859 w 571500"/>
                                      <a:gd name="connsiteY11" fmla="*/ 25241 h 95250"/>
                                      <a:gd name="connsiteX12" fmla="*/ 378619 w 571500"/>
                                      <a:gd name="connsiteY12" fmla="*/ 21431 h 95250"/>
                                      <a:gd name="connsiteX13" fmla="*/ 363379 w 571500"/>
                                      <a:gd name="connsiteY13" fmla="*/ 17621 h 95250"/>
                                      <a:gd name="connsiteX14" fmla="*/ 348139 w 571500"/>
                                      <a:gd name="connsiteY14" fmla="*/ 14764 h 95250"/>
                                      <a:gd name="connsiteX15" fmla="*/ 332899 w 571500"/>
                                      <a:gd name="connsiteY15" fmla="*/ 11906 h 95250"/>
                                      <a:gd name="connsiteX16" fmla="*/ 317659 w 571500"/>
                                      <a:gd name="connsiteY16" fmla="*/ 10001 h 95250"/>
                                      <a:gd name="connsiteX17" fmla="*/ 310039 w 571500"/>
                                      <a:gd name="connsiteY17" fmla="*/ 9048 h 95250"/>
                                      <a:gd name="connsiteX18" fmla="*/ 302419 w 571500"/>
                                      <a:gd name="connsiteY18" fmla="*/ 8096 h 95250"/>
                                      <a:gd name="connsiteX19" fmla="*/ 288131 w 571500"/>
                                      <a:gd name="connsiteY19" fmla="*/ 7144 h 95250"/>
                                      <a:gd name="connsiteX20" fmla="*/ 273844 w 571500"/>
                                      <a:gd name="connsiteY20" fmla="*/ 7144 h 95250"/>
                                      <a:gd name="connsiteX21" fmla="*/ 259556 w 571500"/>
                                      <a:gd name="connsiteY21" fmla="*/ 7144 h 95250"/>
                                      <a:gd name="connsiteX22" fmla="*/ 252889 w 571500"/>
                                      <a:gd name="connsiteY22" fmla="*/ 7144 h 95250"/>
                                      <a:gd name="connsiteX23" fmla="*/ 246221 w 571500"/>
                                      <a:gd name="connsiteY23" fmla="*/ 7144 h 95250"/>
                                      <a:gd name="connsiteX24" fmla="*/ 232886 w 571500"/>
                                      <a:gd name="connsiteY24" fmla="*/ 8096 h 95250"/>
                                      <a:gd name="connsiteX25" fmla="*/ 181451 w 571500"/>
                                      <a:gd name="connsiteY25" fmla="*/ 15716 h 95250"/>
                                      <a:gd name="connsiteX26" fmla="*/ 95726 w 571500"/>
                                      <a:gd name="connsiteY26" fmla="*/ 41434 h 95250"/>
                                      <a:gd name="connsiteX27" fmla="*/ 33814 w 571500"/>
                                      <a:gd name="connsiteY27" fmla="*/ 71914 h 95250"/>
                                      <a:gd name="connsiteX28" fmla="*/ 7144 w 571500"/>
                                      <a:gd name="connsiteY28" fmla="*/ 90011 h 95250"/>
                                      <a:gd name="connsiteX29" fmla="*/ 19526 w 571500"/>
                                      <a:gd name="connsiteY29" fmla="*/ 90011 h 95250"/>
                                      <a:gd name="connsiteX30" fmla="*/ 39529 w 571500"/>
                                      <a:gd name="connsiteY30" fmla="*/ 81439 h 95250"/>
                                      <a:gd name="connsiteX31" fmla="*/ 103346 w 571500"/>
                                      <a:gd name="connsiteY31" fmla="*/ 61436 h 95250"/>
                                      <a:gd name="connsiteX32" fmla="*/ 187166 w 571500"/>
                                      <a:gd name="connsiteY32" fmla="*/ 47148 h 95250"/>
                                      <a:gd name="connsiteX33" fmla="*/ 235744 w 571500"/>
                                      <a:gd name="connsiteY33" fmla="*/ 45244 h 95250"/>
                                      <a:gd name="connsiteX34" fmla="*/ 287179 w 571500"/>
                                      <a:gd name="connsiteY34" fmla="*/ 48101 h 95250"/>
                                      <a:gd name="connsiteX35" fmla="*/ 340519 w 571500"/>
                                      <a:gd name="connsiteY35" fmla="*/ 57626 h 95250"/>
                                      <a:gd name="connsiteX36" fmla="*/ 353854 w 571500"/>
                                      <a:gd name="connsiteY36" fmla="*/ 61436 h 95250"/>
                                      <a:gd name="connsiteX37" fmla="*/ 367189 w 571500"/>
                                      <a:gd name="connsiteY37" fmla="*/ 65246 h 95250"/>
                                      <a:gd name="connsiteX38" fmla="*/ 380524 w 571500"/>
                                      <a:gd name="connsiteY38" fmla="*/ 70009 h 95250"/>
                                      <a:gd name="connsiteX39" fmla="*/ 393859 w 571500"/>
                                      <a:gd name="connsiteY39" fmla="*/ 74771 h 95250"/>
                                      <a:gd name="connsiteX40" fmla="*/ 400526 w 571500"/>
                                      <a:gd name="connsiteY40" fmla="*/ 77628 h 95250"/>
                                      <a:gd name="connsiteX41" fmla="*/ 407194 w 571500"/>
                                      <a:gd name="connsiteY41" fmla="*/ 80486 h 95250"/>
                                      <a:gd name="connsiteX42" fmla="*/ 420529 w 571500"/>
                                      <a:gd name="connsiteY42" fmla="*/ 86201 h 95250"/>
                                      <a:gd name="connsiteX43" fmla="*/ 429101 w 571500"/>
                                      <a:gd name="connsiteY43" fmla="*/ 90964 h 95250"/>
                                      <a:gd name="connsiteX44" fmla="*/ 565309 w 571500"/>
                                      <a:gd name="connsiteY44" fmla="*/ 90964 h 95250"/>
                                      <a:gd name="connsiteX45" fmla="*/ 524351 w 571500"/>
                                      <a:gd name="connsiteY45" fmla="*/ 77628 h 95250"/>
                                      <a:gd name="connsiteX46" fmla="*/ 509111 w 571500"/>
                                      <a:gd name="connsiteY46" fmla="*/ 70961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571500" h="95250">
                                        <a:moveTo>
                                          <a:pt x="509111" y="70961"/>
                                        </a:moveTo>
                                        <a:cubicBezTo>
                                          <a:pt x="504349" y="69056"/>
                                          <a:pt x="499586" y="67151"/>
                                          <a:pt x="494824" y="65246"/>
                                        </a:cubicBezTo>
                                        <a:cubicBezTo>
                                          <a:pt x="490061" y="63341"/>
                                          <a:pt x="485299" y="61436"/>
                                          <a:pt x="481489" y="59531"/>
                                        </a:cubicBezTo>
                                        <a:lnTo>
                                          <a:pt x="474821" y="56673"/>
                                        </a:lnTo>
                                        <a:lnTo>
                                          <a:pt x="468154" y="53816"/>
                                        </a:lnTo>
                                        <a:lnTo>
                                          <a:pt x="461486" y="50959"/>
                                        </a:lnTo>
                                        <a:lnTo>
                                          <a:pt x="454819" y="48101"/>
                                        </a:lnTo>
                                        <a:cubicBezTo>
                                          <a:pt x="450056" y="46196"/>
                                          <a:pt x="445294" y="43339"/>
                                          <a:pt x="439579" y="41434"/>
                                        </a:cubicBezTo>
                                        <a:cubicBezTo>
                                          <a:pt x="434816" y="39528"/>
                                          <a:pt x="430054" y="37623"/>
                                          <a:pt x="424339" y="35719"/>
                                        </a:cubicBezTo>
                                        <a:cubicBezTo>
                                          <a:pt x="421481" y="34766"/>
                                          <a:pt x="419576" y="33814"/>
                                          <a:pt x="416719" y="32861"/>
                                        </a:cubicBezTo>
                                        <a:cubicBezTo>
                                          <a:pt x="413861" y="31909"/>
                                          <a:pt x="411956" y="30956"/>
                                          <a:pt x="409099" y="30003"/>
                                        </a:cubicBezTo>
                                        <a:cubicBezTo>
                                          <a:pt x="404336" y="28098"/>
                                          <a:pt x="398621" y="27146"/>
                                          <a:pt x="393859" y="25241"/>
                                        </a:cubicBezTo>
                                        <a:cubicBezTo>
                                          <a:pt x="389096" y="24289"/>
                                          <a:pt x="383381" y="22384"/>
                                          <a:pt x="378619" y="21431"/>
                                        </a:cubicBezTo>
                                        <a:cubicBezTo>
                                          <a:pt x="373856" y="20478"/>
                                          <a:pt x="368141" y="18573"/>
                                          <a:pt x="363379" y="17621"/>
                                        </a:cubicBezTo>
                                        <a:cubicBezTo>
                                          <a:pt x="358616" y="16669"/>
                                          <a:pt x="353854" y="15716"/>
                                          <a:pt x="348139" y="14764"/>
                                        </a:cubicBezTo>
                                        <a:cubicBezTo>
                                          <a:pt x="343376" y="13811"/>
                                          <a:pt x="338614" y="12859"/>
                                          <a:pt x="332899" y="11906"/>
                                        </a:cubicBezTo>
                                        <a:cubicBezTo>
                                          <a:pt x="328136" y="10953"/>
                                          <a:pt x="323374" y="10953"/>
                                          <a:pt x="317659" y="10001"/>
                                        </a:cubicBezTo>
                                        <a:cubicBezTo>
                                          <a:pt x="314801" y="10001"/>
                                          <a:pt x="312896" y="9048"/>
                                          <a:pt x="310039" y="9048"/>
                                        </a:cubicBezTo>
                                        <a:cubicBezTo>
                                          <a:pt x="307181" y="9048"/>
                                          <a:pt x="305276" y="9048"/>
                                          <a:pt x="302419" y="8096"/>
                                        </a:cubicBezTo>
                                        <a:cubicBezTo>
                                          <a:pt x="297656" y="8096"/>
                                          <a:pt x="292894" y="7144"/>
                                          <a:pt x="288131" y="7144"/>
                                        </a:cubicBezTo>
                                        <a:cubicBezTo>
                                          <a:pt x="283369" y="7144"/>
                                          <a:pt x="278606" y="7144"/>
                                          <a:pt x="273844" y="7144"/>
                                        </a:cubicBezTo>
                                        <a:cubicBezTo>
                                          <a:pt x="269081" y="7144"/>
                                          <a:pt x="264319" y="7144"/>
                                          <a:pt x="259556" y="7144"/>
                                        </a:cubicBezTo>
                                        <a:cubicBezTo>
                                          <a:pt x="257651" y="7144"/>
                                          <a:pt x="254794" y="7144"/>
                                          <a:pt x="252889" y="7144"/>
                                        </a:cubicBezTo>
                                        <a:cubicBezTo>
                                          <a:pt x="250984" y="7144"/>
                                          <a:pt x="248126" y="7144"/>
                                          <a:pt x="246221" y="7144"/>
                                        </a:cubicBezTo>
                                        <a:cubicBezTo>
                                          <a:pt x="241459" y="7144"/>
                                          <a:pt x="236696" y="8096"/>
                                          <a:pt x="232886" y="8096"/>
                                        </a:cubicBezTo>
                                        <a:cubicBezTo>
                                          <a:pt x="214789" y="10001"/>
                                          <a:pt x="197644" y="11906"/>
                                          <a:pt x="181451" y="15716"/>
                                        </a:cubicBezTo>
                                        <a:cubicBezTo>
                                          <a:pt x="149066" y="22384"/>
                                          <a:pt x="120491" y="30956"/>
                                          <a:pt x="95726" y="41434"/>
                                        </a:cubicBezTo>
                                        <a:cubicBezTo>
                                          <a:pt x="70961" y="50959"/>
                                          <a:pt x="50006" y="62389"/>
                                          <a:pt x="33814" y="71914"/>
                                        </a:cubicBezTo>
                                        <a:cubicBezTo>
                                          <a:pt x="22384" y="78581"/>
                                          <a:pt x="13811" y="84296"/>
                                          <a:pt x="7144" y="90011"/>
                                        </a:cubicBezTo>
                                        <a:lnTo>
                                          <a:pt x="19526" y="90011"/>
                                        </a:lnTo>
                                        <a:cubicBezTo>
                                          <a:pt x="25241" y="87153"/>
                                          <a:pt x="31909" y="84296"/>
                                          <a:pt x="39529" y="81439"/>
                                        </a:cubicBezTo>
                                        <a:cubicBezTo>
                                          <a:pt x="56674" y="74771"/>
                                          <a:pt x="77629" y="67151"/>
                                          <a:pt x="103346" y="61436"/>
                                        </a:cubicBezTo>
                                        <a:cubicBezTo>
                                          <a:pt x="128111" y="54769"/>
                                          <a:pt x="156686" y="50006"/>
                                          <a:pt x="187166" y="47148"/>
                                        </a:cubicBezTo>
                                        <a:cubicBezTo>
                                          <a:pt x="202406" y="46196"/>
                                          <a:pt x="218599" y="45244"/>
                                          <a:pt x="235744" y="45244"/>
                                        </a:cubicBezTo>
                                        <a:cubicBezTo>
                                          <a:pt x="251936" y="45244"/>
                                          <a:pt x="269081" y="46196"/>
                                          <a:pt x="287179" y="48101"/>
                                        </a:cubicBezTo>
                                        <a:cubicBezTo>
                                          <a:pt x="304324" y="50006"/>
                                          <a:pt x="322421" y="52864"/>
                                          <a:pt x="340519" y="57626"/>
                                        </a:cubicBezTo>
                                        <a:cubicBezTo>
                                          <a:pt x="345281" y="58578"/>
                                          <a:pt x="349091" y="59531"/>
                                          <a:pt x="353854" y="61436"/>
                                        </a:cubicBezTo>
                                        <a:cubicBezTo>
                                          <a:pt x="358616" y="62389"/>
                                          <a:pt x="362426" y="63341"/>
                                          <a:pt x="367189" y="65246"/>
                                        </a:cubicBezTo>
                                        <a:cubicBezTo>
                                          <a:pt x="371951" y="67151"/>
                                          <a:pt x="375761" y="68103"/>
                                          <a:pt x="380524" y="70009"/>
                                        </a:cubicBezTo>
                                        <a:cubicBezTo>
                                          <a:pt x="385286" y="71914"/>
                                          <a:pt x="389096" y="73819"/>
                                          <a:pt x="393859" y="74771"/>
                                        </a:cubicBezTo>
                                        <a:cubicBezTo>
                                          <a:pt x="395764" y="75723"/>
                                          <a:pt x="398621" y="76676"/>
                                          <a:pt x="400526" y="77628"/>
                                        </a:cubicBezTo>
                                        <a:lnTo>
                                          <a:pt x="407194" y="80486"/>
                                        </a:lnTo>
                                        <a:cubicBezTo>
                                          <a:pt x="411956" y="82391"/>
                                          <a:pt x="415766" y="84296"/>
                                          <a:pt x="420529" y="86201"/>
                                        </a:cubicBezTo>
                                        <a:cubicBezTo>
                                          <a:pt x="423386" y="88106"/>
                                          <a:pt x="426244" y="89059"/>
                                          <a:pt x="429101" y="90964"/>
                                        </a:cubicBezTo>
                                        <a:lnTo>
                                          <a:pt x="565309" y="90964"/>
                                        </a:lnTo>
                                        <a:cubicBezTo>
                                          <a:pt x="551974" y="87153"/>
                                          <a:pt x="537686" y="82391"/>
                                          <a:pt x="524351" y="77628"/>
                                        </a:cubicBezTo>
                                        <a:cubicBezTo>
                                          <a:pt x="518636" y="74771"/>
                                          <a:pt x="513874" y="72866"/>
                                          <a:pt x="509111" y="709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" name="Freeform: Shape 39"/>
                                <wps:cNvSpPr/>
                                <wps:spPr>
                                  <a:xfrm>
                                    <a:off x="0" y="361875"/>
                                    <a:ext cx="371475" cy="638175"/>
                                  </a:xfrm>
                                  <a:custGeom>
                                    <a:avLst/>
                                    <a:gdLst>
                                      <a:gd name="connsiteX0" fmla="*/ 132874 w 371475"/>
                                      <a:gd name="connsiteY0" fmla="*/ 493871 h 638175"/>
                                      <a:gd name="connsiteX1" fmla="*/ 144304 w 371475"/>
                                      <a:gd name="connsiteY1" fmla="*/ 484346 h 638175"/>
                                      <a:gd name="connsiteX2" fmla="*/ 155734 w 371475"/>
                                      <a:gd name="connsiteY2" fmla="*/ 474821 h 638175"/>
                                      <a:gd name="connsiteX3" fmla="*/ 167164 w 371475"/>
                                      <a:gd name="connsiteY3" fmla="*/ 465296 h 638175"/>
                                      <a:gd name="connsiteX4" fmla="*/ 172879 w 371475"/>
                                      <a:gd name="connsiteY4" fmla="*/ 460534 h 638175"/>
                                      <a:gd name="connsiteX5" fmla="*/ 178594 w 371475"/>
                                      <a:gd name="connsiteY5" fmla="*/ 455771 h 638175"/>
                                      <a:gd name="connsiteX6" fmla="*/ 184309 w 371475"/>
                                      <a:gd name="connsiteY6" fmla="*/ 451009 h 638175"/>
                                      <a:gd name="connsiteX7" fmla="*/ 190024 w 371475"/>
                                      <a:gd name="connsiteY7" fmla="*/ 446246 h 638175"/>
                                      <a:gd name="connsiteX8" fmla="*/ 202406 w 371475"/>
                                      <a:gd name="connsiteY8" fmla="*/ 436721 h 638175"/>
                                      <a:gd name="connsiteX9" fmla="*/ 214789 w 371475"/>
                                      <a:gd name="connsiteY9" fmla="*/ 426244 h 638175"/>
                                      <a:gd name="connsiteX10" fmla="*/ 220504 w 371475"/>
                                      <a:gd name="connsiteY10" fmla="*/ 420528 h 638175"/>
                                      <a:gd name="connsiteX11" fmla="*/ 226219 w 371475"/>
                                      <a:gd name="connsiteY11" fmla="*/ 414814 h 638175"/>
                                      <a:gd name="connsiteX12" fmla="*/ 237649 w 371475"/>
                                      <a:gd name="connsiteY12" fmla="*/ 403384 h 638175"/>
                                      <a:gd name="connsiteX13" fmla="*/ 248126 w 371475"/>
                                      <a:gd name="connsiteY13" fmla="*/ 391953 h 638175"/>
                                      <a:gd name="connsiteX14" fmla="*/ 258604 w 371475"/>
                                      <a:gd name="connsiteY14" fmla="*/ 380524 h 638175"/>
                                      <a:gd name="connsiteX15" fmla="*/ 268129 w 371475"/>
                                      <a:gd name="connsiteY15" fmla="*/ 369094 h 638175"/>
                                      <a:gd name="connsiteX16" fmla="*/ 277654 w 371475"/>
                                      <a:gd name="connsiteY16" fmla="*/ 356711 h 638175"/>
                                      <a:gd name="connsiteX17" fmla="*/ 286226 w 371475"/>
                                      <a:gd name="connsiteY17" fmla="*/ 344328 h 638175"/>
                                      <a:gd name="connsiteX18" fmla="*/ 290036 w 371475"/>
                                      <a:gd name="connsiteY18" fmla="*/ 338614 h 638175"/>
                                      <a:gd name="connsiteX19" fmla="*/ 293846 w 371475"/>
                                      <a:gd name="connsiteY19" fmla="*/ 332899 h 638175"/>
                                      <a:gd name="connsiteX20" fmla="*/ 301466 w 371475"/>
                                      <a:gd name="connsiteY20" fmla="*/ 320516 h 638175"/>
                                      <a:gd name="connsiteX21" fmla="*/ 308134 w 371475"/>
                                      <a:gd name="connsiteY21" fmla="*/ 308134 h 638175"/>
                                      <a:gd name="connsiteX22" fmla="*/ 314801 w 371475"/>
                                      <a:gd name="connsiteY22" fmla="*/ 295751 h 638175"/>
                                      <a:gd name="connsiteX23" fmla="*/ 317659 w 371475"/>
                                      <a:gd name="connsiteY23" fmla="*/ 290036 h 638175"/>
                                      <a:gd name="connsiteX24" fmla="*/ 320516 w 371475"/>
                                      <a:gd name="connsiteY24" fmla="*/ 283369 h 638175"/>
                                      <a:gd name="connsiteX25" fmla="*/ 326231 w 371475"/>
                                      <a:gd name="connsiteY25" fmla="*/ 270986 h 638175"/>
                                      <a:gd name="connsiteX26" fmla="*/ 344329 w 371475"/>
                                      <a:gd name="connsiteY26" fmla="*/ 222409 h 638175"/>
                                      <a:gd name="connsiteX27" fmla="*/ 362426 w 371475"/>
                                      <a:gd name="connsiteY27" fmla="*/ 134778 h 638175"/>
                                      <a:gd name="connsiteX28" fmla="*/ 365284 w 371475"/>
                                      <a:gd name="connsiteY28" fmla="*/ 66199 h 638175"/>
                                      <a:gd name="connsiteX29" fmla="*/ 360521 w 371475"/>
                                      <a:gd name="connsiteY29" fmla="*/ 22384 h 638175"/>
                                      <a:gd name="connsiteX30" fmla="*/ 359569 w 371475"/>
                                      <a:gd name="connsiteY30" fmla="*/ 15716 h 638175"/>
                                      <a:gd name="connsiteX31" fmla="*/ 358616 w 371475"/>
                                      <a:gd name="connsiteY31" fmla="*/ 10954 h 638175"/>
                                      <a:gd name="connsiteX32" fmla="*/ 357664 w 371475"/>
                                      <a:gd name="connsiteY32" fmla="*/ 7144 h 638175"/>
                                      <a:gd name="connsiteX33" fmla="*/ 357664 w 371475"/>
                                      <a:gd name="connsiteY33" fmla="*/ 10954 h 638175"/>
                                      <a:gd name="connsiteX34" fmla="*/ 357664 w 371475"/>
                                      <a:gd name="connsiteY34" fmla="*/ 22384 h 638175"/>
                                      <a:gd name="connsiteX35" fmla="*/ 354806 w 371475"/>
                                      <a:gd name="connsiteY35" fmla="*/ 65246 h 638175"/>
                                      <a:gd name="connsiteX36" fmla="*/ 342424 w 371475"/>
                                      <a:gd name="connsiteY36" fmla="*/ 130969 h 638175"/>
                                      <a:gd name="connsiteX37" fmla="*/ 315754 w 371475"/>
                                      <a:gd name="connsiteY37" fmla="*/ 211931 h 638175"/>
                                      <a:gd name="connsiteX38" fmla="*/ 294799 w 371475"/>
                                      <a:gd name="connsiteY38" fmla="*/ 255746 h 638175"/>
                                      <a:gd name="connsiteX39" fmla="*/ 268129 w 371475"/>
                                      <a:gd name="connsiteY39" fmla="*/ 299561 h 638175"/>
                                      <a:gd name="connsiteX40" fmla="*/ 234791 w 371475"/>
                                      <a:gd name="connsiteY40" fmla="*/ 341471 h 638175"/>
                                      <a:gd name="connsiteX41" fmla="*/ 225266 w 371475"/>
                                      <a:gd name="connsiteY41" fmla="*/ 351949 h 638175"/>
                                      <a:gd name="connsiteX42" fmla="*/ 215741 w 371475"/>
                                      <a:gd name="connsiteY42" fmla="*/ 361474 h 638175"/>
                                      <a:gd name="connsiteX43" fmla="*/ 205264 w 371475"/>
                                      <a:gd name="connsiteY43" fmla="*/ 370999 h 638175"/>
                                      <a:gd name="connsiteX44" fmla="*/ 194786 w 371475"/>
                                      <a:gd name="connsiteY44" fmla="*/ 380524 h 638175"/>
                                      <a:gd name="connsiteX45" fmla="*/ 189071 w 371475"/>
                                      <a:gd name="connsiteY45" fmla="*/ 385286 h 638175"/>
                                      <a:gd name="connsiteX46" fmla="*/ 183356 w 371475"/>
                                      <a:gd name="connsiteY46" fmla="*/ 390049 h 638175"/>
                                      <a:gd name="connsiteX47" fmla="*/ 171926 w 371475"/>
                                      <a:gd name="connsiteY47" fmla="*/ 398621 h 638175"/>
                                      <a:gd name="connsiteX48" fmla="*/ 160496 w 371475"/>
                                      <a:gd name="connsiteY48" fmla="*/ 407194 h 638175"/>
                                      <a:gd name="connsiteX49" fmla="*/ 157639 w 371475"/>
                                      <a:gd name="connsiteY49" fmla="*/ 409099 h 638175"/>
                                      <a:gd name="connsiteX50" fmla="*/ 153829 w 371475"/>
                                      <a:gd name="connsiteY50" fmla="*/ 411003 h 638175"/>
                                      <a:gd name="connsiteX51" fmla="*/ 147161 w 371475"/>
                                      <a:gd name="connsiteY51" fmla="*/ 415766 h 638175"/>
                                      <a:gd name="connsiteX52" fmla="*/ 140494 w 371475"/>
                                      <a:gd name="connsiteY52" fmla="*/ 420528 h 638175"/>
                                      <a:gd name="connsiteX53" fmla="*/ 133826 w 371475"/>
                                      <a:gd name="connsiteY53" fmla="*/ 425291 h 638175"/>
                                      <a:gd name="connsiteX54" fmla="*/ 120491 w 371475"/>
                                      <a:gd name="connsiteY54" fmla="*/ 434816 h 638175"/>
                                      <a:gd name="connsiteX55" fmla="*/ 94774 w 371475"/>
                                      <a:gd name="connsiteY55" fmla="*/ 454819 h 638175"/>
                                      <a:gd name="connsiteX56" fmla="*/ 7144 w 371475"/>
                                      <a:gd name="connsiteY56" fmla="*/ 545306 h 638175"/>
                                      <a:gd name="connsiteX57" fmla="*/ 7144 w 371475"/>
                                      <a:gd name="connsiteY57" fmla="*/ 639603 h 638175"/>
                                      <a:gd name="connsiteX58" fmla="*/ 45244 w 371475"/>
                                      <a:gd name="connsiteY58" fmla="*/ 583406 h 638175"/>
                                      <a:gd name="connsiteX59" fmla="*/ 132874 w 371475"/>
                                      <a:gd name="connsiteY59" fmla="*/ 493871 h 638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</a:cxnLst>
                                    <a:rect l="l" t="t" r="r" b="b"/>
                                    <a:pathLst>
                                      <a:path w="371475" h="638175">
                                        <a:moveTo>
                                          <a:pt x="132874" y="493871"/>
                                        </a:moveTo>
                                        <a:cubicBezTo>
                                          <a:pt x="136684" y="490061"/>
                                          <a:pt x="140494" y="487203"/>
                                          <a:pt x="144304" y="484346"/>
                                        </a:cubicBezTo>
                                        <a:cubicBezTo>
                                          <a:pt x="148114" y="481489"/>
                                          <a:pt x="151924" y="477678"/>
                                          <a:pt x="155734" y="474821"/>
                                        </a:cubicBezTo>
                                        <a:cubicBezTo>
                                          <a:pt x="159544" y="471964"/>
                                          <a:pt x="163354" y="468153"/>
                                          <a:pt x="167164" y="465296"/>
                                        </a:cubicBezTo>
                                        <a:lnTo>
                                          <a:pt x="172879" y="460534"/>
                                        </a:lnTo>
                                        <a:lnTo>
                                          <a:pt x="178594" y="455771"/>
                                        </a:lnTo>
                                        <a:lnTo>
                                          <a:pt x="184309" y="451009"/>
                                        </a:lnTo>
                                        <a:lnTo>
                                          <a:pt x="190024" y="446246"/>
                                        </a:lnTo>
                                        <a:cubicBezTo>
                                          <a:pt x="193834" y="443389"/>
                                          <a:pt x="198596" y="439578"/>
                                          <a:pt x="202406" y="436721"/>
                                        </a:cubicBezTo>
                                        <a:cubicBezTo>
                                          <a:pt x="206216" y="433864"/>
                                          <a:pt x="210979" y="430053"/>
                                          <a:pt x="214789" y="426244"/>
                                        </a:cubicBezTo>
                                        <a:cubicBezTo>
                                          <a:pt x="216694" y="424339"/>
                                          <a:pt x="218599" y="422434"/>
                                          <a:pt x="220504" y="420528"/>
                                        </a:cubicBezTo>
                                        <a:cubicBezTo>
                                          <a:pt x="222409" y="418624"/>
                                          <a:pt x="224314" y="416719"/>
                                          <a:pt x="226219" y="414814"/>
                                        </a:cubicBezTo>
                                        <a:cubicBezTo>
                                          <a:pt x="230029" y="411003"/>
                                          <a:pt x="233839" y="407194"/>
                                          <a:pt x="237649" y="403384"/>
                                        </a:cubicBezTo>
                                        <a:cubicBezTo>
                                          <a:pt x="241459" y="399574"/>
                                          <a:pt x="245269" y="395764"/>
                                          <a:pt x="248126" y="391953"/>
                                        </a:cubicBezTo>
                                        <a:cubicBezTo>
                                          <a:pt x="251936" y="388144"/>
                                          <a:pt x="254794" y="384334"/>
                                          <a:pt x="258604" y="380524"/>
                                        </a:cubicBezTo>
                                        <a:cubicBezTo>
                                          <a:pt x="261461" y="376714"/>
                                          <a:pt x="265271" y="372903"/>
                                          <a:pt x="268129" y="369094"/>
                                        </a:cubicBezTo>
                                        <a:cubicBezTo>
                                          <a:pt x="270986" y="365284"/>
                                          <a:pt x="273844" y="361474"/>
                                          <a:pt x="277654" y="356711"/>
                                        </a:cubicBezTo>
                                        <a:cubicBezTo>
                                          <a:pt x="280511" y="352901"/>
                                          <a:pt x="283369" y="348139"/>
                                          <a:pt x="286226" y="344328"/>
                                        </a:cubicBezTo>
                                        <a:cubicBezTo>
                                          <a:pt x="287179" y="342424"/>
                                          <a:pt x="289084" y="340519"/>
                                          <a:pt x="290036" y="338614"/>
                                        </a:cubicBezTo>
                                        <a:cubicBezTo>
                                          <a:pt x="290989" y="336709"/>
                                          <a:pt x="292894" y="334803"/>
                                          <a:pt x="293846" y="332899"/>
                                        </a:cubicBezTo>
                                        <a:cubicBezTo>
                                          <a:pt x="296704" y="329089"/>
                                          <a:pt x="298609" y="324326"/>
                                          <a:pt x="301466" y="320516"/>
                                        </a:cubicBezTo>
                                        <a:cubicBezTo>
                                          <a:pt x="303371" y="316706"/>
                                          <a:pt x="306229" y="311944"/>
                                          <a:pt x="308134" y="308134"/>
                                        </a:cubicBezTo>
                                        <a:cubicBezTo>
                                          <a:pt x="310039" y="304324"/>
                                          <a:pt x="312896" y="299561"/>
                                          <a:pt x="314801" y="295751"/>
                                        </a:cubicBezTo>
                                        <a:cubicBezTo>
                                          <a:pt x="315754" y="293846"/>
                                          <a:pt x="316706" y="291941"/>
                                          <a:pt x="317659" y="290036"/>
                                        </a:cubicBezTo>
                                        <a:cubicBezTo>
                                          <a:pt x="318611" y="288131"/>
                                          <a:pt x="319564" y="286226"/>
                                          <a:pt x="320516" y="283369"/>
                                        </a:cubicBezTo>
                                        <a:cubicBezTo>
                                          <a:pt x="322421" y="279559"/>
                                          <a:pt x="324326" y="274796"/>
                                          <a:pt x="326231" y="270986"/>
                                        </a:cubicBezTo>
                                        <a:cubicBezTo>
                                          <a:pt x="332899" y="254794"/>
                                          <a:pt x="339566" y="238601"/>
                                          <a:pt x="344329" y="222409"/>
                                        </a:cubicBezTo>
                                        <a:cubicBezTo>
                                          <a:pt x="353854" y="190976"/>
                                          <a:pt x="359569" y="160496"/>
                                          <a:pt x="362426" y="134778"/>
                                        </a:cubicBezTo>
                                        <a:cubicBezTo>
                                          <a:pt x="365284" y="108109"/>
                                          <a:pt x="365284" y="85249"/>
                                          <a:pt x="365284" y="66199"/>
                                        </a:cubicBezTo>
                                        <a:cubicBezTo>
                                          <a:pt x="364331" y="47149"/>
                                          <a:pt x="362426" y="32861"/>
                                          <a:pt x="360521" y="22384"/>
                                        </a:cubicBezTo>
                                        <a:cubicBezTo>
                                          <a:pt x="360521" y="19526"/>
                                          <a:pt x="359569" y="17621"/>
                                          <a:pt x="359569" y="15716"/>
                                        </a:cubicBezTo>
                                        <a:cubicBezTo>
                                          <a:pt x="359569" y="13811"/>
                                          <a:pt x="358616" y="11906"/>
                                          <a:pt x="358616" y="10954"/>
                                        </a:cubicBezTo>
                                        <a:cubicBezTo>
                                          <a:pt x="357664" y="8096"/>
                                          <a:pt x="357664" y="7144"/>
                                          <a:pt x="357664" y="7144"/>
                                        </a:cubicBezTo>
                                        <a:cubicBezTo>
                                          <a:pt x="357664" y="7144"/>
                                          <a:pt x="357664" y="8096"/>
                                          <a:pt x="357664" y="10954"/>
                                        </a:cubicBezTo>
                                        <a:cubicBezTo>
                                          <a:pt x="357664" y="13811"/>
                                          <a:pt x="357664" y="17621"/>
                                          <a:pt x="357664" y="22384"/>
                                        </a:cubicBezTo>
                                        <a:cubicBezTo>
                                          <a:pt x="357664" y="31909"/>
                                          <a:pt x="356711" y="47149"/>
                                          <a:pt x="354806" y="65246"/>
                                        </a:cubicBezTo>
                                        <a:cubicBezTo>
                                          <a:pt x="352901" y="83344"/>
                                          <a:pt x="349091" y="106203"/>
                                          <a:pt x="342424" y="130969"/>
                                        </a:cubicBezTo>
                                        <a:cubicBezTo>
                                          <a:pt x="336709" y="155734"/>
                                          <a:pt x="327184" y="183356"/>
                                          <a:pt x="315754" y="211931"/>
                                        </a:cubicBezTo>
                                        <a:cubicBezTo>
                                          <a:pt x="310039" y="226219"/>
                                          <a:pt x="302419" y="240506"/>
                                          <a:pt x="294799" y="255746"/>
                                        </a:cubicBezTo>
                                        <a:cubicBezTo>
                                          <a:pt x="286226" y="270034"/>
                                          <a:pt x="277654" y="285274"/>
                                          <a:pt x="268129" y="299561"/>
                                        </a:cubicBezTo>
                                        <a:cubicBezTo>
                                          <a:pt x="257651" y="313849"/>
                                          <a:pt x="247174" y="328136"/>
                                          <a:pt x="234791" y="341471"/>
                                        </a:cubicBezTo>
                                        <a:cubicBezTo>
                                          <a:pt x="231934" y="345281"/>
                                          <a:pt x="228124" y="348139"/>
                                          <a:pt x="225266" y="351949"/>
                                        </a:cubicBezTo>
                                        <a:cubicBezTo>
                                          <a:pt x="222409" y="354806"/>
                                          <a:pt x="218599" y="358616"/>
                                          <a:pt x="215741" y="361474"/>
                                        </a:cubicBezTo>
                                        <a:cubicBezTo>
                                          <a:pt x="211931" y="364331"/>
                                          <a:pt x="209074" y="368141"/>
                                          <a:pt x="205264" y="370999"/>
                                        </a:cubicBezTo>
                                        <a:cubicBezTo>
                                          <a:pt x="201454" y="373856"/>
                                          <a:pt x="198596" y="376714"/>
                                          <a:pt x="194786" y="380524"/>
                                        </a:cubicBezTo>
                                        <a:cubicBezTo>
                                          <a:pt x="192881" y="382428"/>
                                          <a:pt x="190976" y="383381"/>
                                          <a:pt x="189071" y="385286"/>
                                        </a:cubicBezTo>
                                        <a:lnTo>
                                          <a:pt x="183356" y="390049"/>
                                        </a:lnTo>
                                        <a:cubicBezTo>
                                          <a:pt x="179546" y="392906"/>
                                          <a:pt x="175736" y="395764"/>
                                          <a:pt x="171926" y="398621"/>
                                        </a:cubicBezTo>
                                        <a:cubicBezTo>
                                          <a:pt x="168116" y="401478"/>
                                          <a:pt x="164306" y="404336"/>
                                          <a:pt x="160496" y="407194"/>
                                        </a:cubicBezTo>
                                        <a:lnTo>
                                          <a:pt x="157639" y="409099"/>
                                        </a:lnTo>
                                        <a:lnTo>
                                          <a:pt x="153829" y="411003"/>
                                        </a:lnTo>
                                        <a:lnTo>
                                          <a:pt x="147161" y="415766"/>
                                        </a:lnTo>
                                        <a:lnTo>
                                          <a:pt x="140494" y="420528"/>
                                        </a:lnTo>
                                        <a:lnTo>
                                          <a:pt x="133826" y="425291"/>
                                        </a:lnTo>
                                        <a:cubicBezTo>
                                          <a:pt x="129064" y="428149"/>
                                          <a:pt x="125254" y="431959"/>
                                          <a:pt x="120491" y="434816"/>
                                        </a:cubicBezTo>
                                        <a:cubicBezTo>
                                          <a:pt x="111919" y="441484"/>
                                          <a:pt x="103346" y="448151"/>
                                          <a:pt x="94774" y="454819"/>
                                        </a:cubicBezTo>
                                        <a:cubicBezTo>
                                          <a:pt x="63341" y="481489"/>
                                          <a:pt x="33814" y="511969"/>
                                          <a:pt x="7144" y="545306"/>
                                        </a:cubicBezTo>
                                        <a:lnTo>
                                          <a:pt x="7144" y="639603"/>
                                        </a:lnTo>
                                        <a:cubicBezTo>
                                          <a:pt x="18574" y="620553"/>
                                          <a:pt x="30956" y="601503"/>
                                          <a:pt x="45244" y="583406"/>
                                        </a:cubicBezTo>
                                        <a:cubicBezTo>
                                          <a:pt x="73819" y="550069"/>
                                          <a:pt x="102394" y="520541"/>
                                          <a:pt x="132874" y="4938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97B6A3" id="Group 5" o:spid="_x0000_s1026" alt="&quot;&quot;" style="width:80.1pt;height:83.4pt;mso-position-horizontal-relative:char;mso-position-vertical-relative:line" coordsize="48528,50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left:84;width:47955;height:50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">
                        <v:imagedata r:id="rId11" o:title="" cropleft="1676f" cropright="1676f"/>
                      </v:shape>
                      <v:group id="Group 2955" o:spid="_x0000_s1028" alt="&quot;&quot;" style="position:absolute;width:48528;height:15624;rotation:180" coordsize="40997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">
                        <v:shape id="Freeform: Shape 9" o:spid="_x0000_s1029" style="position:absolute;left:35242;top:12638;width:4191;height:572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" path="m182404,48101v3810,-953,6667,-953,10477,-1905c195739,45244,199549,45244,202406,44291v5715,-952,11430,-1905,16193,-1905c223361,41434,228124,41434,231934,40481v3810,,7620,-953,9525,-953c247174,38576,250031,38576,250031,38576v,,-2857,952,-7620,1905c239554,41434,236696,42386,232886,43339v-3810,952,-8572,1905,-13335,3809c214789,48101,210026,50006,204311,51911r212408,c411004,49053,404336,46196,396716,43339,379571,36671,358616,29051,332899,23336,308134,16669,279559,11906,249079,9048,233839,8096,217646,7144,200501,7144v-16192,,-33337,952,-51435,2857c131921,11906,113824,14764,95726,19526v-4762,952,-8572,1905,-13335,3810c77629,24289,73819,25241,69056,27146v-4762,1905,-8572,2857,-13335,4763c50959,33814,47149,35719,42386,36671v-1905,952,-4762,1905,-6667,2857l29051,42386v-4762,1905,-8572,3810,-13335,5715c12859,50006,10001,50959,7144,52864r74295,c85249,51911,88106,51911,90011,51911v3810,-952,5715,-952,5715,-952c95726,50959,93821,51911,90011,52864v,,,,-952,l164306,52864v1905,,3810,-953,4763,-953c174784,50006,178594,49053,182404,48101xe" filled="f" stroked="f">
                          <v:stroke joinstyle="miter"/>
                          <v:path arrowok="t" o:connecttype="custom" o:connectlocs="182404,48101;192881,46196;202406,44291;218599,42386;231934,40481;241459,39528;250031,38576;242411,40481;232886,43339;219551,47148;204311,51911;416719,51911;396716,43339;332899,23336;249079,9048;200501,7144;149066,10001;95726,19526;82391,23336;69056,27146;55721,31909;42386,36671;35719,39528;29051,42386;15716,48101;7144,52864;81439,52864;90011,51911;95726,50959;90011,52864;89059,52864;164306,52864;169069,51911;182404,48101" o:connectangles="0,0,0,0,0,0,0,0,0,0,0,0,0,0,0,0,0,0,0,0,0,0,0,0,0,0,0,0,0,0,0,0,0,0"/>
                        </v:shape>
                        <v:shape id="Freeform: Shape 10" o:spid="_x0000_s1030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" path="m7144,7858r,c7144,6906,7144,6906,7144,7858xe" filled="f" stroked="f">
                          <v:stroke joinstyle="miter"/>
                          <v:path arrowok="t" o:connecttype="custom" o:connectlocs="7144,7858;7144,7858;7144,7858" o:connectangles="0,0,0"/>
                        </v:shape>
                        <v:shape id="Freeform: Shape 11" o:spid="_x0000_s1031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" path="m7144,7858r,c7144,6906,7144,6906,7144,7858xe" filled="f" stroked="f">
                          <v:stroke joinstyle="miter"/>
                          <v:path arrowok="t" o:connecttype="custom" o:connectlocs="7144,7858;7144,7858;7144,7858" o:connectangles="0,0,0"/>
                        </v:shape>
                        <v:shape id="Freeform: Shape 12" o:spid="_x0000_s1032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        <v:stroke joinstyle="miter"/>
        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        </v:shape>
                        <v:shape id="Freeform: Shape 13" o:spid="_x0000_s1033" style="position:absolute;left:32285;top:9104;width:4668;height:3239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" path="m426638,292932v-12382,-952,-27622,-952,-45720,-952c362821,291980,343771,292932,321863,294837v-21907,953,-44767,2858,-69532,2858c228518,297695,202801,296742,178036,290075v-12383,-2858,-23813,-7620,-35243,-12383c139936,276740,137078,274835,134221,272930v-2858,-1905,-4763,-2857,-7620,-4763c125648,267215,123743,266262,122791,265310r-4763,-2858l116123,260548v953,952,,,,l116123,260548r,l115171,259595r-3810,-2858c101836,249117,92311,239592,85643,230067,78023,220542,73261,210065,69451,198635v-6668,-21908,-4763,-44768,4762,-62865c78976,126245,85643,117673,92311,111005v3810,-3810,7620,-6668,12382,-9525c106598,99575,108503,98623,111361,97670r1905,-953l115171,95765r2857,-1905c118028,93860,118981,92907,119933,92907r1905,-952l123743,91002r953,-952l125648,90050v,,953,-952,-952,l124696,90050r2857,-952c128506,89098,129458,88145,130411,88145v1905,-953,3810,-953,5715,-953l138983,86240r2858,c150413,85287,158986,86240,167558,88145v6668,1905,12383,3810,18098,5715c150413,116720,138983,167202,160891,211017v22860,46673,75247,67628,116205,46673c290431,251023,301861,239592,308528,227210v,,1905,-2858,4763,-9525c313291,216732,314243,215780,314243,213875v953,-952,953,-2858,1905,-4763c317101,206255,318053,202445,319006,198635v952,-3810,1905,-6668,2857,-11430c322816,183395,322816,178632,323768,173870v,-953,,-1905,,-3810c323768,169107,323768,167202,323768,166250v,-2858,,-4763,,-7620c323768,155773,323768,152915,323768,150057v,-2857,,-5715,-952,-8572c321863,130055,319006,117673,314243,105290,309481,92907,302813,80525,293288,70048,284716,58617,274238,49092,261856,40520,238043,23375,209468,11945,178036,8135,161843,6230,145651,7182,128506,10040v-1905,,-3810,952,-6668,952c119933,11945,118028,11945,115171,12898v-3810,952,-8573,2857,-12383,4762c100883,18612,98978,19565,96121,20517v-1905,953,-3810,1906,-6668,2858l89453,23375v-1905,952,-952,,-952,952l87548,24327r-952,953l84691,26232r-1905,953c81833,27185,81833,28137,79928,29090v-1905,952,-3810,2858,-5715,3810l71356,34805r-2858,1905c64688,39567,61831,41473,58973,45282,52306,50998,46591,57665,40876,64332,29446,77667,20873,93860,15158,110052v-2857,8573,-4762,17146,-6667,25718c7538,144342,6586,153867,7538,162440v,8572,1905,18097,3810,26670c13253,197682,16111,206255,19921,213875v7620,16192,17145,30480,28575,42862c59926,269120,72308,278645,85643,287217r4763,2858l93263,291980r1905,952l99931,295790v1905,952,2857,1905,4762,2858c108503,300552,112313,302457,115171,303410v3810,952,6667,2857,10477,3810c139936,311982,154223,315792,169463,317698v28575,3809,56198,1904,80963,-953c275191,313887,299003,310077,319958,306267v20955,-3810,40958,-6667,58103,-8572c395206,295790,410446,293885,422828,292932v12383,-952,22860,-952,29528,-952c459023,291980,462833,291980,462833,291980v,,-3810,,-10477,-953c449498,293885,439021,293885,426638,292932xe" filled="f" stroked="f">
                          <v:stroke joinstyle="miter"/>
                          <v:path arrowok="t" o:connecttype="custom" o:connectlocs="426638,292932;380918,291980;321863,294837;252331,297695;178036,290075;142793,277692;134221,272930;126601,268167;122791,265310;118028,262452;116123,260548;116123,260548;116123,260548;116123,260548;115171,259595;111361,256737;85643,230067;69451,198635;74213,135770;92311,111005;104693,101480;111361,97670;113266,96717;115171,95765;118028,93860;119933,92907;121838,91955;123743,91002;124696,90050;125648,90050;124696,90050;124696,90050;127553,89098;130411,88145;136126,87192;138983,86240;141841,86240;167558,88145;185656,93860;160891,211017;277096,257690;308528,227210;313291,217685;314243,213875;316148,209112;319006,198635;321863,187205;323768,173870;323768,170060;323768,166250;323768,158630;323768,150057;322816,141485;314243,105290;293288,70048;261856,40520;178036,8135;128506,10040;121838,10992;115171,12898;102788,17660;96121,20517;89453,23375;89453,23375;88501,24327;87548,24327;86596,25280;84691,26232;82786,27185;79928,29090;74213,32900;71356,34805;68498,36710;58973,45282;40876,64332;15158,110052;8491,135770;7538,162440;11348,189110;19921,213875;48496,256737;85643,287217;90406,290075;93263,291980;95168,292932;99931,295790;104693,298648;115171,303410;125648,307220;169463,317698;250426,316745;319958,306267;378061,297695;422828,292932;452356,291980;462833,291980;452356,291027;426638,292932" o:connectangles="0,0,0,0,0,0,0,0,0,0,0,0,0,0,0,0,0,0,0,0,0,0,0,0,0,0,0,0,0,0,0,0,0,0,0,0,0,0,0,0,0,0,0,0,0,0,0,0,0,0,0,0,0,0,0,0,0,0,0,0,0,0,0,0,0,0,0,0,0,0,0,0,0,0,0,0,0,0,0,0,0,0,0,0,0,0,0,0,0,0,0,0,0,0,0,0,0,0"/>
                        </v:shape>
                        <v:shape id="Freeform: Shape 14" o:spid="_x0000_s1034" style="position:absolute;left:38611;top:3016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" path="m143683,14994v-11430,2857,-21907,7620,-32385,12382c100821,33091,91296,38806,81771,46426,72246,54046,63673,61666,56053,70239,48433,78811,41766,88336,36051,97862,24621,117864,17001,138819,12238,159774,7476,180729,6523,202637,7476,222639r952,7620l8428,235021r,3810l9381,245499v,1905,952,4763,952,7620c11286,257881,12238,263596,13191,268359v952,4762,1905,9525,3810,14287c22716,301696,29383,319794,38908,336939v17145,33337,40005,61912,61913,85725c122728,447429,144636,468384,164638,488387v20003,20002,38100,38100,53340,55244c223693,550299,229408,556966,235123,562681r,-16192c232266,542679,230361,539821,227503,536012,214168,516962,197976,496959,179878,475051,162733,453144,142731,429331,124633,403614,106536,377896,88438,350274,77008,319794,71293,304554,66531,288362,63673,272169v-952,-3810,-952,-8573,-1905,-12382c60816,255976,60816,252166,60816,248356v,-1905,,-3810,,-6667l60816,235021r,-3809c60816,232164,60816,231212,60816,231212r,l60816,230259r,-1905l60816,221687v952,-16193,3810,-32386,8572,-47625c74151,158821,81771,145487,90343,133104v18098,-23813,43815,-39053,70485,-42863c174163,88336,188451,88336,201786,91194v6667,1905,13335,2857,19050,5715c223693,97862,227503,99766,230361,100719r1905,952l234171,102624r,-92393c226551,9279,218931,7374,211311,7374v-21908,-953,-45720,952,-67628,7620xe" filled="f" stroked="f">
                          <v:stroke joinstyle="miter"/>
                          <v:path arrowok="t" o:connecttype="custom" o:connectlocs="143683,14994;111298,27376;81771,46426;56053,70239;36051,97862;12238,159774;7476,222639;8428,230259;8428,235021;8428,238831;9381,245499;10333,253119;13191,268359;17001,282646;38908,336939;100821,422664;164638,488387;217978,543631;235123,562681;235123,546489;227503,536012;179878,475051;124633,403614;77008,319794;63673,272169;61768,259787;60816,248356;60816,241689;60816,235021;60816,231212;60816,231212;60816,231212;60816,230259;60816,228354;60816,221687;69388,174062;90343,133104;160828,90241;201786,91194;220836,96909;230361,100719;232266,101671;234171,102624;234171,10231;211311,7374;143683,14994" o:connectangles="0,0,0,0,0,0,0,0,0,0,0,0,0,0,0,0,0,0,0,0,0,0,0,0,0,0,0,0,0,0,0,0,0,0,0,0,0,0,0,0,0,0,0,0,0,0"/>
                        </v:shape>
                        <v:shape id="Freeform: Shape 15" o:spid="_x0000_s1035" style="position:absolute;left:39854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" path="m23140,73819c-8292,133827,7900,204311,60288,231934v15240,8572,32385,11430,49529,11430l109817,7144c75528,13811,43142,36672,23140,73819xe" filled="f" stroked="f">
                          <v:stroke joinstyle="miter"/>
                          <v:path arrowok="t" o:connecttype="custom" o:connectlocs="23140,73819;60288,231934;109817,243364;109817,7144;23140,73819" o:connectangles="0,0,0,0,0"/>
                        </v:shape>
                        <v:shape id="Freeform: Shape 16" o:spid="_x0000_s1036" style="position:absolute;left:35725;top:7625;width:4477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" path="m248427,28442v-3810,-1905,-7620,-3810,-10477,-4762l233187,21775r-5715,-2858c212232,13203,195087,8440,178895,7487v-17145,-952,-33338,,-48578,3810c115077,15107,100790,19870,89360,25585,76977,31300,67452,37967,57927,44635,49355,51303,41735,57017,36020,62732,30305,68447,25542,72257,22685,76067v-1905,1905,-2858,2858,-3810,3811c18875,80830,17922,80830,17922,80830v,,,,,952c17922,81782,17922,81782,17922,81782r,c16970,82735,16017,83687,16017,84640,777,106547,5540,137980,27447,153220v21908,15240,52388,9525,67628,-12383c96980,137980,98885,135122,99837,132265v953,-1905,1905,-3810,3810,-6668c109362,117978,117935,106547,130317,96070,142700,85592,158892,77020,178895,74162v9525,-1905,20955,-1905,32385,l215090,75115r4762,952c223662,77020,226520,77972,229377,77972v2858,953,6668,1906,9525,2858c241760,81782,245570,82735,248427,83687v12383,3810,24765,9525,37148,15241c297957,104642,309387,111310,320817,117978v22860,13334,43815,26669,61913,38100c392255,161792,400827,166555,408447,170365v7620,3810,14288,7620,20003,10477c434165,183700,438927,185605,441785,186557v2857,953,4762,1905,4762,1905c446547,188462,444642,187510,441785,185605v-2858,-1905,-6668,-4763,-11430,-8573c425592,173222,419877,168460,413210,162745v-6668,-5715,-13335,-12383,-21908,-19050c376062,129407,357965,111310,337962,93212,327485,83687,317007,75115,305577,65590,294147,57017,281765,48445,268430,39872v-3810,-1905,-6668,-3810,-10478,-5715c255095,32253,252237,30347,248427,28442xe" filled="f" stroked="f">
                          <v:stroke joinstyle="miter"/>
                          <v:path arrowok="t" o:connecttype="custom" o:connectlocs="248427,28442;237950,23680;233187,21775;227472,18917;178895,7487;130317,11297;89360,25585;57927,44635;36020,62732;22685,76067;18875,79878;17922,80830;17922,81782;17922,81782;17922,81782;16017,84640;27447,153220;95075,140837;99837,132265;103647,125597;130317,96070;178895,74162;211280,74162;215090,75115;219852,76067;229377,77972;238902,80830;248427,83687;285575,98928;320817,117978;382730,156078;408447,170365;428450,180842;441785,186557;446547,188462;441785,185605;430355,177032;413210,162745;391302,143695;337962,93212;305577,65590;268430,39872;257952,34157;248427,28442" o:connectangles="0,0,0,0,0,0,0,0,0,0,0,0,0,0,0,0,0,0,0,0,0,0,0,0,0,0,0,0,0,0,0,0,0,0,0,0,0,0,0,0,0,0,0,0"/>
                        </v:shape>
                        <v:shape id="Freeform: Shape 17" o:spid="_x0000_s1037" style="position:absolute;left:25049;top:11505;width:2477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" path="m230139,51911v-1905,-1905,-2857,-2857,-4762,-4762c223471,45244,221567,44291,219661,42386v-952,-952,-1904,-1905,-2857,-2857c215852,38576,214899,37624,212994,36671v-1905,-1905,-4762,-3810,-7620,-5715c202517,29051,199659,27146,196802,26194v-2858,-1905,-5716,-2858,-8573,-4763c185371,19526,181561,18574,178704,16669v-3810,-953,-6668,-2858,-10477,-3810c161559,10954,153939,9049,146319,8096v-7620,-952,-15240,-952,-22860,-952c115839,7144,108219,8096,100599,10001v-7620,1905,-14288,3810,-20955,5715c72976,17621,67261,20479,61546,23336v-5714,2858,-10477,5715,-14287,7620c43449,33814,39639,35719,36782,37624v-2858,1905,-4763,3810,-6668,5715c30114,43339,29161,44291,29161,44291v,,-952,953,-952,953c28209,45244,27257,46196,27257,46196,9159,59531,586,86201,12969,96679v14288,12382,34290,952,49530,-17145c63451,78581,63451,77629,64404,77629v953,-953,1905,-1905,2857,-3810c69167,71914,71071,70009,73929,67151v2857,-2857,5715,-5715,9525,-8572c90121,52864,99646,47149,110124,42386v4762,-2857,10477,-3810,17145,-5715c132984,35719,139652,33814,145367,33814v6667,-953,12382,,19050,c167274,33814,171084,34766,173942,34766v2857,953,5715,953,9525,1905c186324,37624,189182,38576,192039,39529v2857,952,5715,1905,8572,2857c203469,43339,206327,44291,208232,46196v952,953,2857,953,3810,1905c212994,49054,213946,49054,215852,50006v1905,953,4762,1905,6667,3810c224424,54769,226329,55721,228234,57626v3810,1905,6668,3810,9525,5715c242521,67151,245379,69056,245379,69056v,,-2858,-2857,-6668,-6667c235854,57626,232996,54769,230139,51911xe" filled="f" stroked="f">
                          <v:stroke joinstyle="miter"/>
                          <v:path arrowok="t" o:connecttype="custom" o:connectlocs="230139,51911;225377,47149;219661,42386;216804,39529;212994,36671;205374,30956;196802,26194;188229,21431;178704,16669;168227,12859;146319,8096;123459,7144;100599,10001;79644,15716;61546,23336;47259,30956;36782,37624;30114,43339;29161,44291;28209,45244;27257,46196;12969,96679;62499,79534;64404,77629;67261,73819;73929,67151;83454,58579;110124,42386;127269,36671;145367,33814;164417,33814;173942,34766;183467,36671;192039,39529;200611,42386;208232,46196;212042,48101;215852,50006;222519,53816;228234,57626;237759,63341;245379,69056;238711,62389;230139,51911" o:connectangles="0,0,0,0,0,0,0,0,0,0,0,0,0,0,0,0,0,0,0,0,0,0,0,0,0,0,0,0,0,0,0,0,0,0,0,0,0,0,0,0,0,0,0,0"/>
                        </v:shape>
                        <v:shape id="Freeform: Shape 18" o:spid="_x0000_s1038" style="position:absolute;left:34658;top:6170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" path="m156021,157776v953,,2858,,3810,c162689,157776,164594,156824,167451,156824v1905,,4763,-953,6668,-953c177929,154919,181739,154919,184596,153967v5715,-953,8573,-1905,8573,-1905c193169,152062,189359,152062,183644,152062v-2858,,-6668,,-10478,c171261,152062,169356,152062,166499,152062v-1905,,-4763,-953,-6668,-953c158879,151109,156974,151109,156021,151109v-952,,-2857,,-3810,-953c149354,149204,146496,149204,144591,148251v-2857,-952,-5715,-952,-8572,-1905c133161,145394,130304,144442,127446,143489v-2857,-952,-5715,-1905,-8572,-2858c116016,139679,113159,137774,110301,136821v-5715,-2857,-10477,-6667,-15240,-10477c90299,122534,86489,118724,82679,113962v-3810,-4763,-7620,-8573,-10478,-13336c66486,91101,62676,81576,59819,73956,58866,70146,57914,66337,56961,62526v-952,-3809,-952,-6667,-1905,-8572c55056,52049,55056,51096,55056,50144v,-952,,-1905,,-2857c53151,23474,43626,5376,25529,7281,9336,9187,2669,34904,10289,54906v,,,,,953c10289,55859,10289,56812,10289,56812v,,,952,,952c11241,59669,11241,62526,13146,65384v953,2858,2858,6667,4763,11430c19814,80624,21719,85387,25529,90149v2857,4763,5715,10477,10477,15240c39816,111104,44579,115867,49341,120629v4763,4763,10478,9525,16193,14288c71249,138726,77916,143489,84584,146346v6667,2858,13335,5716,20002,7621c108396,154919,111254,155871,115064,156824v3810,952,6667,952,9525,1905c127446,158729,131256,159681,134114,159681v2857,,6667,,9525,c146496,159681,149354,159681,152211,159681v1905,-1905,2858,-1905,3810,-1905xe" filled="f" stroked="f">
                          <v:stroke joinstyle="miter"/>
                          <v:path arrowok="t" o:connecttype="custom" o:connectlocs="156021,157776;159831,157776;167451,156824;174119,155871;184596,153967;193169,152062;183644,152062;173166,152062;166499,152062;159831,151109;156021,151109;152211,150156;144591,148251;136019,146346;127446,143489;118874,140631;110301,136821;95061,126344;82679,113962;72201,100626;59819,73956;56961,62526;55056,53954;55056,50144;55056,47287;25529,7281;10289,54906;10289,55859;10289,56812;10289,57764;13146,65384;17909,76814;25529,90149;36006,105389;49341,120629;65534,134917;84584,146346;104586,153967;115064,156824;124589,158729;134114,159681;143639,159681;152211,159681;156021,157776" o:connectangles="0,0,0,0,0,0,0,0,0,0,0,0,0,0,0,0,0,0,0,0,0,0,0,0,0,0,0,0,0,0,0,0,0,0,0,0,0,0,0,0,0,0,0,0"/>
                        </v:shape>
                        <v:shape id="Freeform: Shape 19" o:spid="_x0000_s1039" style="position:absolute;left:34593;top:7828;width:1619;height:1334;visibility:visible;mso-wrap-style:square;v-text-anchor:middle" coordsize="1619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" path="m138739,8096v-1905,,-3810,-952,-5715,-952c131118,7144,129214,7144,127309,7144v-953,,-1905,,-2858,c123499,7144,122546,7144,121593,7144v-1904,,-4762,,-6667,c112068,7144,110164,7144,107306,7144v-2857,,-4763,952,-7620,952c96829,8096,93971,9048,92066,10001v-2857,952,-5715,1905,-8573,1905c77779,13811,72064,15716,67301,18573v-5715,2858,-10477,5716,-15240,9525c47299,31909,42536,35719,38726,40481v-3810,3810,-7620,8572,-10477,13335c25391,58578,22534,62389,20629,66198v-1905,3811,-3811,7621,-5715,11430c13009,81439,12056,84296,11104,87153v-953,2858,-1905,4763,-1905,6668c9199,93821,9199,94773,9199,94773v,,,953,,953c9199,95726,9199,96678,9199,96678v-5715,16193,952,37148,14287,38100c38726,135731,45393,120491,47299,101441v,-952,,-1905,,-1905c47299,98584,47299,97631,47299,95726v,-1905,952,-4762,952,-7620c49204,85248,49204,82391,50156,78581v1905,-6667,4762,-14287,9525,-21908c61586,52864,64443,49053,67301,45244v2858,-3810,6667,-7621,10478,-10478c81589,31909,85399,29051,90161,26194v1905,-953,4763,-1905,6668,-3810c98734,21431,101591,20478,103496,19526v1905,-953,4763,-1905,6668,-2857c112068,15716,114926,15716,116831,14764v1905,-953,4762,-953,6668,-953c124451,13811,125404,13811,126356,12859v953,,1905,,2858,c131118,12859,133024,11906,134929,11906v1905,,3810,,4762,c142549,11906,145406,10953,148264,11906v4762,,7620,,7620,c155884,11906,153026,10953,148264,10001,144454,8096,141596,8096,138739,8096xe" filled="f" stroked="f">
                          <v:stroke joinstyle="miter"/>
                          <v:path arrowok="t" o:connecttype="custom" o:connectlocs="138739,8096;133024,7144;127309,7144;124451,7144;121593,7144;114926,7144;107306,7144;99686,8096;92066,10001;83493,11906;67301,18573;52061,28098;38726,40481;28249,53816;20629,66198;14914,77628;11104,87153;9199,93821;9199,94773;9199,95726;9199,96678;23486,134778;47299,101441;47299,99536;47299,95726;48251,88106;50156,78581;59681,56673;67301,45244;77779,34766;90161,26194;96829,22384;103496,19526;110164,16669;116831,14764;123499,13811;126356,12859;129214,12859;134929,11906;139691,11906;148264,11906;155884,11906;148264,10001;138739,8096" o:connectangles="0,0,0,0,0,0,0,0,0,0,0,0,0,0,0,0,0,0,0,0,0,0,0,0,0,0,0,0,0,0,0,0,0,0,0,0,0,0,0,0,0,0,0,0"/>
                        </v:shape>
                        <v:shape id="Freeform: Shape 20" o:spid="_x0000_s1040" style="position:absolute;left:3791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" path="m8096,176614v,1906,,2858,,4763c8096,184234,9049,187092,9049,189949v,2858,952,4763,952,7621c10954,202332,10954,206142,11906,209952v953,6668,1905,10478,1905,10478c13811,220430,13811,216620,13811,209952v,-3810,,-7620,953,-12382c14764,195664,14764,192807,15716,189949v,-2857,953,-5715,953,-8572c16669,180424,16669,178520,17621,176614v,-1905,953,-2857,953,-4762c19526,168995,19526,166137,20479,162327v952,-2857,1905,-6668,2857,-9525c24289,149945,25241,146134,26194,143277v952,-2857,2857,-6668,3810,-9525c31909,130895,32861,127084,34766,124227v3810,-5715,7620,-12382,12383,-17145c51911,101367,56674,96605,61436,92795,67151,88984,71914,84222,77629,81364,88106,74697,99536,69934,109061,68030v4763,-1906,9525,-2858,13335,-2858c126206,64220,130016,64220,132874,63267v1905,,3810,,4762,c138589,63267,139541,63267,140494,63267v27622,-1905,49530,-12383,47625,-34290c186214,10880,156686,2307,132874,9927v,,,,-953,c131921,9927,130969,9927,130969,9927v,,-953,,-1905,c127159,10880,123349,11832,119539,12784v-3810,953,-8573,2858,-13335,4763c101441,19452,95726,22309,90011,25167,84296,28024,78581,31834,71914,36597,66199,41359,59531,46122,53816,51837,48101,57552,42386,64220,36671,70887,31909,77555,27146,85174,23336,92795v-3810,7619,-6667,15239,-9525,23812c12859,120417,11906,124227,10954,128037v-953,3810,-1905,7620,-1905,11430c9049,143277,8096,147087,8096,150897v,3810,,7620,-952,10477c7144,165184,7144,168042,7144,171852v952,1905,952,2857,952,4762xe" filled="f" stroked="f">
                          <v:stroke joinstyle="miter"/>
                          <v:path arrowok="t" o:connecttype="custom" o:connectlocs="8096,176614;8096,181377;9049,189949;10001,197570;11906,209952;13811,220430;13811,209952;14764,197570;15716,189949;16669,181377;17621,176614;18574,171852;20479,162327;23336,152802;26194,143277;30004,133752;34766,124227;47149,107082;61436,92795;77629,81364;109061,68030;122396,65172;132874,63267;137636,63267;140494,63267;188119,28977;132874,9927;131921,9927;130969,9927;129064,9927;119539,12784;106204,17547;90011,25167;71914,36597;53816,51837;36671,70887;23336,92795;13811,116607;10954,128037;9049,139467;8096,150897;7144,161374;7144,171852;8096,176614" o:connectangles="0,0,0,0,0,0,0,0,0,0,0,0,0,0,0,0,0,0,0,0,0,0,0,0,0,0,0,0,0,0,0,0,0,0,0,0,0,0,0,0,0,0,0,0"/>
                        </v:shape>
                        <v:shape id="Freeform: Shape 21" o:spid="_x0000_s1041" style="position:absolute;left:38403;top:9219;width:2571;height:1619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" path="m241620,103346v-953,-952,-953,-1905,-1905,-2857c238763,99536,238763,98584,237810,97631v-953,-1905,-2857,-3810,-4763,-5715c232095,90011,230190,88106,228285,86201v-1905,-1905,-2857,-3810,-4763,-5715c221617,78581,219713,76676,218760,75724v-1905,-1905,-3810,-3810,-5715,-4763c209235,68104,205425,64294,201615,61436r-5715,-4762c193995,55721,192090,53816,189232,52864r-2857,-1905l183517,49054v-1904,-953,-3810,-2858,-6667,-3810c168278,40481,159705,35719,151132,31909v-8572,-3810,-17144,-6668,-25717,-9525c116842,19526,109222,17621,101603,15716,93982,13811,87315,12859,81600,11906,75885,10954,70170,10001,65407,10001v-4762,,-21907,-2857,-25717,-2857c20640,8096,5400,25241,7305,46196v952,20955,17145,36195,36195,35243c49215,81439,82553,70961,114938,74771v6667,953,14287,953,21907,2858c144465,78581,152085,80486,160657,83344v1906,952,3810,952,5715,1905l169230,86201r2858,953c173992,88106,175897,89059,177803,89059r5714,2857c187328,93821,191138,95726,194947,97631v1906,953,3810,1905,5716,2858c202567,101441,204472,102394,206378,103346v1904,953,3810,1905,4762,3810c213045,108109,214950,109061,215903,110966v1904,953,2857,2858,4762,3810c221617,115729,222570,115729,223522,116681v953,953,1906,953,1906,1905c231142,124301,236857,130016,241620,135731v1905,2858,4762,5715,6668,8573c250192,147161,252097,150019,254003,152876v952,953,952,1905,1904,2858l255907,129064v,-953,-952,-1905,-952,-1905c251145,118586,246382,110966,241620,103346xe" filled="f" stroked="f">
                          <v:stroke joinstyle="miter"/>
                          <v:path arrowok="t" o:connecttype="custom" o:connectlocs="241620,103346;239715,100489;237810,97631;233047,91916;228285,86201;223522,80486;218760,75724;213045,70961;201615,61436;195900,56674;189232,52864;186375,50959;183517,49054;176850,45244;151132,31909;125415,22384;101603,15716;81600,11906;65407,10001;39690,7144;7305,46196;43500,81439;114938,74771;136845,77629;160657,83344;166372,85249;169230,86201;172088,87154;177803,89059;183517,91916;194947,97631;200663,100489;206378,103346;211140,107156;215903,110966;220665,114776;223522,116681;225428,118586;241620,135731;248288,144304;254003,152876;255907,155734;255907,129064;254955,127159;241620,103346" o:connectangles="0,0,0,0,0,0,0,0,0,0,0,0,0,0,0,0,0,0,0,0,0,0,0,0,0,0,0,0,0,0,0,0,0,0,0,0,0,0,0,0,0,0,0,0,0"/>
                        </v:shape>
                        <v:shape id="Freeform: Shape 22" o:spid="_x0000_s1042" style="position:absolute;left:35662;top:2275;width:857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" path="m67990,56674v,952,,1905,,3810c67990,61436,67990,62389,67990,64294v,952,,1905,-953,3810c67037,69056,66085,70009,66085,71914v,952,,1905,-952,3810c64180,77629,64180,80486,63227,82391r-952,3810c62275,87154,61323,88106,61323,89059r-953,1905l59418,92869v-953,952,-953,1905,-1906,2857c55608,99536,52750,104299,50845,107156v-2858,3810,-4762,6668,-7620,10478c31795,132874,14650,142399,12745,145256v-7620,7620,-7620,20955,953,29528c22270,183356,34652,183356,43225,175736v1905,-1905,7620,-9525,8573,-11430c53702,162401,55608,159544,57512,156686v1906,-2857,3811,-6667,6668,-10477c66085,142399,67990,138589,70848,133826v1904,-4762,3810,-9525,5714,-14287c78468,114776,79420,109061,81325,103346v,-952,952,-2857,952,-3810l82277,97631r,-1905c82277,94774,82277,92869,83230,91916r,-3810c83230,85249,83230,82391,83230,79534v,-953,,-2858,,-3810c83230,74771,83230,72866,83230,71914v,-953,,-2858,,-3810c83230,67151,83230,65246,83230,64294v,-953,,-2858,-953,-3810c82277,59531,82277,59531,82277,58579v,-953,,-953,,-1905c81325,51911,79420,47149,78468,42386v-953,-1905,-1906,-4762,-2858,-6667c74658,33814,73705,31909,72752,30004v-952,-1905,-1904,-3810,-2857,-4763c68943,23336,67990,22384,67037,20479v-952,-953,-1904,-2858,-2857,-3810c64180,15716,63227,15716,63227,14764v,-953,-952,-953,-952,-1905c59418,9049,57512,7144,57512,7144v,,953,1905,2858,6667c60370,14764,61323,14764,61323,15716v,953,,953,952,1905c63227,18574,63227,20479,64180,21431v953,1905,953,2858,1905,4763c67037,28099,67037,30004,67990,31909v,1905,953,3810,953,5715c68943,39529,69895,41434,69895,44291v953,3810,953,8573,953,13335c70848,58579,70848,58579,70848,59531,67990,55721,67990,56674,67990,56674xe" filled="f" stroked="f">
                          <v:stroke joinstyle="miter"/>
                          <v:path arrowok="t" o:connecttype="custom" o:connectlocs="67990,56674;67990,60484;67990,64294;67037,68104;66085,71914;65133,75724;63227,82391;62275,86201;61323,89059;60370,90964;59418,92869;57512,95726;50845,107156;43225,117634;12745,145256;13698,174784;43225,175736;51798,164306;57512,156686;64180,146209;70848,133826;76562,119539;81325,103346;82277,99536;82277,97631;82277,95726;83230,91916;83230,88106;83230,79534;83230,75724;83230,71914;83230,68104;83230,64294;82277,60484;82277,58579;82277,56674;78468,42386;75610,35719;72752,30004;69895,25241;67037,20479;64180,16669;63227,14764;62275,12859;57512,7144;60370,13811;61323,15716;62275,17621;64180,21431;66085,26194;67990,31909;68943,37624;69895,44291;70848,57626;70848,59531;67990,56674" o:connectangles="0,0,0,0,0,0,0,0,0,0,0,0,0,0,0,0,0,0,0,0,0,0,0,0,0,0,0,0,0,0,0,0,0,0,0,0,0,0,0,0,0,0,0,0,0,0,0,0,0,0,0,0,0,0,0,0"/>
                        </v:shape>
                        <v:shape id="Freeform: Shape 23" o:spid="_x0000_s1043" style="position:absolute;left:25784;top:12391;width:2476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" path="m93821,59531v953,-952,2858,-1905,3810,-3809c98584,54769,100489,53816,102394,52864v1905,-953,2857,-1905,4762,-2858c109061,49054,110014,48101,111919,47149v2857,-1905,6667,-3810,9525,-5715c123349,40481,125254,39529,126206,39529v1905,-953,3810,-1905,4763,-1905c134779,36672,137636,34766,141446,33814v1905,-953,3810,-953,5715,-1905c149066,31909,150971,30956,152876,30956v1905,,3810,-952,5715,-952c160496,30004,162401,30004,164306,29051v1905,,3810,,5715,-952c171926,28099,173831,28099,175736,28099v1905,,3810,,5715,c183356,28099,185261,28099,186214,28099v1905,,3810,,4762,c192881,28099,193834,28099,195739,29051v2857,953,6667,953,9525,953c210979,30956,216694,31909,221456,33814v4763,1905,9525,2858,12383,3810c240506,40481,244316,41434,244316,41434v,,-3810,-1905,-9525,-6668c231934,32861,228124,30004,223361,28099v-4762,-2858,-9525,-4763,-15240,-7620c205264,19526,202406,17622,198596,16669v-1905,-953,-2857,-953,-4762,-1905c191929,13811,190024,13811,188119,12859v-1905,-953,-3810,-953,-5715,-1905c180499,10001,178594,10001,176689,10001v-1905,,-3810,-952,-5715,-952c169069,9049,167164,8097,165259,8097v-1905,,-3810,-953,-6668,-953c156686,7144,153829,7144,151924,7144v-1905,,-4763,,-6668,c143351,7144,140494,7144,138589,7144v-4763,,-9525,953,-13335,953c123349,8097,120491,9049,118586,9049v-1905,,-4762,952,-6667,952c107156,10954,102394,11906,98584,13811v-1905,953,-4763,953,-6668,1905c90011,16669,87154,17622,85249,18574v-1905,952,-3810,1905,-6668,2857c76676,22384,74771,23336,71914,24289v-3810,1905,-7620,3810,-11430,6667c52864,35719,46196,40481,39529,45244,32861,50006,27146,54769,22384,59531,17621,64294,12859,69056,9049,72866v-953,953,-953,1906,-1905,1906c7144,74772,7144,74772,7144,74772r72390,c82391,71914,85249,68104,88106,65247v953,-953,3810,-2858,5715,-5716xe" filled="f" stroked="f">
                          <v:stroke joinstyle="miter"/>
                          <v:path arrowok="t" o:connecttype="custom" o:connectlocs="93821,59531;97631,55722;102394,52864;107156,50006;111919,47149;121444,41434;126206,39529;130969,37624;141446,33814;147161,31909;152876,30956;158591,30004;164306,29051;170021,28099;175736,28099;181451,28099;186214,28099;190976,28099;195739,29051;205264,30004;221456,33814;233839,37624;244316,41434;234791,34766;223361,28099;208121,20479;198596,16669;193834,14764;188119,12859;182404,10954;176689,10001;170974,9049;165259,8097;158591,7144;151924,7144;145256,7144;138589,7144;125254,8097;118586,9049;111919,10001;98584,13811;91916,15716;85249,18574;78581,21431;71914,24289;60484,30956;39529,45244;22384,59531;9049,72866;7144,74772;7144,74772;79534,74772;88106,65247;93821,59531" o:connectangles="0,0,0,0,0,0,0,0,0,0,0,0,0,0,0,0,0,0,0,0,0,0,0,0,0,0,0,0,0,0,0,0,0,0,0,0,0,0,0,0,0,0,0,0,0,0,0,0,0,0,0,0,0,0"/>
                        </v:shape>
                        <v:shape id="Freeform: Shape 24" o:spid="_x0000_s1044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        <v:stroke joinstyle="miter"/>
        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        </v:shape>
                        <v:shape id="Freeform: Shape 25" o:spid="_x0000_s1045" style="position:absolute;left:27660;top:12972;width:1619;height:190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" path="m149066,15716c129064,10953,107156,8096,84296,7144v-5715,,-11430,,-17145,c61436,7144,55721,8096,49054,9048v-5715,953,-12383,1905,-18098,2858c28099,12859,25241,12859,21431,13811v-1905,,-2857,953,-4762,953l11906,15716v-1905,953,-3810,953,-4762,1905l159544,17621v-953,,-1905,-952,-2858,-952c153829,16669,151924,16669,149066,15716xe" filled="f" stroked="f">
                          <v:stroke joinstyle="miter"/>
                          <v:path arrowok="t" o:connecttype="custom" o:connectlocs="149066,15716;84296,7144;67151,7144;49054,9048;30956,11906;21431,13811;16669,14764;11906,15716;7144,17621;159544,17621;156686,16669;149066,15716" o:connectangles="0,0,0,0,0,0,0,0,0,0,0,0"/>
                        </v:shape>
                        <v:shape id="Freeform: Shape 26" o:spid="_x0000_s1046" style="position:absolute;left:38700;top:10433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" path="m217646,75248v-952,-1906,-2857,-3811,-3810,-6668c212884,67627,212884,66675,211931,65723r-1905,-2858c208121,60960,207169,59055,205264,56198v-1905,-1906,-3810,-3811,-5715,-5716l196691,47625v-952,-952,-1905,-1905,-2857,-2858l188119,39052c179546,32385,170974,25717,160496,20002,150019,15240,139541,10477,127159,8573v-11430,-1906,-24765,-1906,-37148,c88106,8573,87154,9525,85249,9525r-4763,952l75724,11430v-1905,952,-2858,952,-4763,1905l66199,15240v-953,,-1905,952,-1905,952l62389,17145v-1905,953,-2858,1905,-4763,2857l55721,20955r-952,952l53816,22860v-1905,952,-3810,2857,-5715,3810l48101,26670v-952,953,953,-953,-952,953l47149,27623r-953,952l44291,30480r-3810,2857c38576,35242,35719,38100,33814,40005v-953,952,-1905,1905,-2858,3810l28099,47625c20479,57150,14764,68580,10954,80962,7144,93345,6191,105727,8096,118110v953,12382,4763,23813,9525,34290c22384,162877,28099,172402,35719,180023v7620,7619,15240,15239,23812,20002c68104,205740,77629,208598,87154,211455v84772,26670,126682,-41910,111442,-88582c187166,88582,148114,72390,122396,78105,92869,84773,88106,113348,90964,126682v,,-953,-952,-953,-952c87154,123825,84296,120967,82391,118110v-1905,-2858,-3810,-6668,-5715,-10478c74771,100012,74771,91440,79534,81915r952,-1905c80486,79057,81439,79057,81439,78105v952,-953,952,-2857,2857,-3810l85249,72390r952,-953l86201,71437r,c85249,72390,85249,72390,85249,72390r,c87154,70485,88106,69532,90011,67627r953,-952l90964,66675r952,c91916,66675,92869,65723,92869,65723r952,-953c93821,64770,94774,64770,94774,63817r1905,-952c97631,62865,97631,61912,98584,61912r1905,-952l102394,60007v952,,952,-952,1905,-952c110014,57150,115729,55245,122396,56198v6668,,13335,952,20955,3809c150019,61912,157639,65723,164306,69532r4763,3810c170021,74295,170974,74295,171926,75248r1905,1904l178594,80962r4762,3811l185261,86677v953,953,953,1905,1905,1905c188119,90487,190024,91440,190976,93345v2858,2857,4763,6667,7620,9525c200501,106680,203359,109537,205264,113348v1905,3809,3810,6667,5715,10477c217646,136207,223361,149542,227171,162877r,-74295c226219,87630,226219,86677,225266,85725v-2857,-1905,-5715,-6668,-7620,-10477xm84296,74295r,c84296,73342,84296,73342,84296,74295xe" filled="f" stroked="f">
                          <v:stroke joinstyle="miter"/>
                          <v:path arrowok="t" o:connecttype="custom" o:connectlocs="217646,75248;213836,68580;211931,65723;210026,62865;205264,56198;199549,50482;196691,47625;193834,44767;188119,39052;160496,20002;127159,8573;90011,8573;85249,9525;80486,10477;75724,11430;70961,13335;66199,15240;64294,16192;62389,17145;57626,20002;55721,20955;54769,21907;53816,22860;48101,26670;48101,26670;47149,27623;47149,27623;46196,28575;44291,30480;40481,33337;33814,40005;30956,43815;28099,47625;10954,80962;8096,118110;17621,152400;35719,180023;59531,200025;87154,211455;198596,122873;122396,78105;90964,126682;90011,125730;82391,118110;76676,107632;79534,81915;80486,80010;81439,78105;84296,74295;85249,72390;86201,71437;86201,71437;86201,71437;85249,72390;85249,72390;90011,67627;90964,66675;90964,66675;91916,66675;92869,65723;93821,64770;94774,63817;96679,62865;98584,61912;100489,60960;102394,60007;104299,59055;122396,56198;143351,60007;164306,69532;169069,73342;171926,75248;173831,77152;178594,80962;183356,84773;185261,86677;187166,88582;190976,93345;198596,102870;205264,113348;210979,123825;227171,162877;227171,88582;225266,85725;217646,75248;84296,74295;84296,74295;84296,74295" o:connectangles="0,0,0,0,0,0,0,0,0,0,0,0,0,0,0,0,0,0,0,0,0,0,0,0,0,0,0,0,0,0,0,0,0,0,0,0,0,0,0,0,0,0,0,0,0,0,0,0,0,0,0,0,0,0,0,0,0,0,0,0,0,0,0,0,0,0,0,0,0,0,0,0,0,0,0,0,0,0,0,0,0,0,0,0,0,0,0,0"/>
                        </v:shape>
                        <v:shape id="Freeform: Shape 27" o:spid="_x0000_s1047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" path="m21431,7144v,,-1905,,-5715,953c13811,8097,10954,9049,7144,9049r7620,c14764,9049,14764,9049,15716,9049v3810,-952,5715,-1905,5715,-1905xe" filled="f" stroked="f">
                          <v:stroke joinstyle="miter"/>
                          <v:path arrowok="t" o:connecttype="custom" o:connectlocs="21431,7144;15716,8097;7144,9049;14764,9049;15716,9049;21431,7144" o:connectangles="0,0,0,0,0,0"/>
                        </v:shape>
                        <v:shape id="Freeform: Shape 28" o:spid="_x0000_s1048" style="position:absolute;left:37842;top:827;width:3144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" path="m87154,127159v-6668,6667,-13335,14287,-20003,21907c67151,149066,67151,149066,67151,149066r,c61436,155734,56674,162401,51911,169069,41434,184309,31909,201454,25241,218599r-2857,6667l21431,228124r-952,3810c19526,236696,17621,240506,16669,245269v-953,4762,-1905,8572,-2858,13335c12859,263366,11906,267176,10954,271939v-953,4762,-953,8572,-1905,13335c8096,290036,8096,293846,8096,298609v,4762,,8572,-952,13335c7144,316707,7144,320516,7144,324326v952,17145,2857,33338,5715,47625c13811,375761,13811,379571,14764,382429v952,3810,1905,6667,2857,10478c17621,394811,18574,396716,18574,397669v,1905,952,2857,1905,4763c21431,405289,22384,409099,23336,411957v3810,12382,8573,23812,12383,33337c36671,448151,37624,450057,38576,451961v953,1905,1905,4763,2858,6668c43339,462439,45244,466249,47149,470059v2857,6667,6667,11430,7620,15240c56674,489109,57626,491014,57626,491014v,,-952,-1905,-1905,-5715c54769,481489,52864,475774,50959,469107v-953,-3811,-1905,-7621,-2858,-11431c47149,455771,47149,452914,46196,451009v-952,-1905,-952,-4763,-1905,-7620c42386,433864,39529,422434,38576,410051v,-2857,-952,-6667,-952,-9525c37624,398621,37624,397669,36671,395764v,-1905,,-2857,,-4763c36671,388144,36671,384334,35719,380524v,-3810,,-6667,,-10478c35719,355759,36671,341471,38576,326232v953,-3811,953,-7621,1905,-11431c41434,310991,42386,307181,43339,303371v952,-3810,1905,-7620,2857,-11430c47149,288131,48101,284321,50006,280511v953,-3810,2858,-7620,3810,-10477c55721,266224,56674,263366,58579,259556v1905,-3810,3810,-6667,5715,-10477l65246,246221r1905,-2857l70009,238601v8572,-13335,18097,-24765,27622,-35242c108109,192881,119539,183356,130969,175736v11430,-7620,23812,-14287,35242,-20002c177641,150019,189071,146209,200501,142399v2858,-953,5715,-1905,7620,-2858c210979,138589,212884,137636,215741,137636v4763,-952,9525,-2857,14288,-3810c234791,132874,238601,131921,242411,130969v3810,-953,7620,-953,10478,-1905c253841,129064,254794,129064,254794,129064v952,,1905,,1905,c258604,129064,259556,129064,261461,128111v2858,,5715,-952,7620,-952c272891,126206,274796,126206,274796,126206r,-952c288131,123349,300514,121444,312896,121444r,-114300c249079,12859,176689,51911,118586,99536v-11430,9525,-21907,18098,-31432,27623xe" filled="f" stroked="f">
                          <v:stroke joinstyle="miter"/>
                          <v:path arrowok="t" o:connecttype="custom" o:connectlocs="87154,127159;67151,149066;67151,149066;67151,149066;51911,169069;25241,218599;22384,225266;21431,228124;20479,231934;16669,245269;13811,258604;10954,271939;9049,285274;8096,298609;7144,311944;7144,324326;12859,371951;14764,382429;17621,392907;18574,397669;20479,402432;23336,411957;35719,445294;38576,451961;41434,458629;47149,470059;54769,485299;57626,491014;55721,485299;50959,469107;48101,457676;46196,451009;44291,443389;38576,410051;37624,400526;36671,395764;36671,391001;35719,380524;35719,370046;38576,326232;40481,314801;43339,303371;46196,291941;50006,280511;53816,270034;58579,259556;64294,249079;65246,246221;67151,243364;70009,238601;97631,203359;130969,175736;166211,155734;200501,142399;208121,139541;215741,137636;230029,133826;242411,130969;252889,129064;254794,129064;256699,129064;261461,128111;269081,127159;274796,126206;274796,125254;312896,121444;312896,7144;118586,99536;87154,127159" o:connectangles="0,0,0,0,0,0,0,0,0,0,0,0,0,0,0,0,0,0,0,0,0,0,0,0,0,0,0,0,0,0,0,0,0,0,0,0,0,0,0,0,0,0,0,0,0,0,0,0,0,0,0,0,0,0,0,0,0,0,0,0,0,0,0,0,0,0,0,0,0"/>
                        </v:shape>
                        <v:shape id="Freeform: Shape 29" o:spid="_x0000_s1049" style="position:absolute;left:36075;top:9493;width:2667;height:2953;visibility:visible;mso-wrap-style:square;v-text-anchor:middle" coordsize="2667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" path="m216217,246409v-7619,-4762,-16192,-10477,-25717,-15239c180975,225454,171450,220692,160973,214977v-10478,-5715,-20956,-10478,-31433,-16193c123825,195927,119063,193070,113348,191165r-3810,-1906l105728,187354v-2858,-952,-4763,-2857,-6668,-3809c89535,177829,81915,171162,75248,163542,68580,155922,63817,148302,60960,139729v-2857,-8572,-4762,-16192,-4762,-23812c56198,108297,57150,101629,60008,95915v24765,-39053,32384,27622,75247,24764c177165,117822,193358,54004,143828,20667,113348,-288,70485,3522,39053,29240v-1905,952,-3811,2857,-4763,4762c34290,34002,34290,34002,34290,34002v-4762,4763,-9525,9525,-13335,16193c15240,59720,10478,71149,8573,83532v-1906,12383,-1906,25717,,39052c10478,135920,16192,149254,22860,160684v7620,12383,17145,22861,27623,31433c61913,200690,73342,207357,86678,213072v2857,952,6667,2857,9525,3810l100965,218787r4763,953c111442,221645,117158,223549,122873,225454v11430,3811,22860,6668,33337,10478c166688,239742,177165,242599,186690,246409v9525,3811,19050,6668,26670,10478c221933,260697,228600,264507,235267,268317v1906,953,2858,1905,4763,2857c240983,272127,242888,273079,243840,274032v1905,1905,4763,3810,6668,5715c251460,280699,252413,281652,253365,282604v952,953,952,1905,1905,2858c256223,287367,257175,288320,258128,289272v1905,2857,1905,3810,1905,3810c260033,293082,259080,292129,258128,289272v-953,-952,-953,-2857,-1905,-4763c255270,283557,255270,282604,254317,281652v-952,-953,-952,-1905,-1904,-2857c250508,276890,248603,274032,246698,272127v-953,-953,-1906,-2857,-3810,-3810c241935,267365,240030,265459,239078,264507v-8573,-7620,-15240,-13335,-22861,-18098xe" filled="f" stroked="f">
                          <v:stroke joinstyle="miter"/>
                          <v:path arrowok="t" o:connecttype="custom" o:connectlocs="216217,246409;190500,231170;160973,214977;129540,198784;113348,191165;109538,189259;105728,187354;99060,183545;75248,163542;60960,139729;56198,115917;60008,95915;135255,120679;143828,20667;39053,29240;34290,34002;34290,34002;20955,50195;8573,83532;8573,122584;22860,160684;50483,192117;86678,213072;96203,216882;100965,218787;105728,219740;122873,225454;156210,235932;186690,246409;213360,256887;235267,268317;240030,271174;243840,274032;250508,279747;253365,282604;255270,285462;258128,289272;260033,293082;258128,289272;256223,284509;254317,281652;252413,278795;246698,272127;242888,268317;239078,264507;216217,246409" o:connectangles="0,0,0,0,0,0,0,0,0,0,0,0,0,0,0,0,0,0,0,0,0,0,0,0,0,0,0,0,0,0,0,0,0,0,0,0,0,0,0,0,0,0,0,0,0,0"/>
                        </v:shape>
                        <v:shape id="Freeform: Shape 30" o:spid="_x0000_s1050" style="position:absolute;left:35562;top:5542;width:2858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" path="m160872,24289c143726,12859,122772,7144,101816,7144,80862,8096,58954,14764,41809,27146,33237,33814,24664,42386,18949,51911v-1905,2858,-2858,4762,-3810,7620c14187,61436,12281,65246,11329,68103r-953,1906l10376,71914r-952,2857l9424,75723r,l9424,76676r,952l9424,79534r-953,3810c6566,94773,6566,106203,9424,116681v1905,10478,6667,20955,12382,29528c33237,164306,48476,176689,65622,185261v8572,3810,18097,6667,27622,7620c102769,193834,112294,192881,121819,190976v1905,-953,4762,-953,6668,-1905c130391,188119,132297,187166,134201,186214v1905,-953,3811,-1905,5715,-2858c141822,182403,143726,181451,144679,180498v2858,-1904,6668,-4762,8572,-6667c154204,172878,156109,170973,157062,170021v952,-952,1904,-2857,2857,-3810c161824,164306,163729,161448,165634,159544v953,-1905,1905,-2858,2857,-4763l168491,154781v13335,-19050,22860,-46672,3810,-77153c155156,51911,118962,43339,102769,61436v-20003,22860,3810,60960,-1905,69533c99912,131921,98006,131921,96101,131921v-952,,-2857,,-3810,c90387,130969,87529,130969,85624,130969,78956,129064,70384,123348,64669,116681,58001,109061,54191,99536,55144,89059r,-1906l55144,86201r,c55144,86201,55144,85248,55144,87153r,l55144,86201r953,-2857l56097,81439v,,,-953,,-953c56097,78581,57049,75723,58954,73819,60859,69056,64669,63341,69431,59531,78956,50959,92291,44291,106579,42386v14287,-1905,29527,,42862,6667c156109,51911,161824,56673,167539,61436v5715,4762,10477,11430,14287,17145c183731,82391,186589,85248,188494,89059v1905,3810,3810,6667,5715,10477c196114,102394,198019,106203,199924,110014v1905,3809,3810,6667,4763,10477c211354,133826,217069,147161,222784,159544v5715,12382,12382,22859,19050,32384c248501,200501,256122,207169,262789,211931v2858,1905,6667,3810,8573,5715c274219,219551,276124,220503,278029,221456v3810,1905,5715,2858,5715,2858c283744,224314,281839,223361,278029,220503v-1905,-952,-3810,-2857,-6667,-4762c269456,213836,266599,211931,263741,209073v-5715,-5714,-12382,-12382,-17144,-20954c240881,179546,236119,168116,232309,155734v-3810,-12383,-8572,-26670,-13335,-40958c218022,110966,216116,107156,215164,103346v-1905,-3810,-2858,-7620,-4763,-11430c208497,88106,207544,84296,205639,80486v-1905,-3810,-3810,-7620,-5715,-11430c196114,60484,191351,52864,184684,45244,177064,36671,169444,30003,160872,24289xe" filled="f" stroked="f">
                          <v:stroke joinstyle="miter"/>
                          <v:path arrowok="t" o:connecttype="custom" o:connectlocs="160872,24289;101816,7144;41809,27146;18949,51911;15139,59531;11329,68103;10376,70009;10376,71914;9424,74771;9424,75723;9424,75723;9424,76676;9424,77628;9424,79534;8471,83344;9424,116681;21806,146209;65622,185261;93244,192881;121819,190976;128487,189071;134201,186214;139916,183356;144679,180498;153251,173831;157062,170021;159919,166211;165634,159544;168491,154781;168491,154781;172301,77628;102769,61436;100864,130969;96101,131921;92291,131921;85624,130969;64669,116681;55144,89059;55144,87153;55144,86201;55144,86201;55144,87153;55144,87153;55144,86201;56097,83344;56097,81439;56097,80486;58954,73819;69431,59531;106579,42386;149441,49053;167539,61436;181826,78581;188494,89059;194209,99536;199924,110014;204687,120491;222784,159544;241834,191928;262789,211931;271362,217646;278029,221456;283744,224314;278029,220503;271362,215741;263741,209073;246597,188119;232309,155734;218974,114776;215164,103346;210401,91916;205639,80486;199924,69056;184684,45244;160872,24289" o:connectangles="0,0,0,0,0,0,0,0,0,0,0,0,0,0,0,0,0,0,0,0,0,0,0,0,0,0,0,0,0,0,0,0,0,0,0,0,0,0,0,0,0,0,0,0,0,0,0,0,0,0,0,0,0,0,0,0,0,0,0,0,0,0,0,0,0,0,0,0,0,0,0,0,0,0,0"/>
                        </v:shape>
                        <v:shape id="Freeform: Shape 31" o:spid="_x0000_s1051" style="position:absolute;left:28560;top:10009;width:2286;height:3144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" path="m124825,254814r-952,-953l123873,253861v,,,,,l122921,252909r-2858,-1905c118158,249099,116253,248146,115300,247194v-5714,-4763,-12382,-10477,-18097,-16193c85773,219571,75296,207189,66723,194806,50531,172899,39100,150039,31481,128131v11430,20003,30480,32386,51434,32386c117206,159564,144828,125274,143875,82411,142923,39549,114348,6211,80058,7164v-10477,,-20002,3810,-28575,9525c51483,16689,51483,16689,51483,16689v-1905,953,-3810,1905,-5715,3810c41958,23356,37196,28119,31481,32881,26718,38596,21003,46217,17193,54789,8621,72886,4811,97651,8621,125274v3810,27622,14287,57150,31432,86677c48625,226239,59103,241479,70533,254814v5715,6667,12382,14287,19050,20955c91488,277674,92440,278626,94346,280531r2857,1905l98156,283389r952,953l100061,285294v3810,2857,6667,6667,10477,9525c114348,297676,118158,301486,121968,304344v3810,2857,7620,6667,11430,9525c134350,314821,135303,314821,136256,315774r94297,c195311,302439,163878,284342,135303,263386v-3810,-3810,-7620,-5715,-10478,-8572xe" filled="f" stroked="f">
                          <v:stroke joinstyle="miter"/>
                          <v:path arrowok="t" o:connecttype="custom" o:connectlocs="124825,254814;123873,253861;123873,253861;123873,253861;122921,252909;120063,251004;115300,247194;97203,231001;66723,194806;31481,128131;82915,160517;143875,82411;80058,7164;51483,16689;51483,16689;45768,20499;31481,32881;17193,54789;8621,125274;40053,211951;70533,254814;89583,275769;94346,280531;97203,282436;98156,283389;99108,284342;100061,285294;110538,294819;121968,304344;133398,313869;136256,315774;230553,315774;135303,263386;124825,254814" o:connectangles="0,0,0,0,0,0,0,0,0,0,0,0,0,0,0,0,0,0,0,0,0,0,0,0,0,0,0,0,0,0,0,0,0,0"/>
                        </v:shape>
                        <v:shape id="Freeform: Shape 2016" o:spid="_x0000_s1052" style="position:absolute;left:33909;top:12248;width:5715;height:952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" path="m164306,80486r6668,-2857c172879,76676,175736,75724,177641,74772v4763,-1906,8573,-3811,13335,-4763c195739,68104,199549,67151,204311,65247v4763,-1906,8573,-2858,13335,-3811c222409,60484,226219,58579,230981,57626v18098,-4762,35243,-7620,53340,-9525c301466,46197,318611,45244,335756,45244v16193,,32385,953,48578,1905c414814,50006,443389,55722,468154,61436v24765,6668,45720,13336,63817,20003c539591,84297,545306,87154,551974,90011r12382,c556736,84297,548164,78581,537686,71914,521494,62389,500539,51911,475774,41434,451009,31909,422434,22384,390049,15716,373856,12859,356711,10001,338614,8097v-4763,,-8573,-953,-13335,-953c323374,7144,320516,7144,318611,7144v-1905,,-4762,,-6667,c307181,7144,302419,7144,297656,7144v-4762,,-9525,,-14287,c278606,7144,273844,8097,269081,8097v-2857,,-4762,,-7620,952c258604,9049,256699,10001,253841,10001v-4762,953,-9525,953,-15240,1905c233839,12859,229076,13811,223361,14764v-4762,952,-9525,1905,-15240,2858c203359,18574,197644,19526,192881,21431v-4762,953,-10477,2858,-15240,3810c172879,27147,167164,28099,162401,30004v-2857,952,-4762,1905,-7620,2857c151924,33814,150019,34766,147161,35719v-4762,1905,-10477,3810,-15240,5715c127159,43339,122396,46197,116681,48101r-6667,2858l103346,53816r-6667,2858l90011,59531v-4762,1905,-8572,3810,-13335,5716c71914,67151,67151,69056,62389,70961v-4763,1905,-9525,3811,-14288,5715c34766,81439,21431,86201,7144,90011r136207,c146209,88106,149066,87154,151924,85249v3810,-952,7620,-2858,12382,-4763xe" filled="f" stroked="f">
                          <v:stroke joinstyle="miter"/>
                          <v:path arrowok="t" o:connecttype="custom" o:connectlocs="164306,80486;170974,77629;177641,74772;190976,70009;204311,65247;217646,61436;230981,57626;284321,48101;335756,45244;384334,47149;468154,61436;531971,81439;551974,90011;564356,90011;537686,71914;475774,41434;390049,15716;338614,8097;325279,7144;318611,7144;311944,7144;297656,7144;283369,7144;269081,8097;261461,9049;253841,10001;238601,11906;223361,14764;208121,17622;192881,21431;177641,25241;162401,30004;154781,32861;147161,35719;131921,41434;116681,48101;110014,50959;103346,53816;96679,56674;90011,59531;76676,65247;62389,70961;48101,76676;7144,90011;143351,90011;151924,85249;164306,80486" o:connectangles="0,0,0,0,0,0,0,0,0,0,0,0,0,0,0,0,0,0,0,0,0,0,0,0,0,0,0,0,0,0,0,0,0,0,0,0,0,0,0,0,0,0,0,0,0,0,0"/>
                        </v:shape>
                        <v:shape id="Freeform: Shape 2017" o:spid="_x0000_s1053" style="position:absolute;left:37305;top:3609;width:3620;height:6381;visibility:visible;mso-wrap-style:square;v-text-anchor:middle" coordsize="36195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" path="m278011,454818v-8573,-6667,-17145,-14287,-25718,-20002c248484,431959,243721,428149,238959,425291r-6668,-4762l225624,415766r-6668,-4762l215146,409099r-2858,-1906c208478,404336,204668,401479,200859,398621v-3810,-2857,-7621,-5715,-11431,-8572l183713,385286v-1904,-1905,-3810,-2857,-5714,-4762c174188,377666,171331,373856,167521,370999v-3810,-2858,-6668,-6668,-10478,-9525c153234,358616,150376,354806,147518,351949v-2857,-3810,-6667,-6668,-9525,-10478c125611,328136,115134,313849,104656,299561,94178,285274,85606,270034,77986,255746,70366,241459,62746,226218,57031,211931,44649,183356,36076,155734,30361,130968,23693,106204,20836,84296,17978,65246,16074,47149,15121,31909,15121,22384v,-4763,,-8573,,-11430c15121,8096,15121,7144,15121,7144v,,,952,-953,3810c14168,11906,13216,13811,13216,15716v-953,1905,-953,3810,-953,6668c10359,31909,8453,47149,7501,66199v-952,19050,,41910,2858,68580c13216,161449,18931,190976,28456,222409v4762,16192,10478,32384,18097,48577c48459,274796,50363,279559,52268,283368v953,1906,1906,3811,2858,6668c56078,291941,57031,293846,57984,295751v1904,3810,3809,8573,6667,12383c66556,311943,69413,316706,71318,320516v1906,3810,4763,8573,7620,12383c79891,334804,81796,336709,82749,338614v952,1904,2857,3810,3810,5715c89416,348139,92274,352901,95131,356711v2857,3810,5715,7620,9525,12382c107513,372904,111324,376714,114181,380524v2857,3810,6668,7619,10478,11430c128468,395764,131326,399574,135136,403384v3810,3809,7620,7620,11430,11430c148471,416718,150376,418624,152281,420529v1905,1905,3810,3810,5715,5714c161806,430054,165616,432911,170378,436721v3810,2858,8573,6668,12383,9525l188476,451009r5715,4762l199906,460534r5715,4762c209431,468154,213241,471011,217051,474821v3810,2858,7620,6668,11430,9525c232291,487204,236101,491014,239911,493871v30480,26670,59055,56197,83820,88583c338018,600551,350401,619601,361831,638651r,-94297c338971,511968,309443,481489,278011,454818xe" filled="f" stroked="f">
                          <v:stroke joinstyle="miter"/>
                          <v:path arrowok="t" o:connecttype="custom" o:connectlocs="278011,454818;252293,434816;238959,425291;232291,420529;225624,415766;218956,411004;215146,409099;212288,407193;200859,398621;189428,390049;183713,385286;177999,380524;167521,370999;157043,361474;147518,351949;137993,341471;104656,299561;77986,255746;57031,211931;30361,130968;17978,65246;15121,22384;15121,10954;15121,7144;14168,10954;13216,15716;12263,22384;7501,66199;10359,134779;28456,222409;46553,270986;52268,283368;55126,290036;57984,295751;64651,308134;71318,320516;78938,332899;82749,338614;86559,344329;95131,356711;104656,369093;114181,380524;124659,391954;135136,403384;146566,414814;152281,420529;157996,426243;170378,436721;182761,446246;188476,451009;194191,455771;199906,460534;205621,465296;217051,474821;228481,484346;239911,493871;323731,582454;361831,638651;361831,544354;278011,454818" o:connectangles="0,0,0,0,0,0,0,0,0,0,0,0,0,0,0,0,0,0,0,0,0,0,0,0,0,0,0,0,0,0,0,0,0,0,0,0,0,0,0,0,0,0,0,0,0,0,0,0,0,0,0,0,0,0,0,0,0,0,0,0"/>
                        </v:shape>
                        <v:shape id="Freeform: Shape 2018" o:spid="_x0000_s1054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        <v:stroke joinstyle="miter"/>
        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        </v:shape>
                        <v:shape id="Freeform: Shape 2019" o:spid="_x0000_s1055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        <v:stroke joinstyle="miter"/>
        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        </v:shape>
                        <v:shape id="Freeform: Shape 2020" o:spid="_x0000_s1056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" path="m57626,231934c110014,204311,127159,132874,94774,73819,75724,37624,42386,13811,7144,7144r,236220c25241,244316,42386,240506,57626,231934xe" filled="f" stroked="f">
                          <v:stroke joinstyle="miter"/>
                          <v:path arrowok="t" o:connecttype="custom" o:connectlocs="57626,231934;94774,73819;7144,7144;7144,243364;57626,231934" o:connectangles="0,0,0,0,0"/>
                        </v:shape>
                        <v:shape id="Freeform: Shape 2021" o:spid="_x0000_s1057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        <v:stroke joinstyle="miter"/>
        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        </v:shape>
                        <v:shape id="Freeform: Shape 2022" o:spid="_x0000_s1058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        <v:stroke joinstyle="miter"/>
        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        </v:shape>
                        <v:shape id="Freeform: Shape 2023" o:spid="_x0000_s1059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        <v:stroke joinstyle="miter"/>
        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        </v:shape>
                        <v:shape id="Freeform: Shape 2024" o:spid="_x0000_s1060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        <v:stroke joinstyle="miter"/>
        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        </v:shape>
                        <v:shape id="Freeform: Shape 2025" o:spid="_x0000_s1061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        <v:stroke joinstyle="miter"/>
        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        </v:shape>
                        <v:shape id="Freeform: Shape 2026" o:spid="_x0000_s1062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        <v:stroke joinstyle="miter"/>
        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        </v:shape>
                        <v:shape id="Freeform: Shape 2028" o:spid="_x0000_s1063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        <v:stroke joinstyle="miter"/>
        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        </v:shape>
                        <v:shape id="Freeform: Shape 2029" o:spid="_x0000_s1064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        <v:stroke joinstyle="miter"/>
        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        </v:shape>
                        <v:shape id="Freeform: Shape 2031" o:spid="_x0000_s1065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        <v:stroke joinstyle="miter"/>
        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        </v:shape>
                        <v:shape id="Freeform: Shape 2032" o:spid="_x0000_s1066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        <v:stroke joinstyle="miter"/>
        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        </v:shape>
                        <v:shape id="Freeform: Shape 2033" o:spid="_x0000_s1067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        <v:stroke joinstyle="miter"/>
        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        </v:shape>
                        <v:shape id="Freeform: Shape 2034" o:spid="_x0000_s1068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        <v:stroke joinstyle="miter"/>
        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        </v:shape>
                        <v:shape id="Freeform: Shape 2035" o:spid="_x0000_s1069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        <v:stroke joinstyle="miter"/>
        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        </v:shape>
                        <v:shape id="Freeform: Shape 2036" o:spid="_x0000_s1070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" path="m7144,7144v,,1905,953,5715,1905c12859,9049,12859,9049,13811,9049r7620,c17621,8097,14764,8097,12859,8097v-3810,,-5715,-953,-5715,-953xe" filled="f" stroked="f">
                          <v:stroke joinstyle="miter"/>
                          <v:path arrowok="t" o:connecttype="custom" o:connectlocs="7144,7144;12859,9049;13811,9049;21431,9049;12859,8097;7144,7144" o:connectangles="0,0,0,0,0,0"/>
                        </v:shape>
                        <v:shape id="Freeform: Shape 2037" o:spid="_x0000_s1071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        <v:stroke joinstyle="miter"/>
        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        </v:shape>
                        <v:shape id="Freeform: Shape 2038" o:spid="_x0000_s1072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        <v:stroke joinstyle="miter"/>
        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        </v:shape>
                        <v:shape id="Freeform: Shape 36" o:spid="_x0000_s1073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        <v:stroke joinstyle="miter"/>
        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        </v:shape>
                        <v:shape id="Freeform: Shape 37" o:spid="_x0000_s1074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        <v:stroke joinstyle="miter"/>
        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        </v:shape>
                        <v:shape id="Freeform: Shape 38" o:spid="_x0000_s1075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        <v:stroke joinstyle="miter"/>
        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        </v:shape>
                        <v:shape id="Freeform: Shape 39" o:spid="_x0000_s1076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        <v:stroke joinstyle="miter"/>
        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04BE9A60" w14:textId="4F7A42C8" w:rsidR="00D56ABC" w:rsidRPr="00D56ABC" w:rsidRDefault="00D56ABC" w:rsidP="00D56AB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60D809" wp14:editId="64D61352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171288</wp:posOffset>
                      </wp:positionV>
                      <wp:extent cx="3867912" cy="0"/>
                      <wp:effectExtent l="0" t="0" r="0" b="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hrough>
                      <wp:docPr id="2220" name="Straight Connector 2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6791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A20A361" id="Straight Connector 2220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text;mso-position-vertical:absolute;mso-position-vertical-relative:text;mso-width-percent:0;mso-width-relative:margin" from="0,13.5pt" to="3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" strokecolor="black [3213]" strokeweight=".5pt">
                      <v:stroke joinstyle="miter"/>
                      <w10:wrap type="through"/>
                    </v:line>
                  </w:pict>
                </mc:Fallback>
              </mc:AlternateContent>
            </w:r>
          </w:p>
          <w:p w14:paraId="4BDFDE7A" w14:textId="77777777" w:rsidR="00A20E29" w:rsidRDefault="00A20E29" w:rsidP="00A20E29">
            <w:pPr>
              <w:rPr>
                <w:rFonts w:cs="Times New Roman"/>
                <w:b/>
                <w:bCs/>
                <w:sz w:val="36"/>
                <w:szCs w:val="36"/>
                <w:u w:val="single"/>
              </w:rPr>
            </w:pPr>
            <w:r w:rsidRPr="000C375F">
              <w:rPr>
                <w:rFonts w:cs="Times New Roman"/>
                <w:b/>
                <w:bCs/>
                <w:sz w:val="36"/>
                <w:szCs w:val="36"/>
                <w:u w:val="single"/>
              </w:rPr>
              <w:t xml:space="preserve">Jefferson County Specialty Court </w:t>
            </w:r>
            <w:r>
              <w:rPr>
                <w:rFonts w:cs="Times New Roman"/>
                <w:b/>
                <w:bCs/>
                <w:sz w:val="36"/>
                <w:szCs w:val="36"/>
                <w:u w:val="single"/>
              </w:rPr>
              <w:t>Staff</w:t>
            </w:r>
          </w:p>
          <w:p w14:paraId="6666CEC0" w14:textId="77777777" w:rsidR="00A20E29" w:rsidRPr="000F17B0" w:rsidRDefault="00A20E29" w:rsidP="00A20E29">
            <w:pPr>
              <w:rPr>
                <w:rFonts w:cs="Times New Roman"/>
                <w:sz w:val="24"/>
                <w:szCs w:val="24"/>
              </w:rPr>
            </w:pPr>
            <w:r w:rsidRPr="000F17B0">
              <w:rPr>
                <w:rFonts w:cs="Times New Roman"/>
                <w:sz w:val="24"/>
                <w:szCs w:val="24"/>
              </w:rPr>
              <w:t xml:space="preserve">Robert Brossart </w:t>
            </w:r>
          </w:p>
          <w:p w14:paraId="11169330" w14:textId="5C2DFB1D" w:rsidR="00A20E29" w:rsidRPr="000F17B0" w:rsidRDefault="0060575D" w:rsidP="00A20E29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0F17B0">
              <w:rPr>
                <w:rFonts w:cs="Times New Roman"/>
                <w:i/>
                <w:iCs/>
                <w:sz w:val="24"/>
                <w:szCs w:val="24"/>
              </w:rPr>
              <w:t>Regional</w:t>
            </w:r>
            <w:r w:rsidR="00A20E29" w:rsidRPr="000F17B0">
              <w:rPr>
                <w:rFonts w:cs="Times New Roman"/>
                <w:i/>
                <w:iCs/>
                <w:sz w:val="24"/>
                <w:szCs w:val="24"/>
              </w:rPr>
              <w:t xml:space="preserve"> Supervisor</w:t>
            </w:r>
          </w:p>
          <w:p w14:paraId="3EBB455D" w14:textId="77777777" w:rsidR="0060575D" w:rsidRPr="000F17B0" w:rsidRDefault="0060575D" w:rsidP="00A20E29">
            <w:pPr>
              <w:rPr>
                <w:rFonts w:cs="Times New Roman"/>
                <w:i/>
                <w:iCs/>
                <w:sz w:val="16"/>
                <w:szCs w:val="16"/>
              </w:rPr>
            </w:pPr>
          </w:p>
          <w:p w14:paraId="2A196072" w14:textId="77777777" w:rsidR="00A20E29" w:rsidRPr="000F17B0" w:rsidRDefault="00A20E29" w:rsidP="00A20E29">
            <w:pPr>
              <w:rPr>
                <w:rFonts w:cs="Times New Roman"/>
                <w:sz w:val="24"/>
                <w:szCs w:val="24"/>
              </w:rPr>
            </w:pPr>
            <w:r w:rsidRPr="000F17B0">
              <w:rPr>
                <w:rFonts w:cs="Times New Roman"/>
                <w:sz w:val="24"/>
                <w:szCs w:val="24"/>
              </w:rPr>
              <w:t>Wayne Crabtree</w:t>
            </w:r>
          </w:p>
          <w:p w14:paraId="2A95BE3F" w14:textId="3160E304" w:rsidR="00A20E29" w:rsidRPr="000F17B0" w:rsidRDefault="00A20E29" w:rsidP="00A20E29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0F17B0">
              <w:rPr>
                <w:rFonts w:cs="Times New Roman"/>
                <w:i/>
                <w:iCs/>
                <w:sz w:val="24"/>
                <w:szCs w:val="24"/>
              </w:rPr>
              <w:t>Statewide Clinical Coordinator</w:t>
            </w:r>
          </w:p>
          <w:p w14:paraId="6CF1EF4F" w14:textId="77777777" w:rsidR="0060575D" w:rsidRPr="000F17B0" w:rsidRDefault="0060575D" w:rsidP="00A20E29">
            <w:pPr>
              <w:rPr>
                <w:rFonts w:cs="Times New Roman"/>
                <w:i/>
                <w:iCs/>
                <w:sz w:val="16"/>
                <w:szCs w:val="16"/>
              </w:rPr>
            </w:pPr>
          </w:p>
          <w:p w14:paraId="7B4C4402" w14:textId="77777777" w:rsidR="000F17B0" w:rsidRPr="000F17B0" w:rsidRDefault="00A20E29" w:rsidP="00A20E29">
            <w:pPr>
              <w:rPr>
                <w:rFonts w:cs="Times New Roman"/>
                <w:sz w:val="24"/>
                <w:szCs w:val="24"/>
              </w:rPr>
            </w:pPr>
            <w:r w:rsidRPr="000F17B0">
              <w:rPr>
                <w:rFonts w:cs="Times New Roman"/>
                <w:sz w:val="24"/>
                <w:szCs w:val="24"/>
              </w:rPr>
              <w:t>ShaiAnne Moorman</w:t>
            </w:r>
          </w:p>
          <w:p w14:paraId="2DE71333" w14:textId="77777777" w:rsidR="000F17B0" w:rsidRPr="000F17B0" w:rsidRDefault="00A20E29" w:rsidP="000F17B0">
            <w:pPr>
              <w:rPr>
                <w:rFonts w:cs="Times New Roman"/>
                <w:sz w:val="24"/>
                <w:szCs w:val="24"/>
              </w:rPr>
            </w:pPr>
            <w:r w:rsidRPr="000F17B0">
              <w:rPr>
                <w:rFonts w:cs="Times New Roman"/>
                <w:sz w:val="24"/>
                <w:szCs w:val="24"/>
              </w:rPr>
              <w:t>Tearia Thompson -VTC</w:t>
            </w:r>
          </w:p>
          <w:p w14:paraId="071883B1" w14:textId="77777777" w:rsidR="000F17B0" w:rsidRDefault="000F17B0" w:rsidP="00A20E29">
            <w:pPr>
              <w:rPr>
                <w:rFonts w:cs="Times New Roman"/>
                <w:sz w:val="24"/>
                <w:szCs w:val="24"/>
              </w:rPr>
            </w:pPr>
            <w:r w:rsidRPr="000F17B0">
              <w:rPr>
                <w:rFonts w:cs="Times New Roman"/>
                <w:sz w:val="24"/>
                <w:szCs w:val="24"/>
              </w:rPr>
              <w:t>Vijay Blevins</w:t>
            </w:r>
          </w:p>
          <w:p w14:paraId="25F710F2" w14:textId="486FE106" w:rsidR="000F17B0" w:rsidRPr="000F17B0" w:rsidRDefault="000F17B0" w:rsidP="00A20E29">
            <w:pPr>
              <w:rPr>
                <w:rFonts w:cs="Times New Roman"/>
                <w:sz w:val="24"/>
                <w:szCs w:val="24"/>
              </w:rPr>
            </w:pPr>
            <w:r w:rsidRPr="000F17B0">
              <w:rPr>
                <w:rFonts w:cs="Times New Roman"/>
                <w:sz w:val="24"/>
                <w:szCs w:val="24"/>
              </w:rPr>
              <w:t>Matthew Winner</w:t>
            </w:r>
          </w:p>
          <w:p w14:paraId="48B646DC" w14:textId="572F7EFD" w:rsidR="000F17B0" w:rsidRDefault="00A20E29" w:rsidP="000F17B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0F17B0">
              <w:rPr>
                <w:rFonts w:cs="Times New Roman"/>
                <w:i/>
                <w:iCs/>
                <w:sz w:val="24"/>
                <w:szCs w:val="24"/>
              </w:rPr>
              <w:t xml:space="preserve">Case Manager </w:t>
            </w:r>
          </w:p>
          <w:p w14:paraId="5427918A" w14:textId="3ED18170" w:rsidR="000F17B0" w:rsidRPr="000F17B0" w:rsidRDefault="000F17B0" w:rsidP="000F17B0">
            <w:pPr>
              <w:rPr>
                <w:rFonts w:cs="Times New Roman"/>
                <w:i/>
                <w:iCs/>
                <w:sz w:val="16"/>
                <w:szCs w:val="16"/>
              </w:rPr>
            </w:pPr>
          </w:p>
          <w:p w14:paraId="065F82D4" w14:textId="4057903E" w:rsidR="000F17B0" w:rsidRPr="000155EF" w:rsidRDefault="000F17B0" w:rsidP="000F17B0">
            <w:pPr>
              <w:rPr>
                <w:rFonts w:cs="Times New Roman"/>
                <w:sz w:val="24"/>
                <w:szCs w:val="24"/>
              </w:rPr>
            </w:pPr>
            <w:r w:rsidRPr="000155EF">
              <w:rPr>
                <w:rFonts w:cs="Times New Roman"/>
                <w:sz w:val="24"/>
                <w:szCs w:val="24"/>
              </w:rPr>
              <w:t>Tishara Watters</w:t>
            </w:r>
          </w:p>
          <w:p w14:paraId="7A4581EC" w14:textId="31BCA2A8" w:rsidR="000F17B0" w:rsidRDefault="000F17B0" w:rsidP="000F17B0">
            <w:pPr>
              <w:rPr>
                <w:rFonts w:cs="Times New Roman"/>
                <w:i/>
                <w:iCs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>Project Coordinator -Mental Health Court</w:t>
            </w:r>
          </w:p>
          <w:p w14:paraId="6C6D7940" w14:textId="77777777" w:rsidR="000F17B0" w:rsidRPr="000F17B0" w:rsidRDefault="000F17B0" w:rsidP="000F17B0">
            <w:pPr>
              <w:rPr>
                <w:rFonts w:cs="Times New Roman"/>
                <w:i/>
                <w:iCs/>
                <w:sz w:val="18"/>
                <w:szCs w:val="18"/>
              </w:rPr>
            </w:pPr>
          </w:p>
          <w:p w14:paraId="6B06B113" w14:textId="72BE4485" w:rsidR="00A20E29" w:rsidRPr="000F17B0" w:rsidRDefault="00A20E29" w:rsidP="00A20E29">
            <w:pPr>
              <w:rPr>
                <w:rFonts w:cs="Times New Roman"/>
                <w:sz w:val="24"/>
                <w:szCs w:val="24"/>
              </w:rPr>
            </w:pPr>
            <w:r w:rsidRPr="000F17B0">
              <w:rPr>
                <w:rFonts w:cs="Times New Roman"/>
                <w:sz w:val="24"/>
                <w:szCs w:val="24"/>
              </w:rPr>
              <w:t xml:space="preserve">Eric Starnes </w:t>
            </w:r>
          </w:p>
          <w:p w14:paraId="7AC41C49" w14:textId="4B4705F3" w:rsidR="00A20E29" w:rsidRPr="000F17B0" w:rsidRDefault="00A20E29" w:rsidP="00A20E29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0F17B0">
              <w:rPr>
                <w:rFonts w:cs="Times New Roman"/>
                <w:i/>
                <w:iCs/>
                <w:sz w:val="24"/>
                <w:szCs w:val="24"/>
              </w:rPr>
              <w:t xml:space="preserve">Administrative Support </w:t>
            </w:r>
          </w:p>
          <w:p w14:paraId="7EBC0993" w14:textId="77777777" w:rsidR="0060575D" w:rsidRPr="000F17B0" w:rsidRDefault="0060575D" w:rsidP="00A20E29">
            <w:pPr>
              <w:rPr>
                <w:rFonts w:cs="Times New Roman"/>
                <w:i/>
                <w:iCs/>
                <w:sz w:val="18"/>
                <w:szCs w:val="18"/>
              </w:rPr>
            </w:pPr>
          </w:p>
          <w:p w14:paraId="507E1C6C" w14:textId="6632D4CC" w:rsidR="00A20E29" w:rsidRPr="000F17B0" w:rsidRDefault="000155EF" w:rsidP="00A20E29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Officer </w:t>
            </w:r>
            <w:r w:rsidR="00A20E29" w:rsidRPr="000F17B0">
              <w:rPr>
                <w:rFonts w:cs="Times New Roman"/>
                <w:sz w:val="24"/>
                <w:szCs w:val="24"/>
              </w:rPr>
              <w:t>Shane Just</w:t>
            </w:r>
            <w:r w:rsidR="0060575D" w:rsidRPr="000F17B0">
              <w:rPr>
                <w:rFonts w:cs="Times New Roman"/>
                <w:sz w:val="24"/>
                <w:szCs w:val="24"/>
              </w:rPr>
              <w:t>i</w:t>
            </w:r>
            <w:r w:rsidR="00A20E29" w:rsidRPr="000F17B0">
              <w:rPr>
                <w:rFonts w:cs="Times New Roman"/>
                <w:sz w:val="24"/>
                <w:szCs w:val="24"/>
              </w:rPr>
              <w:t xml:space="preserve">s </w:t>
            </w:r>
          </w:p>
          <w:p w14:paraId="11153779" w14:textId="3DB4ACAF" w:rsidR="00A20E29" w:rsidRPr="000F17B0" w:rsidRDefault="000155EF" w:rsidP="00A20E29">
            <w:pPr>
              <w:rPr>
                <w:rFonts w:cs="Times New Roman"/>
                <w:i/>
                <w:iCs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>Louisville Metro Police Department</w:t>
            </w:r>
            <w:r w:rsidR="00A20E29" w:rsidRPr="000F17B0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1EA6F966" w14:textId="77777777" w:rsidR="0060575D" w:rsidRPr="000F17B0" w:rsidRDefault="0060575D" w:rsidP="00A20E29">
            <w:pPr>
              <w:rPr>
                <w:rFonts w:cs="Times New Roman"/>
                <w:i/>
                <w:iCs/>
                <w:sz w:val="14"/>
                <w:szCs w:val="14"/>
              </w:rPr>
            </w:pPr>
          </w:p>
          <w:p w14:paraId="75FDE76F" w14:textId="5A3F2C0E" w:rsidR="00A20E29" w:rsidRDefault="00A20E29" w:rsidP="000F17B0">
            <w:pPr>
              <w:rPr>
                <w:rFonts w:cs="Times New Roman"/>
                <w:b/>
                <w:bCs/>
                <w:i/>
                <w:iCs/>
                <w:sz w:val="36"/>
                <w:szCs w:val="36"/>
              </w:rPr>
            </w:pPr>
            <w:r w:rsidRPr="000C375F">
              <w:rPr>
                <w:rFonts w:cs="Times New Roman"/>
                <w:b/>
                <w:bCs/>
                <w:i/>
                <w:iCs/>
                <w:sz w:val="36"/>
                <w:szCs w:val="36"/>
              </w:rPr>
              <w:t xml:space="preserve">Thank you </w:t>
            </w:r>
          </w:p>
          <w:p w14:paraId="0277EE7C" w14:textId="4E55BC72" w:rsidR="00712ABA" w:rsidRPr="0060575D" w:rsidRDefault="00A20E29" w:rsidP="0060575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 special thanks to family, friends, sponsors, our partners in treatment, Jefferson County District Court, Jefferson County Circuit Court, and the Administrative Office of the Courts,</w:t>
            </w:r>
            <w:r w:rsidR="0060575D">
              <w:rPr>
                <w:rFonts w:cs="Times New Roman"/>
                <w:sz w:val="24"/>
                <w:szCs w:val="24"/>
              </w:rPr>
              <w:t xml:space="preserve"> Community Partners,</w:t>
            </w:r>
            <w:r>
              <w:rPr>
                <w:rFonts w:cs="Times New Roman"/>
                <w:sz w:val="24"/>
                <w:szCs w:val="24"/>
              </w:rPr>
              <w:t xml:space="preserve"> as well as the many behind the scenes personnel who make this program a success for our graduates. </w:t>
            </w:r>
          </w:p>
        </w:tc>
        <w:tc>
          <w:tcPr>
            <w:tcW w:w="369" w:type="dxa"/>
            <w:gridSpan w:val="2"/>
            <w:vMerge w:val="restart"/>
          </w:tcPr>
          <w:p w14:paraId="4E04BF6C" w14:textId="77777777" w:rsidR="00712ABA" w:rsidRPr="008C1733" w:rsidRDefault="00712ABA" w:rsidP="00CB5F66">
            <w:pPr>
              <w:rPr>
                <w:rFonts w:asciiTheme="majorHAnsi" w:hAnsiTheme="majorHAnsi"/>
              </w:rPr>
            </w:pPr>
          </w:p>
        </w:tc>
        <w:tc>
          <w:tcPr>
            <w:tcW w:w="7376" w:type="dxa"/>
            <w:gridSpan w:val="2"/>
          </w:tcPr>
          <w:p w14:paraId="27306ACE" w14:textId="38C239B8" w:rsidR="0060575D" w:rsidRPr="0060575D" w:rsidRDefault="00712ABA" w:rsidP="0060575D">
            <w:pPr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g">
                  <w:drawing>
                    <wp:inline distT="0" distB="0" distL="0" distR="0" wp14:anchorId="6B018326" wp14:editId="6B198437">
                      <wp:extent cx="3375395" cy="3514725"/>
                      <wp:effectExtent l="19050" t="38100" r="15875" b="9525"/>
                      <wp:docPr id="1" name="Group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375395" cy="3514725"/>
                                <a:chOff x="0" y="0"/>
                                <a:chExt cx="4852880" cy="5053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4">
                                  <a:extLst>
                                    <a:ext uri="{FF2B5EF4-FFF2-40B4-BE49-F238E27FC236}">
                                      <a16:creationId xmlns:a16="http://schemas.microsoft.com/office/drawing/2014/main" id="{BA2EC21F-20AB-594D-B2C0-D6A2AEC8B05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57" r="2557"/>
                                <a:stretch/>
                              </pic:blipFill>
                              <pic:spPr bwMode="auto">
                                <a:xfrm>
                                  <a:off x="8467" y="0"/>
                                  <a:ext cx="4795520" cy="5053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2101" name="Group 295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g:cNvPr>
                              <wpg:cNvGrpSpPr/>
                              <wpg:grpSpPr>
                                <a:xfrm rot="10800000">
                                  <a:off x="0" y="0"/>
                                  <a:ext cx="4852880" cy="1562459"/>
                                  <a:chOff x="0" y="0"/>
                                  <a:chExt cx="4099756" cy="1321043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102" name="Freeform: Shape 2102"/>
                                <wps:cNvSpPr/>
                                <wps:spPr>
                                  <a:xfrm>
                                    <a:off x="3524250" y="1263893"/>
                                    <a:ext cx="419100" cy="57150"/>
                                  </a:xfrm>
                                  <a:custGeom>
                                    <a:avLst/>
                                    <a:gdLst>
                                      <a:gd name="connsiteX0" fmla="*/ 182404 w 419100"/>
                                      <a:gd name="connsiteY0" fmla="*/ 48101 h 57150"/>
                                      <a:gd name="connsiteX1" fmla="*/ 192881 w 419100"/>
                                      <a:gd name="connsiteY1" fmla="*/ 46196 h 57150"/>
                                      <a:gd name="connsiteX2" fmla="*/ 202406 w 419100"/>
                                      <a:gd name="connsiteY2" fmla="*/ 44291 h 57150"/>
                                      <a:gd name="connsiteX3" fmla="*/ 218599 w 419100"/>
                                      <a:gd name="connsiteY3" fmla="*/ 42386 h 57150"/>
                                      <a:gd name="connsiteX4" fmla="*/ 231934 w 419100"/>
                                      <a:gd name="connsiteY4" fmla="*/ 40481 h 57150"/>
                                      <a:gd name="connsiteX5" fmla="*/ 241459 w 419100"/>
                                      <a:gd name="connsiteY5" fmla="*/ 39528 h 57150"/>
                                      <a:gd name="connsiteX6" fmla="*/ 250031 w 419100"/>
                                      <a:gd name="connsiteY6" fmla="*/ 38576 h 57150"/>
                                      <a:gd name="connsiteX7" fmla="*/ 242411 w 419100"/>
                                      <a:gd name="connsiteY7" fmla="*/ 40481 h 57150"/>
                                      <a:gd name="connsiteX8" fmla="*/ 232886 w 419100"/>
                                      <a:gd name="connsiteY8" fmla="*/ 43339 h 57150"/>
                                      <a:gd name="connsiteX9" fmla="*/ 219551 w 419100"/>
                                      <a:gd name="connsiteY9" fmla="*/ 47148 h 57150"/>
                                      <a:gd name="connsiteX10" fmla="*/ 204311 w 419100"/>
                                      <a:gd name="connsiteY10" fmla="*/ 51911 h 57150"/>
                                      <a:gd name="connsiteX11" fmla="*/ 416719 w 419100"/>
                                      <a:gd name="connsiteY11" fmla="*/ 51911 h 57150"/>
                                      <a:gd name="connsiteX12" fmla="*/ 396716 w 419100"/>
                                      <a:gd name="connsiteY12" fmla="*/ 43339 h 57150"/>
                                      <a:gd name="connsiteX13" fmla="*/ 332899 w 419100"/>
                                      <a:gd name="connsiteY13" fmla="*/ 23336 h 57150"/>
                                      <a:gd name="connsiteX14" fmla="*/ 249079 w 419100"/>
                                      <a:gd name="connsiteY14" fmla="*/ 9048 h 57150"/>
                                      <a:gd name="connsiteX15" fmla="*/ 200501 w 419100"/>
                                      <a:gd name="connsiteY15" fmla="*/ 7144 h 57150"/>
                                      <a:gd name="connsiteX16" fmla="*/ 149066 w 419100"/>
                                      <a:gd name="connsiteY16" fmla="*/ 10001 h 57150"/>
                                      <a:gd name="connsiteX17" fmla="*/ 95726 w 419100"/>
                                      <a:gd name="connsiteY17" fmla="*/ 19526 h 57150"/>
                                      <a:gd name="connsiteX18" fmla="*/ 82391 w 419100"/>
                                      <a:gd name="connsiteY18" fmla="*/ 23336 h 57150"/>
                                      <a:gd name="connsiteX19" fmla="*/ 69056 w 419100"/>
                                      <a:gd name="connsiteY19" fmla="*/ 27146 h 57150"/>
                                      <a:gd name="connsiteX20" fmla="*/ 55721 w 419100"/>
                                      <a:gd name="connsiteY20" fmla="*/ 31909 h 57150"/>
                                      <a:gd name="connsiteX21" fmla="*/ 42386 w 419100"/>
                                      <a:gd name="connsiteY21" fmla="*/ 36671 h 57150"/>
                                      <a:gd name="connsiteX22" fmla="*/ 35719 w 419100"/>
                                      <a:gd name="connsiteY22" fmla="*/ 39528 h 57150"/>
                                      <a:gd name="connsiteX23" fmla="*/ 29051 w 419100"/>
                                      <a:gd name="connsiteY23" fmla="*/ 42386 h 57150"/>
                                      <a:gd name="connsiteX24" fmla="*/ 15716 w 419100"/>
                                      <a:gd name="connsiteY24" fmla="*/ 48101 h 57150"/>
                                      <a:gd name="connsiteX25" fmla="*/ 7144 w 419100"/>
                                      <a:gd name="connsiteY25" fmla="*/ 52864 h 57150"/>
                                      <a:gd name="connsiteX26" fmla="*/ 81439 w 419100"/>
                                      <a:gd name="connsiteY26" fmla="*/ 52864 h 57150"/>
                                      <a:gd name="connsiteX27" fmla="*/ 90011 w 419100"/>
                                      <a:gd name="connsiteY27" fmla="*/ 51911 h 57150"/>
                                      <a:gd name="connsiteX28" fmla="*/ 95726 w 419100"/>
                                      <a:gd name="connsiteY28" fmla="*/ 50959 h 57150"/>
                                      <a:gd name="connsiteX29" fmla="*/ 90011 w 419100"/>
                                      <a:gd name="connsiteY29" fmla="*/ 52864 h 57150"/>
                                      <a:gd name="connsiteX30" fmla="*/ 89059 w 419100"/>
                                      <a:gd name="connsiteY30" fmla="*/ 52864 h 57150"/>
                                      <a:gd name="connsiteX31" fmla="*/ 164306 w 419100"/>
                                      <a:gd name="connsiteY31" fmla="*/ 52864 h 57150"/>
                                      <a:gd name="connsiteX32" fmla="*/ 169069 w 419100"/>
                                      <a:gd name="connsiteY32" fmla="*/ 51911 h 57150"/>
                                      <a:gd name="connsiteX33" fmla="*/ 182404 w 419100"/>
                                      <a:gd name="connsiteY33" fmla="*/ 48101 h 571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419100" h="57150">
                                        <a:moveTo>
                                          <a:pt x="182404" y="48101"/>
                                        </a:moveTo>
                                        <a:cubicBezTo>
                                          <a:pt x="186214" y="47148"/>
                                          <a:pt x="189071" y="47148"/>
                                          <a:pt x="192881" y="46196"/>
                                        </a:cubicBezTo>
                                        <a:cubicBezTo>
                                          <a:pt x="195739" y="45244"/>
                                          <a:pt x="199549" y="45244"/>
                                          <a:pt x="202406" y="44291"/>
                                        </a:cubicBezTo>
                                        <a:cubicBezTo>
                                          <a:pt x="208121" y="43339"/>
                                          <a:pt x="213836" y="42386"/>
                                          <a:pt x="218599" y="42386"/>
                                        </a:cubicBezTo>
                                        <a:cubicBezTo>
                                          <a:pt x="223361" y="41434"/>
                                          <a:pt x="228124" y="41434"/>
                                          <a:pt x="231934" y="40481"/>
                                        </a:cubicBezTo>
                                        <a:cubicBezTo>
                                          <a:pt x="235744" y="40481"/>
                                          <a:pt x="239554" y="39528"/>
                                          <a:pt x="241459" y="39528"/>
                                        </a:cubicBezTo>
                                        <a:cubicBezTo>
                                          <a:pt x="247174" y="38576"/>
                                          <a:pt x="250031" y="38576"/>
                                          <a:pt x="250031" y="38576"/>
                                        </a:cubicBezTo>
                                        <a:cubicBezTo>
                                          <a:pt x="250031" y="38576"/>
                                          <a:pt x="247174" y="39528"/>
                                          <a:pt x="242411" y="40481"/>
                                        </a:cubicBezTo>
                                        <a:cubicBezTo>
                                          <a:pt x="239554" y="41434"/>
                                          <a:pt x="236696" y="42386"/>
                                          <a:pt x="232886" y="43339"/>
                                        </a:cubicBezTo>
                                        <a:cubicBezTo>
                                          <a:pt x="229076" y="44291"/>
                                          <a:pt x="224314" y="45244"/>
                                          <a:pt x="219551" y="47148"/>
                                        </a:cubicBezTo>
                                        <a:cubicBezTo>
                                          <a:pt x="214789" y="48101"/>
                                          <a:pt x="210026" y="50006"/>
                                          <a:pt x="204311" y="51911"/>
                                        </a:cubicBezTo>
                                        <a:lnTo>
                                          <a:pt x="416719" y="51911"/>
                                        </a:lnTo>
                                        <a:cubicBezTo>
                                          <a:pt x="411004" y="49053"/>
                                          <a:pt x="404336" y="46196"/>
                                          <a:pt x="396716" y="43339"/>
                                        </a:cubicBezTo>
                                        <a:cubicBezTo>
                                          <a:pt x="379571" y="36671"/>
                                          <a:pt x="358616" y="29051"/>
                                          <a:pt x="332899" y="23336"/>
                                        </a:cubicBezTo>
                                        <a:cubicBezTo>
                                          <a:pt x="308134" y="16669"/>
                                          <a:pt x="279559" y="11906"/>
                                          <a:pt x="249079" y="9048"/>
                                        </a:cubicBezTo>
                                        <a:cubicBezTo>
                                          <a:pt x="233839" y="8096"/>
                                          <a:pt x="217646" y="7144"/>
                                          <a:pt x="200501" y="7144"/>
                                        </a:cubicBezTo>
                                        <a:cubicBezTo>
                                          <a:pt x="184309" y="7144"/>
                                          <a:pt x="167164" y="8096"/>
                                          <a:pt x="149066" y="10001"/>
                                        </a:cubicBezTo>
                                        <a:cubicBezTo>
                                          <a:pt x="131921" y="11906"/>
                                          <a:pt x="113824" y="14764"/>
                                          <a:pt x="95726" y="19526"/>
                                        </a:cubicBezTo>
                                        <a:cubicBezTo>
                                          <a:pt x="90964" y="20478"/>
                                          <a:pt x="87154" y="21431"/>
                                          <a:pt x="82391" y="23336"/>
                                        </a:cubicBezTo>
                                        <a:cubicBezTo>
                                          <a:pt x="77629" y="24289"/>
                                          <a:pt x="73819" y="25241"/>
                                          <a:pt x="69056" y="27146"/>
                                        </a:cubicBezTo>
                                        <a:cubicBezTo>
                                          <a:pt x="64294" y="29051"/>
                                          <a:pt x="60484" y="30003"/>
                                          <a:pt x="55721" y="31909"/>
                                        </a:cubicBezTo>
                                        <a:cubicBezTo>
                                          <a:pt x="50959" y="33814"/>
                                          <a:pt x="47149" y="35719"/>
                                          <a:pt x="42386" y="36671"/>
                                        </a:cubicBezTo>
                                        <a:cubicBezTo>
                                          <a:pt x="40481" y="37623"/>
                                          <a:pt x="37624" y="38576"/>
                                          <a:pt x="35719" y="39528"/>
                                        </a:cubicBezTo>
                                        <a:lnTo>
                                          <a:pt x="29051" y="42386"/>
                                        </a:lnTo>
                                        <a:cubicBezTo>
                                          <a:pt x="24289" y="44291"/>
                                          <a:pt x="20479" y="46196"/>
                                          <a:pt x="15716" y="48101"/>
                                        </a:cubicBezTo>
                                        <a:cubicBezTo>
                                          <a:pt x="12859" y="50006"/>
                                          <a:pt x="10001" y="50959"/>
                                          <a:pt x="7144" y="52864"/>
                                        </a:cubicBezTo>
                                        <a:lnTo>
                                          <a:pt x="81439" y="52864"/>
                                        </a:lnTo>
                                        <a:cubicBezTo>
                                          <a:pt x="85249" y="51911"/>
                                          <a:pt x="88106" y="51911"/>
                                          <a:pt x="90011" y="51911"/>
                                        </a:cubicBezTo>
                                        <a:cubicBezTo>
                                          <a:pt x="93821" y="50959"/>
                                          <a:pt x="95726" y="50959"/>
                                          <a:pt x="95726" y="50959"/>
                                        </a:cubicBezTo>
                                        <a:cubicBezTo>
                                          <a:pt x="95726" y="50959"/>
                                          <a:pt x="93821" y="51911"/>
                                          <a:pt x="90011" y="52864"/>
                                        </a:cubicBezTo>
                                        <a:cubicBezTo>
                                          <a:pt x="90011" y="52864"/>
                                          <a:pt x="90011" y="52864"/>
                                          <a:pt x="89059" y="52864"/>
                                        </a:cubicBezTo>
                                        <a:lnTo>
                                          <a:pt x="164306" y="52864"/>
                                        </a:lnTo>
                                        <a:cubicBezTo>
                                          <a:pt x="166211" y="52864"/>
                                          <a:pt x="168116" y="51911"/>
                                          <a:pt x="169069" y="51911"/>
                                        </a:cubicBezTo>
                                        <a:cubicBezTo>
                                          <a:pt x="174784" y="50006"/>
                                          <a:pt x="178594" y="49053"/>
                                          <a:pt x="182404" y="481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3" name="Freeform: Shape 2103"/>
                                <wps:cNvSpPr/>
                                <wps:spPr>
                                  <a:xfrm>
                                    <a:off x="3947160" y="1109826"/>
                                    <a:ext cx="9525" cy="9525"/>
                                  </a:xfrm>
                                  <a:custGeom>
                                    <a:avLst/>
                                    <a:gdLst>
                                      <a:gd name="connsiteX0" fmla="*/ 7144 w 9525"/>
                                      <a:gd name="connsiteY0" fmla="*/ 7858 h 9525"/>
                                      <a:gd name="connsiteX1" fmla="*/ 7144 w 9525"/>
                                      <a:gd name="connsiteY1" fmla="*/ 7858 h 9525"/>
                                      <a:gd name="connsiteX2" fmla="*/ 7144 w 9525"/>
                                      <a:gd name="connsiteY2" fmla="*/ 7858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525" h="9525">
                                        <a:moveTo>
                                          <a:pt x="7144" y="7858"/>
                                        </a:moveTo>
                                        <a:lnTo>
                                          <a:pt x="7144" y="7858"/>
                                        </a:lnTo>
                                        <a:cubicBezTo>
                                          <a:pt x="7144" y="6906"/>
                                          <a:pt x="7144" y="6906"/>
                                          <a:pt x="7144" y="78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4" name="Freeform: Shape 2104"/>
                                <wps:cNvSpPr/>
                                <wps:spPr>
                                  <a:xfrm>
                                    <a:off x="145733" y="1109826"/>
                                    <a:ext cx="9525" cy="9525"/>
                                  </a:xfrm>
                                  <a:custGeom>
                                    <a:avLst/>
                                    <a:gdLst>
                                      <a:gd name="connsiteX0" fmla="*/ 7144 w 9525"/>
                                      <a:gd name="connsiteY0" fmla="*/ 7858 h 9525"/>
                                      <a:gd name="connsiteX1" fmla="*/ 7144 w 9525"/>
                                      <a:gd name="connsiteY1" fmla="*/ 7858 h 9525"/>
                                      <a:gd name="connsiteX2" fmla="*/ 7144 w 9525"/>
                                      <a:gd name="connsiteY2" fmla="*/ 7858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525" h="9525">
                                        <a:moveTo>
                                          <a:pt x="7144" y="7858"/>
                                        </a:moveTo>
                                        <a:lnTo>
                                          <a:pt x="7144" y="7858"/>
                                        </a:lnTo>
                                        <a:cubicBezTo>
                                          <a:pt x="7144" y="6906"/>
                                          <a:pt x="7144" y="6906"/>
                                          <a:pt x="7144" y="78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5" name="Freeform: Shape 2105"/>
                                <wps:cNvSpPr/>
                                <wps:spPr>
                                  <a:xfrm>
                                    <a:off x="157163" y="1262940"/>
                                    <a:ext cx="419100" cy="57150"/>
                                  </a:xfrm>
                                  <a:custGeom>
                                    <a:avLst/>
                                    <a:gdLst>
                                      <a:gd name="connsiteX0" fmla="*/ 394811 w 419100"/>
                                      <a:gd name="connsiteY0" fmla="*/ 42386 h 57150"/>
                                      <a:gd name="connsiteX1" fmla="*/ 388144 w 419100"/>
                                      <a:gd name="connsiteY1" fmla="*/ 39529 h 57150"/>
                                      <a:gd name="connsiteX2" fmla="*/ 381476 w 419100"/>
                                      <a:gd name="connsiteY2" fmla="*/ 36672 h 57150"/>
                                      <a:gd name="connsiteX3" fmla="*/ 368141 w 419100"/>
                                      <a:gd name="connsiteY3" fmla="*/ 31909 h 57150"/>
                                      <a:gd name="connsiteX4" fmla="*/ 354806 w 419100"/>
                                      <a:gd name="connsiteY4" fmla="*/ 27147 h 57150"/>
                                      <a:gd name="connsiteX5" fmla="*/ 341471 w 419100"/>
                                      <a:gd name="connsiteY5" fmla="*/ 23336 h 57150"/>
                                      <a:gd name="connsiteX6" fmla="*/ 328136 w 419100"/>
                                      <a:gd name="connsiteY6" fmla="*/ 19526 h 57150"/>
                                      <a:gd name="connsiteX7" fmla="*/ 274796 w 419100"/>
                                      <a:gd name="connsiteY7" fmla="*/ 10001 h 57150"/>
                                      <a:gd name="connsiteX8" fmla="*/ 223361 w 419100"/>
                                      <a:gd name="connsiteY8" fmla="*/ 7144 h 57150"/>
                                      <a:gd name="connsiteX9" fmla="*/ 174784 w 419100"/>
                                      <a:gd name="connsiteY9" fmla="*/ 9049 h 57150"/>
                                      <a:gd name="connsiteX10" fmla="*/ 90964 w 419100"/>
                                      <a:gd name="connsiteY10" fmla="*/ 23336 h 57150"/>
                                      <a:gd name="connsiteX11" fmla="*/ 27146 w 419100"/>
                                      <a:gd name="connsiteY11" fmla="*/ 43339 h 57150"/>
                                      <a:gd name="connsiteX12" fmla="*/ 7144 w 419100"/>
                                      <a:gd name="connsiteY12" fmla="*/ 51911 h 57150"/>
                                      <a:gd name="connsiteX13" fmla="*/ 219551 w 419100"/>
                                      <a:gd name="connsiteY13" fmla="*/ 51911 h 57150"/>
                                      <a:gd name="connsiteX14" fmla="*/ 204311 w 419100"/>
                                      <a:gd name="connsiteY14" fmla="*/ 47149 h 57150"/>
                                      <a:gd name="connsiteX15" fmla="*/ 190976 w 419100"/>
                                      <a:gd name="connsiteY15" fmla="*/ 43339 h 57150"/>
                                      <a:gd name="connsiteX16" fmla="*/ 181451 w 419100"/>
                                      <a:gd name="connsiteY16" fmla="*/ 40481 h 57150"/>
                                      <a:gd name="connsiteX17" fmla="*/ 173831 w 419100"/>
                                      <a:gd name="connsiteY17" fmla="*/ 38576 h 57150"/>
                                      <a:gd name="connsiteX18" fmla="*/ 182404 w 419100"/>
                                      <a:gd name="connsiteY18" fmla="*/ 39529 h 57150"/>
                                      <a:gd name="connsiteX19" fmla="*/ 191929 w 419100"/>
                                      <a:gd name="connsiteY19" fmla="*/ 40481 h 57150"/>
                                      <a:gd name="connsiteX20" fmla="*/ 205264 w 419100"/>
                                      <a:gd name="connsiteY20" fmla="*/ 42386 h 57150"/>
                                      <a:gd name="connsiteX21" fmla="*/ 221456 w 419100"/>
                                      <a:gd name="connsiteY21" fmla="*/ 44291 h 57150"/>
                                      <a:gd name="connsiteX22" fmla="*/ 230981 w 419100"/>
                                      <a:gd name="connsiteY22" fmla="*/ 46197 h 57150"/>
                                      <a:gd name="connsiteX23" fmla="*/ 241459 w 419100"/>
                                      <a:gd name="connsiteY23" fmla="*/ 48101 h 57150"/>
                                      <a:gd name="connsiteX24" fmla="*/ 251936 w 419100"/>
                                      <a:gd name="connsiteY24" fmla="*/ 50006 h 57150"/>
                                      <a:gd name="connsiteX25" fmla="*/ 256699 w 419100"/>
                                      <a:gd name="connsiteY25" fmla="*/ 50959 h 57150"/>
                                      <a:gd name="connsiteX26" fmla="*/ 331946 w 419100"/>
                                      <a:gd name="connsiteY26" fmla="*/ 50959 h 57150"/>
                                      <a:gd name="connsiteX27" fmla="*/ 330994 w 419100"/>
                                      <a:gd name="connsiteY27" fmla="*/ 50959 h 57150"/>
                                      <a:gd name="connsiteX28" fmla="*/ 325279 w 419100"/>
                                      <a:gd name="connsiteY28" fmla="*/ 49054 h 57150"/>
                                      <a:gd name="connsiteX29" fmla="*/ 330994 w 419100"/>
                                      <a:gd name="connsiteY29" fmla="*/ 50006 h 57150"/>
                                      <a:gd name="connsiteX30" fmla="*/ 339566 w 419100"/>
                                      <a:gd name="connsiteY30" fmla="*/ 50959 h 57150"/>
                                      <a:gd name="connsiteX31" fmla="*/ 413861 w 419100"/>
                                      <a:gd name="connsiteY31" fmla="*/ 50959 h 57150"/>
                                      <a:gd name="connsiteX32" fmla="*/ 405289 w 419100"/>
                                      <a:gd name="connsiteY32" fmla="*/ 46197 h 57150"/>
                                      <a:gd name="connsiteX33" fmla="*/ 394811 w 419100"/>
                                      <a:gd name="connsiteY33" fmla="*/ 42386 h 571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419100" h="57150">
                                        <a:moveTo>
                                          <a:pt x="394811" y="42386"/>
                                        </a:moveTo>
                                        <a:lnTo>
                                          <a:pt x="388144" y="39529"/>
                                        </a:lnTo>
                                        <a:cubicBezTo>
                                          <a:pt x="386239" y="38576"/>
                                          <a:pt x="383381" y="37624"/>
                                          <a:pt x="381476" y="36672"/>
                                        </a:cubicBezTo>
                                        <a:cubicBezTo>
                                          <a:pt x="376714" y="34766"/>
                                          <a:pt x="372904" y="32861"/>
                                          <a:pt x="368141" y="31909"/>
                                        </a:cubicBezTo>
                                        <a:cubicBezTo>
                                          <a:pt x="363379" y="30004"/>
                                          <a:pt x="359569" y="29051"/>
                                          <a:pt x="354806" y="27147"/>
                                        </a:cubicBezTo>
                                        <a:cubicBezTo>
                                          <a:pt x="350044" y="25241"/>
                                          <a:pt x="346234" y="24289"/>
                                          <a:pt x="341471" y="23336"/>
                                        </a:cubicBezTo>
                                        <a:cubicBezTo>
                                          <a:pt x="336709" y="22384"/>
                                          <a:pt x="332899" y="20479"/>
                                          <a:pt x="328136" y="19526"/>
                                        </a:cubicBezTo>
                                        <a:cubicBezTo>
                                          <a:pt x="310039" y="14764"/>
                                          <a:pt x="292894" y="11906"/>
                                          <a:pt x="274796" y="10001"/>
                                        </a:cubicBezTo>
                                        <a:cubicBezTo>
                                          <a:pt x="257651" y="8097"/>
                                          <a:pt x="240506" y="7144"/>
                                          <a:pt x="223361" y="7144"/>
                                        </a:cubicBezTo>
                                        <a:cubicBezTo>
                                          <a:pt x="207169" y="7144"/>
                                          <a:pt x="190976" y="8097"/>
                                          <a:pt x="174784" y="9049"/>
                                        </a:cubicBezTo>
                                        <a:cubicBezTo>
                                          <a:pt x="144304" y="11906"/>
                                          <a:pt x="115729" y="17622"/>
                                          <a:pt x="90964" y="23336"/>
                                        </a:cubicBezTo>
                                        <a:cubicBezTo>
                                          <a:pt x="66199" y="30004"/>
                                          <a:pt x="45244" y="36672"/>
                                          <a:pt x="27146" y="43339"/>
                                        </a:cubicBezTo>
                                        <a:cubicBezTo>
                                          <a:pt x="19526" y="46197"/>
                                          <a:pt x="13811" y="49054"/>
                                          <a:pt x="7144" y="51911"/>
                                        </a:cubicBezTo>
                                        <a:lnTo>
                                          <a:pt x="219551" y="51911"/>
                                        </a:lnTo>
                                        <a:cubicBezTo>
                                          <a:pt x="213836" y="50006"/>
                                          <a:pt x="209074" y="49054"/>
                                          <a:pt x="204311" y="47149"/>
                                        </a:cubicBezTo>
                                        <a:cubicBezTo>
                                          <a:pt x="199549" y="45244"/>
                                          <a:pt x="194786" y="44291"/>
                                          <a:pt x="190976" y="43339"/>
                                        </a:cubicBezTo>
                                        <a:cubicBezTo>
                                          <a:pt x="187166" y="42386"/>
                                          <a:pt x="184309" y="41434"/>
                                          <a:pt x="181451" y="40481"/>
                                        </a:cubicBezTo>
                                        <a:cubicBezTo>
                                          <a:pt x="175736" y="39529"/>
                                          <a:pt x="173831" y="38576"/>
                                          <a:pt x="173831" y="38576"/>
                                        </a:cubicBezTo>
                                        <a:cubicBezTo>
                                          <a:pt x="173831" y="38576"/>
                                          <a:pt x="176689" y="38576"/>
                                          <a:pt x="182404" y="39529"/>
                                        </a:cubicBezTo>
                                        <a:cubicBezTo>
                                          <a:pt x="185261" y="39529"/>
                                          <a:pt x="188119" y="40481"/>
                                          <a:pt x="191929" y="40481"/>
                                        </a:cubicBezTo>
                                        <a:cubicBezTo>
                                          <a:pt x="195739" y="40481"/>
                                          <a:pt x="200501" y="41434"/>
                                          <a:pt x="205264" y="42386"/>
                                        </a:cubicBezTo>
                                        <a:cubicBezTo>
                                          <a:pt x="210026" y="43339"/>
                                          <a:pt x="215741" y="44291"/>
                                          <a:pt x="221456" y="44291"/>
                                        </a:cubicBezTo>
                                        <a:cubicBezTo>
                                          <a:pt x="224314" y="44291"/>
                                          <a:pt x="227171" y="45244"/>
                                          <a:pt x="230981" y="46197"/>
                                        </a:cubicBezTo>
                                        <a:cubicBezTo>
                                          <a:pt x="233839" y="47149"/>
                                          <a:pt x="237649" y="47149"/>
                                          <a:pt x="241459" y="48101"/>
                                        </a:cubicBezTo>
                                        <a:cubicBezTo>
                                          <a:pt x="245269" y="49054"/>
                                          <a:pt x="248126" y="49054"/>
                                          <a:pt x="251936" y="50006"/>
                                        </a:cubicBezTo>
                                        <a:cubicBezTo>
                                          <a:pt x="253841" y="50006"/>
                                          <a:pt x="254794" y="50959"/>
                                          <a:pt x="256699" y="50959"/>
                                        </a:cubicBezTo>
                                        <a:lnTo>
                                          <a:pt x="331946" y="50959"/>
                                        </a:lnTo>
                                        <a:cubicBezTo>
                                          <a:pt x="331946" y="50959"/>
                                          <a:pt x="331946" y="50959"/>
                                          <a:pt x="330994" y="50959"/>
                                        </a:cubicBezTo>
                                        <a:cubicBezTo>
                                          <a:pt x="327184" y="50006"/>
                                          <a:pt x="325279" y="49054"/>
                                          <a:pt x="325279" y="49054"/>
                                        </a:cubicBezTo>
                                        <a:cubicBezTo>
                                          <a:pt x="325279" y="49054"/>
                                          <a:pt x="327184" y="49054"/>
                                          <a:pt x="330994" y="50006"/>
                                        </a:cubicBezTo>
                                        <a:cubicBezTo>
                                          <a:pt x="332899" y="50006"/>
                                          <a:pt x="335756" y="50959"/>
                                          <a:pt x="339566" y="50959"/>
                                        </a:cubicBezTo>
                                        <a:lnTo>
                                          <a:pt x="413861" y="50959"/>
                                        </a:lnTo>
                                        <a:cubicBezTo>
                                          <a:pt x="411004" y="49054"/>
                                          <a:pt x="408146" y="48101"/>
                                          <a:pt x="405289" y="46197"/>
                                        </a:cubicBezTo>
                                        <a:cubicBezTo>
                                          <a:pt x="403384" y="46197"/>
                                          <a:pt x="399574" y="44291"/>
                                          <a:pt x="394811" y="423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6" name="Freeform: Shape 2106"/>
                                <wps:cNvSpPr/>
                                <wps:spPr>
                                  <a:xfrm>
                                    <a:off x="3228581" y="910477"/>
                                    <a:ext cx="466725" cy="323850"/>
                                  </a:xfrm>
                                  <a:custGeom>
                                    <a:avLst/>
                                    <a:gdLst>
                                      <a:gd name="connsiteX0" fmla="*/ 426638 w 466725"/>
                                      <a:gd name="connsiteY0" fmla="*/ 292932 h 323850"/>
                                      <a:gd name="connsiteX1" fmla="*/ 380918 w 466725"/>
                                      <a:gd name="connsiteY1" fmla="*/ 291980 h 323850"/>
                                      <a:gd name="connsiteX2" fmla="*/ 321863 w 466725"/>
                                      <a:gd name="connsiteY2" fmla="*/ 294837 h 323850"/>
                                      <a:gd name="connsiteX3" fmla="*/ 252331 w 466725"/>
                                      <a:gd name="connsiteY3" fmla="*/ 297695 h 323850"/>
                                      <a:gd name="connsiteX4" fmla="*/ 178036 w 466725"/>
                                      <a:gd name="connsiteY4" fmla="*/ 290075 h 323850"/>
                                      <a:gd name="connsiteX5" fmla="*/ 142793 w 466725"/>
                                      <a:gd name="connsiteY5" fmla="*/ 277692 h 323850"/>
                                      <a:gd name="connsiteX6" fmla="*/ 134221 w 466725"/>
                                      <a:gd name="connsiteY6" fmla="*/ 272930 h 323850"/>
                                      <a:gd name="connsiteX7" fmla="*/ 126601 w 466725"/>
                                      <a:gd name="connsiteY7" fmla="*/ 268167 h 323850"/>
                                      <a:gd name="connsiteX8" fmla="*/ 122791 w 466725"/>
                                      <a:gd name="connsiteY8" fmla="*/ 265310 h 323850"/>
                                      <a:gd name="connsiteX9" fmla="*/ 118028 w 466725"/>
                                      <a:gd name="connsiteY9" fmla="*/ 262452 h 323850"/>
                                      <a:gd name="connsiteX10" fmla="*/ 116123 w 466725"/>
                                      <a:gd name="connsiteY10" fmla="*/ 260548 h 323850"/>
                                      <a:gd name="connsiteX11" fmla="*/ 116123 w 466725"/>
                                      <a:gd name="connsiteY11" fmla="*/ 260548 h 323850"/>
                                      <a:gd name="connsiteX12" fmla="*/ 116123 w 466725"/>
                                      <a:gd name="connsiteY12" fmla="*/ 260548 h 323850"/>
                                      <a:gd name="connsiteX13" fmla="*/ 116123 w 466725"/>
                                      <a:gd name="connsiteY13" fmla="*/ 260548 h 323850"/>
                                      <a:gd name="connsiteX14" fmla="*/ 115171 w 466725"/>
                                      <a:gd name="connsiteY14" fmla="*/ 259595 h 323850"/>
                                      <a:gd name="connsiteX15" fmla="*/ 111361 w 466725"/>
                                      <a:gd name="connsiteY15" fmla="*/ 256737 h 323850"/>
                                      <a:gd name="connsiteX16" fmla="*/ 85643 w 466725"/>
                                      <a:gd name="connsiteY16" fmla="*/ 230067 h 323850"/>
                                      <a:gd name="connsiteX17" fmla="*/ 69451 w 466725"/>
                                      <a:gd name="connsiteY17" fmla="*/ 198635 h 323850"/>
                                      <a:gd name="connsiteX18" fmla="*/ 74213 w 466725"/>
                                      <a:gd name="connsiteY18" fmla="*/ 135770 h 323850"/>
                                      <a:gd name="connsiteX19" fmla="*/ 92311 w 466725"/>
                                      <a:gd name="connsiteY19" fmla="*/ 111005 h 323850"/>
                                      <a:gd name="connsiteX20" fmla="*/ 104693 w 466725"/>
                                      <a:gd name="connsiteY20" fmla="*/ 101480 h 323850"/>
                                      <a:gd name="connsiteX21" fmla="*/ 111361 w 466725"/>
                                      <a:gd name="connsiteY21" fmla="*/ 97670 h 323850"/>
                                      <a:gd name="connsiteX22" fmla="*/ 113266 w 466725"/>
                                      <a:gd name="connsiteY22" fmla="*/ 96717 h 323850"/>
                                      <a:gd name="connsiteX23" fmla="*/ 115171 w 466725"/>
                                      <a:gd name="connsiteY23" fmla="*/ 95765 h 323850"/>
                                      <a:gd name="connsiteX24" fmla="*/ 118028 w 466725"/>
                                      <a:gd name="connsiteY24" fmla="*/ 93860 h 323850"/>
                                      <a:gd name="connsiteX25" fmla="*/ 119933 w 466725"/>
                                      <a:gd name="connsiteY25" fmla="*/ 92907 h 323850"/>
                                      <a:gd name="connsiteX26" fmla="*/ 121838 w 466725"/>
                                      <a:gd name="connsiteY26" fmla="*/ 91955 h 323850"/>
                                      <a:gd name="connsiteX27" fmla="*/ 123743 w 466725"/>
                                      <a:gd name="connsiteY27" fmla="*/ 91002 h 323850"/>
                                      <a:gd name="connsiteX28" fmla="*/ 124696 w 466725"/>
                                      <a:gd name="connsiteY28" fmla="*/ 90050 h 323850"/>
                                      <a:gd name="connsiteX29" fmla="*/ 125648 w 466725"/>
                                      <a:gd name="connsiteY29" fmla="*/ 90050 h 323850"/>
                                      <a:gd name="connsiteX30" fmla="*/ 124696 w 466725"/>
                                      <a:gd name="connsiteY30" fmla="*/ 90050 h 323850"/>
                                      <a:gd name="connsiteX31" fmla="*/ 124696 w 466725"/>
                                      <a:gd name="connsiteY31" fmla="*/ 90050 h 323850"/>
                                      <a:gd name="connsiteX32" fmla="*/ 127553 w 466725"/>
                                      <a:gd name="connsiteY32" fmla="*/ 89098 h 323850"/>
                                      <a:gd name="connsiteX33" fmla="*/ 130411 w 466725"/>
                                      <a:gd name="connsiteY33" fmla="*/ 88145 h 323850"/>
                                      <a:gd name="connsiteX34" fmla="*/ 136126 w 466725"/>
                                      <a:gd name="connsiteY34" fmla="*/ 87192 h 323850"/>
                                      <a:gd name="connsiteX35" fmla="*/ 138983 w 466725"/>
                                      <a:gd name="connsiteY35" fmla="*/ 86240 h 323850"/>
                                      <a:gd name="connsiteX36" fmla="*/ 141841 w 466725"/>
                                      <a:gd name="connsiteY36" fmla="*/ 86240 h 323850"/>
                                      <a:gd name="connsiteX37" fmla="*/ 167558 w 466725"/>
                                      <a:gd name="connsiteY37" fmla="*/ 88145 h 323850"/>
                                      <a:gd name="connsiteX38" fmla="*/ 185656 w 466725"/>
                                      <a:gd name="connsiteY38" fmla="*/ 93860 h 323850"/>
                                      <a:gd name="connsiteX39" fmla="*/ 160891 w 466725"/>
                                      <a:gd name="connsiteY39" fmla="*/ 211017 h 323850"/>
                                      <a:gd name="connsiteX40" fmla="*/ 277096 w 466725"/>
                                      <a:gd name="connsiteY40" fmla="*/ 257690 h 323850"/>
                                      <a:gd name="connsiteX41" fmla="*/ 308528 w 466725"/>
                                      <a:gd name="connsiteY41" fmla="*/ 227210 h 323850"/>
                                      <a:gd name="connsiteX42" fmla="*/ 313291 w 466725"/>
                                      <a:gd name="connsiteY42" fmla="*/ 217685 h 323850"/>
                                      <a:gd name="connsiteX43" fmla="*/ 314243 w 466725"/>
                                      <a:gd name="connsiteY43" fmla="*/ 213875 h 323850"/>
                                      <a:gd name="connsiteX44" fmla="*/ 316148 w 466725"/>
                                      <a:gd name="connsiteY44" fmla="*/ 209112 h 323850"/>
                                      <a:gd name="connsiteX45" fmla="*/ 319006 w 466725"/>
                                      <a:gd name="connsiteY45" fmla="*/ 198635 h 323850"/>
                                      <a:gd name="connsiteX46" fmla="*/ 321863 w 466725"/>
                                      <a:gd name="connsiteY46" fmla="*/ 187205 h 323850"/>
                                      <a:gd name="connsiteX47" fmla="*/ 323768 w 466725"/>
                                      <a:gd name="connsiteY47" fmla="*/ 173870 h 323850"/>
                                      <a:gd name="connsiteX48" fmla="*/ 323768 w 466725"/>
                                      <a:gd name="connsiteY48" fmla="*/ 170060 h 323850"/>
                                      <a:gd name="connsiteX49" fmla="*/ 323768 w 466725"/>
                                      <a:gd name="connsiteY49" fmla="*/ 166250 h 323850"/>
                                      <a:gd name="connsiteX50" fmla="*/ 323768 w 466725"/>
                                      <a:gd name="connsiteY50" fmla="*/ 158630 h 323850"/>
                                      <a:gd name="connsiteX51" fmla="*/ 323768 w 466725"/>
                                      <a:gd name="connsiteY51" fmla="*/ 150057 h 323850"/>
                                      <a:gd name="connsiteX52" fmla="*/ 322816 w 466725"/>
                                      <a:gd name="connsiteY52" fmla="*/ 141485 h 323850"/>
                                      <a:gd name="connsiteX53" fmla="*/ 314243 w 466725"/>
                                      <a:gd name="connsiteY53" fmla="*/ 105290 h 323850"/>
                                      <a:gd name="connsiteX54" fmla="*/ 293288 w 466725"/>
                                      <a:gd name="connsiteY54" fmla="*/ 70048 h 323850"/>
                                      <a:gd name="connsiteX55" fmla="*/ 261856 w 466725"/>
                                      <a:gd name="connsiteY55" fmla="*/ 40520 h 323850"/>
                                      <a:gd name="connsiteX56" fmla="*/ 178036 w 466725"/>
                                      <a:gd name="connsiteY56" fmla="*/ 8135 h 323850"/>
                                      <a:gd name="connsiteX57" fmla="*/ 128506 w 466725"/>
                                      <a:gd name="connsiteY57" fmla="*/ 10040 h 323850"/>
                                      <a:gd name="connsiteX58" fmla="*/ 121838 w 466725"/>
                                      <a:gd name="connsiteY58" fmla="*/ 10992 h 323850"/>
                                      <a:gd name="connsiteX59" fmla="*/ 115171 w 466725"/>
                                      <a:gd name="connsiteY59" fmla="*/ 12898 h 323850"/>
                                      <a:gd name="connsiteX60" fmla="*/ 102788 w 466725"/>
                                      <a:gd name="connsiteY60" fmla="*/ 17660 h 323850"/>
                                      <a:gd name="connsiteX61" fmla="*/ 96121 w 466725"/>
                                      <a:gd name="connsiteY61" fmla="*/ 20517 h 323850"/>
                                      <a:gd name="connsiteX62" fmla="*/ 89453 w 466725"/>
                                      <a:gd name="connsiteY62" fmla="*/ 23375 h 323850"/>
                                      <a:gd name="connsiteX63" fmla="*/ 89453 w 466725"/>
                                      <a:gd name="connsiteY63" fmla="*/ 23375 h 323850"/>
                                      <a:gd name="connsiteX64" fmla="*/ 88501 w 466725"/>
                                      <a:gd name="connsiteY64" fmla="*/ 24327 h 323850"/>
                                      <a:gd name="connsiteX65" fmla="*/ 87548 w 466725"/>
                                      <a:gd name="connsiteY65" fmla="*/ 24327 h 323850"/>
                                      <a:gd name="connsiteX66" fmla="*/ 86596 w 466725"/>
                                      <a:gd name="connsiteY66" fmla="*/ 25280 h 323850"/>
                                      <a:gd name="connsiteX67" fmla="*/ 84691 w 466725"/>
                                      <a:gd name="connsiteY67" fmla="*/ 26232 h 323850"/>
                                      <a:gd name="connsiteX68" fmla="*/ 82786 w 466725"/>
                                      <a:gd name="connsiteY68" fmla="*/ 27185 h 323850"/>
                                      <a:gd name="connsiteX69" fmla="*/ 79928 w 466725"/>
                                      <a:gd name="connsiteY69" fmla="*/ 29090 h 323850"/>
                                      <a:gd name="connsiteX70" fmla="*/ 74213 w 466725"/>
                                      <a:gd name="connsiteY70" fmla="*/ 32900 h 323850"/>
                                      <a:gd name="connsiteX71" fmla="*/ 71356 w 466725"/>
                                      <a:gd name="connsiteY71" fmla="*/ 34805 h 323850"/>
                                      <a:gd name="connsiteX72" fmla="*/ 68498 w 466725"/>
                                      <a:gd name="connsiteY72" fmla="*/ 36710 h 323850"/>
                                      <a:gd name="connsiteX73" fmla="*/ 58973 w 466725"/>
                                      <a:gd name="connsiteY73" fmla="*/ 45282 h 323850"/>
                                      <a:gd name="connsiteX74" fmla="*/ 40876 w 466725"/>
                                      <a:gd name="connsiteY74" fmla="*/ 64332 h 323850"/>
                                      <a:gd name="connsiteX75" fmla="*/ 15158 w 466725"/>
                                      <a:gd name="connsiteY75" fmla="*/ 110052 h 323850"/>
                                      <a:gd name="connsiteX76" fmla="*/ 8491 w 466725"/>
                                      <a:gd name="connsiteY76" fmla="*/ 135770 h 323850"/>
                                      <a:gd name="connsiteX77" fmla="*/ 7538 w 466725"/>
                                      <a:gd name="connsiteY77" fmla="*/ 162440 h 323850"/>
                                      <a:gd name="connsiteX78" fmla="*/ 11348 w 466725"/>
                                      <a:gd name="connsiteY78" fmla="*/ 189110 h 323850"/>
                                      <a:gd name="connsiteX79" fmla="*/ 19921 w 466725"/>
                                      <a:gd name="connsiteY79" fmla="*/ 213875 h 323850"/>
                                      <a:gd name="connsiteX80" fmla="*/ 48496 w 466725"/>
                                      <a:gd name="connsiteY80" fmla="*/ 256737 h 323850"/>
                                      <a:gd name="connsiteX81" fmla="*/ 85643 w 466725"/>
                                      <a:gd name="connsiteY81" fmla="*/ 287217 h 323850"/>
                                      <a:gd name="connsiteX82" fmla="*/ 90406 w 466725"/>
                                      <a:gd name="connsiteY82" fmla="*/ 290075 h 323850"/>
                                      <a:gd name="connsiteX83" fmla="*/ 93263 w 466725"/>
                                      <a:gd name="connsiteY83" fmla="*/ 291980 h 323850"/>
                                      <a:gd name="connsiteX84" fmla="*/ 95168 w 466725"/>
                                      <a:gd name="connsiteY84" fmla="*/ 292932 h 323850"/>
                                      <a:gd name="connsiteX85" fmla="*/ 99931 w 466725"/>
                                      <a:gd name="connsiteY85" fmla="*/ 295790 h 323850"/>
                                      <a:gd name="connsiteX86" fmla="*/ 104693 w 466725"/>
                                      <a:gd name="connsiteY86" fmla="*/ 298648 h 323850"/>
                                      <a:gd name="connsiteX87" fmla="*/ 115171 w 466725"/>
                                      <a:gd name="connsiteY87" fmla="*/ 303410 h 323850"/>
                                      <a:gd name="connsiteX88" fmla="*/ 125648 w 466725"/>
                                      <a:gd name="connsiteY88" fmla="*/ 307220 h 323850"/>
                                      <a:gd name="connsiteX89" fmla="*/ 169463 w 466725"/>
                                      <a:gd name="connsiteY89" fmla="*/ 317698 h 323850"/>
                                      <a:gd name="connsiteX90" fmla="*/ 250426 w 466725"/>
                                      <a:gd name="connsiteY90" fmla="*/ 316745 h 323850"/>
                                      <a:gd name="connsiteX91" fmla="*/ 319958 w 466725"/>
                                      <a:gd name="connsiteY91" fmla="*/ 306267 h 323850"/>
                                      <a:gd name="connsiteX92" fmla="*/ 378061 w 466725"/>
                                      <a:gd name="connsiteY92" fmla="*/ 297695 h 323850"/>
                                      <a:gd name="connsiteX93" fmla="*/ 422828 w 466725"/>
                                      <a:gd name="connsiteY93" fmla="*/ 292932 h 323850"/>
                                      <a:gd name="connsiteX94" fmla="*/ 452356 w 466725"/>
                                      <a:gd name="connsiteY94" fmla="*/ 291980 h 323850"/>
                                      <a:gd name="connsiteX95" fmla="*/ 462833 w 466725"/>
                                      <a:gd name="connsiteY95" fmla="*/ 291980 h 323850"/>
                                      <a:gd name="connsiteX96" fmla="*/ 452356 w 466725"/>
                                      <a:gd name="connsiteY96" fmla="*/ 291027 h 323850"/>
                                      <a:gd name="connsiteX97" fmla="*/ 426638 w 466725"/>
                                      <a:gd name="connsiteY97" fmla="*/ 292932 h 323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</a:cxnLst>
                                    <a:rect l="l" t="t" r="r" b="b"/>
                                    <a:pathLst>
                                      <a:path w="466725" h="323850">
                                        <a:moveTo>
                                          <a:pt x="426638" y="292932"/>
                                        </a:moveTo>
                                        <a:cubicBezTo>
                                          <a:pt x="414256" y="291980"/>
                                          <a:pt x="399016" y="291980"/>
                                          <a:pt x="380918" y="291980"/>
                                        </a:cubicBezTo>
                                        <a:cubicBezTo>
                                          <a:pt x="362821" y="291980"/>
                                          <a:pt x="343771" y="292932"/>
                                          <a:pt x="321863" y="294837"/>
                                        </a:cubicBezTo>
                                        <a:cubicBezTo>
                                          <a:pt x="299956" y="295790"/>
                                          <a:pt x="277096" y="297695"/>
                                          <a:pt x="252331" y="297695"/>
                                        </a:cubicBezTo>
                                        <a:cubicBezTo>
                                          <a:pt x="228518" y="297695"/>
                                          <a:pt x="202801" y="296742"/>
                                          <a:pt x="178036" y="290075"/>
                                        </a:cubicBezTo>
                                        <a:cubicBezTo>
                                          <a:pt x="165653" y="287217"/>
                                          <a:pt x="154223" y="282455"/>
                                          <a:pt x="142793" y="277692"/>
                                        </a:cubicBezTo>
                                        <a:cubicBezTo>
                                          <a:pt x="139936" y="276740"/>
                                          <a:pt x="137078" y="274835"/>
                                          <a:pt x="134221" y="272930"/>
                                        </a:cubicBezTo>
                                        <a:cubicBezTo>
                                          <a:pt x="131363" y="271025"/>
                                          <a:pt x="129458" y="270073"/>
                                          <a:pt x="126601" y="268167"/>
                                        </a:cubicBezTo>
                                        <a:cubicBezTo>
                                          <a:pt x="125648" y="267215"/>
                                          <a:pt x="123743" y="266262"/>
                                          <a:pt x="122791" y="265310"/>
                                        </a:cubicBezTo>
                                        <a:lnTo>
                                          <a:pt x="118028" y="262452"/>
                                        </a:lnTo>
                                        <a:lnTo>
                                          <a:pt x="116123" y="260548"/>
                                        </a:lnTo>
                                        <a:cubicBezTo>
                                          <a:pt x="117076" y="261500"/>
                                          <a:pt x="116123" y="260548"/>
                                          <a:pt x="116123" y="260548"/>
                                        </a:cubicBezTo>
                                        <a:lnTo>
                                          <a:pt x="116123" y="260548"/>
                                        </a:lnTo>
                                        <a:lnTo>
                                          <a:pt x="116123" y="260548"/>
                                        </a:lnTo>
                                        <a:lnTo>
                                          <a:pt x="115171" y="259595"/>
                                        </a:lnTo>
                                        <a:lnTo>
                                          <a:pt x="111361" y="256737"/>
                                        </a:lnTo>
                                        <a:cubicBezTo>
                                          <a:pt x="101836" y="249117"/>
                                          <a:pt x="92311" y="239592"/>
                                          <a:pt x="85643" y="230067"/>
                                        </a:cubicBezTo>
                                        <a:cubicBezTo>
                                          <a:pt x="78023" y="220542"/>
                                          <a:pt x="73261" y="210065"/>
                                          <a:pt x="69451" y="198635"/>
                                        </a:cubicBezTo>
                                        <a:cubicBezTo>
                                          <a:pt x="62783" y="176727"/>
                                          <a:pt x="64688" y="153867"/>
                                          <a:pt x="74213" y="135770"/>
                                        </a:cubicBezTo>
                                        <a:cubicBezTo>
                                          <a:pt x="78976" y="126245"/>
                                          <a:pt x="85643" y="117673"/>
                                          <a:pt x="92311" y="111005"/>
                                        </a:cubicBezTo>
                                        <a:cubicBezTo>
                                          <a:pt x="96121" y="107195"/>
                                          <a:pt x="99931" y="104337"/>
                                          <a:pt x="104693" y="101480"/>
                                        </a:cubicBezTo>
                                        <a:cubicBezTo>
                                          <a:pt x="106598" y="99575"/>
                                          <a:pt x="108503" y="98623"/>
                                          <a:pt x="111361" y="97670"/>
                                        </a:cubicBezTo>
                                        <a:lnTo>
                                          <a:pt x="113266" y="96717"/>
                                        </a:lnTo>
                                        <a:lnTo>
                                          <a:pt x="115171" y="95765"/>
                                        </a:lnTo>
                                        <a:lnTo>
                                          <a:pt x="118028" y="93860"/>
                                        </a:lnTo>
                                        <a:cubicBezTo>
                                          <a:pt x="118028" y="93860"/>
                                          <a:pt x="118981" y="92907"/>
                                          <a:pt x="119933" y="92907"/>
                                        </a:cubicBezTo>
                                        <a:lnTo>
                                          <a:pt x="121838" y="91955"/>
                                        </a:lnTo>
                                        <a:lnTo>
                                          <a:pt x="123743" y="91002"/>
                                        </a:lnTo>
                                        <a:lnTo>
                                          <a:pt x="124696" y="90050"/>
                                        </a:lnTo>
                                        <a:lnTo>
                                          <a:pt x="125648" y="90050"/>
                                        </a:lnTo>
                                        <a:cubicBezTo>
                                          <a:pt x="125648" y="90050"/>
                                          <a:pt x="126601" y="89098"/>
                                          <a:pt x="124696" y="90050"/>
                                        </a:cubicBezTo>
                                        <a:lnTo>
                                          <a:pt x="124696" y="90050"/>
                                        </a:lnTo>
                                        <a:lnTo>
                                          <a:pt x="127553" y="89098"/>
                                        </a:lnTo>
                                        <a:cubicBezTo>
                                          <a:pt x="128506" y="89098"/>
                                          <a:pt x="129458" y="88145"/>
                                          <a:pt x="130411" y="88145"/>
                                        </a:cubicBezTo>
                                        <a:cubicBezTo>
                                          <a:pt x="132316" y="87192"/>
                                          <a:pt x="134221" y="87192"/>
                                          <a:pt x="136126" y="87192"/>
                                        </a:cubicBezTo>
                                        <a:lnTo>
                                          <a:pt x="138983" y="86240"/>
                                        </a:lnTo>
                                        <a:lnTo>
                                          <a:pt x="141841" y="86240"/>
                                        </a:lnTo>
                                        <a:cubicBezTo>
                                          <a:pt x="150413" y="85287"/>
                                          <a:pt x="158986" y="86240"/>
                                          <a:pt x="167558" y="88145"/>
                                        </a:cubicBezTo>
                                        <a:cubicBezTo>
                                          <a:pt x="174226" y="90050"/>
                                          <a:pt x="179941" y="91955"/>
                                          <a:pt x="185656" y="93860"/>
                                        </a:cubicBezTo>
                                        <a:cubicBezTo>
                                          <a:pt x="150413" y="116720"/>
                                          <a:pt x="138983" y="167202"/>
                                          <a:pt x="160891" y="211017"/>
                                        </a:cubicBezTo>
                                        <a:cubicBezTo>
                                          <a:pt x="183751" y="257690"/>
                                          <a:pt x="236138" y="278645"/>
                                          <a:pt x="277096" y="257690"/>
                                        </a:cubicBezTo>
                                        <a:cubicBezTo>
                                          <a:pt x="290431" y="251023"/>
                                          <a:pt x="301861" y="239592"/>
                                          <a:pt x="308528" y="227210"/>
                                        </a:cubicBezTo>
                                        <a:cubicBezTo>
                                          <a:pt x="308528" y="227210"/>
                                          <a:pt x="310433" y="224352"/>
                                          <a:pt x="313291" y="217685"/>
                                        </a:cubicBezTo>
                                        <a:cubicBezTo>
                                          <a:pt x="313291" y="216732"/>
                                          <a:pt x="314243" y="215780"/>
                                          <a:pt x="314243" y="213875"/>
                                        </a:cubicBezTo>
                                        <a:cubicBezTo>
                                          <a:pt x="315196" y="212923"/>
                                          <a:pt x="315196" y="211017"/>
                                          <a:pt x="316148" y="209112"/>
                                        </a:cubicBezTo>
                                        <a:cubicBezTo>
                                          <a:pt x="317101" y="206255"/>
                                          <a:pt x="318053" y="202445"/>
                                          <a:pt x="319006" y="198635"/>
                                        </a:cubicBezTo>
                                        <a:cubicBezTo>
                                          <a:pt x="319958" y="194825"/>
                                          <a:pt x="320911" y="191967"/>
                                          <a:pt x="321863" y="187205"/>
                                        </a:cubicBezTo>
                                        <a:cubicBezTo>
                                          <a:pt x="322816" y="183395"/>
                                          <a:pt x="322816" y="178632"/>
                                          <a:pt x="323768" y="173870"/>
                                        </a:cubicBezTo>
                                        <a:cubicBezTo>
                                          <a:pt x="323768" y="172917"/>
                                          <a:pt x="323768" y="171965"/>
                                          <a:pt x="323768" y="170060"/>
                                        </a:cubicBezTo>
                                        <a:cubicBezTo>
                                          <a:pt x="323768" y="169107"/>
                                          <a:pt x="323768" y="167202"/>
                                          <a:pt x="323768" y="166250"/>
                                        </a:cubicBezTo>
                                        <a:cubicBezTo>
                                          <a:pt x="323768" y="163392"/>
                                          <a:pt x="323768" y="161487"/>
                                          <a:pt x="323768" y="158630"/>
                                        </a:cubicBezTo>
                                        <a:cubicBezTo>
                                          <a:pt x="323768" y="155773"/>
                                          <a:pt x="323768" y="152915"/>
                                          <a:pt x="323768" y="150057"/>
                                        </a:cubicBezTo>
                                        <a:cubicBezTo>
                                          <a:pt x="323768" y="147200"/>
                                          <a:pt x="323768" y="144342"/>
                                          <a:pt x="322816" y="141485"/>
                                        </a:cubicBezTo>
                                        <a:cubicBezTo>
                                          <a:pt x="321863" y="130055"/>
                                          <a:pt x="319006" y="117673"/>
                                          <a:pt x="314243" y="105290"/>
                                        </a:cubicBezTo>
                                        <a:cubicBezTo>
                                          <a:pt x="309481" y="92907"/>
                                          <a:pt x="302813" y="80525"/>
                                          <a:pt x="293288" y="70048"/>
                                        </a:cubicBezTo>
                                        <a:cubicBezTo>
                                          <a:pt x="284716" y="58617"/>
                                          <a:pt x="274238" y="49092"/>
                                          <a:pt x="261856" y="40520"/>
                                        </a:cubicBezTo>
                                        <a:cubicBezTo>
                                          <a:pt x="238043" y="23375"/>
                                          <a:pt x="209468" y="11945"/>
                                          <a:pt x="178036" y="8135"/>
                                        </a:cubicBezTo>
                                        <a:cubicBezTo>
                                          <a:pt x="161843" y="6230"/>
                                          <a:pt x="145651" y="7182"/>
                                          <a:pt x="128506" y="10040"/>
                                        </a:cubicBezTo>
                                        <a:cubicBezTo>
                                          <a:pt x="126601" y="10040"/>
                                          <a:pt x="124696" y="10992"/>
                                          <a:pt x="121838" y="10992"/>
                                        </a:cubicBezTo>
                                        <a:cubicBezTo>
                                          <a:pt x="119933" y="11945"/>
                                          <a:pt x="118028" y="11945"/>
                                          <a:pt x="115171" y="12898"/>
                                        </a:cubicBezTo>
                                        <a:cubicBezTo>
                                          <a:pt x="111361" y="13850"/>
                                          <a:pt x="106598" y="15755"/>
                                          <a:pt x="102788" y="17660"/>
                                        </a:cubicBezTo>
                                        <a:cubicBezTo>
                                          <a:pt x="100883" y="18612"/>
                                          <a:pt x="98978" y="19565"/>
                                          <a:pt x="96121" y="20517"/>
                                        </a:cubicBezTo>
                                        <a:cubicBezTo>
                                          <a:pt x="94216" y="21470"/>
                                          <a:pt x="92311" y="22423"/>
                                          <a:pt x="89453" y="23375"/>
                                        </a:cubicBezTo>
                                        <a:lnTo>
                                          <a:pt x="89453" y="23375"/>
                                        </a:lnTo>
                                        <a:cubicBezTo>
                                          <a:pt x="87548" y="24327"/>
                                          <a:pt x="88501" y="23375"/>
                                          <a:pt x="88501" y="24327"/>
                                        </a:cubicBezTo>
                                        <a:lnTo>
                                          <a:pt x="87548" y="24327"/>
                                        </a:lnTo>
                                        <a:lnTo>
                                          <a:pt x="86596" y="25280"/>
                                        </a:lnTo>
                                        <a:lnTo>
                                          <a:pt x="84691" y="26232"/>
                                        </a:lnTo>
                                        <a:lnTo>
                                          <a:pt x="82786" y="27185"/>
                                        </a:lnTo>
                                        <a:cubicBezTo>
                                          <a:pt x="81833" y="27185"/>
                                          <a:pt x="81833" y="28137"/>
                                          <a:pt x="79928" y="29090"/>
                                        </a:cubicBezTo>
                                        <a:cubicBezTo>
                                          <a:pt x="78023" y="30042"/>
                                          <a:pt x="76118" y="31948"/>
                                          <a:pt x="74213" y="32900"/>
                                        </a:cubicBezTo>
                                        <a:lnTo>
                                          <a:pt x="71356" y="34805"/>
                                        </a:lnTo>
                                        <a:lnTo>
                                          <a:pt x="68498" y="36710"/>
                                        </a:lnTo>
                                        <a:cubicBezTo>
                                          <a:pt x="64688" y="39567"/>
                                          <a:pt x="61831" y="41473"/>
                                          <a:pt x="58973" y="45282"/>
                                        </a:cubicBezTo>
                                        <a:cubicBezTo>
                                          <a:pt x="52306" y="50998"/>
                                          <a:pt x="46591" y="57665"/>
                                          <a:pt x="40876" y="64332"/>
                                        </a:cubicBezTo>
                                        <a:cubicBezTo>
                                          <a:pt x="29446" y="77667"/>
                                          <a:pt x="20873" y="93860"/>
                                          <a:pt x="15158" y="110052"/>
                                        </a:cubicBezTo>
                                        <a:cubicBezTo>
                                          <a:pt x="12301" y="118625"/>
                                          <a:pt x="10396" y="127198"/>
                                          <a:pt x="8491" y="135770"/>
                                        </a:cubicBezTo>
                                        <a:cubicBezTo>
                                          <a:pt x="7538" y="144342"/>
                                          <a:pt x="6586" y="153867"/>
                                          <a:pt x="7538" y="162440"/>
                                        </a:cubicBezTo>
                                        <a:cubicBezTo>
                                          <a:pt x="7538" y="171012"/>
                                          <a:pt x="9443" y="180537"/>
                                          <a:pt x="11348" y="189110"/>
                                        </a:cubicBezTo>
                                        <a:cubicBezTo>
                                          <a:pt x="13253" y="197682"/>
                                          <a:pt x="16111" y="206255"/>
                                          <a:pt x="19921" y="213875"/>
                                        </a:cubicBezTo>
                                        <a:cubicBezTo>
                                          <a:pt x="27541" y="230067"/>
                                          <a:pt x="37066" y="244355"/>
                                          <a:pt x="48496" y="256737"/>
                                        </a:cubicBezTo>
                                        <a:cubicBezTo>
                                          <a:pt x="59926" y="269120"/>
                                          <a:pt x="72308" y="278645"/>
                                          <a:pt x="85643" y="287217"/>
                                        </a:cubicBezTo>
                                        <a:lnTo>
                                          <a:pt x="90406" y="290075"/>
                                        </a:lnTo>
                                        <a:lnTo>
                                          <a:pt x="93263" y="291980"/>
                                        </a:lnTo>
                                        <a:lnTo>
                                          <a:pt x="95168" y="292932"/>
                                        </a:lnTo>
                                        <a:lnTo>
                                          <a:pt x="99931" y="295790"/>
                                        </a:lnTo>
                                        <a:cubicBezTo>
                                          <a:pt x="101836" y="296742"/>
                                          <a:pt x="102788" y="297695"/>
                                          <a:pt x="104693" y="298648"/>
                                        </a:cubicBezTo>
                                        <a:cubicBezTo>
                                          <a:pt x="108503" y="300552"/>
                                          <a:pt x="112313" y="302457"/>
                                          <a:pt x="115171" y="303410"/>
                                        </a:cubicBezTo>
                                        <a:cubicBezTo>
                                          <a:pt x="118981" y="304362"/>
                                          <a:pt x="121838" y="306267"/>
                                          <a:pt x="125648" y="307220"/>
                                        </a:cubicBezTo>
                                        <a:cubicBezTo>
                                          <a:pt x="139936" y="311982"/>
                                          <a:pt x="154223" y="315792"/>
                                          <a:pt x="169463" y="317698"/>
                                        </a:cubicBezTo>
                                        <a:cubicBezTo>
                                          <a:pt x="198038" y="321507"/>
                                          <a:pt x="225661" y="319602"/>
                                          <a:pt x="250426" y="316745"/>
                                        </a:cubicBezTo>
                                        <a:cubicBezTo>
                                          <a:pt x="275191" y="313887"/>
                                          <a:pt x="299003" y="310077"/>
                                          <a:pt x="319958" y="306267"/>
                                        </a:cubicBezTo>
                                        <a:cubicBezTo>
                                          <a:pt x="340913" y="302457"/>
                                          <a:pt x="360916" y="299600"/>
                                          <a:pt x="378061" y="297695"/>
                                        </a:cubicBezTo>
                                        <a:cubicBezTo>
                                          <a:pt x="395206" y="295790"/>
                                          <a:pt x="410446" y="293885"/>
                                          <a:pt x="422828" y="292932"/>
                                        </a:cubicBezTo>
                                        <a:cubicBezTo>
                                          <a:pt x="435211" y="291980"/>
                                          <a:pt x="445688" y="291980"/>
                                          <a:pt x="452356" y="291980"/>
                                        </a:cubicBezTo>
                                        <a:cubicBezTo>
                                          <a:pt x="459023" y="291980"/>
                                          <a:pt x="462833" y="291980"/>
                                          <a:pt x="462833" y="291980"/>
                                        </a:cubicBezTo>
                                        <a:cubicBezTo>
                                          <a:pt x="462833" y="291980"/>
                                          <a:pt x="459023" y="291980"/>
                                          <a:pt x="452356" y="291027"/>
                                        </a:cubicBezTo>
                                        <a:cubicBezTo>
                                          <a:pt x="449498" y="293885"/>
                                          <a:pt x="439021" y="293885"/>
                                          <a:pt x="426638" y="2929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7" name="Freeform: Shape 2107"/>
                                <wps:cNvSpPr/>
                                <wps:spPr>
                                  <a:xfrm>
                                    <a:off x="3861104" y="301638"/>
                                    <a:ext cx="238125" cy="561975"/>
                                  </a:xfrm>
                                  <a:custGeom>
                                    <a:avLst/>
                                    <a:gdLst>
                                      <a:gd name="connsiteX0" fmla="*/ 143683 w 238125"/>
                                      <a:gd name="connsiteY0" fmla="*/ 14994 h 561975"/>
                                      <a:gd name="connsiteX1" fmla="*/ 111298 w 238125"/>
                                      <a:gd name="connsiteY1" fmla="*/ 27376 h 561975"/>
                                      <a:gd name="connsiteX2" fmla="*/ 81771 w 238125"/>
                                      <a:gd name="connsiteY2" fmla="*/ 46426 h 561975"/>
                                      <a:gd name="connsiteX3" fmla="*/ 56053 w 238125"/>
                                      <a:gd name="connsiteY3" fmla="*/ 70239 h 561975"/>
                                      <a:gd name="connsiteX4" fmla="*/ 36051 w 238125"/>
                                      <a:gd name="connsiteY4" fmla="*/ 97862 h 561975"/>
                                      <a:gd name="connsiteX5" fmla="*/ 12238 w 238125"/>
                                      <a:gd name="connsiteY5" fmla="*/ 159774 h 561975"/>
                                      <a:gd name="connsiteX6" fmla="*/ 7476 w 238125"/>
                                      <a:gd name="connsiteY6" fmla="*/ 222639 h 561975"/>
                                      <a:gd name="connsiteX7" fmla="*/ 8428 w 238125"/>
                                      <a:gd name="connsiteY7" fmla="*/ 230259 h 561975"/>
                                      <a:gd name="connsiteX8" fmla="*/ 8428 w 238125"/>
                                      <a:gd name="connsiteY8" fmla="*/ 235021 h 561975"/>
                                      <a:gd name="connsiteX9" fmla="*/ 8428 w 238125"/>
                                      <a:gd name="connsiteY9" fmla="*/ 238831 h 561975"/>
                                      <a:gd name="connsiteX10" fmla="*/ 9381 w 238125"/>
                                      <a:gd name="connsiteY10" fmla="*/ 245499 h 561975"/>
                                      <a:gd name="connsiteX11" fmla="*/ 10333 w 238125"/>
                                      <a:gd name="connsiteY11" fmla="*/ 253119 h 561975"/>
                                      <a:gd name="connsiteX12" fmla="*/ 13191 w 238125"/>
                                      <a:gd name="connsiteY12" fmla="*/ 268359 h 561975"/>
                                      <a:gd name="connsiteX13" fmla="*/ 17001 w 238125"/>
                                      <a:gd name="connsiteY13" fmla="*/ 282646 h 561975"/>
                                      <a:gd name="connsiteX14" fmla="*/ 38908 w 238125"/>
                                      <a:gd name="connsiteY14" fmla="*/ 336939 h 561975"/>
                                      <a:gd name="connsiteX15" fmla="*/ 100821 w 238125"/>
                                      <a:gd name="connsiteY15" fmla="*/ 422664 h 561975"/>
                                      <a:gd name="connsiteX16" fmla="*/ 164638 w 238125"/>
                                      <a:gd name="connsiteY16" fmla="*/ 488387 h 561975"/>
                                      <a:gd name="connsiteX17" fmla="*/ 217978 w 238125"/>
                                      <a:gd name="connsiteY17" fmla="*/ 543631 h 561975"/>
                                      <a:gd name="connsiteX18" fmla="*/ 235123 w 238125"/>
                                      <a:gd name="connsiteY18" fmla="*/ 562681 h 561975"/>
                                      <a:gd name="connsiteX19" fmla="*/ 235123 w 238125"/>
                                      <a:gd name="connsiteY19" fmla="*/ 546489 h 561975"/>
                                      <a:gd name="connsiteX20" fmla="*/ 227503 w 238125"/>
                                      <a:gd name="connsiteY20" fmla="*/ 536012 h 561975"/>
                                      <a:gd name="connsiteX21" fmla="*/ 179878 w 238125"/>
                                      <a:gd name="connsiteY21" fmla="*/ 475051 h 561975"/>
                                      <a:gd name="connsiteX22" fmla="*/ 124633 w 238125"/>
                                      <a:gd name="connsiteY22" fmla="*/ 403614 h 561975"/>
                                      <a:gd name="connsiteX23" fmla="*/ 77008 w 238125"/>
                                      <a:gd name="connsiteY23" fmla="*/ 319794 h 561975"/>
                                      <a:gd name="connsiteX24" fmla="*/ 63673 w 238125"/>
                                      <a:gd name="connsiteY24" fmla="*/ 272169 h 561975"/>
                                      <a:gd name="connsiteX25" fmla="*/ 61768 w 238125"/>
                                      <a:gd name="connsiteY25" fmla="*/ 259787 h 561975"/>
                                      <a:gd name="connsiteX26" fmla="*/ 60816 w 238125"/>
                                      <a:gd name="connsiteY26" fmla="*/ 248356 h 561975"/>
                                      <a:gd name="connsiteX27" fmla="*/ 60816 w 238125"/>
                                      <a:gd name="connsiteY27" fmla="*/ 241689 h 561975"/>
                                      <a:gd name="connsiteX28" fmla="*/ 60816 w 238125"/>
                                      <a:gd name="connsiteY28" fmla="*/ 235021 h 561975"/>
                                      <a:gd name="connsiteX29" fmla="*/ 60816 w 238125"/>
                                      <a:gd name="connsiteY29" fmla="*/ 231212 h 561975"/>
                                      <a:gd name="connsiteX30" fmla="*/ 60816 w 238125"/>
                                      <a:gd name="connsiteY30" fmla="*/ 231212 h 561975"/>
                                      <a:gd name="connsiteX31" fmla="*/ 60816 w 238125"/>
                                      <a:gd name="connsiteY31" fmla="*/ 231212 h 561975"/>
                                      <a:gd name="connsiteX32" fmla="*/ 60816 w 238125"/>
                                      <a:gd name="connsiteY32" fmla="*/ 230259 h 561975"/>
                                      <a:gd name="connsiteX33" fmla="*/ 60816 w 238125"/>
                                      <a:gd name="connsiteY33" fmla="*/ 228354 h 561975"/>
                                      <a:gd name="connsiteX34" fmla="*/ 60816 w 238125"/>
                                      <a:gd name="connsiteY34" fmla="*/ 221687 h 561975"/>
                                      <a:gd name="connsiteX35" fmla="*/ 69388 w 238125"/>
                                      <a:gd name="connsiteY35" fmla="*/ 174062 h 561975"/>
                                      <a:gd name="connsiteX36" fmla="*/ 90343 w 238125"/>
                                      <a:gd name="connsiteY36" fmla="*/ 133104 h 561975"/>
                                      <a:gd name="connsiteX37" fmla="*/ 160828 w 238125"/>
                                      <a:gd name="connsiteY37" fmla="*/ 90241 h 561975"/>
                                      <a:gd name="connsiteX38" fmla="*/ 201786 w 238125"/>
                                      <a:gd name="connsiteY38" fmla="*/ 91194 h 561975"/>
                                      <a:gd name="connsiteX39" fmla="*/ 220836 w 238125"/>
                                      <a:gd name="connsiteY39" fmla="*/ 96909 h 561975"/>
                                      <a:gd name="connsiteX40" fmla="*/ 230361 w 238125"/>
                                      <a:gd name="connsiteY40" fmla="*/ 100719 h 561975"/>
                                      <a:gd name="connsiteX41" fmla="*/ 232266 w 238125"/>
                                      <a:gd name="connsiteY41" fmla="*/ 101671 h 561975"/>
                                      <a:gd name="connsiteX42" fmla="*/ 234171 w 238125"/>
                                      <a:gd name="connsiteY42" fmla="*/ 102624 h 561975"/>
                                      <a:gd name="connsiteX43" fmla="*/ 234171 w 238125"/>
                                      <a:gd name="connsiteY43" fmla="*/ 10231 h 561975"/>
                                      <a:gd name="connsiteX44" fmla="*/ 211311 w 238125"/>
                                      <a:gd name="connsiteY44" fmla="*/ 7374 h 561975"/>
                                      <a:gd name="connsiteX45" fmla="*/ 143683 w 238125"/>
                                      <a:gd name="connsiteY45" fmla="*/ 14994 h 561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38125" h="561975">
                                        <a:moveTo>
                                          <a:pt x="143683" y="14994"/>
                                        </a:moveTo>
                                        <a:cubicBezTo>
                                          <a:pt x="132253" y="17851"/>
                                          <a:pt x="121776" y="22614"/>
                                          <a:pt x="111298" y="27376"/>
                                        </a:cubicBezTo>
                                        <a:cubicBezTo>
                                          <a:pt x="100821" y="33091"/>
                                          <a:pt x="91296" y="38806"/>
                                          <a:pt x="81771" y="46426"/>
                                        </a:cubicBezTo>
                                        <a:cubicBezTo>
                                          <a:pt x="72246" y="54046"/>
                                          <a:pt x="63673" y="61666"/>
                                          <a:pt x="56053" y="70239"/>
                                        </a:cubicBezTo>
                                        <a:cubicBezTo>
                                          <a:pt x="48433" y="78811"/>
                                          <a:pt x="41766" y="88336"/>
                                          <a:pt x="36051" y="97862"/>
                                        </a:cubicBezTo>
                                        <a:cubicBezTo>
                                          <a:pt x="24621" y="117864"/>
                                          <a:pt x="17001" y="138819"/>
                                          <a:pt x="12238" y="159774"/>
                                        </a:cubicBezTo>
                                        <a:cubicBezTo>
                                          <a:pt x="7476" y="180729"/>
                                          <a:pt x="6523" y="202637"/>
                                          <a:pt x="7476" y="222639"/>
                                        </a:cubicBezTo>
                                        <a:lnTo>
                                          <a:pt x="8428" y="230259"/>
                                        </a:lnTo>
                                        <a:lnTo>
                                          <a:pt x="8428" y="235021"/>
                                        </a:lnTo>
                                        <a:lnTo>
                                          <a:pt x="8428" y="238831"/>
                                        </a:lnTo>
                                        <a:lnTo>
                                          <a:pt x="9381" y="245499"/>
                                        </a:lnTo>
                                        <a:cubicBezTo>
                                          <a:pt x="9381" y="247404"/>
                                          <a:pt x="10333" y="250262"/>
                                          <a:pt x="10333" y="253119"/>
                                        </a:cubicBezTo>
                                        <a:cubicBezTo>
                                          <a:pt x="11286" y="257881"/>
                                          <a:pt x="12238" y="263596"/>
                                          <a:pt x="13191" y="268359"/>
                                        </a:cubicBezTo>
                                        <a:cubicBezTo>
                                          <a:pt x="14143" y="273121"/>
                                          <a:pt x="15096" y="277884"/>
                                          <a:pt x="17001" y="282646"/>
                                        </a:cubicBezTo>
                                        <a:cubicBezTo>
                                          <a:pt x="22716" y="301696"/>
                                          <a:pt x="29383" y="319794"/>
                                          <a:pt x="38908" y="336939"/>
                                        </a:cubicBezTo>
                                        <a:cubicBezTo>
                                          <a:pt x="56053" y="370276"/>
                                          <a:pt x="78913" y="398851"/>
                                          <a:pt x="100821" y="422664"/>
                                        </a:cubicBezTo>
                                        <a:cubicBezTo>
                                          <a:pt x="122728" y="447429"/>
                                          <a:pt x="144636" y="468384"/>
                                          <a:pt x="164638" y="488387"/>
                                        </a:cubicBezTo>
                                        <a:cubicBezTo>
                                          <a:pt x="184641" y="508389"/>
                                          <a:pt x="202738" y="526487"/>
                                          <a:pt x="217978" y="543631"/>
                                        </a:cubicBezTo>
                                        <a:cubicBezTo>
                                          <a:pt x="223693" y="550299"/>
                                          <a:pt x="229408" y="556966"/>
                                          <a:pt x="235123" y="562681"/>
                                        </a:cubicBezTo>
                                        <a:lnTo>
                                          <a:pt x="235123" y="546489"/>
                                        </a:lnTo>
                                        <a:cubicBezTo>
                                          <a:pt x="232266" y="542679"/>
                                          <a:pt x="230361" y="539821"/>
                                          <a:pt x="227503" y="536012"/>
                                        </a:cubicBezTo>
                                        <a:cubicBezTo>
                                          <a:pt x="214168" y="516962"/>
                                          <a:pt x="197976" y="496959"/>
                                          <a:pt x="179878" y="475051"/>
                                        </a:cubicBezTo>
                                        <a:cubicBezTo>
                                          <a:pt x="162733" y="453144"/>
                                          <a:pt x="142731" y="429331"/>
                                          <a:pt x="124633" y="403614"/>
                                        </a:cubicBezTo>
                                        <a:cubicBezTo>
                                          <a:pt x="106536" y="377896"/>
                                          <a:pt x="88438" y="350274"/>
                                          <a:pt x="77008" y="319794"/>
                                        </a:cubicBezTo>
                                        <a:cubicBezTo>
                                          <a:pt x="71293" y="304554"/>
                                          <a:pt x="66531" y="288362"/>
                                          <a:pt x="63673" y="272169"/>
                                        </a:cubicBezTo>
                                        <a:cubicBezTo>
                                          <a:pt x="62721" y="268359"/>
                                          <a:pt x="62721" y="263596"/>
                                          <a:pt x="61768" y="259787"/>
                                        </a:cubicBezTo>
                                        <a:cubicBezTo>
                                          <a:pt x="60816" y="255976"/>
                                          <a:pt x="60816" y="252166"/>
                                          <a:pt x="60816" y="248356"/>
                                        </a:cubicBezTo>
                                        <a:cubicBezTo>
                                          <a:pt x="60816" y="246451"/>
                                          <a:pt x="60816" y="244546"/>
                                          <a:pt x="60816" y="241689"/>
                                        </a:cubicBezTo>
                                        <a:lnTo>
                                          <a:pt x="60816" y="235021"/>
                                        </a:lnTo>
                                        <a:lnTo>
                                          <a:pt x="60816" y="231212"/>
                                        </a:lnTo>
                                        <a:cubicBezTo>
                                          <a:pt x="60816" y="232164"/>
                                          <a:pt x="60816" y="231212"/>
                                          <a:pt x="60816" y="231212"/>
                                        </a:cubicBezTo>
                                        <a:lnTo>
                                          <a:pt x="60816" y="231212"/>
                                        </a:lnTo>
                                        <a:lnTo>
                                          <a:pt x="60816" y="230259"/>
                                        </a:lnTo>
                                        <a:lnTo>
                                          <a:pt x="60816" y="228354"/>
                                        </a:lnTo>
                                        <a:lnTo>
                                          <a:pt x="60816" y="221687"/>
                                        </a:lnTo>
                                        <a:cubicBezTo>
                                          <a:pt x="61768" y="205494"/>
                                          <a:pt x="64626" y="189301"/>
                                          <a:pt x="69388" y="174062"/>
                                        </a:cubicBezTo>
                                        <a:cubicBezTo>
                                          <a:pt x="74151" y="158821"/>
                                          <a:pt x="81771" y="145487"/>
                                          <a:pt x="90343" y="133104"/>
                                        </a:cubicBezTo>
                                        <a:cubicBezTo>
                                          <a:pt x="108441" y="109291"/>
                                          <a:pt x="134158" y="94051"/>
                                          <a:pt x="160828" y="90241"/>
                                        </a:cubicBezTo>
                                        <a:cubicBezTo>
                                          <a:pt x="174163" y="88336"/>
                                          <a:pt x="188451" y="88336"/>
                                          <a:pt x="201786" y="91194"/>
                                        </a:cubicBezTo>
                                        <a:cubicBezTo>
                                          <a:pt x="208453" y="93099"/>
                                          <a:pt x="215121" y="94051"/>
                                          <a:pt x="220836" y="96909"/>
                                        </a:cubicBezTo>
                                        <a:cubicBezTo>
                                          <a:pt x="223693" y="97862"/>
                                          <a:pt x="227503" y="99766"/>
                                          <a:pt x="230361" y="100719"/>
                                        </a:cubicBezTo>
                                        <a:lnTo>
                                          <a:pt x="232266" y="101671"/>
                                        </a:lnTo>
                                        <a:lnTo>
                                          <a:pt x="234171" y="102624"/>
                                        </a:lnTo>
                                        <a:lnTo>
                                          <a:pt x="234171" y="10231"/>
                                        </a:lnTo>
                                        <a:cubicBezTo>
                                          <a:pt x="226551" y="9279"/>
                                          <a:pt x="218931" y="7374"/>
                                          <a:pt x="211311" y="7374"/>
                                        </a:cubicBezTo>
                                        <a:cubicBezTo>
                                          <a:pt x="189403" y="6421"/>
                                          <a:pt x="165591" y="8326"/>
                                          <a:pt x="143683" y="1499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8" name="Freeform: Shape 2108"/>
                                <wps:cNvSpPr/>
                                <wps:spPr>
                                  <a:xfrm>
                                    <a:off x="3985456" y="470460"/>
                                    <a:ext cx="114300" cy="247650"/>
                                  </a:xfrm>
                                  <a:custGeom>
                                    <a:avLst/>
                                    <a:gdLst>
                                      <a:gd name="connsiteX0" fmla="*/ 23140 w 114300"/>
                                      <a:gd name="connsiteY0" fmla="*/ 73819 h 247650"/>
                                      <a:gd name="connsiteX1" fmla="*/ 60288 w 114300"/>
                                      <a:gd name="connsiteY1" fmla="*/ 231934 h 247650"/>
                                      <a:gd name="connsiteX2" fmla="*/ 109817 w 114300"/>
                                      <a:gd name="connsiteY2" fmla="*/ 243364 h 247650"/>
                                      <a:gd name="connsiteX3" fmla="*/ 109817 w 114300"/>
                                      <a:gd name="connsiteY3" fmla="*/ 7144 h 247650"/>
                                      <a:gd name="connsiteX4" fmla="*/ 23140 w 114300"/>
                                      <a:gd name="connsiteY4" fmla="*/ 73819 h 24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14300" h="247650">
                                        <a:moveTo>
                                          <a:pt x="23140" y="73819"/>
                                        </a:moveTo>
                                        <a:cubicBezTo>
                                          <a:pt x="-8292" y="133827"/>
                                          <a:pt x="7900" y="204311"/>
                                          <a:pt x="60288" y="231934"/>
                                        </a:cubicBezTo>
                                        <a:cubicBezTo>
                                          <a:pt x="75528" y="240506"/>
                                          <a:pt x="92673" y="243364"/>
                                          <a:pt x="109817" y="243364"/>
                                        </a:cubicBezTo>
                                        <a:lnTo>
                                          <a:pt x="109817" y="7144"/>
                                        </a:lnTo>
                                        <a:cubicBezTo>
                                          <a:pt x="75528" y="13811"/>
                                          <a:pt x="43142" y="36672"/>
                                          <a:pt x="23140" y="738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9" name="Freeform: Shape 2109"/>
                                <wps:cNvSpPr/>
                                <wps:spPr>
                                  <a:xfrm>
                                    <a:off x="3572527" y="762534"/>
                                    <a:ext cx="447675" cy="190500"/>
                                  </a:xfrm>
                                  <a:custGeom>
                                    <a:avLst/>
                                    <a:gdLst>
                                      <a:gd name="connsiteX0" fmla="*/ 248427 w 447675"/>
                                      <a:gd name="connsiteY0" fmla="*/ 28442 h 190500"/>
                                      <a:gd name="connsiteX1" fmla="*/ 237950 w 447675"/>
                                      <a:gd name="connsiteY1" fmla="*/ 23680 h 190500"/>
                                      <a:gd name="connsiteX2" fmla="*/ 233187 w 447675"/>
                                      <a:gd name="connsiteY2" fmla="*/ 21775 h 190500"/>
                                      <a:gd name="connsiteX3" fmla="*/ 227472 w 447675"/>
                                      <a:gd name="connsiteY3" fmla="*/ 18917 h 190500"/>
                                      <a:gd name="connsiteX4" fmla="*/ 178895 w 447675"/>
                                      <a:gd name="connsiteY4" fmla="*/ 7487 h 190500"/>
                                      <a:gd name="connsiteX5" fmla="*/ 130317 w 447675"/>
                                      <a:gd name="connsiteY5" fmla="*/ 11297 h 190500"/>
                                      <a:gd name="connsiteX6" fmla="*/ 89360 w 447675"/>
                                      <a:gd name="connsiteY6" fmla="*/ 25585 h 190500"/>
                                      <a:gd name="connsiteX7" fmla="*/ 57927 w 447675"/>
                                      <a:gd name="connsiteY7" fmla="*/ 44635 h 190500"/>
                                      <a:gd name="connsiteX8" fmla="*/ 36020 w 447675"/>
                                      <a:gd name="connsiteY8" fmla="*/ 62732 h 190500"/>
                                      <a:gd name="connsiteX9" fmla="*/ 22685 w 447675"/>
                                      <a:gd name="connsiteY9" fmla="*/ 76067 h 190500"/>
                                      <a:gd name="connsiteX10" fmla="*/ 18875 w 447675"/>
                                      <a:gd name="connsiteY10" fmla="*/ 79878 h 190500"/>
                                      <a:gd name="connsiteX11" fmla="*/ 17922 w 447675"/>
                                      <a:gd name="connsiteY11" fmla="*/ 80830 h 190500"/>
                                      <a:gd name="connsiteX12" fmla="*/ 17922 w 447675"/>
                                      <a:gd name="connsiteY12" fmla="*/ 81782 h 190500"/>
                                      <a:gd name="connsiteX13" fmla="*/ 17922 w 447675"/>
                                      <a:gd name="connsiteY13" fmla="*/ 81782 h 190500"/>
                                      <a:gd name="connsiteX14" fmla="*/ 17922 w 447675"/>
                                      <a:gd name="connsiteY14" fmla="*/ 81782 h 190500"/>
                                      <a:gd name="connsiteX15" fmla="*/ 16017 w 447675"/>
                                      <a:gd name="connsiteY15" fmla="*/ 84640 h 190500"/>
                                      <a:gd name="connsiteX16" fmla="*/ 27447 w 447675"/>
                                      <a:gd name="connsiteY16" fmla="*/ 153220 h 190500"/>
                                      <a:gd name="connsiteX17" fmla="*/ 95075 w 447675"/>
                                      <a:gd name="connsiteY17" fmla="*/ 140837 h 190500"/>
                                      <a:gd name="connsiteX18" fmla="*/ 99837 w 447675"/>
                                      <a:gd name="connsiteY18" fmla="*/ 132265 h 190500"/>
                                      <a:gd name="connsiteX19" fmla="*/ 103647 w 447675"/>
                                      <a:gd name="connsiteY19" fmla="*/ 125597 h 190500"/>
                                      <a:gd name="connsiteX20" fmla="*/ 130317 w 447675"/>
                                      <a:gd name="connsiteY20" fmla="*/ 96070 h 190500"/>
                                      <a:gd name="connsiteX21" fmla="*/ 178895 w 447675"/>
                                      <a:gd name="connsiteY21" fmla="*/ 74162 h 190500"/>
                                      <a:gd name="connsiteX22" fmla="*/ 211280 w 447675"/>
                                      <a:gd name="connsiteY22" fmla="*/ 74162 h 190500"/>
                                      <a:gd name="connsiteX23" fmla="*/ 215090 w 447675"/>
                                      <a:gd name="connsiteY23" fmla="*/ 75115 h 190500"/>
                                      <a:gd name="connsiteX24" fmla="*/ 219852 w 447675"/>
                                      <a:gd name="connsiteY24" fmla="*/ 76067 h 190500"/>
                                      <a:gd name="connsiteX25" fmla="*/ 229377 w 447675"/>
                                      <a:gd name="connsiteY25" fmla="*/ 77972 h 190500"/>
                                      <a:gd name="connsiteX26" fmla="*/ 238902 w 447675"/>
                                      <a:gd name="connsiteY26" fmla="*/ 80830 h 190500"/>
                                      <a:gd name="connsiteX27" fmla="*/ 248427 w 447675"/>
                                      <a:gd name="connsiteY27" fmla="*/ 83687 h 190500"/>
                                      <a:gd name="connsiteX28" fmla="*/ 285575 w 447675"/>
                                      <a:gd name="connsiteY28" fmla="*/ 98928 h 190500"/>
                                      <a:gd name="connsiteX29" fmla="*/ 320817 w 447675"/>
                                      <a:gd name="connsiteY29" fmla="*/ 117978 h 190500"/>
                                      <a:gd name="connsiteX30" fmla="*/ 382730 w 447675"/>
                                      <a:gd name="connsiteY30" fmla="*/ 156078 h 190500"/>
                                      <a:gd name="connsiteX31" fmla="*/ 408447 w 447675"/>
                                      <a:gd name="connsiteY31" fmla="*/ 170365 h 190500"/>
                                      <a:gd name="connsiteX32" fmla="*/ 428450 w 447675"/>
                                      <a:gd name="connsiteY32" fmla="*/ 180842 h 190500"/>
                                      <a:gd name="connsiteX33" fmla="*/ 441785 w 447675"/>
                                      <a:gd name="connsiteY33" fmla="*/ 186557 h 190500"/>
                                      <a:gd name="connsiteX34" fmla="*/ 446547 w 447675"/>
                                      <a:gd name="connsiteY34" fmla="*/ 188462 h 190500"/>
                                      <a:gd name="connsiteX35" fmla="*/ 441785 w 447675"/>
                                      <a:gd name="connsiteY35" fmla="*/ 185605 h 190500"/>
                                      <a:gd name="connsiteX36" fmla="*/ 430355 w 447675"/>
                                      <a:gd name="connsiteY36" fmla="*/ 177032 h 190500"/>
                                      <a:gd name="connsiteX37" fmla="*/ 413210 w 447675"/>
                                      <a:gd name="connsiteY37" fmla="*/ 162745 h 190500"/>
                                      <a:gd name="connsiteX38" fmla="*/ 391302 w 447675"/>
                                      <a:gd name="connsiteY38" fmla="*/ 143695 h 190500"/>
                                      <a:gd name="connsiteX39" fmla="*/ 337962 w 447675"/>
                                      <a:gd name="connsiteY39" fmla="*/ 93212 h 190500"/>
                                      <a:gd name="connsiteX40" fmla="*/ 305577 w 447675"/>
                                      <a:gd name="connsiteY40" fmla="*/ 65590 h 190500"/>
                                      <a:gd name="connsiteX41" fmla="*/ 268430 w 447675"/>
                                      <a:gd name="connsiteY41" fmla="*/ 39872 h 190500"/>
                                      <a:gd name="connsiteX42" fmla="*/ 257952 w 447675"/>
                                      <a:gd name="connsiteY42" fmla="*/ 34157 h 190500"/>
                                      <a:gd name="connsiteX43" fmla="*/ 248427 w 447675"/>
                                      <a:gd name="connsiteY43" fmla="*/ 28442 h 190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447675" h="190500">
                                        <a:moveTo>
                                          <a:pt x="248427" y="28442"/>
                                        </a:moveTo>
                                        <a:cubicBezTo>
                                          <a:pt x="244617" y="26537"/>
                                          <a:pt x="240807" y="24632"/>
                                          <a:pt x="237950" y="23680"/>
                                        </a:cubicBezTo>
                                        <a:lnTo>
                                          <a:pt x="233187" y="21775"/>
                                        </a:lnTo>
                                        <a:lnTo>
                                          <a:pt x="227472" y="18917"/>
                                        </a:lnTo>
                                        <a:cubicBezTo>
                                          <a:pt x="212232" y="13203"/>
                                          <a:pt x="195087" y="8440"/>
                                          <a:pt x="178895" y="7487"/>
                                        </a:cubicBezTo>
                                        <a:cubicBezTo>
                                          <a:pt x="161750" y="6535"/>
                                          <a:pt x="145557" y="7487"/>
                                          <a:pt x="130317" y="11297"/>
                                        </a:cubicBezTo>
                                        <a:cubicBezTo>
                                          <a:pt x="115077" y="15107"/>
                                          <a:pt x="100790" y="19870"/>
                                          <a:pt x="89360" y="25585"/>
                                        </a:cubicBezTo>
                                        <a:cubicBezTo>
                                          <a:pt x="76977" y="31300"/>
                                          <a:pt x="67452" y="37967"/>
                                          <a:pt x="57927" y="44635"/>
                                        </a:cubicBezTo>
                                        <a:cubicBezTo>
                                          <a:pt x="49355" y="51303"/>
                                          <a:pt x="41735" y="57017"/>
                                          <a:pt x="36020" y="62732"/>
                                        </a:cubicBezTo>
                                        <a:cubicBezTo>
                                          <a:pt x="30305" y="68447"/>
                                          <a:pt x="25542" y="72257"/>
                                          <a:pt x="22685" y="76067"/>
                                        </a:cubicBezTo>
                                        <a:cubicBezTo>
                                          <a:pt x="20780" y="77972"/>
                                          <a:pt x="19827" y="78925"/>
                                          <a:pt x="18875" y="79878"/>
                                        </a:cubicBezTo>
                                        <a:cubicBezTo>
                                          <a:pt x="18875" y="80830"/>
                                          <a:pt x="17922" y="80830"/>
                                          <a:pt x="17922" y="80830"/>
                                        </a:cubicBezTo>
                                        <a:cubicBezTo>
                                          <a:pt x="17922" y="80830"/>
                                          <a:pt x="17922" y="80830"/>
                                          <a:pt x="17922" y="81782"/>
                                        </a:cubicBezTo>
                                        <a:cubicBezTo>
                                          <a:pt x="17922" y="81782"/>
                                          <a:pt x="17922" y="81782"/>
                                          <a:pt x="17922" y="81782"/>
                                        </a:cubicBezTo>
                                        <a:lnTo>
                                          <a:pt x="17922" y="81782"/>
                                        </a:lnTo>
                                        <a:cubicBezTo>
                                          <a:pt x="16970" y="82735"/>
                                          <a:pt x="16017" y="83687"/>
                                          <a:pt x="16017" y="84640"/>
                                        </a:cubicBezTo>
                                        <a:cubicBezTo>
                                          <a:pt x="777" y="106547"/>
                                          <a:pt x="5540" y="137980"/>
                                          <a:pt x="27447" y="153220"/>
                                        </a:cubicBezTo>
                                        <a:cubicBezTo>
                                          <a:pt x="49355" y="168460"/>
                                          <a:pt x="79835" y="162745"/>
                                          <a:pt x="95075" y="140837"/>
                                        </a:cubicBezTo>
                                        <a:cubicBezTo>
                                          <a:pt x="96980" y="137980"/>
                                          <a:pt x="98885" y="135122"/>
                                          <a:pt x="99837" y="132265"/>
                                        </a:cubicBezTo>
                                        <a:cubicBezTo>
                                          <a:pt x="100790" y="130360"/>
                                          <a:pt x="101742" y="128455"/>
                                          <a:pt x="103647" y="125597"/>
                                        </a:cubicBezTo>
                                        <a:cubicBezTo>
                                          <a:pt x="109362" y="117978"/>
                                          <a:pt x="117935" y="106547"/>
                                          <a:pt x="130317" y="96070"/>
                                        </a:cubicBezTo>
                                        <a:cubicBezTo>
                                          <a:pt x="142700" y="85592"/>
                                          <a:pt x="158892" y="77020"/>
                                          <a:pt x="178895" y="74162"/>
                                        </a:cubicBezTo>
                                        <a:cubicBezTo>
                                          <a:pt x="188420" y="72257"/>
                                          <a:pt x="199850" y="72257"/>
                                          <a:pt x="211280" y="74162"/>
                                        </a:cubicBezTo>
                                        <a:lnTo>
                                          <a:pt x="215090" y="75115"/>
                                        </a:lnTo>
                                        <a:lnTo>
                                          <a:pt x="219852" y="76067"/>
                                        </a:lnTo>
                                        <a:cubicBezTo>
                                          <a:pt x="223662" y="77020"/>
                                          <a:pt x="226520" y="77972"/>
                                          <a:pt x="229377" y="77972"/>
                                        </a:cubicBezTo>
                                        <a:cubicBezTo>
                                          <a:pt x="232235" y="78925"/>
                                          <a:pt x="236045" y="79878"/>
                                          <a:pt x="238902" y="80830"/>
                                        </a:cubicBezTo>
                                        <a:cubicBezTo>
                                          <a:pt x="241760" y="81782"/>
                                          <a:pt x="245570" y="82735"/>
                                          <a:pt x="248427" y="83687"/>
                                        </a:cubicBezTo>
                                        <a:cubicBezTo>
                                          <a:pt x="260810" y="87497"/>
                                          <a:pt x="273192" y="93212"/>
                                          <a:pt x="285575" y="98928"/>
                                        </a:cubicBezTo>
                                        <a:cubicBezTo>
                                          <a:pt x="297957" y="104642"/>
                                          <a:pt x="309387" y="111310"/>
                                          <a:pt x="320817" y="117978"/>
                                        </a:cubicBezTo>
                                        <a:cubicBezTo>
                                          <a:pt x="343677" y="131312"/>
                                          <a:pt x="364632" y="144647"/>
                                          <a:pt x="382730" y="156078"/>
                                        </a:cubicBezTo>
                                        <a:cubicBezTo>
                                          <a:pt x="392255" y="161792"/>
                                          <a:pt x="400827" y="166555"/>
                                          <a:pt x="408447" y="170365"/>
                                        </a:cubicBezTo>
                                        <a:cubicBezTo>
                                          <a:pt x="416067" y="174175"/>
                                          <a:pt x="422735" y="177985"/>
                                          <a:pt x="428450" y="180842"/>
                                        </a:cubicBezTo>
                                        <a:cubicBezTo>
                                          <a:pt x="434165" y="183700"/>
                                          <a:pt x="438927" y="185605"/>
                                          <a:pt x="441785" y="186557"/>
                                        </a:cubicBezTo>
                                        <a:cubicBezTo>
                                          <a:pt x="444642" y="187510"/>
                                          <a:pt x="446547" y="188462"/>
                                          <a:pt x="446547" y="188462"/>
                                        </a:cubicBezTo>
                                        <a:cubicBezTo>
                                          <a:pt x="446547" y="188462"/>
                                          <a:pt x="444642" y="187510"/>
                                          <a:pt x="441785" y="185605"/>
                                        </a:cubicBezTo>
                                        <a:cubicBezTo>
                                          <a:pt x="438927" y="183700"/>
                                          <a:pt x="435117" y="180842"/>
                                          <a:pt x="430355" y="177032"/>
                                        </a:cubicBezTo>
                                        <a:cubicBezTo>
                                          <a:pt x="425592" y="173222"/>
                                          <a:pt x="419877" y="168460"/>
                                          <a:pt x="413210" y="162745"/>
                                        </a:cubicBezTo>
                                        <a:cubicBezTo>
                                          <a:pt x="406542" y="157030"/>
                                          <a:pt x="399875" y="150362"/>
                                          <a:pt x="391302" y="143695"/>
                                        </a:cubicBezTo>
                                        <a:cubicBezTo>
                                          <a:pt x="376062" y="129407"/>
                                          <a:pt x="357965" y="111310"/>
                                          <a:pt x="337962" y="93212"/>
                                        </a:cubicBezTo>
                                        <a:cubicBezTo>
                                          <a:pt x="327485" y="83687"/>
                                          <a:pt x="317007" y="75115"/>
                                          <a:pt x="305577" y="65590"/>
                                        </a:cubicBezTo>
                                        <a:cubicBezTo>
                                          <a:pt x="294147" y="57017"/>
                                          <a:pt x="281765" y="48445"/>
                                          <a:pt x="268430" y="39872"/>
                                        </a:cubicBezTo>
                                        <a:cubicBezTo>
                                          <a:pt x="264620" y="37967"/>
                                          <a:pt x="261762" y="36062"/>
                                          <a:pt x="257952" y="34157"/>
                                        </a:cubicBezTo>
                                        <a:cubicBezTo>
                                          <a:pt x="255095" y="32253"/>
                                          <a:pt x="252237" y="30347"/>
                                          <a:pt x="248427" y="284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1" name="Freeform: Shape 2111"/>
                                <wps:cNvSpPr/>
                                <wps:spPr>
                                  <a:xfrm>
                                    <a:off x="2504965" y="1150545"/>
                                    <a:ext cx="247650" cy="104775"/>
                                  </a:xfrm>
                                  <a:custGeom>
                                    <a:avLst/>
                                    <a:gdLst>
                                      <a:gd name="connsiteX0" fmla="*/ 230139 w 247650"/>
                                      <a:gd name="connsiteY0" fmla="*/ 51911 h 104775"/>
                                      <a:gd name="connsiteX1" fmla="*/ 225377 w 247650"/>
                                      <a:gd name="connsiteY1" fmla="*/ 47149 h 104775"/>
                                      <a:gd name="connsiteX2" fmla="*/ 219661 w 247650"/>
                                      <a:gd name="connsiteY2" fmla="*/ 42386 h 104775"/>
                                      <a:gd name="connsiteX3" fmla="*/ 216804 w 247650"/>
                                      <a:gd name="connsiteY3" fmla="*/ 39529 h 104775"/>
                                      <a:gd name="connsiteX4" fmla="*/ 212994 w 247650"/>
                                      <a:gd name="connsiteY4" fmla="*/ 36671 h 104775"/>
                                      <a:gd name="connsiteX5" fmla="*/ 205374 w 247650"/>
                                      <a:gd name="connsiteY5" fmla="*/ 30956 h 104775"/>
                                      <a:gd name="connsiteX6" fmla="*/ 196802 w 247650"/>
                                      <a:gd name="connsiteY6" fmla="*/ 26194 h 104775"/>
                                      <a:gd name="connsiteX7" fmla="*/ 188229 w 247650"/>
                                      <a:gd name="connsiteY7" fmla="*/ 21431 h 104775"/>
                                      <a:gd name="connsiteX8" fmla="*/ 178704 w 247650"/>
                                      <a:gd name="connsiteY8" fmla="*/ 16669 h 104775"/>
                                      <a:gd name="connsiteX9" fmla="*/ 168227 w 247650"/>
                                      <a:gd name="connsiteY9" fmla="*/ 12859 h 104775"/>
                                      <a:gd name="connsiteX10" fmla="*/ 146319 w 247650"/>
                                      <a:gd name="connsiteY10" fmla="*/ 8096 h 104775"/>
                                      <a:gd name="connsiteX11" fmla="*/ 123459 w 247650"/>
                                      <a:gd name="connsiteY11" fmla="*/ 7144 h 104775"/>
                                      <a:gd name="connsiteX12" fmla="*/ 100599 w 247650"/>
                                      <a:gd name="connsiteY12" fmla="*/ 10001 h 104775"/>
                                      <a:gd name="connsiteX13" fmla="*/ 79644 w 247650"/>
                                      <a:gd name="connsiteY13" fmla="*/ 15716 h 104775"/>
                                      <a:gd name="connsiteX14" fmla="*/ 61546 w 247650"/>
                                      <a:gd name="connsiteY14" fmla="*/ 23336 h 104775"/>
                                      <a:gd name="connsiteX15" fmla="*/ 47259 w 247650"/>
                                      <a:gd name="connsiteY15" fmla="*/ 30956 h 104775"/>
                                      <a:gd name="connsiteX16" fmla="*/ 36782 w 247650"/>
                                      <a:gd name="connsiteY16" fmla="*/ 37624 h 104775"/>
                                      <a:gd name="connsiteX17" fmla="*/ 30114 w 247650"/>
                                      <a:gd name="connsiteY17" fmla="*/ 43339 h 104775"/>
                                      <a:gd name="connsiteX18" fmla="*/ 29161 w 247650"/>
                                      <a:gd name="connsiteY18" fmla="*/ 44291 h 104775"/>
                                      <a:gd name="connsiteX19" fmla="*/ 28209 w 247650"/>
                                      <a:gd name="connsiteY19" fmla="*/ 45244 h 104775"/>
                                      <a:gd name="connsiteX20" fmla="*/ 27257 w 247650"/>
                                      <a:gd name="connsiteY20" fmla="*/ 46196 h 104775"/>
                                      <a:gd name="connsiteX21" fmla="*/ 12969 w 247650"/>
                                      <a:gd name="connsiteY21" fmla="*/ 96679 h 104775"/>
                                      <a:gd name="connsiteX22" fmla="*/ 62499 w 247650"/>
                                      <a:gd name="connsiteY22" fmla="*/ 79534 h 104775"/>
                                      <a:gd name="connsiteX23" fmla="*/ 64404 w 247650"/>
                                      <a:gd name="connsiteY23" fmla="*/ 77629 h 104775"/>
                                      <a:gd name="connsiteX24" fmla="*/ 67261 w 247650"/>
                                      <a:gd name="connsiteY24" fmla="*/ 73819 h 104775"/>
                                      <a:gd name="connsiteX25" fmla="*/ 73929 w 247650"/>
                                      <a:gd name="connsiteY25" fmla="*/ 67151 h 104775"/>
                                      <a:gd name="connsiteX26" fmla="*/ 83454 w 247650"/>
                                      <a:gd name="connsiteY26" fmla="*/ 58579 h 104775"/>
                                      <a:gd name="connsiteX27" fmla="*/ 110124 w 247650"/>
                                      <a:gd name="connsiteY27" fmla="*/ 42386 h 104775"/>
                                      <a:gd name="connsiteX28" fmla="*/ 127269 w 247650"/>
                                      <a:gd name="connsiteY28" fmla="*/ 36671 h 104775"/>
                                      <a:gd name="connsiteX29" fmla="*/ 145367 w 247650"/>
                                      <a:gd name="connsiteY29" fmla="*/ 33814 h 104775"/>
                                      <a:gd name="connsiteX30" fmla="*/ 164417 w 247650"/>
                                      <a:gd name="connsiteY30" fmla="*/ 33814 h 104775"/>
                                      <a:gd name="connsiteX31" fmla="*/ 173942 w 247650"/>
                                      <a:gd name="connsiteY31" fmla="*/ 34766 h 104775"/>
                                      <a:gd name="connsiteX32" fmla="*/ 183467 w 247650"/>
                                      <a:gd name="connsiteY32" fmla="*/ 36671 h 104775"/>
                                      <a:gd name="connsiteX33" fmla="*/ 192039 w 247650"/>
                                      <a:gd name="connsiteY33" fmla="*/ 39529 h 104775"/>
                                      <a:gd name="connsiteX34" fmla="*/ 200611 w 247650"/>
                                      <a:gd name="connsiteY34" fmla="*/ 42386 h 104775"/>
                                      <a:gd name="connsiteX35" fmla="*/ 208232 w 247650"/>
                                      <a:gd name="connsiteY35" fmla="*/ 46196 h 104775"/>
                                      <a:gd name="connsiteX36" fmla="*/ 212042 w 247650"/>
                                      <a:gd name="connsiteY36" fmla="*/ 48101 h 104775"/>
                                      <a:gd name="connsiteX37" fmla="*/ 215852 w 247650"/>
                                      <a:gd name="connsiteY37" fmla="*/ 50006 h 104775"/>
                                      <a:gd name="connsiteX38" fmla="*/ 222519 w 247650"/>
                                      <a:gd name="connsiteY38" fmla="*/ 53816 h 104775"/>
                                      <a:gd name="connsiteX39" fmla="*/ 228234 w 247650"/>
                                      <a:gd name="connsiteY39" fmla="*/ 57626 h 104775"/>
                                      <a:gd name="connsiteX40" fmla="*/ 237759 w 247650"/>
                                      <a:gd name="connsiteY40" fmla="*/ 63341 h 104775"/>
                                      <a:gd name="connsiteX41" fmla="*/ 245379 w 247650"/>
                                      <a:gd name="connsiteY41" fmla="*/ 69056 h 104775"/>
                                      <a:gd name="connsiteX42" fmla="*/ 238711 w 247650"/>
                                      <a:gd name="connsiteY42" fmla="*/ 62389 h 104775"/>
                                      <a:gd name="connsiteX43" fmla="*/ 230139 w 247650"/>
                                      <a:gd name="connsiteY43" fmla="*/ 51911 h 1047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47650" h="104775">
                                        <a:moveTo>
                                          <a:pt x="230139" y="51911"/>
                                        </a:moveTo>
                                        <a:cubicBezTo>
                                          <a:pt x="228234" y="50006"/>
                                          <a:pt x="227282" y="49054"/>
                                          <a:pt x="225377" y="47149"/>
                                        </a:cubicBezTo>
                                        <a:cubicBezTo>
                                          <a:pt x="223471" y="45244"/>
                                          <a:pt x="221567" y="44291"/>
                                          <a:pt x="219661" y="42386"/>
                                        </a:cubicBezTo>
                                        <a:cubicBezTo>
                                          <a:pt x="218709" y="41434"/>
                                          <a:pt x="217757" y="40481"/>
                                          <a:pt x="216804" y="39529"/>
                                        </a:cubicBezTo>
                                        <a:cubicBezTo>
                                          <a:pt x="215852" y="38576"/>
                                          <a:pt x="214899" y="37624"/>
                                          <a:pt x="212994" y="36671"/>
                                        </a:cubicBezTo>
                                        <a:cubicBezTo>
                                          <a:pt x="211089" y="34766"/>
                                          <a:pt x="208232" y="32861"/>
                                          <a:pt x="205374" y="30956"/>
                                        </a:cubicBezTo>
                                        <a:cubicBezTo>
                                          <a:pt x="202517" y="29051"/>
                                          <a:pt x="199659" y="27146"/>
                                          <a:pt x="196802" y="26194"/>
                                        </a:cubicBezTo>
                                        <a:cubicBezTo>
                                          <a:pt x="193944" y="24289"/>
                                          <a:pt x="191086" y="23336"/>
                                          <a:pt x="188229" y="21431"/>
                                        </a:cubicBezTo>
                                        <a:cubicBezTo>
                                          <a:pt x="185371" y="19526"/>
                                          <a:pt x="181561" y="18574"/>
                                          <a:pt x="178704" y="16669"/>
                                        </a:cubicBezTo>
                                        <a:cubicBezTo>
                                          <a:pt x="174894" y="15716"/>
                                          <a:pt x="172036" y="13811"/>
                                          <a:pt x="168227" y="12859"/>
                                        </a:cubicBezTo>
                                        <a:cubicBezTo>
                                          <a:pt x="161559" y="10954"/>
                                          <a:pt x="153939" y="9049"/>
                                          <a:pt x="146319" y="8096"/>
                                        </a:cubicBezTo>
                                        <a:cubicBezTo>
                                          <a:pt x="138699" y="7144"/>
                                          <a:pt x="131079" y="7144"/>
                                          <a:pt x="123459" y="7144"/>
                                        </a:cubicBezTo>
                                        <a:cubicBezTo>
                                          <a:pt x="115839" y="7144"/>
                                          <a:pt x="108219" y="8096"/>
                                          <a:pt x="100599" y="10001"/>
                                        </a:cubicBezTo>
                                        <a:cubicBezTo>
                                          <a:pt x="92979" y="11906"/>
                                          <a:pt x="86311" y="13811"/>
                                          <a:pt x="79644" y="15716"/>
                                        </a:cubicBezTo>
                                        <a:cubicBezTo>
                                          <a:pt x="72976" y="17621"/>
                                          <a:pt x="67261" y="20479"/>
                                          <a:pt x="61546" y="23336"/>
                                        </a:cubicBezTo>
                                        <a:cubicBezTo>
                                          <a:pt x="55832" y="26194"/>
                                          <a:pt x="51069" y="29051"/>
                                          <a:pt x="47259" y="30956"/>
                                        </a:cubicBezTo>
                                        <a:cubicBezTo>
                                          <a:pt x="43449" y="33814"/>
                                          <a:pt x="39639" y="35719"/>
                                          <a:pt x="36782" y="37624"/>
                                        </a:cubicBezTo>
                                        <a:cubicBezTo>
                                          <a:pt x="33924" y="39529"/>
                                          <a:pt x="32019" y="41434"/>
                                          <a:pt x="30114" y="43339"/>
                                        </a:cubicBezTo>
                                        <a:cubicBezTo>
                                          <a:pt x="30114" y="43339"/>
                                          <a:pt x="29161" y="44291"/>
                                          <a:pt x="29161" y="44291"/>
                                        </a:cubicBezTo>
                                        <a:cubicBezTo>
                                          <a:pt x="29161" y="44291"/>
                                          <a:pt x="28209" y="45244"/>
                                          <a:pt x="28209" y="45244"/>
                                        </a:cubicBezTo>
                                        <a:cubicBezTo>
                                          <a:pt x="28209" y="45244"/>
                                          <a:pt x="27257" y="46196"/>
                                          <a:pt x="27257" y="46196"/>
                                        </a:cubicBezTo>
                                        <a:cubicBezTo>
                                          <a:pt x="9159" y="59531"/>
                                          <a:pt x="586" y="86201"/>
                                          <a:pt x="12969" y="96679"/>
                                        </a:cubicBezTo>
                                        <a:cubicBezTo>
                                          <a:pt x="27257" y="109061"/>
                                          <a:pt x="47259" y="97631"/>
                                          <a:pt x="62499" y="79534"/>
                                        </a:cubicBezTo>
                                        <a:cubicBezTo>
                                          <a:pt x="63451" y="78581"/>
                                          <a:pt x="63451" y="77629"/>
                                          <a:pt x="64404" y="77629"/>
                                        </a:cubicBezTo>
                                        <a:cubicBezTo>
                                          <a:pt x="65357" y="76676"/>
                                          <a:pt x="66309" y="75724"/>
                                          <a:pt x="67261" y="73819"/>
                                        </a:cubicBezTo>
                                        <a:cubicBezTo>
                                          <a:pt x="69167" y="71914"/>
                                          <a:pt x="71071" y="70009"/>
                                          <a:pt x="73929" y="67151"/>
                                        </a:cubicBezTo>
                                        <a:cubicBezTo>
                                          <a:pt x="76786" y="64294"/>
                                          <a:pt x="79644" y="61436"/>
                                          <a:pt x="83454" y="58579"/>
                                        </a:cubicBezTo>
                                        <a:cubicBezTo>
                                          <a:pt x="90121" y="52864"/>
                                          <a:pt x="99646" y="47149"/>
                                          <a:pt x="110124" y="42386"/>
                                        </a:cubicBezTo>
                                        <a:cubicBezTo>
                                          <a:pt x="114886" y="39529"/>
                                          <a:pt x="120601" y="38576"/>
                                          <a:pt x="127269" y="36671"/>
                                        </a:cubicBezTo>
                                        <a:cubicBezTo>
                                          <a:pt x="132984" y="35719"/>
                                          <a:pt x="139652" y="33814"/>
                                          <a:pt x="145367" y="33814"/>
                                        </a:cubicBezTo>
                                        <a:cubicBezTo>
                                          <a:pt x="152034" y="32861"/>
                                          <a:pt x="157749" y="33814"/>
                                          <a:pt x="164417" y="33814"/>
                                        </a:cubicBezTo>
                                        <a:cubicBezTo>
                                          <a:pt x="167274" y="33814"/>
                                          <a:pt x="171084" y="34766"/>
                                          <a:pt x="173942" y="34766"/>
                                        </a:cubicBezTo>
                                        <a:cubicBezTo>
                                          <a:pt x="176799" y="35719"/>
                                          <a:pt x="179657" y="35719"/>
                                          <a:pt x="183467" y="36671"/>
                                        </a:cubicBezTo>
                                        <a:cubicBezTo>
                                          <a:pt x="186324" y="37624"/>
                                          <a:pt x="189182" y="38576"/>
                                          <a:pt x="192039" y="39529"/>
                                        </a:cubicBezTo>
                                        <a:cubicBezTo>
                                          <a:pt x="194896" y="40481"/>
                                          <a:pt x="197754" y="41434"/>
                                          <a:pt x="200611" y="42386"/>
                                        </a:cubicBezTo>
                                        <a:cubicBezTo>
                                          <a:pt x="203469" y="43339"/>
                                          <a:pt x="206327" y="44291"/>
                                          <a:pt x="208232" y="46196"/>
                                        </a:cubicBezTo>
                                        <a:cubicBezTo>
                                          <a:pt x="209184" y="47149"/>
                                          <a:pt x="211089" y="47149"/>
                                          <a:pt x="212042" y="48101"/>
                                        </a:cubicBezTo>
                                        <a:cubicBezTo>
                                          <a:pt x="212994" y="49054"/>
                                          <a:pt x="213946" y="49054"/>
                                          <a:pt x="215852" y="50006"/>
                                        </a:cubicBezTo>
                                        <a:cubicBezTo>
                                          <a:pt x="217757" y="50959"/>
                                          <a:pt x="220614" y="51911"/>
                                          <a:pt x="222519" y="53816"/>
                                        </a:cubicBezTo>
                                        <a:cubicBezTo>
                                          <a:pt x="224424" y="54769"/>
                                          <a:pt x="226329" y="55721"/>
                                          <a:pt x="228234" y="57626"/>
                                        </a:cubicBezTo>
                                        <a:cubicBezTo>
                                          <a:pt x="232044" y="59531"/>
                                          <a:pt x="234902" y="61436"/>
                                          <a:pt x="237759" y="63341"/>
                                        </a:cubicBezTo>
                                        <a:cubicBezTo>
                                          <a:pt x="242521" y="67151"/>
                                          <a:pt x="245379" y="69056"/>
                                          <a:pt x="245379" y="69056"/>
                                        </a:cubicBezTo>
                                        <a:cubicBezTo>
                                          <a:pt x="245379" y="69056"/>
                                          <a:pt x="242521" y="66199"/>
                                          <a:pt x="238711" y="62389"/>
                                        </a:cubicBezTo>
                                        <a:cubicBezTo>
                                          <a:pt x="235854" y="57626"/>
                                          <a:pt x="232996" y="54769"/>
                                          <a:pt x="230139" y="519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2" name="Freeform: Shape 2112"/>
                                <wps:cNvSpPr/>
                                <wps:spPr>
                                  <a:xfrm>
                                    <a:off x="3465860" y="617008"/>
                                    <a:ext cx="200025" cy="161925"/>
                                  </a:xfrm>
                                  <a:custGeom>
                                    <a:avLst/>
                                    <a:gdLst>
                                      <a:gd name="connsiteX0" fmla="*/ 156021 w 200025"/>
                                      <a:gd name="connsiteY0" fmla="*/ 157776 h 161925"/>
                                      <a:gd name="connsiteX1" fmla="*/ 159831 w 200025"/>
                                      <a:gd name="connsiteY1" fmla="*/ 157776 h 161925"/>
                                      <a:gd name="connsiteX2" fmla="*/ 167451 w 200025"/>
                                      <a:gd name="connsiteY2" fmla="*/ 156824 h 161925"/>
                                      <a:gd name="connsiteX3" fmla="*/ 174119 w 200025"/>
                                      <a:gd name="connsiteY3" fmla="*/ 155871 h 161925"/>
                                      <a:gd name="connsiteX4" fmla="*/ 184596 w 200025"/>
                                      <a:gd name="connsiteY4" fmla="*/ 153967 h 161925"/>
                                      <a:gd name="connsiteX5" fmla="*/ 193169 w 200025"/>
                                      <a:gd name="connsiteY5" fmla="*/ 152062 h 161925"/>
                                      <a:gd name="connsiteX6" fmla="*/ 183644 w 200025"/>
                                      <a:gd name="connsiteY6" fmla="*/ 152062 h 161925"/>
                                      <a:gd name="connsiteX7" fmla="*/ 173166 w 200025"/>
                                      <a:gd name="connsiteY7" fmla="*/ 152062 h 161925"/>
                                      <a:gd name="connsiteX8" fmla="*/ 166499 w 200025"/>
                                      <a:gd name="connsiteY8" fmla="*/ 152062 h 161925"/>
                                      <a:gd name="connsiteX9" fmla="*/ 159831 w 200025"/>
                                      <a:gd name="connsiteY9" fmla="*/ 151109 h 161925"/>
                                      <a:gd name="connsiteX10" fmla="*/ 156021 w 200025"/>
                                      <a:gd name="connsiteY10" fmla="*/ 151109 h 161925"/>
                                      <a:gd name="connsiteX11" fmla="*/ 152211 w 200025"/>
                                      <a:gd name="connsiteY11" fmla="*/ 150156 h 161925"/>
                                      <a:gd name="connsiteX12" fmla="*/ 144591 w 200025"/>
                                      <a:gd name="connsiteY12" fmla="*/ 148251 h 161925"/>
                                      <a:gd name="connsiteX13" fmla="*/ 136019 w 200025"/>
                                      <a:gd name="connsiteY13" fmla="*/ 146346 h 161925"/>
                                      <a:gd name="connsiteX14" fmla="*/ 127446 w 200025"/>
                                      <a:gd name="connsiteY14" fmla="*/ 143489 h 161925"/>
                                      <a:gd name="connsiteX15" fmla="*/ 118874 w 200025"/>
                                      <a:gd name="connsiteY15" fmla="*/ 140631 h 161925"/>
                                      <a:gd name="connsiteX16" fmla="*/ 110301 w 200025"/>
                                      <a:gd name="connsiteY16" fmla="*/ 136821 h 161925"/>
                                      <a:gd name="connsiteX17" fmla="*/ 95061 w 200025"/>
                                      <a:gd name="connsiteY17" fmla="*/ 126344 h 161925"/>
                                      <a:gd name="connsiteX18" fmla="*/ 82679 w 200025"/>
                                      <a:gd name="connsiteY18" fmla="*/ 113962 h 161925"/>
                                      <a:gd name="connsiteX19" fmla="*/ 72201 w 200025"/>
                                      <a:gd name="connsiteY19" fmla="*/ 100626 h 161925"/>
                                      <a:gd name="connsiteX20" fmla="*/ 59819 w 200025"/>
                                      <a:gd name="connsiteY20" fmla="*/ 73956 h 161925"/>
                                      <a:gd name="connsiteX21" fmla="*/ 56961 w 200025"/>
                                      <a:gd name="connsiteY21" fmla="*/ 62526 h 161925"/>
                                      <a:gd name="connsiteX22" fmla="*/ 55056 w 200025"/>
                                      <a:gd name="connsiteY22" fmla="*/ 53954 h 161925"/>
                                      <a:gd name="connsiteX23" fmla="*/ 55056 w 200025"/>
                                      <a:gd name="connsiteY23" fmla="*/ 50144 h 161925"/>
                                      <a:gd name="connsiteX24" fmla="*/ 55056 w 200025"/>
                                      <a:gd name="connsiteY24" fmla="*/ 47287 h 161925"/>
                                      <a:gd name="connsiteX25" fmla="*/ 25529 w 200025"/>
                                      <a:gd name="connsiteY25" fmla="*/ 7281 h 161925"/>
                                      <a:gd name="connsiteX26" fmla="*/ 10289 w 200025"/>
                                      <a:gd name="connsiteY26" fmla="*/ 54906 h 161925"/>
                                      <a:gd name="connsiteX27" fmla="*/ 10289 w 200025"/>
                                      <a:gd name="connsiteY27" fmla="*/ 55859 h 161925"/>
                                      <a:gd name="connsiteX28" fmla="*/ 10289 w 200025"/>
                                      <a:gd name="connsiteY28" fmla="*/ 56812 h 161925"/>
                                      <a:gd name="connsiteX29" fmla="*/ 10289 w 200025"/>
                                      <a:gd name="connsiteY29" fmla="*/ 57764 h 161925"/>
                                      <a:gd name="connsiteX30" fmla="*/ 13146 w 200025"/>
                                      <a:gd name="connsiteY30" fmla="*/ 65384 h 161925"/>
                                      <a:gd name="connsiteX31" fmla="*/ 17909 w 200025"/>
                                      <a:gd name="connsiteY31" fmla="*/ 76814 h 161925"/>
                                      <a:gd name="connsiteX32" fmla="*/ 25529 w 200025"/>
                                      <a:gd name="connsiteY32" fmla="*/ 90149 h 161925"/>
                                      <a:gd name="connsiteX33" fmla="*/ 36006 w 200025"/>
                                      <a:gd name="connsiteY33" fmla="*/ 105389 h 161925"/>
                                      <a:gd name="connsiteX34" fmla="*/ 49341 w 200025"/>
                                      <a:gd name="connsiteY34" fmla="*/ 120629 h 161925"/>
                                      <a:gd name="connsiteX35" fmla="*/ 65534 w 200025"/>
                                      <a:gd name="connsiteY35" fmla="*/ 134917 h 161925"/>
                                      <a:gd name="connsiteX36" fmla="*/ 84584 w 200025"/>
                                      <a:gd name="connsiteY36" fmla="*/ 146346 h 161925"/>
                                      <a:gd name="connsiteX37" fmla="*/ 104586 w 200025"/>
                                      <a:gd name="connsiteY37" fmla="*/ 153967 h 161925"/>
                                      <a:gd name="connsiteX38" fmla="*/ 115064 w 200025"/>
                                      <a:gd name="connsiteY38" fmla="*/ 156824 h 161925"/>
                                      <a:gd name="connsiteX39" fmla="*/ 124589 w 200025"/>
                                      <a:gd name="connsiteY39" fmla="*/ 158729 h 161925"/>
                                      <a:gd name="connsiteX40" fmla="*/ 134114 w 200025"/>
                                      <a:gd name="connsiteY40" fmla="*/ 159681 h 161925"/>
                                      <a:gd name="connsiteX41" fmla="*/ 143639 w 200025"/>
                                      <a:gd name="connsiteY41" fmla="*/ 159681 h 161925"/>
                                      <a:gd name="connsiteX42" fmla="*/ 152211 w 200025"/>
                                      <a:gd name="connsiteY42" fmla="*/ 159681 h 161925"/>
                                      <a:gd name="connsiteX43" fmla="*/ 156021 w 200025"/>
                                      <a:gd name="connsiteY43" fmla="*/ 157776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00025" h="161925">
                                        <a:moveTo>
                                          <a:pt x="156021" y="157776"/>
                                        </a:moveTo>
                                        <a:cubicBezTo>
                                          <a:pt x="156974" y="157776"/>
                                          <a:pt x="158879" y="157776"/>
                                          <a:pt x="159831" y="157776"/>
                                        </a:cubicBezTo>
                                        <a:cubicBezTo>
                                          <a:pt x="162689" y="157776"/>
                                          <a:pt x="164594" y="156824"/>
                                          <a:pt x="167451" y="156824"/>
                                        </a:cubicBezTo>
                                        <a:cubicBezTo>
                                          <a:pt x="169356" y="156824"/>
                                          <a:pt x="172214" y="155871"/>
                                          <a:pt x="174119" y="155871"/>
                                        </a:cubicBezTo>
                                        <a:cubicBezTo>
                                          <a:pt x="177929" y="154919"/>
                                          <a:pt x="181739" y="154919"/>
                                          <a:pt x="184596" y="153967"/>
                                        </a:cubicBezTo>
                                        <a:cubicBezTo>
                                          <a:pt x="190311" y="153014"/>
                                          <a:pt x="193169" y="152062"/>
                                          <a:pt x="193169" y="152062"/>
                                        </a:cubicBezTo>
                                        <a:cubicBezTo>
                                          <a:pt x="193169" y="152062"/>
                                          <a:pt x="189359" y="152062"/>
                                          <a:pt x="183644" y="152062"/>
                                        </a:cubicBezTo>
                                        <a:cubicBezTo>
                                          <a:pt x="180786" y="152062"/>
                                          <a:pt x="176976" y="152062"/>
                                          <a:pt x="173166" y="152062"/>
                                        </a:cubicBezTo>
                                        <a:cubicBezTo>
                                          <a:pt x="171261" y="152062"/>
                                          <a:pt x="169356" y="152062"/>
                                          <a:pt x="166499" y="152062"/>
                                        </a:cubicBezTo>
                                        <a:cubicBezTo>
                                          <a:pt x="164594" y="152062"/>
                                          <a:pt x="161736" y="151109"/>
                                          <a:pt x="159831" y="151109"/>
                                        </a:cubicBezTo>
                                        <a:cubicBezTo>
                                          <a:pt x="158879" y="151109"/>
                                          <a:pt x="156974" y="151109"/>
                                          <a:pt x="156021" y="151109"/>
                                        </a:cubicBezTo>
                                        <a:cubicBezTo>
                                          <a:pt x="155069" y="151109"/>
                                          <a:pt x="153164" y="151109"/>
                                          <a:pt x="152211" y="150156"/>
                                        </a:cubicBezTo>
                                        <a:cubicBezTo>
                                          <a:pt x="149354" y="149204"/>
                                          <a:pt x="146496" y="149204"/>
                                          <a:pt x="144591" y="148251"/>
                                        </a:cubicBezTo>
                                        <a:cubicBezTo>
                                          <a:pt x="141734" y="147299"/>
                                          <a:pt x="138876" y="147299"/>
                                          <a:pt x="136019" y="146346"/>
                                        </a:cubicBezTo>
                                        <a:cubicBezTo>
                                          <a:pt x="133161" y="145394"/>
                                          <a:pt x="130304" y="144442"/>
                                          <a:pt x="127446" y="143489"/>
                                        </a:cubicBezTo>
                                        <a:cubicBezTo>
                                          <a:pt x="124589" y="142537"/>
                                          <a:pt x="121731" y="141584"/>
                                          <a:pt x="118874" y="140631"/>
                                        </a:cubicBezTo>
                                        <a:cubicBezTo>
                                          <a:pt x="116016" y="139679"/>
                                          <a:pt x="113159" y="137774"/>
                                          <a:pt x="110301" y="136821"/>
                                        </a:cubicBezTo>
                                        <a:cubicBezTo>
                                          <a:pt x="104586" y="133964"/>
                                          <a:pt x="99824" y="130154"/>
                                          <a:pt x="95061" y="126344"/>
                                        </a:cubicBezTo>
                                        <a:cubicBezTo>
                                          <a:pt x="90299" y="122534"/>
                                          <a:pt x="86489" y="118724"/>
                                          <a:pt x="82679" y="113962"/>
                                        </a:cubicBezTo>
                                        <a:cubicBezTo>
                                          <a:pt x="78869" y="109199"/>
                                          <a:pt x="75059" y="105389"/>
                                          <a:pt x="72201" y="100626"/>
                                        </a:cubicBezTo>
                                        <a:cubicBezTo>
                                          <a:pt x="66486" y="91101"/>
                                          <a:pt x="62676" y="81576"/>
                                          <a:pt x="59819" y="73956"/>
                                        </a:cubicBezTo>
                                        <a:cubicBezTo>
                                          <a:pt x="58866" y="70146"/>
                                          <a:pt x="57914" y="66337"/>
                                          <a:pt x="56961" y="62526"/>
                                        </a:cubicBezTo>
                                        <a:cubicBezTo>
                                          <a:pt x="56009" y="58717"/>
                                          <a:pt x="56009" y="55859"/>
                                          <a:pt x="55056" y="53954"/>
                                        </a:cubicBezTo>
                                        <a:cubicBezTo>
                                          <a:pt x="55056" y="52049"/>
                                          <a:pt x="55056" y="51096"/>
                                          <a:pt x="55056" y="50144"/>
                                        </a:cubicBezTo>
                                        <a:cubicBezTo>
                                          <a:pt x="55056" y="49192"/>
                                          <a:pt x="55056" y="48239"/>
                                          <a:pt x="55056" y="47287"/>
                                        </a:cubicBezTo>
                                        <a:cubicBezTo>
                                          <a:pt x="53151" y="23474"/>
                                          <a:pt x="43626" y="5376"/>
                                          <a:pt x="25529" y="7281"/>
                                        </a:cubicBezTo>
                                        <a:cubicBezTo>
                                          <a:pt x="9336" y="9187"/>
                                          <a:pt x="2669" y="34904"/>
                                          <a:pt x="10289" y="54906"/>
                                        </a:cubicBezTo>
                                        <a:cubicBezTo>
                                          <a:pt x="10289" y="54906"/>
                                          <a:pt x="10289" y="54906"/>
                                          <a:pt x="10289" y="55859"/>
                                        </a:cubicBezTo>
                                        <a:cubicBezTo>
                                          <a:pt x="10289" y="55859"/>
                                          <a:pt x="10289" y="56812"/>
                                          <a:pt x="10289" y="56812"/>
                                        </a:cubicBezTo>
                                        <a:cubicBezTo>
                                          <a:pt x="10289" y="56812"/>
                                          <a:pt x="10289" y="57764"/>
                                          <a:pt x="10289" y="57764"/>
                                        </a:cubicBezTo>
                                        <a:cubicBezTo>
                                          <a:pt x="11241" y="59669"/>
                                          <a:pt x="11241" y="62526"/>
                                          <a:pt x="13146" y="65384"/>
                                        </a:cubicBezTo>
                                        <a:cubicBezTo>
                                          <a:pt x="14099" y="68242"/>
                                          <a:pt x="16004" y="72051"/>
                                          <a:pt x="17909" y="76814"/>
                                        </a:cubicBezTo>
                                        <a:cubicBezTo>
                                          <a:pt x="19814" y="80624"/>
                                          <a:pt x="21719" y="85387"/>
                                          <a:pt x="25529" y="90149"/>
                                        </a:cubicBezTo>
                                        <a:cubicBezTo>
                                          <a:pt x="28386" y="94912"/>
                                          <a:pt x="31244" y="100626"/>
                                          <a:pt x="36006" y="105389"/>
                                        </a:cubicBezTo>
                                        <a:cubicBezTo>
                                          <a:pt x="39816" y="111104"/>
                                          <a:pt x="44579" y="115867"/>
                                          <a:pt x="49341" y="120629"/>
                                        </a:cubicBezTo>
                                        <a:cubicBezTo>
                                          <a:pt x="54104" y="125392"/>
                                          <a:pt x="59819" y="130154"/>
                                          <a:pt x="65534" y="134917"/>
                                        </a:cubicBezTo>
                                        <a:cubicBezTo>
                                          <a:pt x="71249" y="138726"/>
                                          <a:pt x="77916" y="143489"/>
                                          <a:pt x="84584" y="146346"/>
                                        </a:cubicBezTo>
                                        <a:cubicBezTo>
                                          <a:pt x="91251" y="149204"/>
                                          <a:pt x="97919" y="152062"/>
                                          <a:pt x="104586" y="153967"/>
                                        </a:cubicBezTo>
                                        <a:cubicBezTo>
                                          <a:pt x="108396" y="154919"/>
                                          <a:pt x="111254" y="155871"/>
                                          <a:pt x="115064" y="156824"/>
                                        </a:cubicBezTo>
                                        <a:cubicBezTo>
                                          <a:pt x="118874" y="157776"/>
                                          <a:pt x="121731" y="157776"/>
                                          <a:pt x="124589" y="158729"/>
                                        </a:cubicBezTo>
                                        <a:cubicBezTo>
                                          <a:pt x="127446" y="158729"/>
                                          <a:pt x="131256" y="159681"/>
                                          <a:pt x="134114" y="159681"/>
                                        </a:cubicBezTo>
                                        <a:cubicBezTo>
                                          <a:pt x="136971" y="159681"/>
                                          <a:pt x="140781" y="159681"/>
                                          <a:pt x="143639" y="159681"/>
                                        </a:cubicBezTo>
                                        <a:cubicBezTo>
                                          <a:pt x="146496" y="159681"/>
                                          <a:pt x="149354" y="159681"/>
                                          <a:pt x="152211" y="159681"/>
                                        </a:cubicBezTo>
                                        <a:cubicBezTo>
                                          <a:pt x="154116" y="157776"/>
                                          <a:pt x="155069" y="157776"/>
                                          <a:pt x="156021" y="1577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3" name="Freeform: Shape 2113"/>
                                <wps:cNvSpPr/>
                                <wps:spPr>
                                  <a:xfrm>
                                    <a:off x="3459330" y="782880"/>
                                    <a:ext cx="161925" cy="133350"/>
                                  </a:xfrm>
                                  <a:custGeom>
                                    <a:avLst/>
                                    <a:gdLst>
                                      <a:gd name="connsiteX0" fmla="*/ 138739 w 161925"/>
                                      <a:gd name="connsiteY0" fmla="*/ 8096 h 133350"/>
                                      <a:gd name="connsiteX1" fmla="*/ 133024 w 161925"/>
                                      <a:gd name="connsiteY1" fmla="*/ 7144 h 133350"/>
                                      <a:gd name="connsiteX2" fmla="*/ 127309 w 161925"/>
                                      <a:gd name="connsiteY2" fmla="*/ 7144 h 133350"/>
                                      <a:gd name="connsiteX3" fmla="*/ 124451 w 161925"/>
                                      <a:gd name="connsiteY3" fmla="*/ 7144 h 133350"/>
                                      <a:gd name="connsiteX4" fmla="*/ 121593 w 161925"/>
                                      <a:gd name="connsiteY4" fmla="*/ 7144 h 133350"/>
                                      <a:gd name="connsiteX5" fmla="*/ 114926 w 161925"/>
                                      <a:gd name="connsiteY5" fmla="*/ 7144 h 133350"/>
                                      <a:gd name="connsiteX6" fmla="*/ 107306 w 161925"/>
                                      <a:gd name="connsiteY6" fmla="*/ 7144 h 133350"/>
                                      <a:gd name="connsiteX7" fmla="*/ 99686 w 161925"/>
                                      <a:gd name="connsiteY7" fmla="*/ 8096 h 133350"/>
                                      <a:gd name="connsiteX8" fmla="*/ 92066 w 161925"/>
                                      <a:gd name="connsiteY8" fmla="*/ 10001 h 133350"/>
                                      <a:gd name="connsiteX9" fmla="*/ 83493 w 161925"/>
                                      <a:gd name="connsiteY9" fmla="*/ 11906 h 133350"/>
                                      <a:gd name="connsiteX10" fmla="*/ 67301 w 161925"/>
                                      <a:gd name="connsiteY10" fmla="*/ 18573 h 133350"/>
                                      <a:gd name="connsiteX11" fmla="*/ 52061 w 161925"/>
                                      <a:gd name="connsiteY11" fmla="*/ 28098 h 133350"/>
                                      <a:gd name="connsiteX12" fmla="*/ 38726 w 161925"/>
                                      <a:gd name="connsiteY12" fmla="*/ 40481 h 133350"/>
                                      <a:gd name="connsiteX13" fmla="*/ 28249 w 161925"/>
                                      <a:gd name="connsiteY13" fmla="*/ 53816 h 133350"/>
                                      <a:gd name="connsiteX14" fmla="*/ 20629 w 161925"/>
                                      <a:gd name="connsiteY14" fmla="*/ 66198 h 133350"/>
                                      <a:gd name="connsiteX15" fmla="*/ 14914 w 161925"/>
                                      <a:gd name="connsiteY15" fmla="*/ 77628 h 133350"/>
                                      <a:gd name="connsiteX16" fmla="*/ 11104 w 161925"/>
                                      <a:gd name="connsiteY16" fmla="*/ 87153 h 133350"/>
                                      <a:gd name="connsiteX17" fmla="*/ 9199 w 161925"/>
                                      <a:gd name="connsiteY17" fmla="*/ 93821 h 133350"/>
                                      <a:gd name="connsiteX18" fmla="*/ 9199 w 161925"/>
                                      <a:gd name="connsiteY18" fmla="*/ 94773 h 133350"/>
                                      <a:gd name="connsiteX19" fmla="*/ 9199 w 161925"/>
                                      <a:gd name="connsiteY19" fmla="*/ 95726 h 133350"/>
                                      <a:gd name="connsiteX20" fmla="*/ 9199 w 161925"/>
                                      <a:gd name="connsiteY20" fmla="*/ 96678 h 133350"/>
                                      <a:gd name="connsiteX21" fmla="*/ 23486 w 161925"/>
                                      <a:gd name="connsiteY21" fmla="*/ 134778 h 133350"/>
                                      <a:gd name="connsiteX22" fmla="*/ 47299 w 161925"/>
                                      <a:gd name="connsiteY22" fmla="*/ 101441 h 133350"/>
                                      <a:gd name="connsiteX23" fmla="*/ 47299 w 161925"/>
                                      <a:gd name="connsiteY23" fmla="*/ 99536 h 133350"/>
                                      <a:gd name="connsiteX24" fmla="*/ 47299 w 161925"/>
                                      <a:gd name="connsiteY24" fmla="*/ 95726 h 133350"/>
                                      <a:gd name="connsiteX25" fmla="*/ 48251 w 161925"/>
                                      <a:gd name="connsiteY25" fmla="*/ 88106 h 133350"/>
                                      <a:gd name="connsiteX26" fmla="*/ 50156 w 161925"/>
                                      <a:gd name="connsiteY26" fmla="*/ 78581 h 133350"/>
                                      <a:gd name="connsiteX27" fmla="*/ 59681 w 161925"/>
                                      <a:gd name="connsiteY27" fmla="*/ 56673 h 133350"/>
                                      <a:gd name="connsiteX28" fmla="*/ 67301 w 161925"/>
                                      <a:gd name="connsiteY28" fmla="*/ 45244 h 133350"/>
                                      <a:gd name="connsiteX29" fmla="*/ 77779 w 161925"/>
                                      <a:gd name="connsiteY29" fmla="*/ 34766 h 133350"/>
                                      <a:gd name="connsiteX30" fmla="*/ 90161 w 161925"/>
                                      <a:gd name="connsiteY30" fmla="*/ 26194 h 133350"/>
                                      <a:gd name="connsiteX31" fmla="*/ 96829 w 161925"/>
                                      <a:gd name="connsiteY31" fmla="*/ 22384 h 133350"/>
                                      <a:gd name="connsiteX32" fmla="*/ 103496 w 161925"/>
                                      <a:gd name="connsiteY32" fmla="*/ 19526 h 133350"/>
                                      <a:gd name="connsiteX33" fmla="*/ 110164 w 161925"/>
                                      <a:gd name="connsiteY33" fmla="*/ 16669 h 133350"/>
                                      <a:gd name="connsiteX34" fmla="*/ 116831 w 161925"/>
                                      <a:gd name="connsiteY34" fmla="*/ 14764 h 133350"/>
                                      <a:gd name="connsiteX35" fmla="*/ 123499 w 161925"/>
                                      <a:gd name="connsiteY35" fmla="*/ 13811 h 133350"/>
                                      <a:gd name="connsiteX36" fmla="*/ 126356 w 161925"/>
                                      <a:gd name="connsiteY36" fmla="*/ 12859 h 133350"/>
                                      <a:gd name="connsiteX37" fmla="*/ 129214 w 161925"/>
                                      <a:gd name="connsiteY37" fmla="*/ 12859 h 133350"/>
                                      <a:gd name="connsiteX38" fmla="*/ 134929 w 161925"/>
                                      <a:gd name="connsiteY38" fmla="*/ 11906 h 133350"/>
                                      <a:gd name="connsiteX39" fmla="*/ 139691 w 161925"/>
                                      <a:gd name="connsiteY39" fmla="*/ 11906 h 133350"/>
                                      <a:gd name="connsiteX40" fmla="*/ 148264 w 161925"/>
                                      <a:gd name="connsiteY40" fmla="*/ 11906 h 133350"/>
                                      <a:gd name="connsiteX41" fmla="*/ 155884 w 161925"/>
                                      <a:gd name="connsiteY41" fmla="*/ 11906 h 133350"/>
                                      <a:gd name="connsiteX42" fmla="*/ 148264 w 161925"/>
                                      <a:gd name="connsiteY42" fmla="*/ 10001 h 133350"/>
                                      <a:gd name="connsiteX43" fmla="*/ 138739 w 161925"/>
                                      <a:gd name="connsiteY43" fmla="*/ 8096 h 133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61925" h="133350">
                                        <a:moveTo>
                                          <a:pt x="138739" y="8096"/>
                                        </a:moveTo>
                                        <a:cubicBezTo>
                                          <a:pt x="136834" y="8096"/>
                                          <a:pt x="134929" y="7144"/>
                                          <a:pt x="133024" y="7144"/>
                                        </a:cubicBezTo>
                                        <a:cubicBezTo>
                                          <a:pt x="131118" y="7144"/>
                                          <a:pt x="129214" y="7144"/>
                                          <a:pt x="127309" y="7144"/>
                                        </a:cubicBezTo>
                                        <a:cubicBezTo>
                                          <a:pt x="126356" y="7144"/>
                                          <a:pt x="125404" y="7144"/>
                                          <a:pt x="124451" y="7144"/>
                                        </a:cubicBezTo>
                                        <a:cubicBezTo>
                                          <a:pt x="123499" y="7144"/>
                                          <a:pt x="122546" y="7144"/>
                                          <a:pt x="121593" y="7144"/>
                                        </a:cubicBezTo>
                                        <a:cubicBezTo>
                                          <a:pt x="119689" y="7144"/>
                                          <a:pt x="116831" y="7144"/>
                                          <a:pt x="114926" y="7144"/>
                                        </a:cubicBezTo>
                                        <a:cubicBezTo>
                                          <a:pt x="112068" y="7144"/>
                                          <a:pt x="110164" y="7144"/>
                                          <a:pt x="107306" y="7144"/>
                                        </a:cubicBezTo>
                                        <a:cubicBezTo>
                                          <a:pt x="104449" y="7144"/>
                                          <a:pt x="102543" y="8096"/>
                                          <a:pt x="99686" y="8096"/>
                                        </a:cubicBezTo>
                                        <a:cubicBezTo>
                                          <a:pt x="96829" y="8096"/>
                                          <a:pt x="93971" y="9048"/>
                                          <a:pt x="92066" y="10001"/>
                                        </a:cubicBezTo>
                                        <a:cubicBezTo>
                                          <a:pt x="89209" y="10953"/>
                                          <a:pt x="86351" y="11906"/>
                                          <a:pt x="83493" y="11906"/>
                                        </a:cubicBezTo>
                                        <a:cubicBezTo>
                                          <a:pt x="77779" y="13811"/>
                                          <a:pt x="72064" y="15716"/>
                                          <a:pt x="67301" y="18573"/>
                                        </a:cubicBezTo>
                                        <a:cubicBezTo>
                                          <a:pt x="61586" y="21431"/>
                                          <a:pt x="56824" y="24289"/>
                                          <a:pt x="52061" y="28098"/>
                                        </a:cubicBezTo>
                                        <a:cubicBezTo>
                                          <a:pt x="47299" y="31909"/>
                                          <a:pt x="42536" y="35719"/>
                                          <a:pt x="38726" y="40481"/>
                                        </a:cubicBezTo>
                                        <a:cubicBezTo>
                                          <a:pt x="34916" y="44291"/>
                                          <a:pt x="31106" y="49053"/>
                                          <a:pt x="28249" y="53816"/>
                                        </a:cubicBezTo>
                                        <a:cubicBezTo>
                                          <a:pt x="25391" y="58578"/>
                                          <a:pt x="22534" y="62389"/>
                                          <a:pt x="20629" y="66198"/>
                                        </a:cubicBezTo>
                                        <a:cubicBezTo>
                                          <a:pt x="18724" y="70009"/>
                                          <a:pt x="16818" y="73819"/>
                                          <a:pt x="14914" y="77628"/>
                                        </a:cubicBezTo>
                                        <a:cubicBezTo>
                                          <a:pt x="13009" y="81439"/>
                                          <a:pt x="12056" y="84296"/>
                                          <a:pt x="11104" y="87153"/>
                                        </a:cubicBezTo>
                                        <a:cubicBezTo>
                                          <a:pt x="10151" y="90011"/>
                                          <a:pt x="9199" y="91916"/>
                                          <a:pt x="9199" y="93821"/>
                                        </a:cubicBezTo>
                                        <a:cubicBezTo>
                                          <a:pt x="9199" y="93821"/>
                                          <a:pt x="9199" y="94773"/>
                                          <a:pt x="9199" y="94773"/>
                                        </a:cubicBezTo>
                                        <a:cubicBezTo>
                                          <a:pt x="9199" y="94773"/>
                                          <a:pt x="9199" y="95726"/>
                                          <a:pt x="9199" y="95726"/>
                                        </a:cubicBezTo>
                                        <a:cubicBezTo>
                                          <a:pt x="9199" y="95726"/>
                                          <a:pt x="9199" y="96678"/>
                                          <a:pt x="9199" y="96678"/>
                                        </a:cubicBezTo>
                                        <a:cubicBezTo>
                                          <a:pt x="3484" y="112871"/>
                                          <a:pt x="10151" y="133826"/>
                                          <a:pt x="23486" y="134778"/>
                                        </a:cubicBezTo>
                                        <a:cubicBezTo>
                                          <a:pt x="38726" y="135731"/>
                                          <a:pt x="45393" y="120491"/>
                                          <a:pt x="47299" y="101441"/>
                                        </a:cubicBezTo>
                                        <a:cubicBezTo>
                                          <a:pt x="47299" y="100489"/>
                                          <a:pt x="47299" y="99536"/>
                                          <a:pt x="47299" y="99536"/>
                                        </a:cubicBezTo>
                                        <a:cubicBezTo>
                                          <a:pt x="47299" y="98584"/>
                                          <a:pt x="47299" y="97631"/>
                                          <a:pt x="47299" y="95726"/>
                                        </a:cubicBezTo>
                                        <a:cubicBezTo>
                                          <a:pt x="47299" y="93821"/>
                                          <a:pt x="48251" y="90964"/>
                                          <a:pt x="48251" y="88106"/>
                                        </a:cubicBezTo>
                                        <a:cubicBezTo>
                                          <a:pt x="49204" y="85248"/>
                                          <a:pt x="49204" y="82391"/>
                                          <a:pt x="50156" y="78581"/>
                                        </a:cubicBezTo>
                                        <a:cubicBezTo>
                                          <a:pt x="52061" y="71914"/>
                                          <a:pt x="54918" y="64294"/>
                                          <a:pt x="59681" y="56673"/>
                                        </a:cubicBezTo>
                                        <a:cubicBezTo>
                                          <a:pt x="61586" y="52864"/>
                                          <a:pt x="64443" y="49053"/>
                                          <a:pt x="67301" y="45244"/>
                                        </a:cubicBezTo>
                                        <a:cubicBezTo>
                                          <a:pt x="70159" y="41434"/>
                                          <a:pt x="73968" y="37623"/>
                                          <a:pt x="77779" y="34766"/>
                                        </a:cubicBezTo>
                                        <a:cubicBezTo>
                                          <a:pt x="81589" y="31909"/>
                                          <a:pt x="85399" y="29051"/>
                                          <a:pt x="90161" y="26194"/>
                                        </a:cubicBezTo>
                                        <a:cubicBezTo>
                                          <a:pt x="92066" y="25241"/>
                                          <a:pt x="94924" y="24289"/>
                                          <a:pt x="96829" y="22384"/>
                                        </a:cubicBezTo>
                                        <a:cubicBezTo>
                                          <a:pt x="98734" y="21431"/>
                                          <a:pt x="101591" y="20478"/>
                                          <a:pt x="103496" y="19526"/>
                                        </a:cubicBezTo>
                                        <a:cubicBezTo>
                                          <a:pt x="105401" y="18573"/>
                                          <a:pt x="108259" y="17621"/>
                                          <a:pt x="110164" y="16669"/>
                                        </a:cubicBezTo>
                                        <a:cubicBezTo>
                                          <a:pt x="112068" y="15716"/>
                                          <a:pt x="114926" y="15716"/>
                                          <a:pt x="116831" y="14764"/>
                                        </a:cubicBezTo>
                                        <a:cubicBezTo>
                                          <a:pt x="118736" y="13811"/>
                                          <a:pt x="121593" y="13811"/>
                                          <a:pt x="123499" y="13811"/>
                                        </a:cubicBezTo>
                                        <a:cubicBezTo>
                                          <a:pt x="124451" y="13811"/>
                                          <a:pt x="125404" y="13811"/>
                                          <a:pt x="126356" y="12859"/>
                                        </a:cubicBezTo>
                                        <a:cubicBezTo>
                                          <a:pt x="127309" y="12859"/>
                                          <a:pt x="128261" y="12859"/>
                                          <a:pt x="129214" y="12859"/>
                                        </a:cubicBezTo>
                                        <a:cubicBezTo>
                                          <a:pt x="131118" y="12859"/>
                                          <a:pt x="133024" y="11906"/>
                                          <a:pt x="134929" y="11906"/>
                                        </a:cubicBezTo>
                                        <a:cubicBezTo>
                                          <a:pt x="136834" y="11906"/>
                                          <a:pt x="138739" y="11906"/>
                                          <a:pt x="139691" y="11906"/>
                                        </a:cubicBezTo>
                                        <a:cubicBezTo>
                                          <a:pt x="142549" y="11906"/>
                                          <a:pt x="145406" y="10953"/>
                                          <a:pt x="148264" y="11906"/>
                                        </a:cubicBezTo>
                                        <a:cubicBezTo>
                                          <a:pt x="153026" y="11906"/>
                                          <a:pt x="155884" y="11906"/>
                                          <a:pt x="155884" y="11906"/>
                                        </a:cubicBezTo>
                                        <a:cubicBezTo>
                                          <a:pt x="155884" y="11906"/>
                                          <a:pt x="153026" y="10953"/>
                                          <a:pt x="148264" y="10001"/>
                                        </a:cubicBezTo>
                                        <a:cubicBezTo>
                                          <a:pt x="144454" y="8096"/>
                                          <a:pt x="141596" y="8096"/>
                                          <a:pt x="138739" y="809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5" name="Freeform: Shape 2115"/>
                                <wps:cNvSpPr/>
                                <wps:spPr>
                                  <a:xfrm>
                                    <a:off x="3791903" y="0"/>
                                    <a:ext cx="190500" cy="219075"/>
                                  </a:xfrm>
                                  <a:custGeom>
                                    <a:avLst/>
                                    <a:gdLst>
                                      <a:gd name="connsiteX0" fmla="*/ 8096 w 190500"/>
                                      <a:gd name="connsiteY0" fmla="*/ 176614 h 219075"/>
                                      <a:gd name="connsiteX1" fmla="*/ 8096 w 190500"/>
                                      <a:gd name="connsiteY1" fmla="*/ 181377 h 219075"/>
                                      <a:gd name="connsiteX2" fmla="*/ 9049 w 190500"/>
                                      <a:gd name="connsiteY2" fmla="*/ 189949 h 219075"/>
                                      <a:gd name="connsiteX3" fmla="*/ 10001 w 190500"/>
                                      <a:gd name="connsiteY3" fmla="*/ 197570 h 219075"/>
                                      <a:gd name="connsiteX4" fmla="*/ 11906 w 190500"/>
                                      <a:gd name="connsiteY4" fmla="*/ 209952 h 219075"/>
                                      <a:gd name="connsiteX5" fmla="*/ 13811 w 190500"/>
                                      <a:gd name="connsiteY5" fmla="*/ 220430 h 219075"/>
                                      <a:gd name="connsiteX6" fmla="*/ 13811 w 190500"/>
                                      <a:gd name="connsiteY6" fmla="*/ 209952 h 219075"/>
                                      <a:gd name="connsiteX7" fmla="*/ 14764 w 190500"/>
                                      <a:gd name="connsiteY7" fmla="*/ 197570 h 219075"/>
                                      <a:gd name="connsiteX8" fmla="*/ 15716 w 190500"/>
                                      <a:gd name="connsiteY8" fmla="*/ 189949 h 219075"/>
                                      <a:gd name="connsiteX9" fmla="*/ 16669 w 190500"/>
                                      <a:gd name="connsiteY9" fmla="*/ 181377 h 219075"/>
                                      <a:gd name="connsiteX10" fmla="*/ 17621 w 190500"/>
                                      <a:gd name="connsiteY10" fmla="*/ 176614 h 219075"/>
                                      <a:gd name="connsiteX11" fmla="*/ 18574 w 190500"/>
                                      <a:gd name="connsiteY11" fmla="*/ 171852 h 219075"/>
                                      <a:gd name="connsiteX12" fmla="*/ 20479 w 190500"/>
                                      <a:gd name="connsiteY12" fmla="*/ 162327 h 219075"/>
                                      <a:gd name="connsiteX13" fmla="*/ 23336 w 190500"/>
                                      <a:gd name="connsiteY13" fmla="*/ 152802 h 219075"/>
                                      <a:gd name="connsiteX14" fmla="*/ 26194 w 190500"/>
                                      <a:gd name="connsiteY14" fmla="*/ 143277 h 219075"/>
                                      <a:gd name="connsiteX15" fmla="*/ 30004 w 190500"/>
                                      <a:gd name="connsiteY15" fmla="*/ 133752 h 219075"/>
                                      <a:gd name="connsiteX16" fmla="*/ 34766 w 190500"/>
                                      <a:gd name="connsiteY16" fmla="*/ 124227 h 219075"/>
                                      <a:gd name="connsiteX17" fmla="*/ 47149 w 190500"/>
                                      <a:gd name="connsiteY17" fmla="*/ 107082 h 219075"/>
                                      <a:gd name="connsiteX18" fmla="*/ 61436 w 190500"/>
                                      <a:gd name="connsiteY18" fmla="*/ 92795 h 219075"/>
                                      <a:gd name="connsiteX19" fmla="*/ 77629 w 190500"/>
                                      <a:gd name="connsiteY19" fmla="*/ 81364 h 219075"/>
                                      <a:gd name="connsiteX20" fmla="*/ 109061 w 190500"/>
                                      <a:gd name="connsiteY20" fmla="*/ 68030 h 219075"/>
                                      <a:gd name="connsiteX21" fmla="*/ 122396 w 190500"/>
                                      <a:gd name="connsiteY21" fmla="*/ 65172 h 219075"/>
                                      <a:gd name="connsiteX22" fmla="*/ 132874 w 190500"/>
                                      <a:gd name="connsiteY22" fmla="*/ 63267 h 219075"/>
                                      <a:gd name="connsiteX23" fmla="*/ 137636 w 190500"/>
                                      <a:gd name="connsiteY23" fmla="*/ 63267 h 219075"/>
                                      <a:gd name="connsiteX24" fmla="*/ 140494 w 190500"/>
                                      <a:gd name="connsiteY24" fmla="*/ 63267 h 219075"/>
                                      <a:gd name="connsiteX25" fmla="*/ 188119 w 190500"/>
                                      <a:gd name="connsiteY25" fmla="*/ 28977 h 219075"/>
                                      <a:gd name="connsiteX26" fmla="*/ 132874 w 190500"/>
                                      <a:gd name="connsiteY26" fmla="*/ 9927 h 219075"/>
                                      <a:gd name="connsiteX27" fmla="*/ 131921 w 190500"/>
                                      <a:gd name="connsiteY27" fmla="*/ 9927 h 219075"/>
                                      <a:gd name="connsiteX28" fmla="*/ 130969 w 190500"/>
                                      <a:gd name="connsiteY28" fmla="*/ 9927 h 219075"/>
                                      <a:gd name="connsiteX29" fmla="*/ 129064 w 190500"/>
                                      <a:gd name="connsiteY29" fmla="*/ 9927 h 219075"/>
                                      <a:gd name="connsiteX30" fmla="*/ 119539 w 190500"/>
                                      <a:gd name="connsiteY30" fmla="*/ 12784 h 219075"/>
                                      <a:gd name="connsiteX31" fmla="*/ 106204 w 190500"/>
                                      <a:gd name="connsiteY31" fmla="*/ 17547 h 219075"/>
                                      <a:gd name="connsiteX32" fmla="*/ 90011 w 190500"/>
                                      <a:gd name="connsiteY32" fmla="*/ 25167 h 219075"/>
                                      <a:gd name="connsiteX33" fmla="*/ 71914 w 190500"/>
                                      <a:gd name="connsiteY33" fmla="*/ 36597 h 219075"/>
                                      <a:gd name="connsiteX34" fmla="*/ 53816 w 190500"/>
                                      <a:gd name="connsiteY34" fmla="*/ 51837 h 219075"/>
                                      <a:gd name="connsiteX35" fmla="*/ 36671 w 190500"/>
                                      <a:gd name="connsiteY35" fmla="*/ 70887 h 219075"/>
                                      <a:gd name="connsiteX36" fmla="*/ 23336 w 190500"/>
                                      <a:gd name="connsiteY36" fmla="*/ 92795 h 219075"/>
                                      <a:gd name="connsiteX37" fmla="*/ 13811 w 190500"/>
                                      <a:gd name="connsiteY37" fmla="*/ 116607 h 219075"/>
                                      <a:gd name="connsiteX38" fmla="*/ 10954 w 190500"/>
                                      <a:gd name="connsiteY38" fmla="*/ 128037 h 219075"/>
                                      <a:gd name="connsiteX39" fmla="*/ 9049 w 190500"/>
                                      <a:gd name="connsiteY39" fmla="*/ 139467 h 219075"/>
                                      <a:gd name="connsiteX40" fmla="*/ 8096 w 190500"/>
                                      <a:gd name="connsiteY40" fmla="*/ 150897 h 219075"/>
                                      <a:gd name="connsiteX41" fmla="*/ 7144 w 190500"/>
                                      <a:gd name="connsiteY41" fmla="*/ 161374 h 219075"/>
                                      <a:gd name="connsiteX42" fmla="*/ 7144 w 190500"/>
                                      <a:gd name="connsiteY42" fmla="*/ 171852 h 219075"/>
                                      <a:gd name="connsiteX43" fmla="*/ 8096 w 190500"/>
                                      <a:gd name="connsiteY43" fmla="*/ 176614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90500" h="219075">
                                        <a:moveTo>
                                          <a:pt x="8096" y="176614"/>
                                        </a:moveTo>
                                        <a:cubicBezTo>
                                          <a:pt x="8096" y="178520"/>
                                          <a:pt x="8096" y="179472"/>
                                          <a:pt x="8096" y="181377"/>
                                        </a:cubicBezTo>
                                        <a:cubicBezTo>
                                          <a:pt x="8096" y="184234"/>
                                          <a:pt x="9049" y="187092"/>
                                          <a:pt x="9049" y="189949"/>
                                        </a:cubicBezTo>
                                        <a:cubicBezTo>
                                          <a:pt x="9049" y="192807"/>
                                          <a:pt x="10001" y="194712"/>
                                          <a:pt x="10001" y="197570"/>
                                        </a:cubicBezTo>
                                        <a:cubicBezTo>
                                          <a:pt x="10954" y="202332"/>
                                          <a:pt x="10954" y="206142"/>
                                          <a:pt x="11906" y="209952"/>
                                        </a:cubicBezTo>
                                        <a:cubicBezTo>
                                          <a:pt x="12859" y="216620"/>
                                          <a:pt x="13811" y="220430"/>
                                          <a:pt x="13811" y="220430"/>
                                        </a:cubicBezTo>
                                        <a:cubicBezTo>
                                          <a:pt x="13811" y="220430"/>
                                          <a:pt x="13811" y="216620"/>
                                          <a:pt x="13811" y="209952"/>
                                        </a:cubicBezTo>
                                        <a:cubicBezTo>
                                          <a:pt x="13811" y="206142"/>
                                          <a:pt x="13811" y="202332"/>
                                          <a:pt x="14764" y="197570"/>
                                        </a:cubicBezTo>
                                        <a:cubicBezTo>
                                          <a:pt x="14764" y="195664"/>
                                          <a:pt x="14764" y="192807"/>
                                          <a:pt x="15716" y="189949"/>
                                        </a:cubicBezTo>
                                        <a:cubicBezTo>
                                          <a:pt x="15716" y="187092"/>
                                          <a:pt x="16669" y="184234"/>
                                          <a:pt x="16669" y="181377"/>
                                        </a:cubicBezTo>
                                        <a:cubicBezTo>
                                          <a:pt x="16669" y="180424"/>
                                          <a:pt x="16669" y="178520"/>
                                          <a:pt x="17621" y="176614"/>
                                        </a:cubicBezTo>
                                        <a:cubicBezTo>
                                          <a:pt x="17621" y="174709"/>
                                          <a:pt x="18574" y="173757"/>
                                          <a:pt x="18574" y="171852"/>
                                        </a:cubicBezTo>
                                        <a:cubicBezTo>
                                          <a:pt x="19526" y="168995"/>
                                          <a:pt x="19526" y="166137"/>
                                          <a:pt x="20479" y="162327"/>
                                        </a:cubicBezTo>
                                        <a:cubicBezTo>
                                          <a:pt x="21431" y="159470"/>
                                          <a:pt x="22384" y="155659"/>
                                          <a:pt x="23336" y="152802"/>
                                        </a:cubicBezTo>
                                        <a:cubicBezTo>
                                          <a:pt x="24289" y="149945"/>
                                          <a:pt x="25241" y="146134"/>
                                          <a:pt x="26194" y="143277"/>
                                        </a:cubicBezTo>
                                        <a:cubicBezTo>
                                          <a:pt x="27146" y="140420"/>
                                          <a:pt x="29051" y="136609"/>
                                          <a:pt x="30004" y="133752"/>
                                        </a:cubicBezTo>
                                        <a:cubicBezTo>
                                          <a:pt x="31909" y="130895"/>
                                          <a:pt x="32861" y="127084"/>
                                          <a:pt x="34766" y="124227"/>
                                        </a:cubicBezTo>
                                        <a:cubicBezTo>
                                          <a:pt x="38576" y="118512"/>
                                          <a:pt x="42386" y="111845"/>
                                          <a:pt x="47149" y="107082"/>
                                        </a:cubicBezTo>
                                        <a:cubicBezTo>
                                          <a:pt x="51911" y="101367"/>
                                          <a:pt x="56674" y="96605"/>
                                          <a:pt x="61436" y="92795"/>
                                        </a:cubicBezTo>
                                        <a:cubicBezTo>
                                          <a:pt x="67151" y="88984"/>
                                          <a:pt x="71914" y="84222"/>
                                          <a:pt x="77629" y="81364"/>
                                        </a:cubicBezTo>
                                        <a:cubicBezTo>
                                          <a:pt x="88106" y="74697"/>
                                          <a:pt x="99536" y="69934"/>
                                          <a:pt x="109061" y="68030"/>
                                        </a:cubicBezTo>
                                        <a:cubicBezTo>
                                          <a:pt x="113824" y="66124"/>
                                          <a:pt x="118586" y="65172"/>
                                          <a:pt x="122396" y="65172"/>
                                        </a:cubicBezTo>
                                        <a:cubicBezTo>
                                          <a:pt x="126206" y="64220"/>
                                          <a:pt x="130016" y="64220"/>
                                          <a:pt x="132874" y="63267"/>
                                        </a:cubicBezTo>
                                        <a:cubicBezTo>
                                          <a:pt x="134779" y="63267"/>
                                          <a:pt x="136684" y="63267"/>
                                          <a:pt x="137636" y="63267"/>
                                        </a:cubicBezTo>
                                        <a:cubicBezTo>
                                          <a:pt x="138589" y="63267"/>
                                          <a:pt x="139541" y="63267"/>
                                          <a:pt x="140494" y="63267"/>
                                        </a:cubicBezTo>
                                        <a:cubicBezTo>
                                          <a:pt x="168116" y="61362"/>
                                          <a:pt x="190024" y="50884"/>
                                          <a:pt x="188119" y="28977"/>
                                        </a:cubicBezTo>
                                        <a:cubicBezTo>
                                          <a:pt x="186214" y="10880"/>
                                          <a:pt x="156686" y="2307"/>
                                          <a:pt x="132874" y="9927"/>
                                        </a:cubicBezTo>
                                        <a:cubicBezTo>
                                          <a:pt x="132874" y="9927"/>
                                          <a:pt x="132874" y="9927"/>
                                          <a:pt x="131921" y="9927"/>
                                        </a:cubicBezTo>
                                        <a:cubicBezTo>
                                          <a:pt x="131921" y="9927"/>
                                          <a:pt x="130969" y="9927"/>
                                          <a:pt x="130969" y="9927"/>
                                        </a:cubicBezTo>
                                        <a:cubicBezTo>
                                          <a:pt x="130969" y="9927"/>
                                          <a:pt x="130016" y="9927"/>
                                          <a:pt x="129064" y="9927"/>
                                        </a:cubicBezTo>
                                        <a:cubicBezTo>
                                          <a:pt x="127159" y="10880"/>
                                          <a:pt x="123349" y="11832"/>
                                          <a:pt x="119539" y="12784"/>
                                        </a:cubicBezTo>
                                        <a:cubicBezTo>
                                          <a:pt x="115729" y="13737"/>
                                          <a:pt x="110966" y="15642"/>
                                          <a:pt x="106204" y="17547"/>
                                        </a:cubicBezTo>
                                        <a:cubicBezTo>
                                          <a:pt x="101441" y="19452"/>
                                          <a:pt x="95726" y="22309"/>
                                          <a:pt x="90011" y="25167"/>
                                        </a:cubicBezTo>
                                        <a:cubicBezTo>
                                          <a:pt x="84296" y="28024"/>
                                          <a:pt x="78581" y="31834"/>
                                          <a:pt x="71914" y="36597"/>
                                        </a:cubicBezTo>
                                        <a:cubicBezTo>
                                          <a:pt x="66199" y="41359"/>
                                          <a:pt x="59531" y="46122"/>
                                          <a:pt x="53816" y="51837"/>
                                        </a:cubicBezTo>
                                        <a:cubicBezTo>
                                          <a:pt x="48101" y="57552"/>
                                          <a:pt x="42386" y="64220"/>
                                          <a:pt x="36671" y="70887"/>
                                        </a:cubicBezTo>
                                        <a:cubicBezTo>
                                          <a:pt x="31909" y="77555"/>
                                          <a:pt x="27146" y="85174"/>
                                          <a:pt x="23336" y="92795"/>
                                        </a:cubicBezTo>
                                        <a:cubicBezTo>
                                          <a:pt x="19526" y="100414"/>
                                          <a:pt x="16669" y="108034"/>
                                          <a:pt x="13811" y="116607"/>
                                        </a:cubicBezTo>
                                        <a:cubicBezTo>
                                          <a:pt x="12859" y="120417"/>
                                          <a:pt x="11906" y="124227"/>
                                          <a:pt x="10954" y="128037"/>
                                        </a:cubicBezTo>
                                        <a:cubicBezTo>
                                          <a:pt x="10001" y="131847"/>
                                          <a:pt x="9049" y="135657"/>
                                          <a:pt x="9049" y="139467"/>
                                        </a:cubicBezTo>
                                        <a:cubicBezTo>
                                          <a:pt x="9049" y="143277"/>
                                          <a:pt x="8096" y="147087"/>
                                          <a:pt x="8096" y="150897"/>
                                        </a:cubicBezTo>
                                        <a:cubicBezTo>
                                          <a:pt x="8096" y="154707"/>
                                          <a:pt x="8096" y="158517"/>
                                          <a:pt x="7144" y="161374"/>
                                        </a:cubicBezTo>
                                        <a:cubicBezTo>
                                          <a:pt x="7144" y="165184"/>
                                          <a:pt x="7144" y="168042"/>
                                          <a:pt x="7144" y="171852"/>
                                        </a:cubicBezTo>
                                        <a:cubicBezTo>
                                          <a:pt x="8096" y="173757"/>
                                          <a:pt x="8096" y="174709"/>
                                          <a:pt x="8096" y="1766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7" name="Freeform: Shape 2117"/>
                                <wps:cNvSpPr/>
                                <wps:spPr>
                                  <a:xfrm>
                                    <a:off x="3840319" y="921945"/>
                                    <a:ext cx="257175" cy="161925"/>
                                  </a:xfrm>
                                  <a:custGeom>
                                    <a:avLst/>
                                    <a:gdLst>
                                      <a:gd name="connsiteX0" fmla="*/ 241620 w 257175"/>
                                      <a:gd name="connsiteY0" fmla="*/ 103346 h 161925"/>
                                      <a:gd name="connsiteX1" fmla="*/ 239715 w 257175"/>
                                      <a:gd name="connsiteY1" fmla="*/ 100489 h 161925"/>
                                      <a:gd name="connsiteX2" fmla="*/ 237810 w 257175"/>
                                      <a:gd name="connsiteY2" fmla="*/ 97631 h 161925"/>
                                      <a:gd name="connsiteX3" fmla="*/ 233047 w 257175"/>
                                      <a:gd name="connsiteY3" fmla="*/ 91916 h 161925"/>
                                      <a:gd name="connsiteX4" fmla="*/ 228285 w 257175"/>
                                      <a:gd name="connsiteY4" fmla="*/ 86201 h 161925"/>
                                      <a:gd name="connsiteX5" fmla="*/ 223522 w 257175"/>
                                      <a:gd name="connsiteY5" fmla="*/ 80486 h 161925"/>
                                      <a:gd name="connsiteX6" fmla="*/ 218760 w 257175"/>
                                      <a:gd name="connsiteY6" fmla="*/ 75724 h 161925"/>
                                      <a:gd name="connsiteX7" fmla="*/ 213045 w 257175"/>
                                      <a:gd name="connsiteY7" fmla="*/ 70961 h 161925"/>
                                      <a:gd name="connsiteX8" fmla="*/ 201615 w 257175"/>
                                      <a:gd name="connsiteY8" fmla="*/ 61436 h 161925"/>
                                      <a:gd name="connsiteX9" fmla="*/ 195900 w 257175"/>
                                      <a:gd name="connsiteY9" fmla="*/ 56674 h 161925"/>
                                      <a:gd name="connsiteX10" fmla="*/ 189232 w 257175"/>
                                      <a:gd name="connsiteY10" fmla="*/ 52864 h 161925"/>
                                      <a:gd name="connsiteX11" fmla="*/ 186375 w 257175"/>
                                      <a:gd name="connsiteY11" fmla="*/ 50959 h 161925"/>
                                      <a:gd name="connsiteX12" fmla="*/ 183517 w 257175"/>
                                      <a:gd name="connsiteY12" fmla="*/ 49054 h 161925"/>
                                      <a:gd name="connsiteX13" fmla="*/ 176850 w 257175"/>
                                      <a:gd name="connsiteY13" fmla="*/ 45244 h 161925"/>
                                      <a:gd name="connsiteX14" fmla="*/ 151132 w 257175"/>
                                      <a:gd name="connsiteY14" fmla="*/ 31909 h 161925"/>
                                      <a:gd name="connsiteX15" fmla="*/ 125415 w 257175"/>
                                      <a:gd name="connsiteY15" fmla="*/ 22384 h 161925"/>
                                      <a:gd name="connsiteX16" fmla="*/ 101603 w 257175"/>
                                      <a:gd name="connsiteY16" fmla="*/ 15716 h 161925"/>
                                      <a:gd name="connsiteX17" fmla="*/ 81600 w 257175"/>
                                      <a:gd name="connsiteY17" fmla="*/ 11906 h 161925"/>
                                      <a:gd name="connsiteX18" fmla="*/ 65407 w 257175"/>
                                      <a:gd name="connsiteY18" fmla="*/ 10001 h 161925"/>
                                      <a:gd name="connsiteX19" fmla="*/ 39690 w 257175"/>
                                      <a:gd name="connsiteY19" fmla="*/ 7144 h 161925"/>
                                      <a:gd name="connsiteX20" fmla="*/ 7305 w 257175"/>
                                      <a:gd name="connsiteY20" fmla="*/ 46196 h 161925"/>
                                      <a:gd name="connsiteX21" fmla="*/ 43500 w 257175"/>
                                      <a:gd name="connsiteY21" fmla="*/ 81439 h 161925"/>
                                      <a:gd name="connsiteX22" fmla="*/ 114938 w 257175"/>
                                      <a:gd name="connsiteY22" fmla="*/ 74771 h 161925"/>
                                      <a:gd name="connsiteX23" fmla="*/ 136845 w 257175"/>
                                      <a:gd name="connsiteY23" fmla="*/ 77629 h 161925"/>
                                      <a:gd name="connsiteX24" fmla="*/ 160657 w 257175"/>
                                      <a:gd name="connsiteY24" fmla="*/ 83344 h 161925"/>
                                      <a:gd name="connsiteX25" fmla="*/ 166372 w 257175"/>
                                      <a:gd name="connsiteY25" fmla="*/ 85249 h 161925"/>
                                      <a:gd name="connsiteX26" fmla="*/ 169230 w 257175"/>
                                      <a:gd name="connsiteY26" fmla="*/ 86201 h 161925"/>
                                      <a:gd name="connsiteX27" fmla="*/ 172088 w 257175"/>
                                      <a:gd name="connsiteY27" fmla="*/ 87154 h 161925"/>
                                      <a:gd name="connsiteX28" fmla="*/ 177803 w 257175"/>
                                      <a:gd name="connsiteY28" fmla="*/ 89059 h 161925"/>
                                      <a:gd name="connsiteX29" fmla="*/ 183517 w 257175"/>
                                      <a:gd name="connsiteY29" fmla="*/ 91916 h 161925"/>
                                      <a:gd name="connsiteX30" fmla="*/ 194947 w 257175"/>
                                      <a:gd name="connsiteY30" fmla="*/ 97631 h 161925"/>
                                      <a:gd name="connsiteX31" fmla="*/ 200663 w 257175"/>
                                      <a:gd name="connsiteY31" fmla="*/ 100489 h 161925"/>
                                      <a:gd name="connsiteX32" fmla="*/ 206378 w 257175"/>
                                      <a:gd name="connsiteY32" fmla="*/ 103346 h 161925"/>
                                      <a:gd name="connsiteX33" fmla="*/ 211140 w 257175"/>
                                      <a:gd name="connsiteY33" fmla="*/ 107156 h 161925"/>
                                      <a:gd name="connsiteX34" fmla="*/ 215903 w 257175"/>
                                      <a:gd name="connsiteY34" fmla="*/ 110966 h 161925"/>
                                      <a:gd name="connsiteX35" fmla="*/ 220665 w 257175"/>
                                      <a:gd name="connsiteY35" fmla="*/ 114776 h 161925"/>
                                      <a:gd name="connsiteX36" fmla="*/ 223522 w 257175"/>
                                      <a:gd name="connsiteY36" fmla="*/ 116681 h 161925"/>
                                      <a:gd name="connsiteX37" fmla="*/ 225428 w 257175"/>
                                      <a:gd name="connsiteY37" fmla="*/ 118586 h 161925"/>
                                      <a:gd name="connsiteX38" fmla="*/ 241620 w 257175"/>
                                      <a:gd name="connsiteY38" fmla="*/ 135731 h 161925"/>
                                      <a:gd name="connsiteX39" fmla="*/ 248288 w 257175"/>
                                      <a:gd name="connsiteY39" fmla="*/ 144304 h 161925"/>
                                      <a:gd name="connsiteX40" fmla="*/ 254003 w 257175"/>
                                      <a:gd name="connsiteY40" fmla="*/ 152876 h 161925"/>
                                      <a:gd name="connsiteX41" fmla="*/ 255907 w 257175"/>
                                      <a:gd name="connsiteY41" fmla="*/ 155734 h 161925"/>
                                      <a:gd name="connsiteX42" fmla="*/ 255907 w 257175"/>
                                      <a:gd name="connsiteY42" fmla="*/ 129064 h 161925"/>
                                      <a:gd name="connsiteX43" fmla="*/ 254955 w 257175"/>
                                      <a:gd name="connsiteY43" fmla="*/ 127159 h 161925"/>
                                      <a:gd name="connsiteX44" fmla="*/ 241620 w 257175"/>
                                      <a:gd name="connsiteY44" fmla="*/ 103346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</a:cxnLst>
                                    <a:rect l="l" t="t" r="r" b="b"/>
                                    <a:pathLst>
                                      <a:path w="257175" h="161925">
                                        <a:moveTo>
                                          <a:pt x="241620" y="103346"/>
                                        </a:moveTo>
                                        <a:cubicBezTo>
                                          <a:pt x="240667" y="102394"/>
                                          <a:pt x="240667" y="101441"/>
                                          <a:pt x="239715" y="100489"/>
                                        </a:cubicBezTo>
                                        <a:cubicBezTo>
                                          <a:pt x="238763" y="99536"/>
                                          <a:pt x="238763" y="98584"/>
                                          <a:pt x="237810" y="97631"/>
                                        </a:cubicBezTo>
                                        <a:cubicBezTo>
                                          <a:pt x="236857" y="95726"/>
                                          <a:pt x="234953" y="93821"/>
                                          <a:pt x="233047" y="91916"/>
                                        </a:cubicBezTo>
                                        <a:cubicBezTo>
                                          <a:pt x="232095" y="90011"/>
                                          <a:pt x="230190" y="88106"/>
                                          <a:pt x="228285" y="86201"/>
                                        </a:cubicBezTo>
                                        <a:cubicBezTo>
                                          <a:pt x="226380" y="84296"/>
                                          <a:pt x="225428" y="82391"/>
                                          <a:pt x="223522" y="80486"/>
                                        </a:cubicBezTo>
                                        <a:cubicBezTo>
                                          <a:pt x="221617" y="78581"/>
                                          <a:pt x="219713" y="76676"/>
                                          <a:pt x="218760" y="75724"/>
                                        </a:cubicBezTo>
                                        <a:cubicBezTo>
                                          <a:pt x="216855" y="73819"/>
                                          <a:pt x="214950" y="71914"/>
                                          <a:pt x="213045" y="70961"/>
                                        </a:cubicBezTo>
                                        <a:cubicBezTo>
                                          <a:pt x="209235" y="68104"/>
                                          <a:pt x="205425" y="64294"/>
                                          <a:pt x="201615" y="61436"/>
                                        </a:cubicBezTo>
                                        <a:lnTo>
                                          <a:pt x="195900" y="56674"/>
                                        </a:lnTo>
                                        <a:cubicBezTo>
                                          <a:pt x="193995" y="55721"/>
                                          <a:pt x="192090" y="53816"/>
                                          <a:pt x="189232" y="52864"/>
                                        </a:cubicBezTo>
                                        <a:lnTo>
                                          <a:pt x="186375" y="50959"/>
                                        </a:lnTo>
                                        <a:lnTo>
                                          <a:pt x="183517" y="49054"/>
                                        </a:lnTo>
                                        <a:cubicBezTo>
                                          <a:pt x="181613" y="48101"/>
                                          <a:pt x="179707" y="46196"/>
                                          <a:pt x="176850" y="45244"/>
                                        </a:cubicBezTo>
                                        <a:cubicBezTo>
                                          <a:pt x="168278" y="40481"/>
                                          <a:pt x="159705" y="35719"/>
                                          <a:pt x="151132" y="31909"/>
                                        </a:cubicBezTo>
                                        <a:cubicBezTo>
                                          <a:pt x="142560" y="28099"/>
                                          <a:pt x="133988" y="25241"/>
                                          <a:pt x="125415" y="22384"/>
                                        </a:cubicBezTo>
                                        <a:cubicBezTo>
                                          <a:pt x="116842" y="19526"/>
                                          <a:pt x="109222" y="17621"/>
                                          <a:pt x="101603" y="15716"/>
                                        </a:cubicBezTo>
                                        <a:cubicBezTo>
                                          <a:pt x="93982" y="13811"/>
                                          <a:pt x="87315" y="12859"/>
                                          <a:pt x="81600" y="11906"/>
                                        </a:cubicBezTo>
                                        <a:cubicBezTo>
                                          <a:pt x="75885" y="10954"/>
                                          <a:pt x="70170" y="10001"/>
                                          <a:pt x="65407" y="10001"/>
                                        </a:cubicBezTo>
                                        <a:cubicBezTo>
                                          <a:pt x="60645" y="10001"/>
                                          <a:pt x="43500" y="7144"/>
                                          <a:pt x="39690" y="7144"/>
                                        </a:cubicBezTo>
                                        <a:cubicBezTo>
                                          <a:pt x="20640" y="8096"/>
                                          <a:pt x="5400" y="25241"/>
                                          <a:pt x="7305" y="46196"/>
                                        </a:cubicBezTo>
                                        <a:cubicBezTo>
                                          <a:pt x="8257" y="67151"/>
                                          <a:pt x="24450" y="82391"/>
                                          <a:pt x="43500" y="81439"/>
                                        </a:cubicBezTo>
                                        <a:cubicBezTo>
                                          <a:pt x="49215" y="81439"/>
                                          <a:pt x="82553" y="70961"/>
                                          <a:pt x="114938" y="74771"/>
                                        </a:cubicBezTo>
                                        <a:cubicBezTo>
                                          <a:pt x="121605" y="75724"/>
                                          <a:pt x="129225" y="75724"/>
                                          <a:pt x="136845" y="77629"/>
                                        </a:cubicBezTo>
                                        <a:cubicBezTo>
                                          <a:pt x="144465" y="78581"/>
                                          <a:pt x="152085" y="80486"/>
                                          <a:pt x="160657" y="83344"/>
                                        </a:cubicBezTo>
                                        <a:cubicBezTo>
                                          <a:pt x="162563" y="84296"/>
                                          <a:pt x="164467" y="84296"/>
                                          <a:pt x="166372" y="85249"/>
                                        </a:cubicBezTo>
                                        <a:lnTo>
                                          <a:pt x="169230" y="86201"/>
                                        </a:lnTo>
                                        <a:lnTo>
                                          <a:pt x="172088" y="87154"/>
                                        </a:lnTo>
                                        <a:cubicBezTo>
                                          <a:pt x="173992" y="88106"/>
                                          <a:pt x="175897" y="89059"/>
                                          <a:pt x="177803" y="89059"/>
                                        </a:cubicBezTo>
                                        <a:lnTo>
                                          <a:pt x="183517" y="91916"/>
                                        </a:lnTo>
                                        <a:cubicBezTo>
                                          <a:pt x="187328" y="93821"/>
                                          <a:pt x="191138" y="95726"/>
                                          <a:pt x="194947" y="97631"/>
                                        </a:cubicBezTo>
                                        <a:cubicBezTo>
                                          <a:pt x="196853" y="98584"/>
                                          <a:pt x="198757" y="99536"/>
                                          <a:pt x="200663" y="100489"/>
                                        </a:cubicBezTo>
                                        <a:cubicBezTo>
                                          <a:pt x="202567" y="101441"/>
                                          <a:pt x="204472" y="102394"/>
                                          <a:pt x="206378" y="103346"/>
                                        </a:cubicBezTo>
                                        <a:cubicBezTo>
                                          <a:pt x="208282" y="104299"/>
                                          <a:pt x="210188" y="105251"/>
                                          <a:pt x="211140" y="107156"/>
                                        </a:cubicBezTo>
                                        <a:cubicBezTo>
                                          <a:pt x="213045" y="108109"/>
                                          <a:pt x="214950" y="109061"/>
                                          <a:pt x="215903" y="110966"/>
                                        </a:cubicBezTo>
                                        <a:cubicBezTo>
                                          <a:pt x="217807" y="111919"/>
                                          <a:pt x="218760" y="113824"/>
                                          <a:pt x="220665" y="114776"/>
                                        </a:cubicBezTo>
                                        <a:cubicBezTo>
                                          <a:pt x="221617" y="115729"/>
                                          <a:pt x="222570" y="115729"/>
                                          <a:pt x="223522" y="116681"/>
                                        </a:cubicBezTo>
                                        <a:cubicBezTo>
                                          <a:pt x="224475" y="117634"/>
                                          <a:pt x="225428" y="117634"/>
                                          <a:pt x="225428" y="118586"/>
                                        </a:cubicBezTo>
                                        <a:cubicBezTo>
                                          <a:pt x="231142" y="124301"/>
                                          <a:pt x="236857" y="130016"/>
                                          <a:pt x="241620" y="135731"/>
                                        </a:cubicBezTo>
                                        <a:cubicBezTo>
                                          <a:pt x="243525" y="138589"/>
                                          <a:pt x="246382" y="141446"/>
                                          <a:pt x="248288" y="144304"/>
                                        </a:cubicBezTo>
                                        <a:cubicBezTo>
                                          <a:pt x="250192" y="147161"/>
                                          <a:pt x="252097" y="150019"/>
                                          <a:pt x="254003" y="152876"/>
                                        </a:cubicBezTo>
                                        <a:cubicBezTo>
                                          <a:pt x="254955" y="153829"/>
                                          <a:pt x="254955" y="154781"/>
                                          <a:pt x="255907" y="155734"/>
                                        </a:cubicBezTo>
                                        <a:lnTo>
                                          <a:pt x="255907" y="129064"/>
                                        </a:lnTo>
                                        <a:cubicBezTo>
                                          <a:pt x="255907" y="128111"/>
                                          <a:pt x="254955" y="127159"/>
                                          <a:pt x="254955" y="127159"/>
                                        </a:cubicBezTo>
                                        <a:cubicBezTo>
                                          <a:pt x="251145" y="118586"/>
                                          <a:pt x="246382" y="110966"/>
                                          <a:pt x="241620" y="10334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8" name="Freeform: Shape 2118"/>
                                <wps:cNvSpPr/>
                                <wps:spPr>
                                  <a:xfrm>
                                    <a:off x="3566274" y="227573"/>
                                    <a:ext cx="85725" cy="180975"/>
                                  </a:xfrm>
                                  <a:custGeom>
                                    <a:avLst/>
                                    <a:gdLst>
                                      <a:gd name="connsiteX0" fmla="*/ 67990 w 85725"/>
                                      <a:gd name="connsiteY0" fmla="*/ 56674 h 180975"/>
                                      <a:gd name="connsiteX1" fmla="*/ 67990 w 85725"/>
                                      <a:gd name="connsiteY1" fmla="*/ 60484 h 180975"/>
                                      <a:gd name="connsiteX2" fmla="*/ 67990 w 85725"/>
                                      <a:gd name="connsiteY2" fmla="*/ 64294 h 180975"/>
                                      <a:gd name="connsiteX3" fmla="*/ 67037 w 85725"/>
                                      <a:gd name="connsiteY3" fmla="*/ 68104 h 180975"/>
                                      <a:gd name="connsiteX4" fmla="*/ 66085 w 85725"/>
                                      <a:gd name="connsiteY4" fmla="*/ 71914 h 180975"/>
                                      <a:gd name="connsiteX5" fmla="*/ 65133 w 85725"/>
                                      <a:gd name="connsiteY5" fmla="*/ 75724 h 180975"/>
                                      <a:gd name="connsiteX6" fmla="*/ 63227 w 85725"/>
                                      <a:gd name="connsiteY6" fmla="*/ 82391 h 180975"/>
                                      <a:gd name="connsiteX7" fmla="*/ 62275 w 85725"/>
                                      <a:gd name="connsiteY7" fmla="*/ 86201 h 180975"/>
                                      <a:gd name="connsiteX8" fmla="*/ 61323 w 85725"/>
                                      <a:gd name="connsiteY8" fmla="*/ 89059 h 180975"/>
                                      <a:gd name="connsiteX9" fmla="*/ 60370 w 85725"/>
                                      <a:gd name="connsiteY9" fmla="*/ 90964 h 180975"/>
                                      <a:gd name="connsiteX10" fmla="*/ 59418 w 85725"/>
                                      <a:gd name="connsiteY10" fmla="*/ 92869 h 180975"/>
                                      <a:gd name="connsiteX11" fmla="*/ 57512 w 85725"/>
                                      <a:gd name="connsiteY11" fmla="*/ 95726 h 180975"/>
                                      <a:gd name="connsiteX12" fmla="*/ 50845 w 85725"/>
                                      <a:gd name="connsiteY12" fmla="*/ 107156 h 180975"/>
                                      <a:gd name="connsiteX13" fmla="*/ 43225 w 85725"/>
                                      <a:gd name="connsiteY13" fmla="*/ 117634 h 180975"/>
                                      <a:gd name="connsiteX14" fmla="*/ 12745 w 85725"/>
                                      <a:gd name="connsiteY14" fmla="*/ 145256 h 180975"/>
                                      <a:gd name="connsiteX15" fmla="*/ 13698 w 85725"/>
                                      <a:gd name="connsiteY15" fmla="*/ 174784 h 180975"/>
                                      <a:gd name="connsiteX16" fmla="*/ 43225 w 85725"/>
                                      <a:gd name="connsiteY16" fmla="*/ 175736 h 180975"/>
                                      <a:gd name="connsiteX17" fmla="*/ 51798 w 85725"/>
                                      <a:gd name="connsiteY17" fmla="*/ 164306 h 180975"/>
                                      <a:gd name="connsiteX18" fmla="*/ 57512 w 85725"/>
                                      <a:gd name="connsiteY18" fmla="*/ 156686 h 180975"/>
                                      <a:gd name="connsiteX19" fmla="*/ 64180 w 85725"/>
                                      <a:gd name="connsiteY19" fmla="*/ 146209 h 180975"/>
                                      <a:gd name="connsiteX20" fmla="*/ 70848 w 85725"/>
                                      <a:gd name="connsiteY20" fmla="*/ 133826 h 180975"/>
                                      <a:gd name="connsiteX21" fmla="*/ 76562 w 85725"/>
                                      <a:gd name="connsiteY21" fmla="*/ 119539 h 180975"/>
                                      <a:gd name="connsiteX22" fmla="*/ 81325 w 85725"/>
                                      <a:gd name="connsiteY22" fmla="*/ 103346 h 180975"/>
                                      <a:gd name="connsiteX23" fmla="*/ 82277 w 85725"/>
                                      <a:gd name="connsiteY23" fmla="*/ 99536 h 180975"/>
                                      <a:gd name="connsiteX24" fmla="*/ 82277 w 85725"/>
                                      <a:gd name="connsiteY24" fmla="*/ 97631 h 180975"/>
                                      <a:gd name="connsiteX25" fmla="*/ 82277 w 85725"/>
                                      <a:gd name="connsiteY25" fmla="*/ 95726 h 180975"/>
                                      <a:gd name="connsiteX26" fmla="*/ 83230 w 85725"/>
                                      <a:gd name="connsiteY26" fmla="*/ 91916 h 180975"/>
                                      <a:gd name="connsiteX27" fmla="*/ 83230 w 85725"/>
                                      <a:gd name="connsiteY27" fmla="*/ 88106 h 180975"/>
                                      <a:gd name="connsiteX28" fmla="*/ 83230 w 85725"/>
                                      <a:gd name="connsiteY28" fmla="*/ 79534 h 180975"/>
                                      <a:gd name="connsiteX29" fmla="*/ 83230 w 85725"/>
                                      <a:gd name="connsiteY29" fmla="*/ 75724 h 180975"/>
                                      <a:gd name="connsiteX30" fmla="*/ 83230 w 85725"/>
                                      <a:gd name="connsiteY30" fmla="*/ 71914 h 180975"/>
                                      <a:gd name="connsiteX31" fmla="*/ 83230 w 85725"/>
                                      <a:gd name="connsiteY31" fmla="*/ 68104 h 180975"/>
                                      <a:gd name="connsiteX32" fmla="*/ 83230 w 85725"/>
                                      <a:gd name="connsiteY32" fmla="*/ 64294 h 180975"/>
                                      <a:gd name="connsiteX33" fmla="*/ 82277 w 85725"/>
                                      <a:gd name="connsiteY33" fmla="*/ 60484 h 180975"/>
                                      <a:gd name="connsiteX34" fmla="*/ 82277 w 85725"/>
                                      <a:gd name="connsiteY34" fmla="*/ 58579 h 180975"/>
                                      <a:gd name="connsiteX35" fmla="*/ 82277 w 85725"/>
                                      <a:gd name="connsiteY35" fmla="*/ 56674 h 180975"/>
                                      <a:gd name="connsiteX36" fmla="*/ 78468 w 85725"/>
                                      <a:gd name="connsiteY36" fmla="*/ 42386 h 180975"/>
                                      <a:gd name="connsiteX37" fmla="*/ 75610 w 85725"/>
                                      <a:gd name="connsiteY37" fmla="*/ 35719 h 180975"/>
                                      <a:gd name="connsiteX38" fmla="*/ 72752 w 85725"/>
                                      <a:gd name="connsiteY38" fmla="*/ 30004 h 180975"/>
                                      <a:gd name="connsiteX39" fmla="*/ 69895 w 85725"/>
                                      <a:gd name="connsiteY39" fmla="*/ 25241 h 180975"/>
                                      <a:gd name="connsiteX40" fmla="*/ 67037 w 85725"/>
                                      <a:gd name="connsiteY40" fmla="*/ 20479 h 180975"/>
                                      <a:gd name="connsiteX41" fmla="*/ 64180 w 85725"/>
                                      <a:gd name="connsiteY41" fmla="*/ 16669 h 180975"/>
                                      <a:gd name="connsiteX42" fmla="*/ 63227 w 85725"/>
                                      <a:gd name="connsiteY42" fmla="*/ 14764 h 180975"/>
                                      <a:gd name="connsiteX43" fmla="*/ 62275 w 85725"/>
                                      <a:gd name="connsiteY43" fmla="*/ 12859 h 180975"/>
                                      <a:gd name="connsiteX44" fmla="*/ 57512 w 85725"/>
                                      <a:gd name="connsiteY44" fmla="*/ 7144 h 180975"/>
                                      <a:gd name="connsiteX45" fmla="*/ 60370 w 85725"/>
                                      <a:gd name="connsiteY45" fmla="*/ 13811 h 180975"/>
                                      <a:gd name="connsiteX46" fmla="*/ 61323 w 85725"/>
                                      <a:gd name="connsiteY46" fmla="*/ 15716 h 180975"/>
                                      <a:gd name="connsiteX47" fmla="*/ 62275 w 85725"/>
                                      <a:gd name="connsiteY47" fmla="*/ 17621 h 180975"/>
                                      <a:gd name="connsiteX48" fmla="*/ 64180 w 85725"/>
                                      <a:gd name="connsiteY48" fmla="*/ 21431 h 180975"/>
                                      <a:gd name="connsiteX49" fmla="*/ 66085 w 85725"/>
                                      <a:gd name="connsiteY49" fmla="*/ 26194 h 180975"/>
                                      <a:gd name="connsiteX50" fmla="*/ 67990 w 85725"/>
                                      <a:gd name="connsiteY50" fmla="*/ 31909 h 180975"/>
                                      <a:gd name="connsiteX51" fmla="*/ 68943 w 85725"/>
                                      <a:gd name="connsiteY51" fmla="*/ 37624 h 180975"/>
                                      <a:gd name="connsiteX52" fmla="*/ 69895 w 85725"/>
                                      <a:gd name="connsiteY52" fmla="*/ 44291 h 180975"/>
                                      <a:gd name="connsiteX53" fmla="*/ 70848 w 85725"/>
                                      <a:gd name="connsiteY53" fmla="*/ 57626 h 180975"/>
                                      <a:gd name="connsiteX54" fmla="*/ 70848 w 85725"/>
                                      <a:gd name="connsiteY54" fmla="*/ 59531 h 180975"/>
                                      <a:gd name="connsiteX55" fmla="*/ 67990 w 85725"/>
                                      <a:gd name="connsiteY55" fmla="*/ 5667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85725" h="180975">
                                        <a:moveTo>
                                          <a:pt x="67990" y="56674"/>
                                        </a:moveTo>
                                        <a:cubicBezTo>
                                          <a:pt x="67990" y="57626"/>
                                          <a:pt x="67990" y="58579"/>
                                          <a:pt x="67990" y="60484"/>
                                        </a:cubicBezTo>
                                        <a:cubicBezTo>
                                          <a:pt x="67990" y="61436"/>
                                          <a:pt x="67990" y="62389"/>
                                          <a:pt x="67990" y="64294"/>
                                        </a:cubicBezTo>
                                        <a:cubicBezTo>
                                          <a:pt x="67990" y="65246"/>
                                          <a:pt x="67990" y="66199"/>
                                          <a:pt x="67037" y="68104"/>
                                        </a:cubicBezTo>
                                        <a:cubicBezTo>
                                          <a:pt x="67037" y="69056"/>
                                          <a:pt x="66085" y="70009"/>
                                          <a:pt x="66085" y="71914"/>
                                        </a:cubicBezTo>
                                        <a:cubicBezTo>
                                          <a:pt x="66085" y="72866"/>
                                          <a:pt x="66085" y="73819"/>
                                          <a:pt x="65133" y="75724"/>
                                        </a:cubicBezTo>
                                        <a:cubicBezTo>
                                          <a:pt x="64180" y="77629"/>
                                          <a:pt x="64180" y="80486"/>
                                          <a:pt x="63227" y="82391"/>
                                        </a:cubicBezTo>
                                        <a:lnTo>
                                          <a:pt x="62275" y="86201"/>
                                        </a:lnTo>
                                        <a:cubicBezTo>
                                          <a:pt x="62275" y="87154"/>
                                          <a:pt x="61323" y="88106"/>
                                          <a:pt x="61323" y="89059"/>
                                        </a:cubicBezTo>
                                        <a:lnTo>
                                          <a:pt x="60370" y="90964"/>
                                        </a:lnTo>
                                        <a:lnTo>
                                          <a:pt x="59418" y="92869"/>
                                        </a:lnTo>
                                        <a:cubicBezTo>
                                          <a:pt x="58465" y="93821"/>
                                          <a:pt x="58465" y="94774"/>
                                          <a:pt x="57512" y="95726"/>
                                        </a:cubicBezTo>
                                        <a:cubicBezTo>
                                          <a:pt x="55608" y="99536"/>
                                          <a:pt x="52750" y="104299"/>
                                          <a:pt x="50845" y="107156"/>
                                        </a:cubicBezTo>
                                        <a:cubicBezTo>
                                          <a:pt x="47987" y="110966"/>
                                          <a:pt x="46083" y="113824"/>
                                          <a:pt x="43225" y="117634"/>
                                        </a:cubicBezTo>
                                        <a:cubicBezTo>
                                          <a:pt x="31795" y="132874"/>
                                          <a:pt x="14650" y="142399"/>
                                          <a:pt x="12745" y="145256"/>
                                        </a:cubicBezTo>
                                        <a:cubicBezTo>
                                          <a:pt x="5125" y="152876"/>
                                          <a:pt x="5125" y="166211"/>
                                          <a:pt x="13698" y="174784"/>
                                        </a:cubicBezTo>
                                        <a:cubicBezTo>
                                          <a:pt x="22270" y="183356"/>
                                          <a:pt x="34652" y="183356"/>
                                          <a:pt x="43225" y="175736"/>
                                        </a:cubicBezTo>
                                        <a:cubicBezTo>
                                          <a:pt x="45130" y="173831"/>
                                          <a:pt x="50845" y="166211"/>
                                          <a:pt x="51798" y="164306"/>
                                        </a:cubicBezTo>
                                        <a:cubicBezTo>
                                          <a:pt x="53702" y="162401"/>
                                          <a:pt x="55608" y="159544"/>
                                          <a:pt x="57512" y="156686"/>
                                        </a:cubicBezTo>
                                        <a:cubicBezTo>
                                          <a:pt x="59418" y="153829"/>
                                          <a:pt x="61323" y="150019"/>
                                          <a:pt x="64180" y="146209"/>
                                        </a:cubicBezTo>
                                        <a:cubicBezTo>
                                          <a:pt x="66085" y="142399"/>
                                          <a:pt x="67990" y="138589"/>
                                          <a:pt x="70848" y="133826"/>
                                        </a:cubicBezTo>
                                        <a:cubicBezTo>
                                          <a:pt x="72752" y="129064"/>
                                          <a:pt x="74658" y="124301"/>
                                          <a:pt x="76562" y="119539"/>
                                        </a:cubicBezTo>
                                        <a:cubicBezTo>
                                          <a:pt x="78468" y="114776"/>
                                          <a:pt x="79420" y="109061"/>
                                          <a:pt x="81325" y="103346"/>
                                        </a:cubicBezTo>
                                        <a:cubicBezTo>
                                          <a:pt x="81325" y="102394"/>
                                          <a:pt x="82277" y="100489"/>
                                          <a:pt x="82277" y="99536"/>
                                        </a:cubicBezTo>
                                        <a:lnTo>
                                          <a:pt x="82277" y="97631"/>
                                        </a:lnTo>
                                        <a:lnTo>
                                          <a:pt x="82277" y="95726"/>
                                        </a:lnTo>
                                        <a:cubicBezTo>
                                          <a:pt x="82277" y="94774"/>
                                          <a:pt x="82277" y="92869"/>
                                          <a:pt x="83230" y="91916"/>
                                        </a:cubicBezTo>
                                        <a:lnTo>
                                          <a:pt x="83230" y="88106"/>
                                        </a:lnTo>
                                        <a:cubicBezTo>
                                          <a:pt x="83230" y="85249"/>
                                          <a:pt x="83230" y="82391"/>
                                          <a:pt x="83230" y="79534"/>
                                        </a:cubicBezTo>
                                        <a:cubicBezTo>
                                          <a:pt x="83230" y="78581"/>
                                          <a:pt x="83230" y="76676"/>
                                          <a:pt x="83230" y="75724"/>
                                        </a:cubicBezTo>
                                        <a:cubicBezTo>
                                          <a:pt x="83230" y="74771"/>
                                          <a:pt x="83230" y="72866"/>
                                          <a:pt x="83230" y="71914"/>
                                        </a:cubicBezTo>
                                        <a:cubicBezTo>
                                          <a:pt x="83230" y="70961"/>
                                          <a:pt x="83230" y="69056"/>
                                          <a:pt x="83230" y="68104"/>
                                        </a:cubicBezTo>
                                        <a:cubicBezTo>
                                          <a:pt x="83230" y="67151"/>
                                          <a:pt x="83230" y="65246"/>
                                          <a:pt x="83230" y="64294"/>
                                        </a:cubicBezTo>
                                        <a:cubicBezTo>
                                          <a:pt x="83230" y="63341"/>
                                          <a:pt x="83230" y="61436"/>
                                          <a:pt x="82277" y="60484"/>
                                        </a:cubicBezTo>
                                        <a:cubicBezTo>
                                          <a:pt x="82277" y="59531"/>
                                          <a:pt x="82277" y="59531"/>
                                          <a:pt x="82277" y="58579"/>
                                        </a:cubicBezTo>
                                        <a:cubicBezTo>
                                          <a:pt x="82277" y="57626"/>
                                          <a:pt x="82277" y="57626"/>
                                          <a:pt x="82277" y="56674"/>
                                        </a:cubicBezTo>
                                        <a:cubicBezTo>
                                          <a:pt x="81325" y="51911"/>
                                          <a:pt x="79420" y="47149"/>
                                          <a:pt x="78468" y="42386"/>
                                        </a:cubicBezTo>
                                        <a:cubicBezTo>
                                          <a:pt x="77515" y="40481"/>
                                          <a:pt x="76562" y="37624"/>
                                          <a:pt x="75610" y="35719"/>
                                        </a:cubicBezTo>
                                        <a:cubicBezTo>
                                          <a:pt x="74658" y="33814"/>
                                          <a:pt x="73705" y="31909"/>
                                          <a:pt x="72752" y="30004"/>
                                        </a:cubicBezTo>
                                        <a:cubicBezTo>
                                          <a:pt x="71800" y="28099"/>
                                          <a:pt x="70848" y="26194"/>
                                          <a:pt x="69895" y="25241"/>
                                        </a:cubicBezTo>
                                        <a:cubicBezTo>
                                          <a:pt x="68943" y="23336"/>
                                          <a:pt x="67990" y="22384"/>
                                          <a:pt x="67037" y="20479"/>
                                        </a:cubicBezTo>
                                        <a:cubicBezTo>
                                          <a:pt x="66085" y="19526"/>
                                          <a:pt x="65133" y="17621"/>
                                          <a:pt x="64180" y="16669"/>
                                        </a:cubicBezTo>
                                        <a:cubicBezTo>
                                          <a:pt x="64180" y="15716"/>
                                          <a:pt x="63227" y="15716"/>
                                          <a:pt x="63227" y="14764"/>
                                        </a:cubicBezTo>
                                        <a:cubicBezTo>
                                          <a:pt x="63227" y="13811"/>
                                          <a:pt x="62275" y="13811"/>
                                          <a:pt x="62275" y="12859"/>
                                        </a:cubicBezTo>
                                        <a:cubicBezTo>
                                          <a:pt x="59418" y="9049"/>
                                          <a:pt x="57512" y="7144"/>
                                          <a:pt x="57512" y="7144"/>
                                        </a:cubicBezTo>
                                        <a:cubicBezTo>
                                          <a:pt x="57512" y="7144"/>
                                          <a:pt x="58465" y="9049"/>
                                          <a:pt x="60370" y="13811"/>
                                        </a:cubicBezTo>
                                        <a:cubicBezTo>
                                          <a:pt x="60370" y="14764"/>
                                          <a:pt x="61323" y="14764"/>
                                          <a:pt x="61323" y="15716"/>
                                        </a:cubicBezTo>
                                        <a:cubicBezTo>
                                          <a:pt x="61323" y="16669"/>
                                          <a:pt x="61323" y="16669"/>
                                          <a:pt x="62275" y="17621"/>
                                        </a:cubicBezTo>
                                        <a:cubicBezTo>
                                          <a:pt x="63227" y="18574"/>
                                          <a:pt x="63227" y="20479"/>
                                          <a:pt x="64180" y="21431"/>
                                        </a:cubicBezTo>
                                        <a:cubicBezTo>
                                          <a:pt x="65133" y="23336"/>
                                          <a:pt x="65133" y="24289"/>
                                          <a:pt x="66085" y="26194"/>
                                        </a:cubicBezTo>
                                        <a:cubicBezTo>
                                          <a:pt x="67037" y="28099"/>
                                          <a:pt x="67037" y="30004"/>
                                          <a:pt x="67990" y="31909"/>
                                        </a:cubicBezTo>
                                        <a:cubicBezTo>
                                          <a:pt x="67990" y="33814"/>
                                          <a:pt x="68943" y="35719"/>
                                          <a:pt x="68943" y="37624"/>
                                        </a:cubicBezTo>
                                        <a:cubicBezTo>
                                          <a:pt x="68943" y="39529"/>
                                          <a:pt x="69895" y="41434"/>
                                          <a:pt x="69895" y="44291"/>
                                        </a:cubicBezTo>
                                        <a:cubicBezTo>
                                          <a:pt x="70848" y="48101"/>
                                          <a:pt x="70848" y="52864"/>
                                          <a:pt x="70848" y="57626"/>
                                        </a:cubicBezTo>
                                        <a:cubicBezTo>
                                          <a:pt x="70848" y="58579"/>
                                          <a:pt x="70848" y="58579"/>
                                          <a:pt x="70848" y="59531"/>
                                        </a:cubicBezTo>
                                        <a:cubicBezTo>
                                          <a:pt x="67990" y="55721"/>
                                          <a:pt x="67990" y="56674"/>
                                          <a:pt x="67990" y="566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1" name="Freeform: Shape 2121"/>
                                <wps:cNvSpPr/>
                                <wps:spPr>
                                  <a:xfrm>
                                    <a:off x="2578418" y="1239128"/>
                                    <a:ext cx="247650" cy="76200"/>
                                  </a:xfrm>
                                  <a:custGeom>
                                    <a:avLst/>
                                    <a:gdLst>
                                      <a:gd name="connsiteX0" fmla="*/ 93821 w 247650"/>
                                      <a:gd name="connsiteY0" fmla="*/ 59531 h 76200"/>
                                      <a:gd name="connsiteX1" fmla="*/ 97631 w 247650"/>
                                      <a:gd name="connsiteY1" fmla="*/ 55722 h 76200"/>
                                      <a:gd name="connsiteX2" fmla="*/ 102394 w 247650"/>
                                      <a:gd name="connsiteY2" fmla="*/ 52864 h 76200"/>
                                      <a:gd name="connsiteX3" fmla="*/ 107156 w 247650"/>
                                      <a:gd name="connsiteY3" fmla="*/ 50006 h 76200"/>
                                      <a:gd name="connsiteX4" fmla="*/ 111919 w 247650"/>
                                      <a:gd name="connsiteY4" fmla="*/ 47149 h 76200"/>
                                      <a:gd name="connsiteX5" fmla="*/ 121444 w 247650"/>
                                      <a:gd name="connsiteY5" fmla="*/ 41434 h 76200"/>
                                      <a:gd name="connsiteX6" fmla="*/ 126206 w 247650"/>
                                      <a:gd name="connsiteY6" fmla="*/ 39529 h 76200"/>
                                      <a:gd name="connsiteX7" fmla="*/ 130969 w 247650"/>
                                      <a:gd name="connsiteY7" fmla="*/ 37624 h 76200"/>
                                      <a:gd name="connsiteX8" fmla="*/ 141446 w 247650"/>
                                      <a:gd name="connsiteY8" fmla="*/ 33814 h 76200"/>
                                      <a:gd name="connsiteX9" fmla="*/ 147161 w 247650"/>
                                      <a:gd name="connsiteY9" fmla="*/ 31909 h 76200"/>
                                      <a:gd name="connsiteX10" fmla="*/ 152876 w 247650"/>
                                      <a:gd name="connsiteY10" fmla="*/ 30956 h 76200"/>
                                      <a:gd name="connsiteX11" fmla="*/ 158591 w 247650"/>
                                      <a:gd name="connsiteY11" fmla="*/ 30004 h 76200"/>
                                      <a:gd name="connsiteX12" fmla="*/ 164306 w 247650"/>
                                      <a:gd name="connsiteY12" fmla="*/ 29051 h 76200"/>
                                      <a:gd name="connsiteX13" fmla="*/ 170021 w 247650"/>
                                      <a:gd name="connsiteY13" fmla="*/ 28099 h 76200"/>
                                      <a:gd name="connsiteX14" fmla="*/ 175736 w 247650"/>
                                      <a:gd name="connsiteY14" fmla="*/ 28099 h 76200"/>
                                      <a:gd name="connsiteX15" fmla="*/ 181451 w 247650"/>
                                      <a:gd name="connsiteY15" fmla="*/ 28099 h 76200"/>
                                      <a:gd name="connsiteX16" fmla="*/ 186214 w 247650"/>
                                      <a:gd name="connsiteY16" fmla="*/ 28099 h 76200"/>
                                      <a:gd name="connsiteX17" fmla="*/ 190976 w 247650"/>
                                      <a:gd name="connsiteY17" fmla="*/ 28099 h 76200"/>
                                      <a:gd name="connsiteX18" fmla="*/ 195739 w 247650"/>
                                      <a:gd name="connsiteY18" fmla="*/ 29051 h 76200"/>
                                      <a:gd name="connsiteX19" fmla="*/ 205264 w 247650"/>
                                      <a:gd name="connsiteY19" fmla="*/ 30004 h 76200"/>
                                      <a:gd name="connsiteX20" fmla="*/ 221456 w 247650"/>
                                      <a:gd name="connsiteY20" fmla="*/ 33814 h 76200"/>
                                      <a:gd name="connsiteX21" fmla="*/ 233839 w 247650"/>
                                      <a:gd name="connsiteY21" fmla="*/ 37624 h 76200"/>
                                      <a:gd name="connsiteX22" fmla="*/ 244316 w 247650"/>
                                      <a:gd name="connsiteY22" fmla="*/ 41434 h 76200"/>
                                      <a:gd name="connsiteX23" fmla="*/ 234791 w 247650"/>
                                      <a:gd name="connsiteY23" fmla="*/ 34766 h 76200"/>
                                      <a:gd name="connsiteX24" fmla="*/ 223361 w 247650"/>
                                      <a:gd name="connsiteY24" fmla="*/ 28099 h 76200"/>
                                      <a:gd name="connsiteX25" fmla="*/ 208121 w 247650"/>
                                      <a:gd name="connsiteY25" fmla="*/ 20479 h 76200"/>
                                      <a:gd name="connsiteX26" fmla="*/ 198596 w 247650"/>
                                      <a:gd name="connsiteY26" fmla="*/ 16669 h 76200"/>
                                      <a:gd name="connsiteX27" fmla="*/ 193834 w 247650"/>
                                      <a:gd name="connsiteY27" fmla="*/ 14764 h 76200"/>
                                      <a:gd name="connsiteX28" fmla="*/ 188119 w 247650"/>
                                      <a:gd name="connsiteY28" fmla="*/ 12859 h 76200"/>
                                      <a:gd name="connsiteX29" fmla="*/ 182404 w 247650"/>
                                      <a:gd name="connsiteY29" fmla="*/ 10954 h 76200"/>
                                      <a:gd name="connsiteX30" fmla="*/ 176689 w 247650"/>
                                      <a:gd name="connsiteY30" fmla="*/ 10001 h 76200"/>
                                      <a:gd name="connsiteX31" fmla="*/ 170974 w 247650"/>
                                      <a:gd name="connsiteY31" fmla="*/ 9049 h 76200"/>
                                      <a:gd name="connsiteX32" fmla="*/ 165259 w 247650"/>
                                      <a:gd name="connsiteY32" fmla="*/ 8097 h 76200"/>
                                      <a:gd name="connsiteX33" fmla="*/ 158591 w 247650"/>
                                      <a:gd name="connsiteY33" fmla="*/ 7144 h 76200"/>
                                      <a:gd name="connsiteX34" fmla="*/ 151924 w 247650"/>
                                      <a:gd name="connsiteY34" fmla="*/ 7144 h 76200"/>
                                      <a:gd name="connsiteX35" fmla="*/ 145256 w 247650"/>
                                      <a:gd name="connsiteY35" fmla="*/ 7144 h 76200"/>
                                      <a:gd name="connsiteX36" fmla="*/ 138589 w 247650"/>
                                      <a:gd name="connsiteY36" fmla="*/ 7144 h 76200"/>
                                      <a:gd name="connsiteX37" fmla="*/ 125254 w 247650"/>
                                      <a:gd name="connsiteY37" fmla="*/ 8097 h 76200"/>
                                      <a:gd name="connsiteX38" fmla="*/ 118586 w 247650"/>
                                      <a:gd name="connsiteY38" fmla="*/ 9049 h 76200"/>
                                      <a:gd name="connsiteX39" fmla="*/ 111919 w 247650"/>
                                      <a:gd name="connsiteY39" fmla="*/ 10001 h 76200"/>
                                      <a:gd name="connsiteX40" fmla="*/ 98584 w 247650"/>
                                      <a:gd name="connsiteY40" fmla="*/ 13811 h 76200"/>
                                      <a:gd name="connsiteX41" fmla="*/ 91916 w 247650"/>
                                      <a:gd name="connsiteY41" fmla="*/ 15716 h 76200"/>
                                      <a:gd name="connsiteX42" fmla="*/ 85249 w 247650"/>
                                      <a:gd name="connsiteY42" fmla="*/ 18574 h 76200"/>
                                      <a:gd name="connsiteX43" fmla="*/ 78581 w 247650"/>
                                      <a:gd name="connsiteY43" fmla="*/ 21431 h 76200"/>
                                      <a:gd name="connsiteX44" fmla="*/ 71914 w 247650"/>
                                      <a:gd name="connsiteY44" fmla="*/ 24289 h 76200"/>
                                      <a:gd name="connsiteX45" fmla="*/ 60484 w 247650"/>
                                      <a:gd name="connsiteY45" fmla="*/ 30956 h 76200"/>
                                      <a:gd name="connsiteX46" fmla="*/ 39529 w 247650"/>
                                      <a:gd name="connsiteY46" fmla="*/ 45244 h 76200"/>
                                      <a:gd name="connsiteX47" fmla="*/ 22384 w 247650"/>
                                      <a:gd name="connsiteY47" fmla="*/ 59531 h 76200"/>
                                      <a:gd name="connsiteX48" fmla="*/ 9049 w 247650"/>
                                      <a:gd name="connsiteY48" fmla="*/ 72866 h 76200"/>
                                      <a:gd name="connsiteX49" fmla="*/ 7144 w 247650"/>
                                      <a:gd name="connsiteY49" fmla="*/ 74772 h 76200"/>
                                      <a:gd name="connsiteX50" fmla="*/ 7144 w 247650"/>
                                      <a:gd name="connsiteY50" fmla="*/ 74772 h 76200"/>
                                      <a:gd name="connsiteX51" fmla="*/ 79534 w 247650"/>
                                      <a:gd name="connsiteY51" fmla="*/ 74772 h 76200"/>
                                      <a:gd name="connsiteX52" fmla="*/ 88106 w 247650"/>
                                      <a:gd name="connsiteY52" fmla="*/ 65247 h 76200"/>
                                      <a:gd name="connsiteX53" fmla="*/ 93821 w 247650"/>
                                      <a:gd name="connsiteY53" fmla="*/ 59531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247650" h="76200">
                                        <a:moveTo>
                                          <a:pt x="93821" y="59531"/>
                                        </a:moveTo>
                                        <a:cubicBezTo>
                                          <a:pt x="94774" y="58579"/>
                                          <a:pt x="96679" y="57626"/>
                                          <a:pt x="97631" y="55722"/>
                                        </a:cubicBezTo>
                                        <a:cubicBezTo>
                                          <a:pt x="98584" y="54769"/>
                                          <a:pt x="100489" y="53816"/>
                                          <a:pt x="102394" y="52864"/>
                                        </a:cubicBezTo>
                                        <a:cubicBezTo>
                                          <a:pt x="104299" y="51911"/>
                                          <a:pt x="105251" y="50959"/>
                                          <a:pt x="107156" y="50006"/>
                                        </a:cubicBezTo>
                                        <a:cubicBezTo>
                                          <a:pt x="109061" y="49054"/>
                                          <a:pt x="110014" y="48101"/>
                                          <a:pt x="111919" y="47149"/>
                                        </a:cubicBezTo>
                                        <a:cubicBezTo>
                                          <a:pt x="114776" y="45244"/>
                                          <a:pt x="118586" y="43339"/>
                                          <a:pt x="121444" y="41434"/>
                                        </a:cubicBezTo>
                                        <a:cubicBezTo>
                                          <a:pt x="123349" y="40481"/>
                                          <a:pt x="125254" y="39529"/>
                                          <a:pt x="126206" y="39529"/>
                                        </a:cubicBezTo>
                                        <a:cubicBezTo>
                                          <a:pt x="128111" y="38576"/>
                                          <a:pt x="130016" y="37624"/>
                                          <a:pt x="130969" y="37624"/>
                                        </a:cubicBezTo>
                                        <a:cubicBezTo>
                                          <a:pt x="134779" y="36672"/>
                                          <a:pt x="137636" y="34766"/>
                                          <a:pt x="141446" y="33814"/>
                                        </a:cubicBezTo>
                                        <a:cubicBezTo>
                                          <a:pt x="143351" y="32861"/>
                                          <a:pt x="145256" y="32861"/>
                                          <a:pt x="147161" y="31909"/>
                                        </a:cubicBezTo>
                                        <a:cubicBezTo>
                                          <a:pt x="149066" y="31909"/>
                                          <a:pt x="150971" y="30956"/>
                                          <a:pt x="152876" y="30956"/>
                                        </a:cubicBezTo>
                                        <a:cubicBezTo>
                                          <a:pt x="154781" y="30956"/>
                                          <a:pt x="156686" y="30004"/>
                                          <a:pt x="158591" y="30004"/>
                                        </a:cubicBezTo>
                                        <a:cubicBezTo>
                                          <a:pt x="160496" y="30004"/>
                                          <a:pt x="162401" y="30004"/>
                                          <a:pt x="164306" y="29051"/>
                                        </a:cubicBezTo>
                                        <a:cubicBezTo>
                                          <a:pt x="166211" y="29051"/>
                                          <a:pt x="168116" y="29051"/>
                                          <a:pt x="170021" y="28099"/>
                                        </a:cubicBezTo>
                                        <a:cubicBezTo>
                                          <a:pt x="171926" y="28099"/>
                                          <a:pt x="173831" y="28099"/>
                                          <a:pt x="175736" y="28099"/>
                                        </a:cubicBezTo>
                                        <a:cubicBezTo>
                                          <a:pt x="177641" y="28099"/>
                                          <a:pt x="179546" y="28099"/>
                                          <a:pt x="181451" y="28099"/>
                                        </a:cubicBezTo>
                                        <a:cubicBezTo>
                                          <a:pt x="183356" y="28099"/>
                                          <a:pt x="185261" y="28099"/>
                                          <a:pt x="186214" y="28099"/>
                                        </a:cubicBezTo>
                                        <a:cubicBezTo>
                                          <a:pt x="188119" y="28099"/>
                                          <a:pt x="190024" y="28099"/>
                                          <a:pt x="190976" y="28099"/>
                                        </a:cubicBezTo>
                                        <a:cubicBezTo>
                                          <a:pt x="192881" y="28099"/>
                                          <a:pt x="193834" y="28099"/>
                                          <a:pt x="195739" y="29051"/>
                                        </a:cubicBezTo>
                                        <a:cubicBezTo>
                                          <a:pt x="198596" y="30004"/>
                                          <a:pt x="202406" y="30004"/>
                                          <a:pt x="205264" y="30004"/>
                                        </a:cubicBezTo>
                                        <a:cubicBezTo>
                                          <a:pt x="210979" y="30956"/>
                                          <a:pt x="216694" y="31909"/>
                                          <a:pt x="221456" y="33814"/>
                                        </a:cubicBezTo>
                                        <a:cubicBezTo>
                                          <a:pt x="226219" y="35719"/>
                                          <a:pt x="230981" y="36672"/>
                                          <a:pt x="233839" y="37624"/>
                                        </a:cubicBezTo>
                                        <a:cubicBezTo>
                                          <a:pt x="240506" y="40481"/>
                                          <a:pt x="244316" y="41434"/>
                                          <a:pt x="244316" y="41434"/>
                                        </a:cubicBezTo>
                                        <a:cubicBezTo>
                                          <a:pt x="244316" y="41434"/>
                                          <a:pt x="240506" y="39529"/>
                                          <a:pt x="234791" y="34766"/>
                                        </a:cubicBezTo>
                                        <a:cubicBezTo>
                                          <a:pt x="231934" y="32861"/>
                                          <a:pt x="228124" y="30004"/>
                                          <a:pt x="223361" y="28099"/>
                                        </a:cubicBezTo>
                                        <a:cubicBezTo>
                                          <a:pt x="218599" y="25241"/>
                                          <a:pt x="213836" y="23336"/>
                                          <a:pt x="208121" y="20479"/>
                                        </a:cubicBezTo>
                                        <a:cubicBezTo>
                                          <a:pt x="205264" y="19526"/>
                                          <a:pt x="202406" y="17622"/>
                                          <a:pt x="198596" y="16669"/>
                                        </a:cubicBezTo>
                                        <a:cubicBezTo>
                                          <a:pt x="196691" y="15716"/>
                                          <a:pt x="195739" y="15716"/>
                                          <a:pt x="193834" y="14764"/>
                                        </a:cubicBezTo>
                                        <a:cubicBezTo>
                                          <a:pt x="191929" y="13811"/>
                                          <a:pt x="190024" y="13811"/>
                                          <a:pt x="188119" y="12859"/>
                                        </a:cubicBezTo>
                                        <a:cubicBezTo>
                                          <a:pt x="186214" y="11906"/>
                                          <a:pt x="184309" y="11906"/>
                                          <a:pt x="182404" y="10954"/>
                                        </a:cubicBezTo>
                                        <a:cubicBezTo>
                                          <a:pt x="180499" y="10001"/>
                                          <a:pt x="178594" y="10001"/>
                                          <a:pt x="176689" y="10001"/>
                                        </a:cubicBezTo>
                                        <a:cubicBezTo>
                                          <a:pt x="174784" y="10001"/>
                                          <a:pt x="172879" y="9049"/>
                                          <a:pt x="170974" y="9049"/>
                                        </a:cubicBezTo>
                                        <a:cubicBezTo>
                                          <a:pt x="169069" y="9049"/>
                                          <a:pt x="167164" y="8097"/>
                                          <a:pt x="165259" y="8097"/>
                                        </a:cubicBezTo>
                                        <a:cubicBezTo>
                                          <a:pt x="163354" y="8097"/>
                                          <a:pt x="161449" y="7144"/>
                                          <a:pt x="158591" y="7144"/>
                                        </a:cubicBezTo>
                                        <a:cubicBezTo>
                                          <a:pt x="156686" y="7144"/>
                                          <a:pt x="153829" y="7144"/>
                                          <a:pt x="151924" y="7144"/>
                                        </a:cubicBezTo>
                                        <a:cubicBezTo>
                                          <a:pt x="150019" y="7144"/>
                                          <a:pt x="147161" y="7144"/>
                                          <a:pt x="145256" y="7144"/>
                                        </a:cubicBezTo>
                                        <a:cubicBezTo>
                                          <a:pt x="143351" y="7144"/>
                                          <a:pt x="140494" y="7144"/>
                                          <a:pt x="138589" y="7144"/>
                                        </a:cubicBezTo>
                                        <a:cubicBezTo>
                                          <a:pt x="133826" y="7144"/>
                                          <a:pt x="129064" y="8097"/>
                                          <a:pt x="125254" y="8097"/>
                                        </a:cubicBezTo>
                                        <a:cubicBezTo>
                                          <a:pt x="123349" y="8097"/>
                                          <a:pt x="120491" y="9049"/>
                                          <a:pt x="118586" y="9049"/>
                                        </a:cubicBezTo>
                                        <a:cubicBezTo>
                                          <a:pt x="116681" y="9049"/>
                                          <a:pt x="113824" y="10001"/>
                                          <a:pt x="111919" y="10001"/>
                                        </a:cubicBezTo>
                                        <a:cubicBezTo>
                                          <a:pt x="107156" y="10954"/>
                                          <a:pt x="102394" y="11906"/>
                                          <a:pt x="98584" y="13811"/>
                                        </a:cubicBezTo>
                                        <a:cubicBezTo>
                                          <a:pt x="96679" y="14764"/>
                                          <a:pt x="93821" y="14764"/>
                                          <a:pt x="91916" y="15716"/>
                                        </a:cubicBezTo>
                                        <a:cubicBezTo>
                                          <a:pt x="90011" y="16669"/>
                                          <a:pt x="87154" y="17622"/>
                                          <a:pt x="85249" y="18574"/>
                                        </a:cubicBezTo>
                                        <a:cubicBezTo>
                                          <a:pt x="83344" y="19526"/>
                                          <a:pt x="81439" y="20479"/>
                                          <a:pt x="78581" y="21431"/>
                                        </a:cubicBezTo>
                                        <a:cubicBezTo>
                                          <a:pt x="76676" y="22384"/>
                                          <a:pt x="74771" y="23336"/>
                                          <a:pt x="71914" y="24289"/>
                                        </a:cubicBezTo>
                                        <a:cubicBezTo>
                                          <a:pt x="68104" y="26194"/>
                                          <a:pt x="64294" y="28099"/>
                                          <a:pt x="60484" y="30956"/>
                                        </a:cubicBezTo>
                                        <a:cubicBezTo>
                                          <a:pt x="52864" y="35719"/>
                                          <a:pt x="46196" y="40481"/>
                                          <a:pt x="39529" y="45244"/>
                                        </a:cubicBezTo>
                                        <a:cubicBezTo>
                                          <a:pt x="32861" y="50006"/>
                                          <a:pt x="27146" y="54769"/>
                                          <a:pt x="22384" y="59531"/>
                                        </a:cubicBezTo>
                                        <a:cubicBezTo>
                                          <a:pt x="17621" y="64294"/>
                                          <a:pt x="12859" y="69056"/>
                                          <a:pt x="9049" y="72866"/>
                                        </a:cubicBezTo>
                                        <a:cubicBezTo>
                                          <a:pt x="8096" y="73819"/>
                                          <a:pt x="8096" y="74772"/>
                                          <a:pt x="7144" y="74772"/>
                                        </a:cubicBezTo>
                                        <a:cubicBezTo>
                                          <a:pt x="7144" y="74772"/>
                                          <a:pt x="7144" y="74772"/>
                                          <a:pt x="7144" y="74772"/>
                                        </a:cubicBezTo>
                                        <a:lnTo>
                                          <a:pt x="79534" y="74772"/>
                                        </a:lnTo>
                                        <a:cubicBezTo>
                                          <a:pt x="82391" y="71914"/>
                                          <a:pt x="85249" y="68104"/>
                                          <a:pt x="88106" y="65247"/>
                                        </a:cubicBezTo>
                                        <a:cubicBezTo>
                                          <a:pt x="89059" y="64294"/>
                                          <a:pt x="91916" y="62389"/>
                                          <a:pt x="93821" y="5953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2" name="Freeform: Shape 2122"/>
                                <wps:cNvSpPr/>
                                <wps:spPr>
                                  <a:xfrm>
                                    <a:off x="3684270" y="1295325"/>
                                    <a:ext cx="95250" cy="19050"/>
                                  </a:xfrm>
                                  <a:custGeom>
                                    <a:avLst/>
                                    <a:gdLst>
                                      <a:gd name="connsiteX0" fmla="*/ 59531 w 95250"/>
                                      <a:gd name="connsiteY0" fmla="*/ 15716 h 19050"/>
                                      <a:gd name="connsiteX1" fmla="*/ 72866 w 95250"/>
                                      <a:gd name="connsiteY1" fmla="*/ 11906 h 19050"/>
                                      <a:gd name="connsiteX2" fmla="*/ 82391 w 95250"/>
                                      <a:gd name="connsiteY2" fmla="*/ 9049 h 19050"/>
                                      <a:gd name="connsiteX3" fmla="*/ 90011 w 95250"/>
                                      <a:gd name="connsiteY3" fmla="*/ 7144 h 19050"/>
                                      <a:gd name="connsiteX4" fmla="*/ 81439 w 95250"/>
                                      <a:gd name="connsiteY4" fmla="*/ 8096 h 19050"/>
                                      <a:gd name="connsiteX5" fmla="*/ 71914 w 95250"/>
                                      <a:gd name="connsiteY5" fmla="*/ 9049 h 19050"/>
                                      <a:gd name="connsiteX6" fmla="*/ 58579 w 95250"/>
                                      <a:gd name="connsiteY6" fmla="*/ 10953 h 19050"/>
                                      <a:gd name="connsiteX7" fmla="*/ 42386 w 95250"/>
                                      <a:gd name="connsiteY7" fmla="*/ 12859 h 19050"/>
                                      <a:gd name="connsiteX8" fmla="*/ 32861 w 95250"/>
                                      <a:gd name="connsiteY8" fmla="*/ 14764 h 19050"/>
                                      <a:gd name="connsiteX9" fmla="*/ 22384 w 95250"/>
                                      <a:gd name="connsiteY9" fmla="*/ 16669 h 19050"/>
                                      <a:gd name="connsiteX10" fmla="*/ 11906 w 95250"/>
                                      <a:gd name="connsiteY10" fmla="*/ 18574 h 19050"/>
                                      <a:gd name="connsiteX11" fmla="*/ 7144 w 95250"/>
                                      <a:gd name="connsiteY11" fmla="*/ 19526 h 19050"/>
                                      <a:gd name="connsiteX12" fmla="*/ 45244 w 95250"/>
                                      <a:gd name="connsiteY12" fmla="*/ 19526 h 19050"/>
                                      <a:gd name="connsiteX13" fmla="*/ 59531 w 95250"/>
                                      <a:gd name="connsiteY13" fmla="*/ 15716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95250" h="19050">
                                        <a:moveTo>
                                          <a:pt x="59531" y="15716"/>
                                        </a:moveTo>
                                        <a:cubicBezTo>
                                          <a:pt x="64294" y="13811"/>
                                          <a:pt x="69056" y="12859"/>
                                          <a:pt x="72866" y="11906"/>
                                        </a:cubicBezTo>
                                        <a:cubicBezTo>
                                          <a:pt x="76676" y="10953"/>
                                          <a:pt x="79534" y="10001"/>
                                          <a:pt x="82391" y="9049"/>
                                        </a:cubicBezTo>
                                        <a:cubicBezTo>
                                          <a:pt x="88106" y="8096"/>
                                          <a:pt x="90011" y="7144"/>
                                          <a:pt x="90011" y="7144"/>
                                        </a:cubicBezTo>
                                        <a:cubicBezTo>
                                          <a:pt x="90011" y="7144"/>
                                          <a:pt x="87154" y="7144"/>
                                          <a:pt x="81439" y="8096"/>
                                        </a:cubicBezTo>
                                        <a:cubicBezTo>
                                          <a:pt x="78581" y="8096"/>
                                          <a:pt x="75724" y="9049"/>
                                          <a:pt x="71914" y="9049"/>
                                        </a:cubicBezTo>
                                        <a:cubicBezTo>
                                          <a:pt x="68104" y="9049"/>
                                          <a:pt x="63341" y="10001"/>
                                          <a:pt x="58579" y="10953"/>
                                        </a:cubicBezTo>
                                        <a:cubicBezTo>
                                          <a:pt x="53816" y="11906"/>
                                          <a:pt x="48101" y="12859"/>
                                          <a:pt x="42386" y="12859"/>
                                        </a:cubicBezTo>
                                        <a:cubicBezTo>
                                          <a:pt x="39529" y="12859"/>
                                          <a:pt x="36671" y="13811"/>
                                          <a:pt x="32861" y="14764"/>
                                        </a:cubicBezTo>
                                        <a:cubicBezTo>
                                          <a:pt x="30004" y="15716"/>
                                          <a:pt x="26194" y="15716"/>
                                          <a:pt x="22384" y="16669"/>
                                        </a:cubicBezTo>
                                        <a:cubicBezTo>
                                          <a:pt x="18574" y="17621"/>
                                          <a:pt x="15716" y="17621"/>
                                          <a:pt x="11906" y="18574"/>
                                        </a:cubicBezTo>
                                        <a:cubicBezTo>
                                          <a:pt x="10001" y="18574"/>
                                          <a:pt x="9049" y="19526"/>
                                          <a:pt x="7144" y="19526"/>
                                        </a:cubicBezTo>
                                        <a:lnTo>
                                          <a:pt x="45244" y="19526"/>
                                        </a:lnTo>
                                        <a:cubicBezTo>
                                          <a:pt x="49054" y="18574"/>
                                          <a:pt x="54769" y="16669"/>
                                          <a:pt x="59531" y="1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3" name="Freeform: Shape 2123"/>
                                <wps:cNvSpPr/>
                                <wps:spPr>
                                  <a:xfrm>
                                    <a:off x="2766060" y="1297230"/>
                                    <a:ext cx="161925" cy="19050"/>
                                  </a:xfrm>
                                  <a:custGeom>
                                    <a:avLst/>
                                    <a:gdLst>
                                      <a:gd name="connsiteX0" fmla="*/ 149066 w 161925"/>
                                      <a:gd name="connsiteY0" fmla="*/ 15716 h 19050"/>
                                      <a:gd name="connsiteX1" fmla="*/ 84296 w 161925"/>
                                      <a:gd name="connsiteY1" fmla="*/ 7144 h 19050"/>
                                      <a:gd name="connsiteX2" fmla="*/ 67151 w 161925"/>
                                      <a:gd name="connsiteY2" fmla="*/ 7144 h 19050"/>
                                      <a:gd name="connsiteX3" fmla="*/ 49054 w 161925"/>
                                      <a:gd name="connsiteY3" fmla="*/ 9048 h 19050"/>
                                      <a:gd name="connsiteX4" fmla="*/ 30956 w 161925"/>
                                      <a:gd name="connsiteY4" fmla="*/ 11906 h 19050"/>
                                      <a:gd name="connsiteX5" fmla="*/ 21431 w 161925"/>
                                      <a:gd name="connsiteY5" fmla="*/ 13811 h 19050"/>
                                      <a:gd name="connsiteX6" fmla="*/ 16669 w 161925"/>
                                      <a:gd name="connsiteY6" fmla="*/ 14764 h 19050"/>
                                      <a:gd name="connsiteX7" fmla="*/ 11906 w 161925"/>
                                      <a:gd name="connsiteY7" fmla="*/ 15716 h 19050"/>
                                      <a:gd name="connsiteX8" fmla="*/ 7144 w 161925"/>
                                      <a:gd name="connsiteY8" fmla="*/ 17621 h 19050"/>
                                      <a:gd name="connsiteX9" fmla="*/ 159544 w 161925"/>
                                      <a:gd name="connsiteY9" fmla="*/ 17621 h 19050"/>
                                      <a:gd name="connsiteX10" fmla="*/ 156686 w 161925"/>
                                      <a:gd name="connsiteY10" fmla="*/ 16669 h 19050"/>
                                      <a:gd name="connsiteX11" fmla="*/ 149066 w 161925"/>
                                      <a:gd name="connsiteY11" fmla="*/ 15716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61925" h="19050">
                                        <a:moveTo>
                                          <a:pt x="149066" y="15716"/>
                                        </a:moveTo>
                                        <a:cubicBezTo>
                                          <a:pt x="129064" y="10953"/>
                                          <a:pt x="107156" y="8096"/>
                                          <a:pt x="84296" y="7144"/>
                                        </a:cubicBezTo>
                                        <a:cubicBezTo>
                                          <a:pt x="78581" y="7144"/>
                                          <a:pt x="72866" y="7144"/>
                                          <a:pt x="67151" y="7144"/>
                                        </a:cubicBezTo>
                                        <a:cubicBezTo>
                                          <a:pt x="61436" y="7144"/>
                                          <a:pt x="55721" y="8096"/>
                                          <a:pt x="49054" y="9048"/>
                                        </a:cubicBezTo>
                                        <a:cubicBezTo>
                                          <a:pt x="43339" y="10001"/>
                                          <a:pt x="36671" y="10953"/>
                                          <a:pt x="30956" y="11906"/>
                                        </a:cubicBezTo>
                                        <a:cubicBezTo>
                                          <a:pt x="28099" y="12859"/>
                                          <a:pt x="25241" y="12859"/>
                                          <a:pt x="21431" y="13811"/>
                                        </a:cubicBezTo>
                                        <a:cubicBezTo>
                                          <a:pt x="19526" y="13811"/>
                                          <a:pt x="18574" y="14764"/>
                                          <a:pt x="16669" y="14764"/>
                                        </a:cubicBezTo>
                                        <a:lnTo>
                                          <a:pt x="11906" y="15716"/>
                                        </a:lnTo>
                                        <a:cubicBezTo>
                                          <a:pt x="10001" y="16669"/>
                                          <a:pt x="8096" y="16669"/>
                                          <a:pt x="7144" y="17621"/>
                                        </a:cubicBezTo>
                                        <a:lnTo>
                                          <a:pt x="159544" y="17621"/>
                                        </a:lnTo>
                                        <a:cubicBezTo>
                                          <a:pt x="158591" y="17621"/>
                                          <a:pt x="157639" y="16669"/>
                                          <a:pt x="156686" y="16669"/>
                                        </a:cubicBezTo>
                                        <a:cubicBezTo>
                                          <a:pt x="153829" y="16669"/>
                                          <a:pt x="151924" y="16669"/>
                                          <a:pt x="149066" y="1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4" name="Freeform: Shape 2124"/>
                                <wps:cNvSpPr/>
                                <wps:spPr>
                                  <a:xfrm>
                                    <a:off x="3870008" y="1043389"/>
                                    <a:ext cx="228600" cy="219075"/>
                                  </a:xfrm>
                                  <a:custGeom>
                                    <a:avLst/>
                                    <a:gdLst>
                                      <a:gd name="connsiteX0" fmla="*/ 217646 w 228600"/>
                                      <a:gd name="connsiteY0" fmla="*/ 75248 h 219075"/>
                                      <a:gd name="connsiteX1" fmla="*/ 213836 w 228600"/>
                                      <a:gd name="connsiteY1" fmla="*/ 68580 h 219075"/>
                                      <a:gd name="connsiteX2" fmla="*/ 211931 w 228600"/>
                                      <a:gd name="connsiteY2" fmla="*/ 65723 h 219075"/>
                                      <a:gd name="connsiteX3" fmla="*/ 210026 w 228600"/>
                                      <a:gd name="connsiteY3" fmla="*/ 62865 h 219075"/>
                                      <a:gd name="connsiteX4" fmla="*/ 205264 w 228600"/>
                                      <a:gd name="connsiteY4" fmla="*/ 56198 h 219075"/>
                                      <a:gd name="connsiteX5" fmla="*/ 199549 w 228600"/>
                                      <a:gd name="connsiteY5" fmla="*/ 50482 h 219075"/>
                                      <a:gd name="connsiteX6" fmla="*/ 196691 w 228600"/>
                                      <a:gd name="connsiteY6" fmla="*/ 47625 h 219075"/>
                                      <a:gd name="connsiteX7" fmla="*/ 193834 w 228600"/>
                                      <a:gd name="connsiteY7" fmla="*/ 44767 h 219075"/>
                                      <a:gd name="connsiteX8" fmla="*/ 188119 w 228600"/>
                                      <a:gd name="connsiteY8" fmla="*/ 39052 h 219075"/>
                                      <a:gd name="connsiteX9" fmla="*/ 160496 w 228600"/>
                                      <a:gd name="connsiteY9" fmla="*/ 20002 h 219075"/>
                                      <a:gd name="connsiteX10" fmla="*/ 127159 w 228600"/>
                                      <a:gd name="connsiteY10" fmla="*/ 8573 h 219075"/>
                                      <a:gd name="connsiteX11" fmla="*/ 90011 w 228600"/>
                                      <a:gd name="connsiteY11" fmla="*/ 8573 h 219075"/>
                                      <a:gd name="connsiteX12" fmla="*/ 85249 w 228600"/>
                                      <a:gd name="connsiteY12" fmla="*/ 9525 h 219075"/>
                                      <a:gd name="connsiteX13" fmla="*/ 80486 w 228600"/>
                                      <a:gd name="connsiteY13" fmla="*/ 10477 h 219075"/>
                                      <a:gd name="connsiteX14" fmla="*/ 75724 w 228600"/>
                                      <a:gd name="connsiteY14" fmla="*/ 11430 h 219075"/>
                                      <a:gd name="connsiteX15" fmla="*/ 70961 w 228600"/>
                                      <a:gd name="connsiteY15" fmla="*/ 13335 h 219075"/>
                                      <a:gd name="connsiteX16" fmla="*/ 66199 w 228600"/>
                                      <a:gd name="connsiteY16" fmla="*/ 15240 h 219075"/>
                                      <a:gd name="connsiteX17" fmla="*/ 64294 w 228600"/>
                                      <a:gd name="connsiteY17" fmla="*/ 16192 h 219075"/>
                                      <a:gd name="connsiteX18" fmla="*/ 62389 w 228600"/>
                                      <a:gd name="connsiteY18" fmla="*/ 17145 h 219075"/>
                                      <a:gd name="connsiteX19" fmla="*/ 57626 w 228600"/>
                                      <a:gd name="connsiteY19" fmla="*/ 20002 h 219075"/>
                                      <a:gd name="connsiteX20" fmla="*/ 55721 w 228600"/>
                                      <a:gd name="connsiteY20" fmla="*/ 20955 h 219075"/>
                                      <a:gd name="connsiteX21" fmla="*/ 54769 w 228600"/>
                                      <a:gd name="connsiteY21" fmla="*/ 21907 h 219075"/>
                                      <a:gd name="connsiteX22" fmla="*/ 53816 w 228600"/>
                                      <a:gd name="connsiteY22" fmla="*/ 22860 h 219075"/>
                                      <a:gd name="connsiteX23" fmla="*/ 48101 w 228600"/>
                                      <a:gd name="connsiteY23" fmla="*/ 26670 h 219075"/>
                                      <a:gd name="connsiteX24" fmla="*/ 48101 w 228600"/>
                                      <a:gd name="connsiteY24" fmla="*/ 26670 h 219075"/>
                                      <a:gd name="connsiteX25" fmla="*/ 47149 w 228600"/>
                                      <a:gd name="connsiteY25" fmla="*/ 27623 h 219075"/>
                                      <a:gd name="connsiteX26" fmla="*/ 47149 w 228600"/>
                                      <a:gd name="connsiteY26" fmla="*/ 27623 h 219075"/>
                                      <a:gd name="connsiteX27" fmla="*/ 46196 w 228600"/>
                                      <a:gd name="connsiteY27" fmla="*/ 28575 h 219075"/>
                                      <a:gd name="connsiteX28" fmla="*/ 44291 w 228600"/>
                                      <a:gd name="connsiteY28" fmla="*/ 30480 h 219075"/>
                                      <a:gd name="connsiteX29" fmla="*/ 40481 w 228600"/>
                                      <a:gd name="connsiteY29" fmla="*/ 33337 h 219075"/>
                                      <a:gd name="connsiteX30" fmla="*/ 33814 w 228600"/>
                                      <a:gd name="connsiteY30" fmla="*/ 40005 h 219075"/>
                                      <a:gd name="connsiteX31" fmla="*/ 30956 w 228600"/>
                                      <a:gd name="connsiteY31" fmla="*/ 43815 h 219075"/>
                                      <a:gd name="connsiteX32" fmla="*/ 28099 w 228600"/>
                                      <a:gd name="connsiteY32" fmla="*/ 47625 h 219075"/>
                                      <a:gd name="connsiteX33" fmla="*/ 10954 w 228600"/>
                                      <a:gd name="connsiteY33" fmla="*/ 80962 h 219075"/>
                                      <a:gd name="connsiteX34" fmla="*/ 8096 w 228600"/>
                                      <a:gd name="connsiteY34" fmla="*/ 118110 h 219075"/>
                                      <a:gd name="connsiteX35" fmla="*/ 17621 w 228600"/>
                                      <a:gd name="connsiteY35" fmla="*/ 152400 h 219075"/>
                                      <a:gd name="connsiteX36" fmla="*/ 35719 w 228600"/>
                                      <a:gd name="connsiteY36" fmla="*/ 180023 h 219075"/>
                                      <a:gd name="connsiteX37" fmla="*/ 59531 w 228600"/>
                                      <a:gd name="connsiteY37" fmla="*/ 200025 h 219075"/>
                                      <a:gd name="connsiteX38" fmla="*/ 87154 w 228600"/>
                                      <a:gd name="connsiteY38" fmla="*/ 211455 h 219075"/>
                                      <a:gd name="connsiteX39" fmla="*/ 198596 w 228600"/>
                                      <a:gd name="connsiteY39" fmla="*/ 122873 h 219075"/>
                                      <a:gd name="connsiteX40" fmla="*/ 122396 w 228600"/>
                                      <a:gd name="connsiteY40" fmla="*/ 78105 h 219075"/>
                                      <a:gd name="connsiteX41" fmla="*/ 90964 w 228600"/>
                                      <a:gd name="connsiteY41" fmla="*/ 126682 h 219075"/>
                                      <a:gd name="connsiteX42" fmla="*/ 90011 w 228600"/>
                                      <a:gd name="connsiteY42" fmla="*/ 125730 h 219075"/>
                                      <a:gd name="connsiteX43" fmla="*/ 82391 w 228600"/>
                                      <a:gd name="connsiteY43" fmla="*/ 118110 h 219075"/>
                                      <a:gd name="connsiteX44" fmla="*/ 76676 w 228600"/>
                                      <a:gd name="connsiteY44" fmla="*/ 107632 h 219075"/>
                                      <a:gd name="connsiteX45" fmla="*/ 79534 w 228600"/>
                                      <a:gd name="connsiteY45" fmla="*/ 81915 h 219075"/>
                                      <a:gd name="connsiteX46" fmla="*/ 80486 w 228600"/>
                                      <a:gd name="connsiteY46" fmla="*/ 80010 h 219075"/>
                                      <a:gd name="connsiteX47" fmla="*/ 81439 w 228600"/>
                                      <a:gd name="connsiteY47" fmla="*/ 78105 h 219075"/>
                                      <a:gd name="connsiteX48" fmla="*/ 84296 w 228600"/>
                                      <a:gd name="connsiteY48" fmla="*/ 74295 h 219075"/>
                                      <a:gd name="connsiteX49" fmla="*/ 85249 w 228600"/>
                                      <a:gd name="connsiteY49" fmla="*/ 72390 h 219075"/>
                                      <a:gd name="connsiteX50" fmla="*/ 86201 w 228600"/>
                                      <a:gd name="connsiteY50" fmla="*/ 71437 h 219075"/>
                                      <a:gd name="connsiteX51" fmla="*/ 86201 w 228600"/>
                                      <a:gd name="connsiteY51" fmla="*/ 71437 h 219075"/>
                                      <a:gd name="connsiteX52" fmla="*/ 86201 w 228600"/>
                                      <a:gd name="connsiteY52" fmla="*/ 71437 h 219075"/>
                                      <a:gd name="connsiteX53" fmla="*/ 85249 w 228600"/>
                                      <a:gd name="connsiteY53" fmla="*/ 72390 h 219075"/>
                                      <a:gd name="connsiteX54" fmla="*/ 85249 w 228600"/>
                                      <a:gd name="connsiteY54" fmla="*/ 72390 h 219075"/>
                                      <a:gd name="connsiteX55" fmla="*/ 90011 w 228600"/>
                                      <a:gd name="connsiteY55" fmla="*/ 67627 h 219075"/>
                                      <a:gd name="connsiteX56" fmla="*/ 90964 w 228600"/>
                                      <a:gd name="connsiteY56" fmla="*/ 66675 h 219075"/>
                                      <a:gd name="connsiteX57" fmla="*/ 90964 w 228600"/>
                                      <a:gd name="connsiteY57" fmla="*/ 66675 h 219075"/>
                                      <a:gd name="connsiteX58" fmla="*/ 91916 w 228600"/>
                                      <a:gd name="connsiteY58" fmla="*/ 66675 h 219075"/>
                                      <a:gd name="connsiteX59" fmla="*/ 92869 w 228600"/>
                                      <a:gd name="connsiteY59" fmla="*/ 65723 h 219075"/>
                                      <a:gd name="connsiteX60" fmla="*/ 93821 w 228600"/>
                                      <a:gd name="connsiteY60" fmla="*/ 64770 h 219075"/>
                                      <a:gd name="connsiteX61" fmla="*/ 94774 w 228600"/>
                                      <a:gd name="connsiteY61" fmla="*/ 63817 h 219075"/>
                                      <a:gd name="connsiteX62" fmla="*/ 96679 w 228600"/>
                                      <a:gd name="connsiteY62" fmla="*/ 62865 h 219075"/>
                                      <a:gd name="connsiteX63" fmla="*/ 98584 w 228600"/>
                                      <a:gd name="connsiteY63" fmla="*/ 61912 h 219075"/>
                                      <a:gd name="connsiteX64" fmla="*/ 100489 w 228600"/>
                                      <a:gd name="connsiteY64" fmla="*/ 60960 h 219075"/>
                                      <a:gd name="connsiteX65" fmla="*/ 102394 w 228600"/>
                                      <a:gd name="connsiteY65" fmla="*/ 60007 h 219075"/>
                                      <a:gd name="connsiteX66" fmla="*/ 104299 w 228600"/>
                                      <a:gd name="connsiteY66" fmla="*/ 59055 h 219075"/>
                                      <a:gd name="connsiteX67" fmla="*/ 122396 w 228600"/>
                                      <a:gd name="connsiteY67" fmla="*/ 56198 h 219075"/>
                                      <a:gd name="connsiteX68" fmla="*/ 143351 w 228600"/>
                                      <a:gd name="connsiteY68" fmla="*/ 60007 h 219075"/>
                                      <a:gd name="connsiteX69" fmla="*/ 164306 w 228600"/>
                                      <a:gd name="connsiteY69" fmla="*/ 69532 h 219075"/>
                                      <a:gd name="connsiteX70" fmla="*/ 169069 w 228600"/>
                                      <a:gd name="connsiteY70" fmla="*/ 73342 h 219075"/>
                                      <a:gd name="connsiteX71" fmla="*/ 171926 w 228600"/>
                                      <a:gd name="connsiteY71" fmla="*/ 75248 h 219075"/>
                                      <a:gd name="connsiteX72" fmla="*/ 173831 w 228600"/>
                                      <a:gd name="connsiteY72" fmla="*/ 77152 h 219075"/>
                                      <a:gd name="connsiteX73" fmla="*/ 178594 w 228600"/>
                                      <a:gd name="connsiteY73" fmla="*/ 80962 h 219075"/>
                                      <a:gd name="connsiteX74" fmla="*/ 183356 w 228600"/>
                                      <a:gd name="connsiteY74" fmla="*/ 84773 h 219075"/>
                                      <a:gd name="connsiteX75" fmla="*/ 185261 w 228600"/>
                                      <a:gd name="connsiteY75" fmla="*/ 86677 h 219075"/>
                                      <a:gd name="connsiteX76" fmla="*/ 187166 w 228600"/>
                                      <a:gd name="connsiteY76" fmla="*/ 88582 h 219075"/>
                                      <a:gd name="connsiteX77" fmla="*/ 190976 w 228600"/>
                                      <a:gd name="connsiteY77" fmla="*/ 93345 h 219075"/>
                                      <a:gd name="connsiteX78" fmla="*/ 198596 w 228600"/>
                                      <a:gd name="connsiteY78" fmla="*/ 102870 h 219075"/>
                                      <a:gd name="connsiteX79" fmla="*/ 205264 w 228600"/>
                                      <a:gd name="connsiteY79" fmla="*/ 113348 h 219075"/>
                                      <a:gd name="connsiteX80" fmla="*/ 210979 w 228600"/>
                                      <a:gd name="connsiteY80" fmla="*/ 123825 h 219075"/>
                                      <a:gd name="connsiteX81" fmla="*/ 227171 w 228600"/>
                                      <a:gd name="connsiteY81" fmla="*/ 162877 h 219075"/>
                                      <a:gd name="connsiteX82" fmla="*/ 227171 w 228600"/>
                                      <a:gd name="connsiteY82" fmla="*/ 88582 h 219075"/>
                                      <a:gd name="connsiteX83" fmla="*/ 225266 w 228600"/>
                                      <a:gd name="connsiteY83" fmla="*/ 85725 h 219075"/>
                                      <a:gd name="connsiteX84" fmla="*/ 217646 w 228600"/>
                                      <a:gd name="connsiteY84" fmla="*/ 75248 h 219075"/>
                                      <a:gd name="connsiteX85" fmla="*/ 84296 w 228600"/>
                                      <a:gd name="connsiteY85" fmla="*/ 74295 h 219075"/>
                                      <a:gd name="connsiteX86" fmla="*/ 84296 w 228600"/>
                                      <a:gd name="connsiteY86" fmla="*/ 74295 h 219075"/>
                                      <a:gd name="connsiteX87" fmla="*/ 84296 w 228600"/>
                                      <a:gd name="connsiteY87" fmla="*/ 74295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</a:cxnLst>
                                    <a:rect l="l" t="t" r="r" b="b"/>
                                    <a:pathLst>
                                      <a:path w="228600" h="219075">
                                        <a:moveTo>
                                          <a:pt x="217646" y="75248"/>
                                        </a:moveTo>
                                        <a:cubicBezTo>
                                          <a:pt x="216694" y="73342"/>
                                          <a:pt x="214789" y="71437"/>
                                          <a:pt x="213836" y="68580"/>
                                        </a:cubicBezTo>
                                        <a:cubicBezTo>
                                          <a:pt x="212884" y="67627"/>
                                          <a:pt x="212884" y="66675"/>
                                          <a:pt x="211931" y="65723"/>
                                        </a:cubicBezTo>
                                        <a:lnTo>
                                          <a:pt x="210026" y="62865"/>
                                        </a:lnTo>
                                        <a:cubicBezTo>
                                          <a:pt x="208121" y="60960"/>
                                          <a:pt x="207169" y="59055"/>
                                          <a:pt x="205264" y="56198"/>
                                        </a:cubicBezTo>
                                        <a:cubicBezTo>
                                          <a:pt x="203359" y="54292"/>
                                          <a:pt x="201454" y="52387"/>
                                          <a:pt x="199549" y="50482"/>
                                        </a:cubicBezTo>
                                        <a:lnTo>
                                          <a:pt x="196691" y="47625"/>
                                        </a:lnTo>
                                        <a:cubicBezTo>
                                          <a:pt x="195739" y="46673"/>
                                          <a:pt x="194786" y="45720"/>
                                          <a:pt x="193834" y="44767"/>
                                        </a:cubicBezTo>
                                        <a:lnTo>
                                          <a:pt x="188119" y="39052"/>
                                        </a:lnTo>
                                        <a:cubicBezTo>
                                          <a:pt x="179546" y="32385"/>
                                          <a:pt x="170974" y="25717"/>
                                          <a:pt x="160496" y="20002"/>
                                        </a:cubicBezTo>
                                        <a:cubicBezTo>
                                          <a:pt x="150019" y="15240"/>
                                          <a:pt x="139541" y="10477"/>
                                          <a:pt x="127159" y="8573"/>
                                        </a:cubicBezTo>
                                        <a:cubicBezTo>
                                          <a:pt x="115729" y="6667"/>
                                          <a:pt x="102394" y="6667"/>
                                          <a:pt x="90011" y="8573"/>
                                        </a:cubicBezTo>
                                        <a:cubicBezTo>
                                          <a:pt x="88106" y="8573"/>
                                          <a:pt x="87154" y="9525"/>
                                          <a:pt x="85249" y="9525"/>
                                        </a:cubicBezTo>
                                        <a:lnTo>
                                          <a:pt x="80486" y="10477"/>
                                        </a:lnTo>
                                        <a:lnTo>
                                          <a:pt x="75724" y="11430"/>
                                        </a:lnTo>
                                        <a:cubicBezTo>
                                          <a:pt x="73819" y="12382"/>
                                          <a:pt x="72866" y="12382"/>
                                          <a:pt x="70961" y="13335"/>
                                        </a:cubicBezTo>
                                        <a:lnTo>
                                          <a:pt x="66199" y="15240"/>
                                        </a:lnTo>
                                        <a:cubicBezTo>
                                          <a:pt x="65246" y="15240"/>
                                          <a:pt x="64294" y="16192"/>
                                          <a:pt x="64294" y="16192"/>
                                        </a:cubicBezTo>
                                        <a:lnTo>
                                          <a:pt x="62389" y="17145"/>
                                        </a:lnTo>
                                        <a:cubicBezTo>
                                          <a:pt x="60484" y="18098"/>
                                          <a:pt x="59531" y="19050"/>
                                          <a:pt x="57626" y="20002"/>
                                        </a:cubicBezTo>
                                        <a:lnTo>
                                          <a:pt x="55721" y="20955"/>
                                        </a:lnTo>
                                        <a:lnTo>
                                          <a:pt x="54769" y="21907"/>
                                        </a:lnTo>
                                        <a:lnTo>
                                          <a:pt x="53816" y="22860"/>
                                        </a:lnTo>
                                        <a:cubicBezTo>
                                          <a:pt x="51911" y="23812"/>
                                          <a:pt x="50006" y="25717"/>
                                          <a:pt x="48101" y="26670"/>
                                        </a:cubicBezTo>
                                        <a:lnTo>
                                          <a:pt x="48101" y="26670"/>
                                        </a:lnTo>
                                        <a:cubicBezTo>
                                          <a:pt x="47149" y="27623"/>
                                          <a:pt x="49054" y="25717"/>
                                          <a:pt x="47149" y="27623"/>
                                        </a:cubicBezTo>
                                        <a:lnTo>
                                          <a:pt x="47149" y="27623"/>
                                        </a:lnTo>
                                        <a:lnTo>
                                          <a:pt x="46196" y="28575"/>
                                        </a:lnTo>
                                        <a:lnTo>
                                          <a:pt x="44291" y="30480"/>
                                        </a:lnTo>
                                        <a:lnTo>
                                          <a:pt x="40481" y="33337"/>
                                        </a:lnTo>
                                        <a:cubicBezTo>
                                          <a:pt x="38576" y="35242"/>
                                          <a:pt x="35719" y="38100"/>
                                          <a:pt x="33814" y="40005"/>
                                        </a:cubicBezTo>
                                        <a:cubicBezTo>
                                          <a:pt x="32861" y="40957"/>
                                          <a:pt x="31909" y="41910"/>
                                          <a:pt x="30956" y="43815"/>
                                        </a:cubicBezTo>
                                        <a:lnTo>
                                          <a:pt x="28099" y="47625"/>
                                        </a:lnTo>
                                        <a:cubicBezTo>
                                          <a:pt x="20479" y="57150"/>
                                          <a:pt x="14764" y="68580"/>
                                          <a:pt x="10954" y="80962"/>
                                        </a:cubicBezTo>
                                        <a:cubicBezTo>
                                          <a:pt x="7144" y="93345"/>
                                          <a:pt x="6191" y="105727"/>
                                          <a:pt x="8096" y="118110"/>
                                        </a:cubicBezTo>
                                        <a:cubicBezTo>
                                          <a:pt x="9049" y="130492"/>
                                          <a:pt x="12859" y="141923"/>
                                          <a:pt x="17621" y="152400"/>
                                        </a:cubicBezTo>
                                        <a:cubicBezTo>
                                          <a:pt x="22384" y="162877"/>
                                          <a:pt x="28099" y="172402"/>
                                          <a:pt x="35719" y="180023"/>
                                        </a:cubicBezTo>
                                        <a:cubicBezTo>
                                          <a:pt x="43339" y="187642"/>
                                          <a:pt x="50959" y="195262"/>
                                          <a:pt x="59531" y="200025"/>
                                        </a:cubicBezTo>
                                        <a:cubicBezTo>
                                          <a:pt x="68104" y="205740"/>
                                          <a:pt x="77629" y="208598"/>
                                          <a:pt x="87154" y="211455"/>
                                        </a:cubicBezTo>
                                        <a:cubicBezTo>
                                          <a:pt x="171926" y="238125"/>
                                          <a:pt x="213836" y="169545"/>
                                          <a:pt x="198596" y="122873"/>
                                        </a:cubicBezTo>
                                        <a:cubicBezTo>
                                          <a:pt x="187166" y="88582"/>
                                          <a:pt x="148114" y="72390"/>
                                          <a:pt x="122396" y="78105"/>
                                        </a:cubicBezTo>
                                        <a:cubicBezTo>
                                          <a:pt x="92869" y="84773"/>
                                          <a:pt x="88106" y="113348"/>
                                          <a:pt x="90964" y="126682"/>
                                        </a:cubicBezTo>
                                        <a:cubicBezTo>
                                          <a:pt x="90964" y="126682"/>
                                          <a:pt x="90011" y="125730"/>
                                          <a:pt x="90011" y="125730"/>
                                        </a:cubicBezTo>
                                        <a:cubicBezTo>
                                          <a:pt x="87154" y="123825"/>
                                          <a:pt x="84296" y="120967"/>
                                          <a:pt x="82391" y="118110"/>
                                        </a:cubicBezTo>
                                        <a:cubicBezTo>
                                          <a:pt x="80486" y="115252"/>
                                          <a:pt x="78581" y="111442"/>
                                          <a:pt x="76676" y="107632"/>
                                        </a:cubicBezTo>
                                        <a:cubicBezTo>
                                          <a:pt x="74771" y="100012"/>
                                          <a:pt x="74771" y="91440"/>
                                          <a:pt x="79534" y="81915"/>
                                        </a:cubicBezTo>
                                        <a:lnTo>
                                          <a:pt x="80486" y="80010"/>
                                        </a:lnTo>
                                        <a:cubicBezTo>
                                          <a:pt x="80486" y="79057"/>
                                          <a:pt x="81439" y="79057"/>
                                          <a:pt x="81439" y="78105"/>
                                        </a:cubicBezTo>
                                        <a:cubicBezTo>
                                          <a:pt x="82391" y="77152"/>
                                          <a:pt x="82391" y="75248"/>
                                          <a:pt x="84296" y="74295"/>
                                        </a:cubicBezTo>
                                        <a:lnTo>
                                          <a:pt x="85249" y="72390"/>
                                        </a:lnTo>
                                        <a:lnTo>
                                          <a:pt x="86201" y="71437"/>
                                        </a:lnTo>
                                        <a:lnTo>
                                          <a:pt x="86201" y="71437"/>
                                        </a:lnTo>
                                        <a:lnTo>
                                          <a:pt x="86201" y="71437"/>
                                        </a:lnTo>
                                        <a:cubicBezTo>
                                          <a:pt x="85249" y="72390"/>
                                          <a:pt x="85249" y="72390"/>
                                          <a:pt x="85249" y="72390"/>
                                        </a:cubicBezTo>
                                        <a:lnTo>
                                          <a:pt x="85249" y="72390"/>
                                        </a:lnTo>
                                        <a:cubicBezTo>
                                          <a:pt x="87154" y="70485"/>
                                          <a:pt x="88106" y="69532"/>
                                          <a:pt x="90011" y="67627"/>
                                        </a:cubicBezTo>
                                        <a:lnTo>
                                          <a:pt x="90964" y="66675"/>
                                        </a:lnTo>
                                        <a:lnTo>
                                          <a:pt x="90964" y="66675"/>
                                        </a:lnTo>
                                        <a:lnTo>
                                          <a:pt x="91916" y="66675"/>
                                        </a:lnTo>
                                        <a:cubicBezTo>
                                          <a:pt x="91916" y="66675"/>
                                          <a:pt x="92869" y="65723"/>
                                          <a:pt x="92869" y="65723"/>
                                        </a:cubicBezTo>
                                        <a:lnTo>
                                          <a:pt x="93821" y="64770"/>
                                        </a:lnTo>
                                        <a:cubicBezTo>
                                          <a:pt x="93821" y="64770"/>
                                          <a:pt x="94774" y="64770"/>
                                          <a:pt x="94774" y="63817"/>
                                        </a:cubicBezTo>
                                        <a:lnTo>
                                          <a:pt x="96679" y="62865"/>
                                        </a:lnTo>
                                        <a:cubicBezTo>
                                          <a:pt x="97631" y="62865"/>
                                          <a:pt x="97631" y="61912"/>
                                          <a:pt x="98584" y="61912"/>
                                        </a:cubicBezTo>
                                        <a:lnTo>
                                          <a:pt x="100489" y="60960"/>
                                        </a:lnTo>
                                        <a:lnTo>
                                          <a:pt x="102394" y="60007"/>
                                        </a:lnTo>
                                        <a:cubicBezTo>
                                          <a:pt x="103346" y="60007"/>
                                          <a:pt x="103346" y="59055"/>
                                          <a:pt x="104299" y="59055"/>
                                        </a:cubicBezTo>
                                        <a:cubicBezTo>
                                          <a:pt x="110014" y="57150"/>
                                          <a:pt x="115729" y="55245"/>
                                          <a:pt x="122396" y="56198"/>
                                        </a:cubicBezTo>
                                        <a:cubicBezTo>
                                          <a:pt x="129064" y="56198"/>
                                          <a:pt x="135731" y="57150"/>
                                          <a:pt x="143351" y="60007"/>
                                        </a:cubicBezTo>
                                        <a:cubicBezTo>
                                          <a:pt x="150019" y="61912"/>
                                          <a:pt x="157639" y="65723"/>
                                          <a:pt x="164306" y="69532"/>
                                        </a:cubicBezTo>
                                        <a:lnTo>
                                          <a:pt x="169069" y="73342"/>
                                        </a:lnTo>
                                        <a:cubicBezTo>
                                          <a:pt x="170021" y="74295"/>
                                          <a:pt x="170974" y="74295"/>
                                          <a:pt x="171926" y="75248"/>
                                        </a:cubicBezTo>
                                        <a:lnTo>
                                          <a:pt x="173831" y="77152"/>
                                        </a:lnTo>
                                        <a:lnTo>
                                          <a:pt x="178594" y="80962"/>
                                        </a:lnTo>
                                        <a:lnTo>
                                          <a:pt x="183356" y="84773"/>
                                        </a:lnTo>
                                        <a:lnTo>
                                          <a:pt x="185261" y="86677"/>
                                        </a:lnTo>
                                        <a:cubicBezTo>
                                          <a:pt x="186214" y="87630"/>
                                          <a:pt x="186214" y="88582"/>
                                          <a:pt x="187166" y="88582"/>
                                        </a:cubicBezTo>
                                        <a:cubicBezTo>
                                          <a:pt x="188119" y="90487"/>
                                          <a:pt x="190024" y="91440"/>
                                          <a:pt x="190976" y="93345"/>
                                        </a:cubicBezTo>
                                        <a:cubicBezTo>
                                          <a:pt x="193834" y="96202"/>
                                          <a:pt x="195739" y="100012"/>
                                          <a:pt x="198596" y="102870"/>
                                        </a:cubicBezTo>
                                        <a:cubicBezTo>
                                          <a:pt x="200501" y="106680"/>
                                          <a:pt x="203359" y="109537"/>
                                          <a:pt x="205264" y="113348"/>
                                        </a:cubicBezTo>
                                        <a:cubicBezTo>
                                          <a:pt x="207169" y="117157"/>
                                          <a:pt x="209074" y="120015"/>
                                          <a:pt x="210979" y="123825"/>
                                        </a:cubicBezTo>
                                        <a:cubicBezTo>
                                          <a:pt x="217646" y="136207"/>
                                          <a:pt x="223361" y="149542"/>
                                          <a:pt x="227171" y="162877"/>
                                        </a:cubicBezTo>
                                        <a:lnTo>
                                          <a:pt x="227171" y="88582"/>
                                        </a:lnTo>
                                        <a:cubicBezTo>
                                          <a:pt x="226219" y="87630"/>
                                          <a:pt x="226219" y="86677"/>
                                          <a:pt x="225266" y="85725"/>
                                        </a:cubicBezTo>
                                        <a:cubicBezTo>
                                          <a:pt x="222409" y="83820"/>
                                          <a:pt x="219551" y="79057"/>
                                          <a:pt x="217646" y="75248"/>
                                        </a:cubicBezTo>
                                        <a:close/>
                                        <a:moveTo>
                                          <a:pt x="84296" y="74295"/>
                                        </a:moveTo>
                                        <a:lnTo>
                                          <a:pt x="84296" y="74295"/>
                                        </a:lnTo>
                                        <a:cubicBezTo>
                                          <a:pt x="84296" y="73342"/>
                                          <a:pt x="84296" y="73342"/>
                                          <a:pt x="84296" y="742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5" name="Freeform: Shape 2125"/>
                                <wps:cNvSpPr/>
                                <wps:spPr>
                                  <a:xfrm>
                                    <a:off x="3600450" y="1305803"/>
                                    <a:ext cx="28575" cy="9525"/>
                                  </a:xfrm>
                                  <a:custGeom>
                                    <a:avLst/>
                                    <a:gdLst>
                                      <a:gd name="connsiteX0" fmla="*/ 21431 w 28575"/>
                                      <a:gd name="connsiteY0" fmla="*/ 7144 h 9525"/>
                                      <a:gd name="connsiteX1" fmla="*/ 15716 w 28575"/>
                                      <a:gd name="connsiteY1" fmla="*/ 8097 h 9525"/>
                                      <a:gd name="connsiteX2" fmla="*/ 7144 w 28575"/>
                                      <a:gd name="connsiteY2" fmla="*/ 9049 h 9525"/>
                                      <a:gd name="connsiteX3" fmla="*/ 14764 w 28575"/>
                                      <a:gd name="connsiteY3" fmla="*/ 9049 h 9525"/>
                                      <a:gd name="connsiteX4" fmla="*/ 15716 w 28575"/>
                                      <a:gd name="connsiteY4" fmla="*/ 9049 h 9525"/>
                                      <a:gd name="connsiteX5" fmla="*/ 21431 w 28575"/>
                                      <a:gd name="connsiteY5" fmla="*/ 7144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9525">
                                        <a:moveTo>
                                          <a:pt x="21431" y="7144"/>
                                        </a:moveTo>
                                        <a:cubicBezTo>
                                          <a:pt x="21431" y="7144"/>
                                          <a:pt x="19526" y="7144"/>
                                          <a:pt x="15716" y="8097"/>
                                        </a:cubicBezTo>
                                        <a:cubicBezTo>
                                          <a:pt x="13811" y="8097"/>
                                          <a:pt x="10954" y="9049"/>
                                          <a:pt x="7144" y="9049"/>
                                        </a:cubicBezTo>
                                        <a:lnTo>
                                          <a:pt x="14764" y="9049"/>
                                        </a:lnTo>
                                        <a:cubicBezTo>
                                          <a:pt x="14764" y="9049"/>
                                          <a:pt x="14764" y="9049"/>
                                          <a:pt x="15716" y="9049"/>
                                        </a:cubicBezTo>
                                        <a:cubicBezTo>
                                          <a:pt x="19526" y="8097"/>
                                          <a:pt x="21431" y="7144"/>
                                          <a:pt x="21431" y="71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6" name="Freeform: Shape 2126"/>
                                <wps:cNvSpPr/>
                                <wps:spPr>
                                  <a:xfrm>
                                    <a:off x="3784283" y="82793"/>
                                    <a:ext cx="314325" cy="495300"/>
                                  </a:xfrm>
                                  <a:custGeom>
                                    <a:avLst/>
                                    <a:gdLst>
                                      <a:gd name="connsiteX0" fmla="*/ 87154 w 314325"/>
                                      <a:gd name="connsiteY0" fmla="*/ 127159 h 495300"/>
                                      <a:gd name="connsiteX1" fmla="*/ 67151 w 314325"/>
                                      <a:gd name="connsiteY1" fmla="*/ 149066 h 495300"/>
                                      <a:gd name="connsiteX2" fmla="*/ 67151 w 314325"/>
                                      <a:gd name="connsiteY2" fmla="*/ 149066 h 495300"/>
                                      <a:gd name="connsiteX3" fmla="*/ 67151 w 314325"/>
                                      <a:gd name="connsiteY3" fmla="*/ 149066 h 495300"/>
                                      <a:gd name="connsiteX4" fmla="*/ 51911 w 314325"/>
                                      <a:gd name="connsiteY4" fmla="*/ 169069 h 495300"/>
                                      <a:gd name="connsiteX5" fmla="*/ 25241 w 314325"/>
                                      <a:gd name="connsiteY5" fmla="*/ 218599 h 495300"/>
                                      <a:gd name="connsiteX6" fmla="*/ 22384 w 314325"/>
                                      <a:gd name="connsiteY6" fmla="*/ 225266 h 495300"/>
                                      <a:gd name="connsiteX7" fmla="*/ 21431 w 314325"/>
                                      <a:gd name="connsiteY7" fmla="*/ 228124 h 495300"/>
                                      <a:gd name="connsiteX8" fmla="*/ 20479 w 314325"/>
                                      <a:gd name="connsiteY8" fmla="*/ 231934 h 495300"/>
                                      <a:gd name="connsiteX9" fmla="*/ 16669 w 314325"/>
                                      <a:gd name="connsiteY9" fmla="*/ 245269 h 495300"/>
                                      <a:gd name="connsiteX10" fmla="*/ 13811 w 314325"/>
                                      <a:gd name="connsiteY10" fmla="*/ 258604 h 495300"/>
                                      <a:gd name="connsiteX11" fmla="*/ 10954 w 314325"/>
                                      <a:gd name="connsiteY11" fmla="*/ 271939 h 495300"/>
                                      <a:gd name="connsiteX12" fmla="*/ 9049 w 314325"/>
                                      <a:gd name="connsiteY12" fmla="*/ 285274 h 495300"/>
                                      <a:gd name="connsiteX13" fmla="*/ 8096 w 314325"/>
                                      <a:gd name="connsiteY13" fmla="*/ 298609 h 495300"/>
                                      <a:gd name="connsiteX14" fmla="*/ 7144 w 314325"/>
                                      <a:gd name="connsiteY14" fmla="*/ 311944 h 495300"/>
                                      <a:gd name="connsiteX15" fmla="*/ 7144 w 314325"/>
                                      <a:gd name="connsiteY15" fmla="*/ 324326 h 495300"/>
                                      <a:gd name="connsiteX16" fmla="*/ 12859 w 314325"/>
                                      <a:gd name="connsiteY16" fmla="*/ 371951 h 495300"/>
                                      <a:gd name="connsiteX17" fmla="*/ 14764 w 314325"/>
                                      <a:gd name="connsiteY17" fmla="*/ 382429 h 495300"/>
                                      <a:gd name="connsiteX18" fmla="*/ 17621 w 314325"/>
                                      <a:gd name="connsiteY18" fmla="*/ 392907 h 495300"/>
                                      <a:gd name="connsiteX19" fmla="*/ 18574 w 314325"/>
                                      <a:gd name="connsiteY19" fmla="*/ 397669 h 495300"/>
                                      <a:gd name="connsiteX20" fmla="*/ 20479 w 314325"/>
                                      <a:gd name="connsiteY20" fmla="*/ 402432 h 495300"/>
                                      <a:gd name="connsiteX21" fmla="*/ 23336 w 314325"/>
                                      <a:gd name="connsiteY21" fmla="*/ 411957 h 495300"/>
                                      <a:gd name="connsiteX22" fmla="*/ 35719 w 314325"/>
                                      <a:gd name="connsiteY22" fmla="*/ 445294 h 495300"/>
                                      <a:gd name="connsiteX23" fmla="*/ 38576 w 314325"/>
                                      <a:gd name="connsiteY23" fmla="*/ 451961 h 495300"/>
                                      <a:gd name="connsiteX24" fmla="*/ 41434 w 314325"/>
                                      <a:gd name="connsiteY24" fmla="*/ 458629 h 495300"/>
                                      <a:gd name="connsiteX25" fmla="*/ 47149 w 314325"/>
                                      <a:gd name="connsiteY25" fmla="*/ 470059 h 495300"/>
                                      <a:gd name="connsiteX26" fmla="*/ 54769 w 314325"/>
                                      <a:gd name="connsiteY26" fmla="*/ 485299 h 495300"/>
                                      <a:gd name="connsiteX27" fmla="*/ 57626 w 314325"/>
                                      <a:gd name="connsiteY27" fmla="*/ 491014 h 495300"/>
                                      <a:gd name="connsiteX28" fmla="*/ 55721 w 314325"/>
                                      <a:gd name="connsiteY28" fmla="*/ 485299 h 495300"/>
                                      <a:gd name="connsiteX29" fmla="*/ 50959 w 314325"/>
                                      <a:gd name="connsiteY29" fmla="*/ 469107 h 495300"/>
                                      <a:gd name="connsiteX30" fmla="*/ 48101 w 314325"/>
                                      <a:gd name="connsiteY30" fmla="*/ 457676 h 495300"/>
                                      <a:gd name="connsiteX31" fmla="*/ 46196 w 314325"/>
                                      <a:gd name="connsiteY31" fmla="*/ 451009 h 495300"/>
                                      <a:gd name="connsiteX32" fmla="*/ 44291 w 314325"/>
                                      <a:gd name="connsiteY32" fmla="*/ 443389 h 495300"/>
                                      <a:gd name="connsiteX33" fmla="*/ 38576 w 314325"/>
                                      <a:gd name="connsiteY33" fmla="*/ 410051 h 495300"/>
                                      <a:gd name="connsiteX34" fmla="*/ 37624 w 314325"/>
                                      <a:gd name="connsiteY34" fmla="*/ 400526 h 495300"/>
                                      <a:gd name="connsiteX35" fmla="*/ 36671 w 314325"/>
                                      <a:gd name="connsiteY35" fmla="*/ 395764 h 495300"/>
                                      <a:gd name="connsiteX36" fmla="*/ 36671 w 314325"/>
                                      <a:gd name="connsiteY36" fmla="*/ 391001 h 495300"/>
                                      <a:gd name="connsiteX37" fmla="*/ 35719 w 314325"/>
                                      <a:gd name="connsiteY37" fmla="*/ 380524 h 495300"/>
                                      <a:gd name="connsiteX38" fmla="*/ 35719 w 314325"/>
                                      <a:gd name="connsiteY38" fmla="*/ 370046 h 495300"/>
                                      <a:gd name="connsiteX39" fmla="*/ 38576 w 314325"/>
                                      <a:gd name="connsiteY39" fmla="*/ 326232 h 495300"/>
                                      <a:gd name="connsiteX40" fmla="*/ 40481 w 314325"/>
                                      <a:gd name="connsiteY40" fmla="*/ 314801 h 495300"/>
                                      <a:gd name="connsiteX41" fmla="*/ 43339 w 314325"/>
                                      <a:gd name="connsiteY41" fmla="*/ 303371 h 495300"/>
                                      <a:gd name="connsiteX42" fmla="*/ 46196 w 314325"/>
                                      <a:gd name="connsiteY42" fmla="*/ 291941 h 495300"/>
                                      <a:gd name="connsiteX43" fmla="*/ 50006 w 314325"/>
                                      <a:gd name="connsiteY43" fmla="*/ 280511 h 495300"/>
                                      <a:gd name="connsiteX44" fmla="*/ 53816 w 314325"/>
                                      <a:gd name="connsiteY44" fmla="*/ 270034 h 495300"/>
                                      <a:gd name="connsiteX45" fmla="*/ 58579 w 314325"/>
                                      <a:gd name="connsiteY45" fmla="*/ 259556 h 495300"/>
                                      <a:gd name="connsiteX46" fmla="*/ 64294 w 314325"/>
                                      <a:gd name="connsiteY46" fmla="*/ 249079 h 495300"/>
                                      <a:gd name="connsiteX47" fmla="*/ 65246 w 314325"/>
                                      <a:gd name="connsiteY47" fmla="*/ 246221 h 495300"/>
                                      <a:gd name="connsiteX48" fmla="*/ 67151 w 314325"/>
                                      <a:gd name="connsiteY48" fmla="*/ 243364 h 495300"/>
                                      <a:gd name="connsiteX49" fmla="*/ 70009 w 314325"/>
                                      <a:gd name="connsiteY49" fmla="*/ 238601 h 495300"/>
                                      <a:gd name="connsiteX50" fmla="*/ 97631 w 314325"/>
                                      <a:gd name="connsiteY50" fmla="*/ 203359 h 495300"/>
                                      <a:gd name="connsiteX51" fmla="*/ 130969 w 314325"/>
                                      <a:gd name="connsiteY51" fmla="*/ 175736 h 495300"/>
                                      <a:gd name="connsiteX52" fmla="*/ 166211 w 314325"/>
                                      <a:gd name="connsiteY52" fmla="*/ 155734 h 495300"/>
                                      <a:gd name="connsiteX53" fmla="*/ 200501 w 314325"/>
                                      <a:gd name="connsiteY53" fmla="*/ 142399 h 495300"/>
                                      <a:gd name="connsiteX54" fmla="*/ 208121 w 314325"/>
                                      <a:gd name="connsiteY54" fmla="*/ 139541 h 495300"/>
                                      <a:gd name="connsiteX55" fmla="*/ 215741 w 314325"/>
                                      <a:gd name="connsiteY55" fmla="*/ 137636 h 495300"/>
                                      <a:gd name="connsiteX56" fmla="*/ 230029 w 314325"/>
                                      <a:gd name="connsiteY56" fmla="*/ 133826 h 495300"/>
                                      <a:gd name="connsiteX57" fmla="*/ 242411 w 314325"/>
                                      <a:gd name="connsiteY57" fmla="*/ 130969 h 495300"/>
                                      <a:gd name="connsiteX58" fmla="*/ 252889 w 314325"/>
                                      <a:gd name="connsiteY58" fmla="*/ 129064 h 495300"/>
                                      <a:gd name="connsiteX59" fmla="*/ 254794 w 314325"/>
                                      <a:gd name="connsiteY59" fmla="*/ 129064 h 495300"/>
                                      <a:gd name="connsiteX60" fmla="*/ 256699 w 314325"/>
                                      <a:gd name="connsiteY60" fmla="*/ 129064 h 495300"/>
                                      <a:gd name="connsiteX61" fmla="*/ 261461 w 314325"/>
                                      <a:gd name="connsiteY61" fmla="*/ 128111 h 495300"/>
                                      <a:gd name="connsiteX62" fmla="*/ 269081 w 314325"/>
                                      <a:gd name="connsiteY62" fmla="*/ 127159 h 495300"/>
                                      <a:gd name="connsiteX63" fmla="*/ 274796 w 314325"/>
                                      <a:gd name="connsiteY63" fmla="*/ 126206 h 495300"/>
                                      <a:gd name="connsiteX64" fmla="*/ 274796 w 314325"/>
                                      <a:gd name="connsiteY64" fmla="*/ 125254 h 495300"/>
                                      <a:gd name="connsiteX65" fmla="*/ 312896 w 314325"/>
                                      <a:gd name="connsiteY65" fmla="*/ 121444 h 495300"/>
                                      <a:gd name="connsiteX66" fmla="*/ 312896 w 314325"/>
                                      <a:gd name="connsiteY66" fmla="*/ 7144 h 495300"/>
                                      <a:gd name="connsiteX67" fmla="*/ 118586 w 314325"/>
                                      <a:gd name="connsiteY67" fmla="*/ 99536 h 495300"/>
                                      <a:gd name="connsiteX68" fmla="*/ 87154 w 314325"/>
                                      <a:gd name="connsiteY68" fmla="*/ 127159 h 4953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314325" h="495300">
                                        <a:moveTo>
                                          <a:pt x="87154" y="127159"/>
                                        </a:moveTo>
                                        <a:cubicBezTo>
                                          <a:pt x="80486" y="133826"/>
                                          <a:pt x="73819" y="141446"/>
                                          <a:pt x="67151" y="149066"/>
                                        </a:cubicBezTo>
                                        <a:cubicBezTo>
                                          <a:pt x="67151" y="149066"/>
                                          <a:pt x="67151" y="149066"/>
                                          <a:pt x="67151" y="149066"/>
                                        </a:cubicBezTo>
                                        <a:lnTo>
                                          <a:pt x="67151" y="149066"/>
                                        </a:lnTo>
                                        <a:cubicBezTo>
                                          <a:pt x="61436" y="155734"/>
                                          <a:pt x="56674" y="162401"/>
                                          <a:pt x="51911" y="169069"/>
                                        </a:cubicBezTo>
                                        <a:cubicBezTo>
                                          <a:pt x="41434" y="184309"/>
                                          <a:pt x="31909" y="201454"/>
                                          <a:pt x="25241" y="218599"/>
                                        </a:cubicBezTo>
                                        <a:lnTo>
                                          <a:pt x="22384" y="225266"/>
                                        </a:lnTo>
                                        <a:lnTo>
                                          <a:pt x="21431" y="228124"/>
                                        </a:lnTo>
                                        <a:lnTo>
                                          <a:pt x="20479" y="231934"/>
                                        </a:lnTo>
                                        <a:cubicBezTo>
                                          <a:pt x="19526" y="236696"/>
                                          <a:pt x="17621" y="240506"/>
                                          <a:pt x="16669" y="245269"/>
                                        </a:cubicBezTo>
                                        <a:cubicBezTo>
                                          <a:pt x="15716" y="250031"/>
                                          <a:pt x="14764" y="253841"/>
                                          <a:pt x="13811" y="258604"/>
                                        </a:cubicBezTo>
                                        <a:cubicBezTo>
                                          <a:pt x="12859" y="263366"/>
                                          <a:pt x="11906" y="267176"/>
                                          <a:pt x="10954" y="271939"/>
                                        </a:cubicBezTo>
                                        <a:cubicBezTo>
                                          <a:pt x="10001" y="276701"/>
                                          <a:pt x="10001" y="280511"/>
                                          <a:pt x="9049" y="285274"/>
                                        </a:cubicBezTo>
                                        <a:cubicBezTo>
                                          <a:pt x="8096" y="290036"/>
                                          <a:pt x="8096" y="293846"/>
                                          <a:pt x="8096" y="298609"/>
                                        </a:cubicBezTo>
                                        <a:cubicBezTo>
                                          <a:pt x="8096" y="303371"/>
                                          <a:pt x="8096" y="307181"/>
                                          <a:pt x="7144" y="311944"/>
                                        </a:cubicBezTo>
                                        <a:cubicBezTo>
                                          <a:pt x="7144" y="316707"/>
                                          <a:pt x="7144" y="320516"/>
                                          <a:pt x="7144" y="324326"/>
                                        </a:cubicBezTo>
                                        <a:cubicBezTo>
                                          <a:pt x="8096" y="341471"/>
                                          <a:pt x="10001" y="357664"/>
                                          <a:pt x="12859" y="371951"/>
                                        </a:cubicBezTo>
                                        <a:cubicBezTo>
                                          <a:pt x="13811" y="375761"/>
                                          <a:pt x="13811" y="379571"/>
                                          <a:pt x="14764" y="382429"/>
                                        </a:cubicBezTo>
                                        <a:cubicBezTo>
                                          <a:pt x="15716" y="386239"/>
                                          <a:pt x="16669" y="389096"/>
                                          <a:pt x="17621" y="392907"/>
                                        </a:cubicBezTo>
                                        <a:cubicBezTo>
                                          <a:pt x="17621" y="394811"/>
                                          <a:pt x="18574" y="396716"/>
                                          <a:pt x="18574" y="397669"/>
                                        </a:cubicBezTo>
                                        <a:cubicBezTo>
                                          <a:pt x="18574" y="399574"/>
                                          <a:pt x="19526" y="400526"/>
                                          <a:pt x="20479" y="402432"/>
                                        </a:cubicBezTo>
                                        <a:cubicBezTo>
                                          <a:pt x="21431" y="405289"/>
                                          <a:pt x="22384" y="409099"/>
                                          <a:pt x="23336" y="411957"/>
                                        </a:cubicBezTo>
                                        <a:cubicBezTo>
                                          <a:pt x="27146" y="424339"/>
                                          <a:pt x="31909" y="435769"/>
                                          <a:pt x="35719" y="445294"/>
                                        </a:cubicBezTo>
                                        <a:cubicBezTo>
                                          <a:pt x="36671" y="448151"/>
                                          <a:pt x="37624" y="450057"/>
                                          <a:pt x="38576" y="451961"/>
                                        </a:cubicBezTo>
                                        <a:cubicBezTo>
                                          <a:pt x="39529" y="453866"/>
                                          <a:pt x="40481" y="456724"/>
                                          <a:pt x="41434" y="458629"/>
                                        </a:cubicBezTo>
                                        <a:cubicBezTo>
                                          <a:pt x="43339" y="462439"/>
                                          <a:pt x="45244" y="466249"/>
                                          <a:pt x="47149" y="470059"/>
                                        </a:cubicBezTo>
                                        <a:cubicBezTo>
                                          <a:pt x="50006" y="476726"/>
                                          <a:pt x="53816" y="481489"/>
                                          <a:pt x="54769" y="485299"/>
                                        </a:cubicBezTo>
                                        <a:cubicBezTo>
                                          <a:pt x="56674" y="489109"/>
                                          <a:pt x="57626" y="491014"/>
                                          <a:pt x="57626" y="491014"/>
                                        </a:cubicBezTo>
                                        <a:cubicBezTo>
                                          <a:pt x="57626" y="491014"/>
                                          <a:pt x="56674" y="489109"/>
                                          <a:pt x="55721" y="485299"/>
                                        </a:cubicBezTo>
                                        <a:cubicBezTo>
                                          <a:pt x="54769" y="481489"/>
                                          <a:pt x="52864" y="475774"/>
                                          <a:pt x="50959" y="469107"/>
                                        </a:cubicBezTo>
                                        <a:cubicBezTo>
                                          <a:pt x="50006" y="465296"/>
                                          <a:pt x="49054" y="461486"/>
                                          <a:pt x="48101" y="457676"/>
                                        </a:cubicBezTo>
                                        <a:cubicBezTo>
                                          <a:pt x="47149" y="455771"/>
                                          <a:pt x="47149" y="452914"/>
                                          <a:pt x="46196" y="451009"/>
                                        </a:cubicBezTo>
                                        <a:cubicBezTo>
                                          <a:pt x="45244" y="449104"/>
                                          <a:pt x="45244" y="446246"/>
                                          <a:pt x="44291" y="443389"/>
                                        </a:cubicBezTo>
                                        <a:cubicBezTo>
                                          <a:pt x="42386" y="433864"/>
                                          <a:pt x="39529" y="422434"/>
                                          <a:pt x="38576" y="410051"/>
                                        </a:cubicBezTo>
                                        <a:cubicBezTo>
                                          <a:pt x="38576" y="407194"/>
                                          <a:pt x="37624" y="403384"/>
                                          <a:pt x="37624" y="400526"/>
                                        </a:cubicBezTo>
                                        <a:cubicBezTo>
                                          <a:pt x="37624" y="398621"/>
                                          <a:pt x="37624" y="397669"/>
                                          <a:pt x="36671" y="395764"/>
                                        </a:cubicBezTo>
                                        <a:cubicBezTo>
                                          <a:pt x="36671" y="393859"/>
                                          <a:pt x="36671" y="392907"/>
                                          <a:pt x="36671" y="391001"/>
                                        </a:cubicBezTo>
                                        <a:cubicBezTo>
                                          <a:pt x="36671" y="388144"/>
                                          <a:pt x="36671" y="384334"/>
                                          <a:pt x="35719" y="380524"/>
                                        </a:cubicBezTo>
                                        <a:cubicBezTo>
                                          <a:pt x="35719" y="376714"/>
                                          <a:pt x="35719" y="373857"/>
                                          <a:pt x="35719" y="370046"/>
                                        </a:cubicBezTo>
                                        <a:cubicBezTo>
                                          <a:pt x="35719" y="355759"/>
                                          <a:pt x="36671" y="341471"/>
                                          <a:pt x="38576" y="326232"/>
                                        </a:cubicBezTo>
                                        <a:cubicBezTo>
                                          <a:pt x="39529" y="322421"/>
                                          <a:pt x="39529" y="318611"/>
                                          <a:pt x="40481" y="314801"/>
                                        </a:cubicBezTo>
                                        <a:cubicBezTo>
                                          <a:pt x="41434" y="310991"/>
                                          <a:pt x="42386" y="307181"/>
                                          <a:pt x="43339" y="303371"/>
                                        </a:cubicBezTo>
                                        <a:cubicBezTo>
                                          <a:pt x="44291" y="299561"/>
                                          <a:pt x="45244" y="295751"/>
                                          <a:pt x="46196" y="291941"/>
                                        </a:cubicBezTo>
                                        <a:cubicBezTo>
                                          <a:pt x="47149" y="288131"/>
                                          <a:pt x="48101" y="284321"/>
                                          <a:pt x="50006" y="280511"/>
                                        </a:cubicBezTo>
                                        <a:cubicBezTo>
                                          <a:pt x="50959" y="276701"/>
                                          <a:pt x="52864" y="272891"/>
                                          <a:pt x="53816" y="270034"/>
                                        </a:cubicBezTo>
                                        <a:cubicBezTo>
                                          <a:pt x="55721" y="266224"/>
                                          <a:pt x="56674" y="263366"/>
                                          <a:pt x="58579" y="259556"/>
                                        </a:cubicBezTo>
                                        <a:cubicBezTo>
                                          <a:pt x="60484" y="255746"/>
                                          <a:pt x="62389" y="252889"/>
                                          <a:pt x="64294" y="249079"/>
                                        </a:cubicBezTo>
                                        <a:lnTo>
                                          <a:pt x="65246" y="246221"/>
                                        </a:lnTo>
                                        <a:lnTo>
                                          <a:pt x="67151" y="243364"/>
                                        </a:lnTo>
                                        <a:lnTo>
                                          <a:pt x="70009" y="238601"/>
                                        </a:lnTo>
                                        <a:cubicBezTo>
                                          <a:pt x="78581" y="225266"/>
                                          <a:pt x="88106" y="213836"/>
                                          <a:pt x="97631" y="203359"/>
                                        </a:cubicBezTo>
                                        <a:cubicBezTo>
                                          <a:pt x="108109" y="192881"/>
                                          <a:pt x="119539" y="183356"/>
                                          <a:pt x="130969" y="175736"/>
                                        </a:cubicBezTo>
                                        <a:cubicBezTo>
                                          <a:pt x="142399" y="168116"/>
                                          <a:pt x="154781" y="161449"/>
                                          <a:pt x="166211" y="155734"/>
                                        </a:cubicBezTo>
                                        <a:cubicBezTo>
                                          <a:pt x="177641" y="150019"/>
                                          <a:pt x="189071" y="146209"/>
                                          <a:pt x="200501" y="142399"/>
                                        </a:cubicBezTo>
                                        <a:cubicBezTo>
                                          <a:pt x="203359" y="141446"/>
                                          <a:pt x="206216" y="140494"/>
                                          <a:pt x="208121" y="139541"/>
                                        </a:cubicBezTo>
                                        <a:cubicBezTo>
                                          <a:pt x="210979" y="138589"/>
                                          <a:pt x="212884" y="137636"/>
                                          <a:pt x="215741" y="137636"/>
                                        </a:cubicBezTo>
                                        <a:cubicBezTo>
                                          <a:pt x="220504" y="136684"/>
                                          <a:pt x="225266" y="134779"/>
                                          <a:pt x="230029" y="133826"/>
                                        </a:cubicBezTo>
                                        <a:cubicBezTo>
                                          <a:pt x="234791" y="132874"/>
                                          <a:pt x="238601" y="131921"/>
                                          <a:pt x="242411" y="130969"/>
                                        </a:cubicBezTo>
                                        <a:cubicBezTo>
                                          <a:pt x="246221" y="130016"/>
                                          <a:pt x="250031" y="130016"/>
                                          <a:pt x="252889" y="129064"/>
                                        </a:cubicBezTo>
                                        <a:cubicBezTo>
                                          <a:pt x="253841" y="129064"/>
                                          <a:pt x="254794" y="129064"/>
                                          <a:pt x="254794" y="129064"/>
                                        </a:cubicBezTo>
                                        <a:cubicBezTo>
                                          <a:pt x="255746" y="129064"/>
                                          <a:pt x="256699" y="129064"/>
                                          <a:pt x="256699" y="129064"/>
                                        </a:cubicBezTo>
                                        <a:cubicBezTo>
                                          <a:pt x="258604" y="129064"/>
                                          <a:pt x="259556" y="129064"/>
                                          <a:pt x="261461" y="128111"/>
                                        </a:cubicBezTo>
                                        <a:cubicBezTo>
                                          <a:pt x="264319" y="128111"/>
                                          <a:pt x="267176" y="127159"/>
                                          <a:pt x="269081" y="127159"/>
                                        </a:cubicBezTo>
                                        <a:cubicBezTo>
                                          <a:pt x="272891" y="126206"/>
                                          <a:pt x="274796" y="126206"/>
                                          <a:pt x="274796" y="126206"/>
                                        </a:cubicBezTo>
                                        <a:lnTo>
                                          <a:pt x="274796" y="125254"/>
                                        </a:lnTo>
                                        <a:cubicBezTo>
                                          <a:pt x="288131" y="123349"/>
                                          <a:pt x="300514" y="121444"/>
                                          <a:pt x="312896" y="121444"/>
                                        </a:cubicBezTo>
                                        <a:lnTo>
                                          <a:pt x="312896" y="7144"/>
                                        </a:lnTo>
                                        <a:cubicBezTo>
                                          <a:pt x="249079" y="12859"/>
                                          <a:pt x="176689" y="51911"/>
                                          <a:pt x="118586" y="99536"/>
                                        </a:cubicBezTo>
                                        <a:cubicBezTo>
                                          <a:pt x="107156" y="109061"/>
                                          <a:pt x="96679" y="117634"/>
                                          <a:pt x="87154" y="1271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8" name="Freeform: Shape 2128"/>
                                <wps:cNvSpPr/>
                                <wps:spPr>
                                  <a:xfrm>
                                    <a:off x="3607594" y="949380"/>
                                    <a:ext cx="266700" cy="295275"/>
                                  </a:xfrm>
                                  <a:custGeom>
                                    <a:avLst/>
                                    <a:gdLst>
                                      <a:gd name="connsiteX0" fmla="*/ 216217 w 266700"/>
                                      <a:gd name="connsiteY0" fmla="*/ 246409 h 295275"/>
                                      <a:gd name="connsiteX1" fmla="*/ 190500 w 266700"/>
                                      <a:gd name="connsiteY1" fmla="*/ 231170 h 295275"/>
                                      <a:gd name="connsiteX2" fmla="*/ 160973 w 266700"/>
                                      <a:gd name="connsiteY2" fmla="*/ 214977 h 295275"/>
                                      <a:gd name="connsiteX3" fmla="*/ 129540 w 266700"/>
                                      <a:gd name="connsiteY3" fmla="*/ 198784 h 295275"/>
                                      <a:gd name="connsiteX4" fmla="*/ 113348 w 266700"/>
                                      <a:gd name="connsiteY4" fmla="*/ 191165 h 295275"/>
                                      <a:gd name="connsiteX5" fmla="*/ 109538 w 266700"/>
                                      <a:gd name="connsiteY5" fmla="*/ 189259 h 295275"/>
                                      <a:gd name="connsiteX6" fmla="*/ 105728 w 266700"/>
                                      <a:gd name="connsiteY6" fmla="*/ 187354 h 295275"/>
                                      <a:gd name="connsiteX7" fmla="*/ 99060 w 266700"/>
                                      <a:gd name="connsiteY7" fmla="*/ 183545 h 295275"/>
                                      <a:gd name="connsiteX8" fmla="*/ 75248 w 266700"/>
                                      <a:gd name="connsiteY8" fmla="*/ 163542 h 295275"/>
                                      <a:gd name="connsiteX9" fmla="*/ 60960 w 266700"/>
                                      <a:gd name="connsiteY9" fmla="*/ 139729 h 295275"/>
                                      <a:gd name="connsiteX10" fmla="*/ 56198 w 266700"/>
                                      <a:gd name="connsiteY10" fmla="*/ 115917 h 295275"/>
                                      <a:gd name="connsiteX11" fmla="*/ 60008 w 266700"/>
                                      <a:gd name="connsiteY11" fmla="*/ 95915 h 295275"/>
                                      <a:gd name="connsiteX12" fmla="*/ 135255 w 266700"/>
                                      <a:gd name="connsiteY12" fmla="*/ 120679 h 295275"/>
                                      <a:gd name="connsiteX13" fmla="*/ 143828 w 266700"/>
                                      <a:gd name="connsiteY13" fmla="*/ 20667 h 295275"/>
                                      <a:gd name="connsiteX14" fmla="*/ 39053 w 266700"/>
                                      <a:gd name="connsiteY14" fmla="*/ 29240 h 295275"/>
                                      <a:gd name="connsiteX15" fmla="*/ 34290 w 266700"/>
                                      <a:gd name="connsiteY15" fmla="*/ 34002 h 295275"/>
                                      <a:gd name="connsiteX16" fmla="*/ 34290 w 266700"/>
                                      <a:gd name="connsiteY16" fmla="*/ 34002 h 295275"/>
                                      <a:gd name="connsiteX17" fmla="*/ 20955 w 266700"/>
                                      <a:gd name="connsiteY17" fmla="*/ 50195 h 295275"/>
                                      <a:gd name="connsiteX18" fmla="*/ 8573 w 266700"/>
                                      <a:gd name="connsiteY18" fmla="*/ 83532 h 295275"/>
                                      <a:gd name="connsiteX19" fmla="*/ 8573 w 266700"/>
                                      <a:gd name="connsiteY19" fmla="*/ 122584 h 295275"/>
                                      <a:gd name="connsiteX20" fmla="*/ 22860 w 266700"/>
                                      <a:gd name="connsiteY20" fmla="*/ 160684 h 295275"/>
                                      <a:gd name="connsiteX21" fmla="*/ 50483 w 266700"/>
                                      <a:gd name="connsiteY21" fmla="*/ 192117 h 295275"/>
                                      <a:gd name="connsiteX22" fmla="*/ 86678 w 266700"/>
                                      <a:gd name="connsiteY22" fmla="*/ 213072 h 295275"/>
                                      <a:gd name="connsiteX23" fmla="*/ 96203 w 266700"/>
                                      <a:gd name="connsiteY23" fmla="*/ 216882 h 295275"/>
                                      <a:gd name="connsiteX24" fmla="*/ 100965 w 266700"/>
                                      <a:gd name="connsiteY24" fmla="*/ 218787 h 295275"/>
                                      <a:gd name="connsiteX25" fmla="*/ 105728 w 266700"/>
                                      <a:gd name="connsiteY25" fmla="*/ 219740 h 295275"/>
                                      <a:gd name="connsiteX26" fmla="*/ 122873 w 266700"/>
                                      <a:gd name="connsiteY26" fmla="*/ 225454 h 295275"/>
                                      <a:gd name="connsiteX27" fmla="*/ 156210 w 266700"/>
                                      <a:gd name="connsiteY27" fmla="*/ 235932 h 295275"/>
                                      <a:gd name="connsiteX28" fmla="*/ 186690 w 266700"/>
                                      <a:gd name="connsiteY28" fmla="*/ 246409 h 295275"/>
                                      <a:gd name="connsiteX29" fmla="*/ 213360 w 266700"/>
                                      <a:gd name="connsiteY29" fmla="*/ 256887 h 295275"/>
                                      <a:gd name="connsiteX30" fmla="*/ 235267 w 266700"/>
                                      <a:gd name="connsiteY30" fmla="*/ 268317 h 295275"/>
                                      <a:gd name="connsiteX31" fmla="*/ 240030 w 266700"/>
                                      <a:gd name="connsiteY31" fmla="*/ 271174 h 295275"/>
                                      <a:gd name="connsiteX32" fmla="*/ 243840 w 266700"/>
                                      <a:gd name="connsiteY32" fmla="*/ 274032 h 295275"/>
                                      <a:gd name="connsiteX33" fmla="*/ 250508 w 266700"/>
                                      <a:gd name="connsiteY33" fmla="*/ 279747 h 295275"/>
                                      <a:gd name="connsiteX34" fmla="*/ 253365 w 266700"/>
                                      <a:gd name="connsiteY34" fmla="*/ 282604 h 295275"/>
                                      <a:gd name="connsiteX35" fmla="*/ 255270 w 266700"/>
                                      <a:gd name="connsiteY35" fmla="*/ 285462 h 295275"/>
                                      <a:gd name="connsiteX36" fmla="*/ 258128 w 266700"/>
                                      <a:gd name="connsiteY36" fmla="*/ 289272 h 295275"/>
                                      <a:gd name="connsiteX37" fmla="*/ 260033 w 266700"/>
                                      <a:gd name="connsiteY37" fmla="*/ 293082 h 295275"/>
                                      <a:gd name="connsiteX38" fmla="*/ 258128 w 266700"/>
                                      <a:gd name="connsiteY38" fmla="*/ 289272 h 295275"/>
                                      <a:gd name="connsiteX39" fmla="*/ 256223 w 266700"/>
                                      <a:gd name="connsiteY39" fmla="*/ 284509 h 295275"/>
                                      <a:gd name="connsiteX40" fmla="*/ 254317 w 266700"/>
                                      <a:gd name="connsiteY40" fmla="*/ 281652 h 295275"/>
                                      <a:gd name="connsiteX41" fmla="*/ 252413 w 266700"/>
                                      <a:gd name="connsiteY41" fmla="*/ 278795 h 295275"/>
                                      <a:gd name="connsiteX42" fmla="*/ 246698 w 266700"/>
                                      <a:gd name="connsiteY42" fmla="*/ 272127 h 295275"/>
                                      <a:gd name="connsiteX43" fmla="*/ 242888 w 266700"/>
                                      <a:gd name="connsiteY43" fmla="*/ 268317 h 295275"/>
                                      <a:gd name="connsiteX44" fmla="*/ 239078 w 266700"/>
                                      <a:gd name="connsiteY44" fmla="*/ 264507 h 295275"/>
                                      <a:gd name="connsiteX45" fmla="*/ 216217 w 266700"/>
                                      <a:gd name="connsiteY45" fmla="*/ 246409 h 29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66700" h="295275">
                                        <a:moveTo>
                                          <a:pt x="216217" y="246409"/>
                                        </a:moveTo>
                                        <a:cubicBezTo>
                                          <a:pt x="208598" y="241647"/>
                                          <a:pt x="200025" y="235932"/>
                                          <a:pt x="190500" y="231170"/>
                                        </a:cubicBezTo>
                                        <a:cubicBezTo>
                                          <a:pt x="180975" y="225454"/>
                                          <a:pt x="171450" y="220692"/>
                                          <a:pt x="160973" y="214977"/>
                                        </a:cubicBezTo>
                                        <a:cubicBezTo>
                                          <a:pt x="150495" y="209262"/>
                                          <a:pt x="140017" y="204499"/>
                                          <a:pt x="129540" y="198784"/>
                                        </a:cubicBezTo>
                                        <a:cubicBezTo>
                                          <a:pt x="123825" y="195927"/>
                                          <a:pt x="119063" y="193070"/>
                                          <a:pt x="113348" y="191165"/>
                                        </a:cubicBezTo>
                                        <a:lnTo>
                                          <a:pt x="109538" y="189259"/>
                                        </a:lnTo>
                                        <a:lnTo>
                                          <a:pt x="105728" y="187354"/>
                                        </a:lnTo>
                                        <a:cubicBezTo>
                                          <a:pt x="102870" y="186402"/>
                                          <a:pt x="100965" y="184497"/>
                                          <a:pt x="99060" y="183545"/>
                                        </a:cubicBezTo>
                                        <a:cubicBezTo>
                                          <a:pt x="89535" y="177829"/>
                                          <a:pt x="81915" y="171162"/>
                                          <a:pt x="75248" y="163542"/>
                                        </a:cubicBezTo>
                                        <a:cubicBezTo>
                                          <a:pt x="68580" y="155922"/>
                                          <a:pt x="63817" y="148302"/>
                                          <a:pt x="60960" y="139729"/>
                                        </a:cubicBezTo>
                                        <a:cubicBezTo>
                                          <a:pt x="58103" y="131157"/>
                                          <a:pt x="56198" y="123537"/>
                                          <a:pt x="56198" y="115917"/>
                                        </a:cubicBezTo>
                                        <a:cubicBezTo>
                                          <a:pt x="56198" y="108297"/>
                                          <a:pt x="57150" y="101629"/>
                                          <a:pt x="60008" y="95915"/>
                                        </a:cubicBezTo>
                                        <a:cubicBezTo>
                                          <a:pt x="84773" y="56862"/>
                                          <a:pt x="92392" y="123537"/>
                                          <a:pt x="135255" y="120679"/>
                                        </a:cubicBezTo>
                                        <a:cubicBezTo>
                                          <a:pt x="177165" y="117822"/>
                                          <a:pt x="193358" y="54004"/>
                                          <a:pt x="143828" y="20667"/>
                                        </a:cubicBezTo>
                                        <a:cubicBezTo>
                                          <a:pt x="113348" y="-288"/>
                                          <a:pt x="70485" y="3522"/>
                                          <a:pt x="39053" y="29240"/>
                                        </a:cubicBezTo>
                                        <a:cubicBezTo>
                                          <a:pt x="37148" y="30192"/>
                                          <a:pt x="35242" y="32097"/>
                                          <a:pt x="34290" y="34002"/>
                                        </a:cubicBezTo>
                                        <a:cubicBezTo>
                                          <a:pt x="34290" y="34002"/>
                                          <a:pt x="34290" y="34002"/>
                                          <a:pt x="34290" y="34002"/>
                                        </a:cubicBezTo>
                                        <a:cubicBezTo>
                                          <a:pt x="29528" y="38765"/>
                                          <a:pt x="24765" y="43527"/>
                                          <a:pt x="20955" y="50195"/>
                                        </a:cubicBezTo>
                                        <a:cubicBezTo>
                                          <a:pt x="15240" y="59720"/>
                                          <a:pt x="10478" y="71149"/>
                                          <a:pt x="8573" y="83532"/>
                                        </a:cubicBezTo>
                                        <a:cubicBezTo>
                                          <a:pt x="6667" y="95915"/>
                                          <a:pt x="6667" y="109249"/>
                                          <a:pt x="8573" y="122584"/>
                                        </a:cubicBezTo>
                                        <a:cubicBezTo>
                                          <a:pt x="10478" y="135920"/>
                                          <a:pt x="16192" y="149254"/>
                                          <a:pt x="22860" y="160684"/>
                                        </a:cubicBezTo>
                                        <a:cubicBezTo>
                                          <a:pt x="30480" y="173067"/>
                                          <a:pt x="40005" y="183545"/>
                                          <a:pt x="50483" y="192117"/>
                                        </a:cubicBezTo>
                                        <a:cubicBezTo>
                                          <a:pt x="61913" y="200690"/>
                                          <a:pt x="73342" y="207357"/>
                                          <a:pt x="86678" y="213072"/>
                                        </a:cubicBezTo>
                                        <a:cubicBezTo>
                                          <a:pt x="89535" y="214024"/>
                                          <a:pt x="93345" y="215929"/>
                                          <a:pt x="96203" y="216882"/>
                                        </a:cubicBezTo>
                                        <a:lnTo>
                                          <a:pt x="100965" y="218787"/>
                                        </a:lnTo>
                                        <a:lnTo>
                                          <a:pt x="105728" y="219740"/>
                                        </a:lnTo>
                                        <a:cubicBezTo>
                                          <a:pt x="111442" y="221645"/>
                                          <a:pt x="117158" y="223549"/>
                                          <a:pt x="122873" y="225454"/>
                                        </a:cubicBezTo>
                                        <a:cubicBezTo>
                                          <a:pt x="134303" y="229265"/>
                                          <a:pt x="145733" y="232122"/>
                                          <a:pt x="156210" y="235932"/>
                                        </a:cubicBezTo>
                                        <a:cubicBezTo>
                                          <a:pt x="166688" y="239742"/>
                                          <a:pt x="177165" y="242599"/>
                                          <a:pt x="186690" y="246409"/>
                                        </a:cubicBezTo>
                                        <a:cubicBezTo>
                                          <a:pt x="196215" y="250220"/>
                                          <a:pt x="205740" y="253077"/>
                                          <a:pt x="213360" y="256887"/>
                                        </a:cubicBezTo>
                                        <a:cubicBezTo>
                                          <a:pt x="221933" y="260697"/>
                                          <a:pt x="228600" y="264507"/>
                                          <a:pt x="235267" y="268317"/>
                                        </a:cubicBezTo>
                                        <a:cubicBezTo>
                                          <a:pt x="237173" y="269270"/>
                                          <a:pt x="238125" y="270222"/>
                                          <a:pt x="240030" y="271174"/>
                                        </a:cubicBezTo>
                                        <a:cubicBezTo>
                                          <a:pt x="240983" y="272127"/>
                                          <a:pt x="242888" y="273079"/>
                                          <a:pt x="243840" y="274032"/>
                                        </a:cubicBezTo>
                                        <a:cubicBezTo>
                                          <a:pt x="245745" y="275937"/>
                                          <a:pt x="248603" y="277842"/>
                                          <a:pt x="250508" y="279747"/>
                                        </a:cubicBezTo>
                                        <a:cubicBezTo>
                                          <a:pt x="251460" y="280699"/>
                                          <a:pt x="252413" y="281652"/>
                                          <a:pt x="253365" y="282604"/>
                                        </a:cubicBezTo>
                                        <a:cubicBezTo>
                                          <a:pt x="254317" y="283557"/>
                                          <a:pt x="254317" y="284509"/>
                                          <a:pt x="255270" y="285462"/>
                                        </a:cubicBezTo>
                                        <a:cubicBezTo>
                                          <a:pt x="256223" y="287367"/>
                                          <a:pt x="257175" y="288320"/>
                                          <a:pt x="258128" y="289272"/>
                                        </a:cubicBezTo>
                                        <a:cubicBezTo>
                                          <a:pt x="260033" y="292129"/>
                                          <a:pt x="260033" y="293082"/>
                                          <a:pt x="260033" y="293082"/>
                                        </a:cubicBezTo>
                                        <a:cubicBezTo>
                                          <a:pt x="260033" y="293082"/>
                                          <a:pt x="259080" y="292129"/>
                                          <a:pt x="258128" y="289272"/>
                                        </a:cubicBezTo>
                                        <a:cubicBezTo>
                                          <a:pt x="257175" y="288320"/>
                                          <a:pt x="257175" y="286415"/>
                                          <a:pt x="256223" y="284509"/>
                                        </a:cubicBezTo>
                                        <a:cubicBezTo>
                                          <a:pt x="255270" y="283557"/>
                                          <a:pt x="255270" y="282604"/>
                                          <a:pt x="254317" y="281652"/>
                                        </a:cubicBezTo>
                                        <a:cubicBezTo>
                                          <a:pt x="253365" y="280699"/>
                                          <a:pt x="253365" y="279747"/>
                                          <a:pt x="252413" y="278795"/>
                                        </a:cubicBezTo>
                                        <a:cubicBezTo>
                                          <a:pt x="250508" y="276890"/>
                                          <a:pt x="248603" y="274032"/>
                                          <a:pt x="246698" y="272127"/>
                                        </a:cubicBezTo>
                                        <a:cubicBezTo>
                                          <a:pt x="245745" y="271174"/>
                                          <a:pt x="244792" y="269270"/>
                                          <a:pt x="242888" y="268317"/>
                                        </a:cubicBezTo>
                                        <a:cubicBezTo>
                                          <a:pt x="241935" y="267365"/>
                                          <a:pt x="240030" y="265459"/>
                                          <a:pt x="239078" y="264507"/>
                                        </a:cubicBezTo>
                                        <a:cubicBezTo>
                                          <a:pt x="230505" y="256887"/>
                                          <a:pt x="223838" y="251172"/>
                                          <a:pt x="216217" y="2464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0" name="Freeform: Shape 2130"/>
                                <wps:cNvSpPr/>
                                <wps:spPr>
                                  <a:xfrm>
                                    <a:off x="3556260" y="554280"/>
                                    <a:ext cx="285750" cy="228600"/>
                                  </a:xfrm>
                                  <a:custGeom>
                                    <a:avLst/>
                                    <a:gdLst>
                                      <a:gd name="connsiteX0" fmla="*/ 160872 w 285750"/>
                                      <a:gd name="connsiteY0" fmla="*/ 24289 h 228600"/>
                                      <a:gd name="connsiteX1" fmla="*/ 101816 w 285750"/>
                                      <a:gd name="connsiteY1" fmla="*/ 7144 h 228600"/>
                                      <a:gd name="connsiteX2" fmla="*/ 41809 w 285750"/>
                                      <a:gd name="connsiteY2" fmla="*/ 27146 h 228600"/>
                                      <a:gd name="connsiteX3" fmla="*/ 18949 w 285750"/>
                                      <a:gd name="connsiteY3" fmla="*/ 51911 h 228600"/>
                                      <a:gd name="connsiteX4" fmla="*/ 15139 w 285750"/>
                                      <a:gd name="connsiteY4" fmla="*/ 59531 h 228600"/>
                                      <a:gd name="connsiteX5" fmla="*/ 11329 w 285750"/>
                                      <a:gd name="connsiteY5" fmla="*/ 68103 h 228600"/>
                                      <a:gd name="connsiteX6" fmla="*/ 10376 w 285750"/>
                                      <a:gd name="connsiteY6" fmla="*/ 70009 h 228600"/>
                                      <a:gd name="connsiteX7" fmla="*/ 10376 w 285750"/>
                                      <a:gd name="connsiteY7" fmla="*/ 71914 h 228600"/>
                                      <a:gd name="connsiteX8" fmla="*/ 9424 w 285750"/>
                                      <a:gd name="connsiteY8" fmla="*/ 74771 h 228600"/>
                                      <a:gd name="connsiteX9" fmla="*/ 9424 w 285750"/>
                                      <a:gd name="connsiteY9" fmla="*/ 75723 h 228600"/>
                                      <a:gd name="connsiteX10" fmla="*/ 9424 w 285750"/>
                                      <a:gd name="connsiteY10" fmla="*/ 75723 h 228600"/>
                                      <a:gd name="connsiteX11" fmla="*/ 9424 w 285750"/>
                                      <a:gd name="connsiteY11" fmla="*/ 76676 h 228600"/>
                                      <a:gd name="connsiteX12" fmla="*/ 9424 w 285750"/>
                                      <a:gd name="connsiteY12" fmla="*/ 77628 h 228600"/>
                                      <a:gd name="connsiteX13" fmla="*/ 9424 w 285750"/>
                                      <a:gd name="connsiteY13" fmla="*/ 79534 h 228600"/>
                                      <a:gd name="connsiteX14" fmla="*/ 8471 w 285750"/>
                                      <a:gd name="connsiteY14" fmla="*/ 83344 h 228600"/>
                                      <a:gd name="connsiteX15" fmla="*/ 9424 w 285750"/>
                                      <a:gd name="connsiteY15" fmla="*/ 116681 h 228600"/>
                                      <a:gd name="connsiteX16" fmla="*/ 21806 w 285750"/>
                                      <a:gd name="connsiteY16" fmla="*/ 146209 h 228600"/>
                                      <a:gd name="connsiteX17" fmla="*/ 65622 w 285750"/>
                                      <a:gd name="connsiteY17" fmla="*/ 185261 h 228600"/>
                                      <a:gd name="connsiteX18" fmla="*/ 93244 w 285750"/>
                                      <a:gd name="connsiteY18" fmla="*/ 192881 h 228600"/>
                                      <a:gd name="connsiteX19" fmla="*/ 121819 w 285750"/>
                                      <a:gd name="connsiteY19" fmla="*/ 190976 h 228600"/>
                                      <a:gd name="connsiteX20" fmla="*/ 128487 w 285750"/>
                                      <a:gd name="connsiteY20" fmla="*/ 189071 h 228600"/>
                                      <a:gd name="connsiteX21" fmla="*/ 134201 w 285750"/>
                                      <a:gd name="connsiteY21" fmla="*/ 186214 h 228600"/>
                                      <a:gd name="connsiteX22" fmla="*/ 139916 w 285750"/>
                                      <a:gd name="connsiteY22" fmla="*/ 183356 h 228600"/>
                                      <a:gd name="connsiteX23" fmla="*/ 144679 w 285750"/>
                                      <a:gd name="connsiteY23" fmla="*/ 180498 h 228600"/>
                                      <a:gd name="connsiteX24" fmla="*/ 153251 w 285750"/>
                                      <a:gd name="connsiteY24" fmla="*/ 173831 h 228600"/>
                                      <a:gd name="connsiteX25" fmla="*/ 157062 w 285750"/>
                                      <a:gd name="connsiteY25" fmla="*/ 170021 h 228600"/>
                                      <a:gd name="connsiteX26" fmla="*/ 159919 w 285750"/>
                                      <a:gd name="connsiteY26" fmla="*/ 166211 h 228600"/>
                                      <a:gd name="connsiteX27" fmla="*/ 165634 w 285750"/>
                                      <a:gd name="connsiteY27" fmla="*/ 159544 h 228600"/>
                                      <a:gd name="connsiteX28" fmla="*/ 168491 w 285750"/>
                                      <a:gd name="connsiteY28" fmla="*/ 154781 h 228600"/>
                                      <a:gd name="connsiteX29" fmla="*/ 168491 w 285750"/>
                                      <a:gd name="connsiteY29" fmla="*/ 154781 h 228600"/>
                                      <a:gd name="connsiteX30" fmla="*/ 172301 w 285750"/>
                                      <a:gd name="connsiteY30" fmla="*/ 77628 h 228600"/>
                                      <a:gd name="connsiteX31" fmla="*/ 102769 w 285750"/>
                                      <a:gd name="connsiteY31" fmla="*/ 61436 h 228600"/>
                                      <a:gd name="connsiteX32" fmla="*/ 100864 w 285750"/>
                                      <a:gd name="connsiteY32" fmla="*/ 130969 h 228600"/>
                                      <a:gd name="connsiteX33" fmla="*/ 96101 w 285750"/>
                                      <a:gd name="connsiteY33" fmla="*/ 131921 h 228600"/>
                                      <a:gd name="connsiteX34" fmla="*/ 92291 w 285750"/>
                                      <a:gd name="connsiteY34" fmla="*/ 131921 h 228600"/>
                                      <a:gd name="connsiteX35" fmla="*/ 85624 w 285750"/>
                                      <a:gd name="connsiteY35" fmla="*/ 130969 h 228600"/>
                                      <a:gd name="connsiteX36" fmla="*/ 64669 w 285750"/>
                                      <a:gd name="connsiteY36" fmla="*/ 116681 h 228600"/>
                                      <a:gd name="connsiteX37" fmla="*/ 55144 w 285750"/>
                                      <a:gd name="connsiteY37" fmla="*/ 89059 h 228600"/>
                                      <a:gd name="connsiteX38" fmla="*/ 55144 w 285750"/>
                                      <a:gd name="connsiteY38" fmla="*/ 87153 h 228600"/>
                                      <a:gd name="connsiteX39" fmla="*/ 55144 w 285750"/>
                                      <a:gd name="connsiteY39" fmla="*/ 86201 h 228600"/>
                                      <a:gd name="connsiteX40" fmla="*/ 55144 w 285750"/>
                                      <a:gd name="connsiteY40" fmla="*/ 86201 h 228600"/>
                                      <a:gd name="connsiteX41" fmla="*/ 55144 w 285750"/>
                                      <a:gd name="connsiteY41" fmla="*/ 87153 h 228600"/>
                                      <a:gd name="connsiteX42" fmla="*/ 55144 w 285750"/>
                                      <a:gd name="connsiteY42" fmla="*/ 87153 h 228600"/>
                                      <a:gd name="connsiteX43" fmla="*/ 55144 w 285750"/>
                                      <a:gd name="connsiteY43" fmla="*/ 86201 h 228600"/>
                                      <a:gd name="connsiteX44" fmla="*/ 56097 w 285750"/>
                                      <a:gd name="connsiteY44" fmla="*/ 83344 h 228600"/>
                                      <a:gd name="connsiteX45" fmla="*/ 56097 w 285750"/>
                                      <a:gd name="connsiteY45" fmla="*/ 81439 h 228600"/>
                                      <a:gd name="connsiteX46" fmla="*/ 56097 w 285750"/>
                                      <a:gd name="connsiteY46" fmla="*/ 80486 h 228600"/>
                                      <a:gd name="connsiteX47" fmla="*/ 58954 w 285750"/>
                                      <a:gd name="connsiteY47" fmla="*/ 73819 h 228600"/>
                                      <a:gd name="connsiteX48" fmla="*/ 69431 w 285750"/>
                                      <a:gd name="connsiteY48" fmla="*/ 59531 h 228600"/>
                                      <a:gd name="connsiteX49" fmla="*/ 106579 w 285750"/>
                                      <a:gd name="connsiteY49" fmla="*/ 42386 h 228600"/>
                                      <a:gd name="connsiteX50" fmla="*/ 149441 w 285750"/>
                                      <a:gd name="connsiteY50" fmla="*/ 49053 h 228600"/>
                                      <a:gd name="connsiteX51" fmla="*/ 167539 w 285750"/>
                                      <a:gd name="connsiteY51" fmla="*/ 61436 h 228600"/>
                                      <a:gd name="connsiteX52" fmla="*/ 181826 w 285750"/>
                                      <a:gd name="connsiteY52" fmla="*/ 78581 h 228600"/>
                                      <a:gd name="connsiteX53" fmla="*/ 188494 w 285750"/>
                                      <a:gd name="connsiteY53" fmla="*/ 89059 h 228600"/>
                                      <a:gd name="connsiteX54" fmla="*/ 194209 w 285750"/>
                                      <a:gd name="connsiteY54" fmla="*/ 99536 h 228600"/>
                                      <a:gd name="connsiteX55" fmla="*/ 199924 w 285750"/>
                                      <a:gd name="connsiteY55" fmla="*/ 110014 h 228600"/>
                                      <a:gd name="connsiteX56" fmla="*/ 204687 w 285750"/>
                                      <a:gd name="connsiteY56" fmla="*/ 120491 h 228600"/>
                                      <a:gd name="connsiteX57" fmla="*/ 222784 w 285750"/>
                                      <a:gd name="connsiteY57" fmla="*/ 159544 h 228600"/>
                                      <a:gd name="connsiteX58" fmla="*/ 241834 w 285750"/>
                                      <a:gd name="connsiteY58" fmla="*/ 191928 h 228600"/>
                                      <a:gd name="connsiteX59" fmla="*/ 262789 w 285750"/>
                                      <a:gd name="connsiteY59" fmla="*/ 211931 h 228600"/>
                                      <a:gd name="connsiteX60" fmla="*/ 271362 w 285750"/>
                                      <a:gd name="connsiteY60" fmla="*/ 217646 h 228600"/>
                                      <a:gd name="connsiteX61" fmla="*/ 278029 w 285750"/>
                                      <a:gd name="connsiteY61" fmla="*/ 221456 h 228600"/>
                                      <a:gd name="connsiteX62" fmla="*/ 283744 w 285750"/>
                                      <a:gd name="connsiteY62" fmla="*/ 224314 h 228600"/>
                                      <a:gd name="connsiteX63" fmla="*/ 278029 w 285750"/>
                                      <a:gd name="connsiteY63" fmla="*/ 220503 h 228600"/>
                                      <a:gd name="connsiteX64" fmla="*/ 271362 w 285750"/>
                                      <a:gd name="connsiteY64" fmla="*/ 215741 h 228600"/>
                                      <a:gd name="connsiteX65" fmla="*/ 263741 w 285750"/>
                                      <a:gd name="connsiteY65" fmla="*/ 209073 h 228600"/>
                                      <a:gd name="connsiteX66" fmla="*/ 246597 w 285750"/>
                                      <a:gd name="connsiteY66" fmla="*/ 188119 h 228600"/>
                                      <a:gd name="connsiteX67" fmla="*/ 232309 w 285750"/>
                                      <a:gd name="connsiteY67" fmla="*/ 155734 h 228600"/>
                                      <a:gd name="connsiteX68" fmla="*/ 218974 w 285750"/>
                                      <a:gd name="connsiteY68" fmla="*/ 114776 h 228600"/>
                                      <a:gd name="connsiteX69" fmla="*/ 215164 w 285750"/>
                                      <a:gd name="connsiteY69" fmla="*/ 103346 h 228600"/>
                                      <a:gd name="connsiteX70" fmla="*/ 210401 w 285750"/>
                                      <a:gd name="connsiteY70" fmla="*/ 91916 h 228600"/>
                                      <a:gd name="connsiteX71" fmla="*/ 205639 w 285750"/>
                                      <a:gd name="connsiteY71" fmla="*/ 80486 h 228600"/>
                                      <a:gd name="connsiteX72" fmla="*/ 199924 w 285750"/>
                                      <a:gd name="connsiteY72" fmla="*/ 69056 h 228600"/>
                                      <a:gd name="connsiteX73" fmla="*/ 184684 w 285750"/>
                                      <a:gd name="connsiteY73" fmla="*/ 45244 h 228600"/>
                                      <a:gd name="connsiteX74" fmla="*/ 160872 w 285750"/>
                                      <a:gd name="connsiteY74" fmla="*/ 24289 h 228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285750" h="228600">
                                        <a:moveTo>
                                          <a:pt x="160872" y="24289"/>
                                        </a:moveTo>
                                        <a:cubicBezTo>
                                          <a:pt x="143726" y="12859"/>
                                          <a:pt x="122772" y="7144"/>
                                          <a:pt x="101816" y="7144"/>
                                        </a:cubicBezTo>
                                        <a:cubicBezTo>
                                          <a:pt x="80862" y="8096"/>
                                          <a:pt x="58954" y="14764"/>
                                          <a:pt x="41809" y="27146"/>
                                        </a:cubicBezTo>
                                        <a:cubicBezTo>
                                          <a:pt x="33237" y="33814"/>
                                          <a:pt x="24664" y="42386"/>
                                          <a:pt x="18949" y="51911"/>
                                        </a:cubicBezTo>
                                        <a:cubicBezTo>
                                          <a:pt x="17044" y="54769"/>
                                          <a:pt x="16091" y="56673"/>
                                          <a:pt x="15139" y="59531"/>
                                        </a:cubicBezTo>
                                        <a:cubicBezTo>
                                          <a:pt x="14187" y="61436"/>
                                          <a:pt x="12281" y="65246"/>
                                          <a:pt x="11329" y="68103"/>
                                        </a:cubicBezTo>
                                        <a:lnTo>
                                          <a:pt x="10376" y="70009"/>
                                        </a:lnTo>
                                        <a:lnTo>
                                          <a:pt x="10376" y="71914"/>
                                        </a:lnTo>
                                        <a:lnTo>
                                          <a:pt x="9424" y="74771"/>
                                        </a:lnTo>
                                        <a:lnTo>
                                          <a:pt x="9424" y="75723"/>
                                        </a:lnTo>
                                        <a:lnTo>
                                          <a:pt x="9424" y="75723"/>
                                        </a:lnTo>
                                        <a:lnTo>
                                          <a:pt x="9424" y="76676"/>
                                        </a:lnTo>
                                        <a:lnTo>
                                          <a:pt x="9424" y="77628"/>
                                        </a:lnTo>
                                        <a:lnTo>
                                          <a:pt x="9424" y="79534"/>
                                        </a:lnTo>
                                        <a:lnTo>
                                          <a:pt x="8471" y="83344"/>
                                        </a:lnTo>
                                        <a:cubicBezTo>
                                          <a:pt x="6566" y="94773"/>
                                          <a:pt x="6566" y="106203"/>
                                          <a:pt x="9424" y="116681"/>
                                        </a:cubicBezTo>
                                        <a:cubicBezTo>
                                          <a:pt x="11329" y="127159"/>
                                          <a:pt x="16091" y="137636"/>
                                          <a:pt x="21806" y="146209"/>
                                        </a:cubicBezTo>
                                        <a:cubicBezTo>
                                          <a:pt x="33237" y="164306"/>
                                          <a:pt x="48476" y="176689"/>
                                          <a:pt x="65622" y="185261"/>
                                        </a:cubicBezTo>
                                        <a:cubicBezTo>
                                          <a:pt x="74194" y="189071"/>
                                          <a:pt x="83719" y="191928"/>
                                          <a:pt x="93244" y="192881"/>
                                        </a:cubicBezTo>
                                        <a:cubicBezTo>
                                          <a:pt x="102769" y="193834"/>
                                          <a:pt x="112294" y="192881"/>
                                          <a:pt x="121819" y="190976"/>
                                        </a:cubicBezTo>
                                        <a:cubicBezTo>
                                          <a:pt x="123724" y="190023"/>
                                          <a:pt x="126581" y="190023"/>
                                          <a:pt x="128487" y="189071"/>
                                        </a:cubicBezTo>
                                        <a:cubicBezTo>
                                          <a:pt x="130391" y="188119"/>
                                          <a:pt x="132297" y="187166"/>
                                          <a:pt x="134201" y="186214"/>
                                        </a:cubicBezTo>
                                        <a:cubicBezTo>
                                          <a:pt x="136106" y="185261"/>
                                          <a:pt x="138012" y="184309"/>
                                          <a:pt x="139916" y="183356"/>
                                        </a:cubicBezTo>
                                        <a:cubicBezTo>
                                          <a:pt x="141822" y="182403"/>
                                          <a:pt x="143726" y="181451"/>
                                          <a:pt x="144679" y="180498"/>
                                        </a:cubicBezTo>
                                        <a:cubicBezTo>
                                          <a:pt x="147537" y="178594"/>
                                          <a:pt x="151347" y="175736"/>
                                          <a:pt x="153251" y="173831"/>
                                        </a:cubicBezTo>
                                        <a:cubicBezTo>
                                          <a:pt x="154204" y="172878"/>
                                          <a:pt x="156109" y="170973"/>
                                          <a:pt x="157062" y="170021"/>
                                        </a:cubicBezTo>
                                        <a:cubicBezTo>
                                          <a:pt x="158014" y="169069"/>
                                          <a:pt x="158966" y="167164"/>
                                          <a:pt x="159919" y="166211"/>
                                        </a:cubicBezTo>
                                        <a:cubicBezTo>
                                          <a:pt x="161824" y="164306"/>
                                          <a:pt x="163729" y="161448"/>
                                          <a:pt x="165634" y="159544"/>
                                        </a:cubicBezTo>
                                        <a:cubicBezTo>
                                          <a:pt x="166587" y="157639"/>
                                          <a:pt x="167539" y="156686"/>
                                          <a:pt x="168491" y="154781"/>
                                        </a:cubicBezTo>
                                        <a:lnTo>
                                          <a:pt x="168491" y="154781"/>
                                        </a:lnTo>
                                        <a:cubicBezTo>
                                          <a:pt x="181826" y="135731"/>
                                          <a:pt x="191351" y="108109"/>
                                          <a:pt x="172301" y="77628"/>
                                        </a:cubicBezTo>
                                        <a:cubicBezTo>
                                          <a:pt x="155156" y="51911"/>
                                          <a:pt x="118962" y="43339"/>
                                          <a:pt x="102769" y="61436"/>
                                        </a:cubicBezTo>
                                        <a:cubicBezTo>
                                          <a:pt x="82766" y="84296"/>
                                          <a:pt x="106579" y="122396"/>
                                          <a:pt x="100864" y="130969"/>
                                        </a:cubicBezTo>
                                        <a:cubicBezTo>
                                          <a:pt x="99912" y="131921"/>
                                          <a:pt x="98006" y="131921"/>
                                          <a:pt x="96101" y="131921"/>
                                        </a:cubicBezTo>
                                        <a:cubicBezTo>
                                          <a:pt x="95149" y="131921"/>
                                          <a:pt x="93244" y="131921"/>
                                          <a:pt x="92291" y="131921"/>
                                        </a:cubicBezTo>
                                        <a:cubicBezTo>
                                          <a:pt x="90387" y="130969"/>
                                          <a:pt x="87529" y="130969"/>
                                          <a:pt x="85624" y="130969"/>
                                        </a:cubicBezTo>
                                        <a:cubicBezTo>
                                          <a:pt x="78956" y="129064"/>
                                          <a:pt x="70384" y="123348"/>
                                          <a:pt x="64669" y="116681"/>
                                        </a:cubicBezTo>
                                        <a:cubicBezTo>
                                          <a:pt x="58001" y="109061"/>
                                          <a:pt x="54191" y="99536"/>
                                          <a:pt x="55144" y="89059"/>
                                        </a:cubicBezTo>
                                        <a:lnTo>
                                          <a:pt x="55144" y="87153"/>
                                        </a:lnTo>
                                        <a:lnTo>
                                          <a:pt x="55144" y="86201"/>
                                        </a:lnTo>
                                        <a:lnTo>
                                          <a:pt x="55144" y="86201"/>
                                        </a:lnTo>
                                        <a:cubicBezTo>
                                          <a:pt x="55144" y="86201"/>
                                          <a:pt x="55144" y="85248"/>
                                          <a:pt x="55144" y="87153"/>
                                        </a:cubicBezTo>
                                        <a:lnTo>
                                          <a:pt x="55144" y="87153"/>
                                        </a:lnTo>
                                        <a:lnTo>
                                          <a:pt x="55144" y="86201"/>
                                        </a:lnTo>
                                        <a:lnTo>
                                          <a:pt x="56097" y="83344"/>
                                        </a:lnTo>
                                        <a:lnTo>
                                          <a:pt x="56097" y="81439"/>
                                        </a:lnTo>
                                        <a:cubicBezTo>
                                          <a:pt x="56097" y="81439"/>
                                          <a:pt x="56097" y="80486"/>
                                          <a:pt x="56097" y="80486"/>
                                        </a:cubicBezTo>
                                        <a:cubicBezTo>
                                          <a:pt x="56097" y="78581"/>
                                          <a:pt x="57049" y="75723"/>
                                          <a:pt x="58954" y="73819"/>
                                        </a:cubicBezTo>
                                        <a:cubicBezTo>
                                          <a:pt x="60859" y="69056"/>
                                          <a:pt x="64669" y="63341"/>
                                          <a:pt x="69431" y="59531"/>
                                        </a:cubicBezTo>
                                        <a:cubicBezTo>
                                          <a:pt x="78956" y="50959"/>
                                          <a:pt x="92291" y="44291"/>
                                          <a:pt x="106579" y="42386"/>
                                        </a:cubicBezTo>
                                        <a:cubicBezTo>
                                          <a:pt x="120866" y="40481"/>
                                          <a:pt x="136106" y="42386"/>
                                          <a:pt x="149441" y="49053"/>
                                        </a:cubicBezTo>
                                        <a:cubicBezTo>
                                          <a:pt x="156109" y="51911"/>
                                          <a:pt x="161824" y="56673"/>
                                          <a:pt x="167539" y="61436"/>
                                        </a:cubicBezTo>
                                        <a:cubicBezTo>
                                          <a:pt x="173254" y="66198"/>
                                          <a:pt x="178016" y="72866"/>
                                          <a:pt x="181826" y="78581"/>
                                        </a:cubicBezTo>
                                        <a:cubicBezTo>
                                          <a:pt x="183731" y="82391"/>
                                          <a:pt x="186589" y="85248"/>
                                          <a:pt x="188494" y="89059"/>
                                        </a:cubicBezTo>
                                        <a:cubicBezTo>
                                          <a:pt x="190399" y="92869"/>
                                          <a:pt x="192304" y="95726"/>
                                          <a:pt x="194209" y="99536"/>
                                        </a:cubicBezTo>
                                        <a:cubicBezTo>
                                          <a:pt x="196114" y="102394"/>
                                          <a:pt x="198019" y="106203"/>
                                          <a:pt x="199924" y="110014"/>
                                        </a:cubicBezTo>
                                        <a:cubicBezTo>
                                          <a:pt x="201829" y="113823"/>
                                          <a:pt x="203734" y="116681"/>
                                          <a:pt x="204687" y="120491"/>
                                        </a:cubicBezTo>
                                        <a:cubicBezTo>
                                          <a:pt x="211354" y="133826"/>
                                          <a:pt x="217069" y="147161"/>
                                          <a:pt x="222784" y="159544"/>
                                        </a:cubicBezTo>
                                        <a:cubicBezTo>
                                          <a:pt x="228499" y="171926"/>
                                          <a:pt x="235166" y="182403"/>
                                          <a:pt x="241834" y="191928"/>
                                        </a:cubicBezTo>
                                        <a:cubicBezTo>
                                          <a:pt x="248501" y="200501"/>
                                          <a:pt x="256122" y="207169"/>
                                          <a:pt x="262789" y="211931"/>
                                        </a:cubicBezTo>
                                        <a:cubicBezTo>
                                          <a:pt x="265647" y="213836"/>
                                          <a:pt x="269456" y="215741"/>
                                          <a:pt x="271362" y="217646"/>
                                        </a:cubicBezTo>
                                        <a:cubicBezTo>
                                          <a:pt x="274219" y="219551"/>
                                          <a:pt x="276124" y="220503"/>
                                          <a:pt x="278029" y="221456"/>
                                        </a:cubicBezTo>
                                        <a:cubicBezTo>
                                          <a:pt x="281839" y="223361"/>
                                          <a:pt x="283744" y="224314"/>
                                          <a:pt x="283744" y="224314"/>
                                        </a:cubicBezTo>
                                        <a:cubicBezTo>
                                          <a:pt x="283744" y="224314"/>
                                          <a:pt x="281839" y="223361"/>
                                          <a:pt x="278029" y="220503"/>
                                        </a:cubicBezTo>
                                        <a:cubicBezTo>
                                          <a:pt x="276124" y="219551"/>
                                          <a:pt x="274219" y="217646"/>
                                          <a:pt x="271362" y="215741"/>
                                        </a:cubicBezTo>
                                        <a:cubicBezTo>
                                          <a:pt x="269456" y="213836"/>
                                          <a:pt x="266599" y="211931"/>
                                          <a:pt x="263741" y="209073"/>
                                        </a:cubicBezTo>
                                        <a:cubicBezTo>
                                          <a:pt x="258026" y="203359"/>
                                          <a:pt x="251359" y="196691"/>
                                          <a:pt x="246597" y="188119"/>
                                        </a:cubicBezTo>
                                        <a:cubicBezTo>
                                          <a:pt x="240881" y="179546"/>
                                          <a:pt x="236119" y="168116"/>
                                          <a:pt x="232309" y="155734"/>
                                        </a:cubicBezTo>
                                        <a:cubicBezTo>
                                          <a:pt x="228499" y="143351"/>
                                          <a:pt x="223737" y="129064"/>
                                          <a:pt x="218974" y="114776"/>
                                        </a:cubicBezTo>
                                        <a:cubicBezTo>
                                          <a:pt x="218022" y="110966"/>
                                          <a:pt x="216116" y="107156"/>
                                          <a:pt x="215164" y="103346"/>
                                        </a:cubicBezTo>
                                        <a:cubicBezTo>
                                          <a:pt x="213259" y="99536"/>
                                          <a:pt x="212306" y="95726"/>
                                          <a:pt x="210401" y="91916"/>
                                        </a:cubicBezTo>
                                        <a:cubicBezTo>
                                          <a:pt x="208497" y="88106"/>
                                          <a:pt x="207544" y="84296"/>
                                          <a:pt x="205639" y="80486"/>
                                        </a:cubicBezTo>
                                        <a:cubicBezTo>
                                          <a:pt x="203734" y="76676"/>
                                          <a:pt x="201829" y="72866"/>
                                          <a:pt x="199924" y="69056"/>
                                        </a:cubicBezTo>
                                        <a:cubicBezTo>
                                          <a:pt x="196114" y="60484"/>
                                          <a:pt x="191351" y="52864"/>
                                          <a:pt x="184684" y="45244"/>
                                        </a:cubicBezTo>
                                        <a:cubicBezTo>
                                          <a:pt x="177064" y="36671"/>
                                          <a:pt x="169444" y="30003"/>
                                          <a:pt x="160872" y="2428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1" name="Freeform: Shape 2131"/>
                                <wps:cNvSpPr/>
                                <wps:spPr>
                                  <a:xfrm>
                                    <a:off x="2856023" y="1000983"/>
                                    <a:ext cx="228600" cy="314325"/>
                                  </a:xfrm>
                                  <a:custGeom>
                                    <a:avLst/>
                                    <a:gdLst>
                                      <a:gd name="connsiteX0" fmla="*/ 124825 w 228600"/>
                                      <a:gd name="connsiteY0" fmla="*/ 254814 h 314325"/>
                                      <a:gd name="connsiteX1" fmla="*/ 123873 w 228600"/>
                                      <a:gd name="connsiteY1" fmla="*/ 253861 h 314325"/>
                                      <a:gd name="connsiteX2" fmla="*/ 123873 w 228600"/>
                                      <a:gd name="connsiteY2" fmla="*/ 253861 h 314325"/>
                                      <a:gd name="connsiteX3" fmla="*/ 123873 w 228600"/>
                                      <a:gd name="connsiteY3" fmla="*/ 253861 h 314325"/>
                                      <a:gd name="connsiteX4" fmla="*/ 122921 w 228600"/>
                                      <a:gd name="connsiteY4" fmla="*/ 252909 h 314325"/>
                                      <a:gd name="connsiteX5" fmla="*/ 120063 w 228600"/>
                                      <a:gd name="connsiteY5" fmla="*/ 251004 h 314325"/>
                                      <a:gd name="connsiteX6" fmla="*/ 115300 w 228600"/>
                                      <a:gd name="connsiteY6" fmla="*/ 247194 h 314325"/>
                                      <a:gd name="connsiteX7" fmla="*/ 97203 w 228600"/>
                                      <a:gd name="connsiteY7" fmla="*/ 231001 h 314325"/>
                                      <a:gd name="connsiteX8" fmla="*/ 66723 w 228600"/>
                                      <a:gd name="connsiteY8" fmla="*/ 194806 h 314325"/>
                                      <a:gd name="connsiteX9" fmla="*/ 31481 w 228600"/>
                                      <a:gd name="connsiteY9" fmla="*/ 128131 h 314325"/>
                                      <a:gd name="connsiteX10" fmla="*/ 82915 w 228600"/>
                                      <a:gd name="connsiteY10" fmla="*/ 160517 h 314325"/>
                                      <a:gd name="connsiteX11" fmla="*/ 143875 w 228600"/>
                                      <a:gd name="connsiteY11" fmla="*/ 82411 h 314325"/>
                                      <a:gd name="connsiteX12" fmla="*/ 80058 w 228600"/>
                                      <a:gd name="connsiteY12" fmla="*/ 7164 h 314325"/>
                                      <a:gd name="connsiteX13" fmla="*/ 51483 w 228600"/>
                                      <a:gd name="connsiteY13" fmla="*/ 16689 h 314325"/>
                                      <a:gd name="connsiteX14" fmla="*/ 51483 w 228600"/>
                                      <a:gd name="connsiteY14" fmla="*/ 16689 h 314325"/>
                                      <a:gd name="connsiteX15" fmla="*/ 45768 w 228600"/>
                                      <a:gd name="connsiteY15" fmla="*/ 20499 h 314325"/>
                                      <a:gd name="connsiteX16" fmla="*/ 31481 w 228600"/>
                                      <a:gd name="connsiteY16" fmla="*/ 32881 h 314325"/>
                                      <a:gd name="connsiteX17" fmla="*/ 17193 w 228600"/>
                                      <a:gd name="connsiteY17" fmla="*/ 54789 h 314325"/>
                                      <a:gd name="connsiteX18" fmla="*/ 8621 w 228600"/>
                                      <a:gd name="connsiteY18" fmla="*/ 125274 h 314325"/>
                                      <a:gd name="connsiteX19" fmla="*/ 40053 w 228600"/>
                                      <a:gd name="connsiteY19" fmla="*/ 211951 h 314325"/>
                                      <a:gd name="connsiteX20" fmla="*/ 70533 w 228600"/>
                                      <a:gd name="connsiteY20" fmla="*/ 254814 h 314325"/>
                                      <a:gd name="connsiteX21" fmla="*/ 89583 w 228600"/>
                                      <a:gd name="connsiteY21" fmla="*/ 275769 h 314325"/>
                                      <a:gd name="connsiteX22" fmla="*/ 94346 w 228600"/>
                                      <a:gd name="connsiteY22" fmla="*/ 280531 h 314325"/>
                                      <a:gd name="connsiteX23" fmla="*/ 97203 w 228600"/>
                                      <a:gd name="connsiteY23" fmla="*/ 282436 h 314325"/>
                                      <a:gd name="connsiteX24" fmla="*/ 98156 w 228600"/>
                                      <a:gd name="connsiteY24" fmla="*/ 283389 h 314325"/>
                                      <a:gd name="connsiteX25" fmla="*/ 99108 w 228600"/>
                                      <a:gd name="connsiteY25" fmla="*/ 284342 h 314325"/>
                                      <a:gd name="connsiteX26" fmla="*/ 100061 w 228600"/>
                                      <a:gd name="connsiteY26" fmla="*/ 285294 h 314325"/>
                                      <a:gd name="connsiteX27" fmla="*/ 110538 w 228600"/>
                                      <a:gd name="connsiteY27" fmla="*/ 294819 h 314325"/>
                                      <a:gd name="connsiteX28" fmla="*/ 121968 w 228600"/>
                                      <a:gd name="connsiteY28" fmla="*/ 304344 h 314325"/>
                                      <a:gd name="connsiteX29" fmla="*/ 133398 w 228600"/>
                                      <a:gd name="connsiteY29" fmla="*/ 313869 h 314325"/>
                                      <a:gd name="connsiteX30" fmla="*/ 136256 w 228600"/>
                                      <a:gd name="connsiteY30" fmla="*/ 315774 h 314325"/>
                                      <a:gd name="connsiteX31" fmla="*/ 230553 w 228600"/>
                                      <a:gd name="connsiteY31" fmla="*/ 315774 h 314325"/>
                                      <a:gd name="connsiteX32" fmla="*/ 135303 w 228600"/>
                                      <a:gd name="connsiteY32" fmla="*/ 263386 h 314325"/>
                                      <a:gd name="connsiteX33" fmla="*/ 124825 w 228600"/>
                                      <a:gd name="connsiteY33" fmla="*/ 254814 h 3143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228600" h="314325">
                                        <a:moveTo>
                                          <a:pt x="124825" y="254814"/>
                                        </a:moveTo>
                                        <a:lnTo>
                                          <a:pt x="123873" y="253861"/>
                                        </a:lnTo>
                                        <a:lnTo>
                                          <a:pt x="123873" y="253861"/>
                                        </a:lnTo>
                                        <a:cubicBezTo>
                                          <a:pt x="123873" y="253861"/>
                                          <a:pt x="123873" y="253861"/>
                                          <a:pt x="123873" y="253861"/>
                                        </a:cubicBezTo>
                                        <a:lnTo>
                                          <a:pt x="122921" y="252909"/>
                                        </a:lnTo>
                                        <a:lnTo>
                                          <a:pt x="120063" y="251004"/>
                                        </a:lnTo>
                                        <a:cubicBezTo>
                                          <a:pt x="118158" y="249099"/>
                                          <a:pt x="116253" y="248146"/>
                                          <a:pt x="115300" y="247194"/>
                                        </a:cubicBezTo>
                                        <a:cubicBezTo>
                                          <a:pt x="109586" y="242431"/>
                                          <a:pt x="102918" y="236717"/>
                                          <a:pt x="97203" y="231001"/>
                                        </a:cubicBezTo>
                                        <a:cubicBezTo>
                                          <a:pt x="85773" y="219571"/>
                                          <a:pt x="75296" y="207189"/>
                                          <a:pt x="66723" y="194806"/>
                                        </a:cubicBezTo>
                                        <a:cubicBezTo>
                                          <a:pt x="50531" y="172899"/>
                                          <a:pt x="39100" y="150039"/>
                                          <a:pt x="31481" y="128131"/>
                                        </a:cubicBezTo>
                                        <a:cubicBezTo>
                                          <a:pt x="42911" y="148134"/>
                                          <a:pt x="61961" y="160517"/>
                                          <a:pt x="82915" y="160517"/>
                                        </a:cubicBezTo>
                                        <a:cubicBezTo>
                                          <a:pt x="117206" y="159564"/>
                                          <a:pt x="144828" y="125274"/>
                                          <a:pt x="143875" y="82411"/>
                                        </a:cubicBezTo>
                                        <a:cubicBezTo>
                                          <a:pt x="142923" y="39549"/>
                                          <a:pt x="114348" y="6211"/>
                                          <a:pt x="80058" y="7164"/>
                                        </a:cubicBezTo>
                                        <a:cubicBezTo>
                                          <a:pt x="69581" y="7164"/>
                                          <a:pt x="60056" y="10974"/>
                                          <a:pt x="51483" y="16689"/>
                                        </a:cubicBezTo>
                                        <a:cubicBezTo>
                                          <a:pt x="51483" y="16689"/>
                                          <a:pt x="51483" y="16689"/>
                                          <a:pt x="51483" y="16689"/>
                                        </a:cubicBezTo>
                                        <a:cubicBezTo>
                                          <a:pt x="49578" y="17642"/>
                                          <a:pt x="47673" y="18594"/>
                                          <a:pt x="45768" y="20499"/>
                                        </a:cubicBezTo>
                                        <a:cubicBezTo>
                                          <a:pt x="41958" y="23356"/>
                                          <a:pt x="37196" y="28119"/>
                                          <a:pt x="31481" y="32881"/>
                                        </a:cubicBezTo>
                                        <a:cubicBezTo>
                                          <a:pt x="26718" y="38596"/>
                                          <a:pt x="21003" y="46217"/>
                                          <a:pt x="17193" y="54789"/>
                                        </a:cubicBezTo>
                                        <a:cubicBezTo>
                                          <a:pt x="8621" y="72886"/>
                                          <a:pt x="4811" y="97651"/>
                                          <a:pt x="8621" y="125274"/>
                                        </a:cubicBezTo>
                                        <a:cubicBezTo>
                                          <a:pt x="12431" y="152896"/>
                                          <a:pt x="22908" y="182424"/>
                                          <a:pt x="40053" y="211951"/>
                                        </a:cubicBezTo>
                                        <a:cubicBezTo>
                                          <a:pt x="48625" y="226239"/>
                                          <a:pt x="59103" y="241479"/>
                                          <a:pt x="70533" y="254814"/>
                                        </a:cubicBezTo>
                                        <a:cubicBezTo>
                                          <a:pt x="76248" y="261481"/>
                                          <a:pt x="82915" y="269101"/>
                                          <a:pt x="89583" y="275769"/>
                                        </a:cubicBezTo>
                                        <a:cubicBezTo>
                                          <a:pt x="91488" y="277674"/>
                                          <a:pt x="92440" y="278626"/>
                                          <a:pt x="94346" y="280531"/>
                                        </a:cubicBezTo>
                                        <a:lnTo>
                                          <a:pt x="97203" y="282436"/>
                                        </a:lnTo>
                                        <a:lnTo>
                                          <a:pt x="98156" y="283389"/>
                                        </a:lnTo>
                                        <a:lnTo>
                                          <a:pt x="99108" y="284342"/>
                                        </a:lnTo>
                                        <a:lnTo>
                                          <a:pt x="100061" y="285294"/>
                                        </a:lnTo>
                                        <a:cubicBezTo>
                                          <a:pt x="103871" y="288151"/>
                                          <a:pt x="106728" y="291961"/>
                                          <a:pt x="110538" y="294819"/>
                                        </a:cubicBezTo>
                                        <a:cubicBezTo>
                                          <a:pt x="114348" y="297676"/>
                                          <a:pt x="118158" y="301486"/>
                                          <a:pt x="121968" y="304344"/>
                                        </a:cubicBezTo>
                                        <a:cubicBezTo>
                                          <a:pt x="125778" y="307201"/>
                                          <a:pt x="129588" y="311011"/>
                                          <a:pt x="133398" y="313869"/>
                                        </a:cubicBezTo>
                                        <a:cubicBezTo>
                                          <a:pt x="134350" y="314821"/>
                                          <a:pt x="135303" y="314821"/>
                                          <a:pt x="136256" y="315774"/>
                                        </a:cubicBezTo>
                                        <a:lnTo>
                                          <a:pt x="230553" y="315774"/>
                                        </a:lnTo>
                                        <a:cubicBezTo>
                                          <a:pt x="195311" y="302439"/>
                                          <a:pt x="163878" y="284342"/>
                                          <a:pt x="135303" y="263386"/>
                                        </a:cubicBezTo>
                                        <a:cubicBezTo>
                                          <a:pt x="131493" y="259576"/>
                                          <a:pt x="127683" y="257671"/>
                                          <a:pt x="124825" y="254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2" name="Freeform: Shape 2132"/>
                                <wps:cNvSpPr/>
                                <wps:spPr>
                                  <a:xfrm>
                                    <a:off x="3390900" y="1224840"/>
                                    <a:ext cx="571500" cy="95250"/>
                                  </a:xfrm>
                                  <a:custGeom>
                                    <a:avLst/>
                                    <a:gdLst>
                                      <a:gd name="connsiteX0" fmla="*/ 164306 w 571500"/>
                                      <a:gd name="connsiteY0" fmla="*/ 80486 h 95250"/>
                                      <a:gd name="connsiteX1" fmla="*/ 170974 w 571500"/>
                                      <a:gd name="connsiteY1" fmla="*/ 77629 h 95250"/>
                                      <a:gd name="connsiteX2" fmla="*/ 177641 w 571500"/>
                                      <a:gd name="connsiteY2" fmla="*/ 74772 h 95250"/>
                                      <a:gd name="connsiteX3" fmla="*/ 190976 w 571500"/>
                                      <a:gd name="connsiteY3" fmla="*/ 70009 h 95250"/>
                                      <a:gd name="connsiteX4" fmla="*/ 204311 w 571500"/>
                                      <a:gd name="connsiteY4" fmla="*/ 65247 h 95250"/>
                                      <a:gd name="connsiteX5" fmla="*/ 217646 w 571500"/>
                                      <a:gd name="connsiteY5" fmla="*/ 61436 h 95250"/>
                                      <a:gd name="connsiteX6" fmla="*/ 230981 w 571500"/>
                                      <a:gd name="connsiteY6" fmla="*/ 57626 h 95250"/>
                                      <a:gd name="connsiteX7" fmla="*/ 284321 w 571500"/>
                                      <a:gd name="connsiteY7" fmla="*/ 48101 h 95250"/>
                                      <a:gd name="connsiteX8" fmla="*/ 335756 w 571500"/>
                                      <a:gd name="connsiteY8" fmla="*/ 45244 h 95250"/>
                                      <a:gd name="connsiteX9" fmla="*/ 384334 w 571500"/>
                                      <a:gd name="connsiteY9" fmla="*/ 47149 h 95250"/>
                                      <a:gd name="connsiteX10" fmla="*/ 468154 w 571500"/>
                                      <a:gd name="connsiteY10" fmla="*/ 61436 h 95250"/>
                                      <a:gd name="connsiteX11" fmla="*/ 531971 w 571500"/>
                                      <a:gd name="connsiteY11" fmla="*/ 81439 h 95250"/>
                                      <a:gd name="connsiteX12" fmla="*/ 551974 w 571500"/>
                                      <a:gd name="connsiteY12" fmla="*/ 90011 h 95250"/>
                                      <a:gd name="connsiteX13" fmla="*/ 564356 w 571500"/>
                                      <a:gd name="connsiteY13" fmla="*/ 90011 h 95250"/>
                                      <a:gd name="connsiteX14" fmla="*/ 537686 w 571500"/>
                                      <a:gd name="connsiteY14" fmla="*/ 71914 h 95250"/>
                                      <a:gd name="connsiteX15" fmla="*/ 475774 w 571500"/>
                                      <a:gd name="connsiteY15" fmla="*/ 41434 h 95250"/>
                                      <a:gd name="connsiteX16" fmla="*/ 390049 w 571500"/>
                                      <a:gd name="connsiteY16" fmla="*/ 15716 h 95250"/>
                                      <a:gd name="connsiteX17" fmla="*/ 338614 w 571500"/>
                                      <a:gd name="connsiteY17" fmla="*/ 8097 h 95250"/>
                                      <a:gd name="connsiteX18" fmla="*/ 325279 w 571500"/>
                                      <a:gd name="connsiteY18" fmla="*/ 7144 h 95250"/>
                                      <a:gd name="connsiteX19" fmla="*/ 318611 w 571500"/>
                                      <a:gd name="connsiteY19" fmla="*/ 7144 h 95250"/>
                                      <a:gd name="connsiteX20" fmla="*/ 311944 w 571500"/>
                                      <a:gd name="connsiteY20" fmla="*/ 7144 h 95250"/>
                                      <a:gd name="connsiteX21" fmla="*/ 297656 w 571500"/>
                                      <a:gd name="connsiteY21" fmla="*/ 7144 h 95250"/>
                                      <a:gd name="connsiteX22" fmla="*/ 283369 w 571500"/>
                                      <a:gd name="connsiteY22" fmla="*/ 7144 h 95250"/>
                                      <a:gd name="connsiteX23" fmla="*/ 269081 w 571500"/>
                                      <a:gd name="connsiteY23" fmla="*/ 8097 h 95250"/>
                                      <a:gd name="connsiteX24" fmla="*/ 261461 w 571500"/>
                                      <a:gd name="connsiteY24" fmla="*/ 9049 h 95250"/>
                                      <a:gd name="connsiteX25" fmla="*/ 253841 w 571500"/>
                                      <a:gd name="connsiteY25" fmla="*/ 10001 h 95250"/>
                                      <a:gd name="connsiteX26" fmla="*/ 238601 w 571500"/>
                                      <a:gd name="connsiteY26" fmla="*/ 11906 h 95250"/>
                                      <a:gd name="connsiteX27" fmla="*/ 223361 w 571500"/>
                                      <a:gd name="connsiteY27" fmla="*/ 14764 h 95250"/>
                                      <a:gd name="connsiteX28" fmla="*/ 208121 w 571500"/>
                                      <a:gd name="connsiteY28" fmla="*/ 17622 h 95250"/>
                                      <a:gd name="connsiteX29" fmla="*/ 192881 w 571500"/>
                                      <a:gd name="connsiteY29" fmla="*/ 21431 h 95250"/>
                                      <a:gd name="connsiteX30" fmla="*/ 177641 w 571500"/>
                                      <a:gd name="connsiteY30" fmla="*/ 25241 h 95250"/>
                                      <a:gd name="connsiteX31" fmla="*/ 162401 w 571500"/>
                                      <a:gd name="connsiteY31" fmla="*/ 30004 h 95250"/>
                                      <a:gd name="connsiteX32" fmla="*/ 154781 w 571500"/>
                                      <a:gd name="connsiteY32" fmla="*/ 32861 h 95250"/>
                                      <a:gd name="connsiteX33" fmla="*/ 147161 w 571500"/>
                                      <a:gd name="connsiteY33" fmla="*/ 35719 h 95250"/>
                                      <a:gd name="connsiteX34" fmla="*/ 131921 w 571500"/>
                                      <a:gd name="connsiteY34" fmla="*/ 41434 h 95250"/>
                                      <a:gd name="connsiteX35" fmla="*/ 116681 w 571500"/>
                                      <a:gd name="connsiteY35" fmla="*/ 48101 h 95250"/>
                                      <a:gd name="connsiteX36" fmla="*/ 110014 w 571500"/>
                                      <a:gd name="connsiteY36" fmla="*/ 50959 h 95250"/>
                                      <a:gd name="connsiteX37" fmla="*/ 103346 w 571500"/>
                                      <a:gd name="connsiteY37" fmla="*/ 53816 h 95250"/>
                                      <a:gd name="connsiteX38" fmla="*/ 96679 w 571500"/>
                                      <a:gd name="connsiteY38" fmla="*/ 56674 h 95250"/>
                                      <a:gd name="connsiteX39" fmla="*/ 90011 w 571500"/>
                                      <a:gd name="connsiteY39" fmla="*/ 59531 h 95250"/>
                                      <a:gd name="connsiteX40" fmla="*/ 76676 w 571500"/>
                                      <a:gd name="connsiteY40" fmla="*/ 65247 h 95250"/>
                                      <a:gd name="connsiteX41" fmla="*/ 62389 w 571500"/>
                                      <a:gd name="connsiteY41" fmla="*/ 70961 h 95250"/>
                                      <a:gd name="connsiteX42" fmla="*/ 48101 w 571500"/>
                                      <a:gd name="connsiteY42" fmla="*/ 76676 h 95250"/>
                                      <a:gd name="connsiteX43" fmla="*/ 7144 w 571500"/>
                                      <a:gd name="connsiteY43" fmla="*/ 90011 h 95250"/>
                                      <a:gd name="connsiteX44" fmla="*/ 143351 w 571500"/>
                                      <a:gd name="connsiteY44" fmla="*/ 90011 h 95250"/>
                                      <a:gd name="connsiteX45" fmla="*/ 151924 w 571500"/>
                                      <a:gd name="connsiteY45" fmla="*/ 85249 h 95250"/>
                                      <a:gd name="connsiteX46" fmla="*/ 164306 w 571500"/>
                                      <a:gd name="connsiteY46" fmla="*/ 80486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571500" h="95250">
                                        <a:moveTo>
                                          <a:pt x="164306" y="80486"/>
                                        </a:moveTo>
                                        <a:lnTo>
                                          <a:pt x="170974" y="77629"/>
                                        </a:lnTo>
                                        <a:cubicBezTo>
                                          <a:pt x="172879" y="76676"/>
                                          <a:pt x="175736" y="75724"/>
                                          <a:pt x="177641" y="74772"/>
                                        </a:cubicBezTo>
                                        <a:cubicBezTo>
                                          <a:pt x="182404" y="72866"/>
                                          <a:pt x="186214" y="70961"/>
                                          <a:pt x="190976" y="70009"/>
                                        </a:cubicBezTo>
                                        <a:cubicBezTo>
                                          <a:pt x="195739" y="68104"/>
                                          <a:pt x="199549" y="67151"/>
                                          <a:pt x="204311" y="65247"/>
                                        </a:cubicBezTo>
                                        <a:cubicBezTo>
                                          <a:pt x="209074" y="63341"/>
                                          <a:pt x="212884" y="62389"/>
                                          <a:pt x="217646" y="61436"/>
                                        </a:cubicBezTo>
                                        <a:cubicBezTo>
                                          <a:pt x="222409" y="60484"/>
                                          <a:pt x="226219" y="58579"/>
                                          <a:pt x="230981" y="57626"/>
                                        </a:cubicBezTo>
                                        <a:cubicBezTo>
                                          <a:pt x="249079" y="52864"/>
                                          <a:pt x="266224" y="50006"/>
                                          <a:pt x="284321" y="48101"/>
                                        </a:cubicBezTo>
                                        <a:cubicBezTo>
                                          <a:pt x="301466" y="46197"/>
                                          <a:pt x="318611" y="45244"/>
                                          <a:pt x="335756" y="45244"/>
                                        </a:cubicBezTo>
                                        <a:cubicBezTo>
                                          <a:pt x="351949" y="45244"/>
                                          <a:pt x="368141" y="46197"/>
                                          <a:pt x="384334" y="47149"/>
                                        </a:cubicBezTo>
                                        <a:cubicBezTo>
                                          <a:pt x="414814" y="50006"/>
                                          <a:pt x="443389" y="55722"/>
                                          <a:pt x="468154" y="61436"/>
                                        </a:cubicBezTo>
                                        <a:cubicBezTo>
                                          <a:pt x="492919" y="68104"/>
                                          <a:pt x="513874" y="74772"/>
                                          <a:pt x="531971" y="81439"/>
                                        </a:cubicBezTo>
                                        <a:cubicBezTo>
                                          <a:pt x="539591" y="84297"/>
                                          <a:pt x="545306" y="87154"/>
                                          <a:pt x="551974" y="90011"/>
                                        </a:cubicBezTo>
                                        <a:lnTo>
                                          <a:pt x="564356" y="90011"/>
                                        </a:lnTo>
                                        <a:cubicBezTo>
                                          <a:pt x="556736" y="84297"/>
                                          <a:pt x="548164" y="78581"/>
                                          <a:pt x="537686" y="71914"/>
                                        </a:cubicBezTo>
                                        <a:cubicBezTo>
                                          <a:pt x="521494" y="62389"/>
                                          <a:pt x="500539" y="51911"/>
                                          <a:pt x="475774" y="41434"/>
                                        </a:cubicBezTo>
                                        <a:cubicBezTo>
                                          <a:pt x="451009" y="31909"/>
                                          <a:pt x="422434" y="22384"/>
                                          <a:pt x="390049" y="15716"/>
                                        </a:cubicBezTo>
                                        <a:cubicBezTo>
                                          <a:pt x="373856" y="12859"/>
                                          <a:pt x="356711" y="10001"/>
                                          <a:pt x="338614" y="8097"/>
                                        </a:cubicBezTo>
                                        <a:cubicBezTo>
                                          <a:pt x="333851" y="8097"/>
                                          <a:pt x="330041" y="7144"/>
                                          <a:pt x="325279" y="7144"/>
                                        </a:cubicBezTo>
                                        <a:cubicBezTo>
                                          <a:pt x="323374" y="7144"/>
                                          <a:pt x="320516" y="7144"/>
                                          <a:pt x="318611" y="7144"/>
                                        </a:cubicBezTo>
                                        <a:cubicBezTo>
                                          <a:pt x="316706" y="7144"/>
                                          <a:pt x="313849" y="7144"/>
                                          <a:pt x="311944" y="7144"/>
                                        </a:cubicBezTo>
                                        <a:cubicBezTo>
                                          <a:pt x="307181" y="7144"/>
                                          <a:pt x="302419" y="7144"/>
                                          <a:pt x="297656" y="7144"/>
                                        </a:cubicBezTo>
                                        <a:cubicBezTo>
                                          <a:pt x="292894" y="7144"/>
                                          <a:pt x="288131" y="7144"/>
                                          <a:pt x="283369" y="7144"/>
                                        </a:cubicBezTo>
                                        <a:cubicBezTo>
                                          <a:pt x="278606" y="7144"/>
                                          <a:pt x="273844" y="8097"/>
                                          <a:pt x="269081" y="8097"/>
                                        </a:cubicBezTo>
                                        <a:cubicBezTo>
                                          <a:pt x="266224" y="8097"/>
                                          <a:pt x="264319" y="8097"/>
                                          <a:pt x="261461" y="9049"/>
                                        </a:cubicBezTo>
                                        <a:cubicBezTo>
                                          <a:pt x="258604" y="9049"/>
                                          <a:pt x="256699" y="10001"/>
                                          <a:pt x="253841" y="10001"/>
                                        </a:cubicBezTo>
                                        <a:cubicBezTo>
                                          <a:pt x="249079" y="10954"/>
                                          <a:pt x="244316" y="10954"/>
                                          <a:pt x="238601" y="11906"/>
                                        </a:cubicBezTo>
                                        <a:cubicBezTo>
                                          <a:pt x="233839" y="12859"/>
                                          <a:pt x="229076" y="13811"/>
                                          <a:pt x="223361" y="14764"/>
                                        </a:cubicBezTo>
                                        <a:cubicBezTo>
                                          <a:pt x="218599" y="15716"/>
                                          <a:pt x="213836" y="16669"/>
                                          <a:pt x="208121" y="17622"/>
                                        </a:cubicBezTo>
                                        <a:cubicBezTo>
                                          <a:pt x="203359" y="18574"/>
                                          <a:pt x="197644" y="19526"/>
                                          <a:pt x="192881" y="21431"/>
                                        </a:cubicBezTo>
                                        <a:cubicBezTo>
                                          <a:pt x="188119" y="22384"/>
                                          <a:pt x="182404" y="24289"/>
                                          <a:pt x="177641" y="25241"/>
                                        </a:cubicBezTo>
                                        <a:cubicBezTo>
                                          <a:pt x="172879" y="27147"/>
                                          <a:pt x="167164" y="28099"/>
                                          <a:pt x="162401" y="30004"/>
                                        </a:cubicBezTo>
                                        <a:cubicBezTo>
                                          <a:pt x="159544" y="30956"/>
                                          <a:pt x="157639" y="31909"/>
                                          <a:pt x="154781" y="32861"/>
                                        </a:cubicBezTo>
                                        <a:cubicBezTo>
                                          <a:pt x="151924" y="33814"/>
                                          <a:pt x="150019" y="34766"/>
                                          <a:pt x="147161" y="35719"/>
                                        </a:cubicBezTo>
                                        <a:cubicBezTo>
                                          <a:pt x="142399" y="37624"/>
                                          <a:pt x="136684" y="39529"/>
                                          <a:pt x="131921" y="41434"/>
                                        </a:cubicBezTo>
                                        <a:cubicBezTo>
                                          <a:pt x="127159" y="43339"/>
                                          <a:pt x="122396" y="46197"/>
                                          <a:pt x="116681" y="48101"/>
                                        </a:cubicBezTo>
                                        <a:lnTo>
                                          <a:pt x="110014" y="50959"/>
                                        </a:lnTo>
                                        <a:lnTo>
                                          <a:pt x="103346" y="53816"/>
                                        </a:lnTo>
                                        <a:lnTo>
                                          <a:pt x="96679" y="56674"/>
                                        </a:lnTo>
                                        <a:lnTo>
                                          <a:pt x="90011" y="59531"/>
                                        </a:lnTo>
                                        <a:cubicBezTo>
                                          <a:pt x="85249" y="61436"/>
                                          <a:pt x="81439" y="63341"/>
                                          <a:pt x="76676" y="65247"/>
                                        </a:cubicBezTo>
                                        <a:cubicBezTo>
                                          <a:pt x="71914" y="67151"/>
                                          <a:pt x="67151" y="69056"/>
                                          <a:pt x="62389" y="70961"/>
                                        </a:cubicBezTo>
                                        <a:cubicBezTo>
                                          <a:pt x="57626" y="72866"/>
                                          <a:pt x="52864" y="74772"/>
                                          <a:pt x="48101" y="76676"/>
                                        </a:cubicBezTo>
                                        <a:cubicBezTo>
                                          <a:pt x="34766" y="81439"/>
                                          <a:pt x="21431" y="86201"/>
                                          <a:pt x="7144" y="90011"/>
                                        </a:cubicBezTo>
                                        <a:lnTo>
                                          <a:pt x="143351" y="90011"/>
                                        </a:lnTo>
                                        <a:cubicBezTo>
                                          <a:pt x="146209" y="88106"/>
                                          <a:pt x="149066" y="87154"/>
                                          <a:pt x="151924" y="85249"/>
                                        </a:cubicBezTo>
                                        <a:cubicBezTo>
                                          <a:pt x="155734" y="84297"/>
                                          <a:pt x="159544" y="82391"/>
                                          <a:pt x="164306" y="804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3" name="Freeform: Shape 2133"/>
                                <wps:cNvSpPr/>
                                <wps:spPr>
                                  <a:xfrm>
                                    <a:off x="3730586" y="360923"/>
                                    <a:ext cx="361950" cy="638175"/>
                                  </a:xfrm>
                                  <a:custGeom>
                                    <a:avLst/>
                                    <a:gdLst>
                                      <a:gd name="connsiteX0" fmla="*/ 278011 w 361950"/>
                                      <a:gd name="connsiteY0" fmla="*/ 454818 h 638175"/>
                                      <a:gd name="connsiteX1" fmla="*/ 252293 w 361950"/>
                                      <a:gd name="connsiteY1" fmla="*/ 434816 h 638175"/>
                                      <a:gd name="connsiteX2" fmla="*/ 238959 w 361950"/>
                                      <a:gd name="connsiteY2" fmla="*/ 425291 h 638175"/>
                                      <a:gd name="connsiteX3" fmla="*/ 232291 w 361950"/>
                                      <a:gd name="connsiteY3" fmla="*/ 420529 h 638175"/>
                                      <a:gd name="connsiteX4" fmla="*/ 225624 w 361950"/>
                                      <a:gd name="connsiteY4" fmla="*/ 415766 h 638175"/>
                                      <a:gd name="connsiteX5" fmla="*/ 218956 w 361950"/>
                                      <a:gd name="connsiteY5" fmla="*/ 411004 h 638175"/>
                                      <a:gd name="connsiteX6" fmla="*/ 215146 w 361950"/>
                                      <a:gd name="connsiteY6" fmla="*/ 409099 h 638175"/>
                                      <a:gd name="connsiteX7" fmla="*/ 212288 w 361950"/>
                                      <a:gd name="connsiteY7" fmla="*/ 407193 h 638175"/>
                                      <a:gd name="connsiteX8" fmla="*/ 200859 w 361950"/>
                                      <a:gd name="connsiteY8" fmla="*/ 398621 h 638175"/>
                                      <a:gd name="connsiteX9" fmla="*/ 189428 w 361950"/>
                                      <a:gd name="connsiteY9" fmla="*/ 390049 h 638175"/>
                                      <a:gd name="connsiteX10" fmla="*/ 183713 w 361950"/>
                                      <a:gd name="connsiteY10" fmla="*/ 385286 h 638175"/>
                                      <a:gd name="connsiteX11" fmla="*/ 177999 w 361950"/>
                                      <a:gd name="connsiteY11" fmla="*/ 380524 h 638175"/>
                                      <a:gd name="connsiteX12" fmla="*/ 167521 w 361950"/>
                                      <a:gd name="connsiteY12" fmla="*/ 370999 h 638175"/>
                                      <a:gd name="connsiteX13" fmla="*/ 157043 w 361950"/>
                                      <a:gd name="connsiteY13" fmla="*/ 361474 h 638175"/>
                                      <a:gd name="connsiteX14" fmla="*/ 147518 w 361950"/>
                                      <a:gd name="connsiteY14" fmla="*/ 351949 h 638175"/>
                                      <a:gd name="connsiteX15" fmla="*/ 137993 w 361950"/>
                                      <a:gd name="connsiteY15" fmla="*/ 341471 h 638175"/>
                                      <a:gd name="connsiteX16" fmla="*/ 104656 w 361950"/>
                                      <a:gd name="connsiteY16" fmla="*/ 299561 h 638175"/>
                                      <a:gd name="connsiteX17" fmla="*/ 77986 w 361950"/>
                                      <a:gd name="connsiteY17" fmla="*/ 255746 h 638175"/>
                                      <a:gd name="connsiteX18" fmla="*/ 57031 w 361950"/>
                                      <a:gd name="connsiteY18" fmla="*/ 211931 h 638175"/>
                                      <a:gd name="connsiteX19" fmla="*/ 30361 w 361950"/>
                                      <a:gd name="connsiteY19" fmla="*/ 130968 h 638175"/>
                                      <a:gd name="connsiteX20" fmla="*/ 17978 w 361950"/>
                                      <a:gd name="connsiteY20" fmla="*/ 65246 h 638175"/>
                                      <a:gd name="connsiteX21" fmla="*/ 15121 w 361950"/>
                                      <a:gd name="connsiteY21" fmla="*/ 22384 h 638175"/>
                                      <a:gd name="connsiteX22" fmla="*/ 15121 w 361950"/>
                                      <a:gd name="connsiteY22" fmla="*/ 10954 h 638175"/>
                                      <a:gd name="connsiteX23" fmla="*/ 15121 w 361950"/>
                                      <a:gd name="connsiteY23" fmla="*/ 7144 h 638175"/>
                                      <a:gd name="connsiteX24" fmla="*/ 14168 w 361950"/>
                                      <a:gd name="connsiteY24" fmla="*/ 10954 h 638175"/>
                                      <a:gd name="connsiteX25" fmla="*/ 13216 w 361950"/>
                                      <a:gd name="connsiteY25" fmla="*/ 15716 h 638175"/>
                                      <a:gd name="connsiteX26" fmla="*/ 12263 w 361950"/>
                                      <a:gd name="connsiteY26" fmla="*/ 22384 h 638175"/>
                                      <a:gd name="connsiteX27" fmla="*/ 7501 w 361950"/>
                                      <a:gd name="connsiteY27" fmla="*/ 66199 h 638175"/>
                                      <a:gd name="connsiteX28" fmla="*/ 10359 w 361950"/>
                                      <a:gd name="connsiteY28" fmla="*/ 134779 h 638175"/>
                                      <a:gd name="connsiteX29" fmla="*/ 28456 w 361950"/>
                                      <a:gd name="connsiteY29" fmla="*/ 222409 h 638175"/>
                                      <a:gd name="connsiteX30" fmla="*/ 46553 w 361950"/>
                                      <a:gd name="connsiteY30" fmla="*/ 270986 h 638175"/>
                                      <a:gd name="connsiteX31" fmla="*/ 52268 w 361950"/>
                                      <a:gd name="connsiteY31" fmla="*/ 283368 h 638175"/>
                                      <a:gd name="connsiteX32" fmla="*/ 55126 w 361950"/>
                                      <a:gd name="connsiteY32" fmla="*/ 290036 h 638175"/>
                                      <a:gd name="connsiteX33" fmla="*/ 57984 w 361950"/>
                                      <a:gd name="connsiteY33" fmla="*/ 295751 h 638175"/>
                                      <a:gd name="connsiteX34" fmla="*/ 64651 w 361950"/>
                                      <a:gd name="connsiteY34" fmla="*/ 308134 h 638175"/>
                                      <a:gd name="connsiteX35" fmla="*/ 71318 w 361950"/>
                                      <a:gd name="connsiteY35" fmla="*/ 320516 h 638175"/>
                                      <a:gd name="connsiteX36" fmla="*/ 78938 w 361950"/>
                                      <a:gd name="connsiteY36" fmla="*/ 332899 h 638175"/>
                                      <a:gd name="connsiteX37" fmla="*/ 82749 w 361950"/>
                                      <a:gd name="connsiteY37" fmla="*/ 338614 h 638175"/>
                                      <a:gd name="connsiteX38" fmla="*/ 86559 w 361950"/>
                                      <a:gd name="connsiteY38" fmla="*/ 344329 h 638175"/>
                                      <a:gd name="connsiteX39" fmla="*/ 95131 w 361950"/>
                                      <a:gd name="connsiteY39" fmla="*/ 356711 h 638175"/>
                                      <a:gd name="connsiteX40" fmla="*/ 104656 w 361950"/>
                                      <a:gd name="connsiteY40" fmla="*/ 369093 h 638175"/>
                                      <a:gd name="connsiteX41" fmla="*/ 114181 w 361950"/>
                                      <a:gd name="connsiteY41" fmla="*/ 380524 h 638175"/>
                                      <a:gd name="connsiteX42" fmla="*/ 124659 w 361950"/>
                                      <a:gd name="connsiteY42" fmla="*/ 391954 h 638175"/>
                                      <a:gd name="connsiteX43" fmla="*/ 135136 w 361950"/>
                                      <a:gd name="connsiteY43" fmla="*/ 403384 h 638175"/>
                                      <a:gd name="connsiteX44" fmla="*/ 146566 w 361950"/>
                                      <a:gd name="connsiteY44" fmla="*/ 414814 h 638175"/>
                                      <a:gd name="connsiteX45" fmla="*/ 152281 w 361950"/>
                                      <a:gd name="connsiteY45" fmla="*/ 420529 h 638175"/>
                                      <a:gd name="connsiteX46" fmla="*/ 157996 w 361950"/>
                                      <a:gd name="connsiteY46" fmla="*/ 426243 h 638175"/>
                                      <a:gd name="connsiteX47" fmla="*/ 170378 w 361950"/>
                                      <a:gd name="connsiteY47" fmla="*/ 436721 h 638175"/>
                                      <a:gd name="connsiteX48" fmla="*/ 182761 w 361950"/>
                                      <a:gd name="connsiteY48" fmla="*/ 446246 h 638175"/>
                                      <a:gd name="connsiteX49" fmla="*/ 188476 w 361950"/>
                                      <a:gd name="connsiteY49" fmla="*/ 451009 h 638175"/>
                                      <a:gd name="connsiteX50" fmla="*/ 194191 w 361950"/>
                                      <a:gd name="connsiteY50" fmla="*/ 455771 h 638175"/>
                                      <a:gd name="connsiteX51" fmla="*/ 199906 w 361950"/>
                                      <a:gd name="connsiteY51" fmla="*/ 460534 h 638175"/>
                                      <a:gd name="connsiteX52" fmla="*/ 205621 w 361950"/>
                                      <a:gd name="connsiteY52" fmla="*/ 465296 h 638175"/>
                                      <a:gd name="connsiteX53" fmla="*/ 217051 w 361950"/>
                                      <a:gd name="connsiteY53" fmla="*/ 474821 h 638175"/>
                                      <a:gd name="connsiteX54" fmla="*/ 228481 w 361950"/>
                                      <a:gd name="connsiteY54" fmla="*/ 484346 h 638175"/>
                                      <a:gd name="connsiteX55" fmla="*/ 239911 w 361950"/>
                                      <a:gd name="connsiteY55" fmla="*/ 493871 h 638175"/>
                                      <a:gd name="connsiteX56" fmla="*/ 323731 w 361950"/>
                                      <a:gd name="connsiteY56" fmla="*/ 582454 h 638175"/>
                                      <a:gd name="connsiteX57" fmla="*/ 361831 w 361950"/>
                                      <a:gd name="connsiteY57" fmla="*/ 638651 h 638175"/>
                                      <a:gd name="connsiteX58" fmla="*/ 361831 w 361950"/>
                                      <a:gd name="connsiteY58" fmla="*/ 544354 h 638175"/>
                                      <a:gd name="connsiteX59" fmla="*/ 278011 w 361950"/>
                                      <a:gd name="connsiteY59" fmla="*/ 454818 h 638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</a:cxnLst>
                                    <a:rect l="l" t="t" r="r" b="b"/>
                                    <a:pathLst>
                                      <a:path w="361950" h="638175">
                                        <a:moveTo>
                                          <a:pt x="278011" y="454818"/>
                                        </a:moveTo>
                                        <a:cubicBezTo>
                                          <a:pt x="269438" y="448151"/>
                                          <a:pt x="260866" y="440531"/>
                                          <a:pt x="252293" y="434816"/>
                                        </a:cubicBezTo>
                                        <a:cubicBezTo>
                                          <a:pt x="248484" y="431959"/>
                                          <a:pt x="243721" y="428149"/>
                                          <a:pt x="238959" y="425291"/>
                                        </a:cubicBezTo>
                                        <a:lnTo>
                                          <a:pt x="232291" y="420529"/>
                                        </a:lnTo>
                                        <a:lnTo>
                                          <a:pt x="225624" y="415766"/>
                                        </a:lnTo>
                                        <a:lnTo>
                                          <a:pt x="218956" y="411004"/>
                                        </a:lnTo>
                                        <a:lnTo>
                                          <a:pt x="215146" y="409099"/>
                                        </a:lnTo>
                                        <a:lnTo>
                                          <a:pt x="212288" y="407193"/>
                                        </a:lnTo>
                                        <a:cubicBezTo>
                                          <a:pt x="208478" y="404336"/>
                                          <a:pt x="204668" y="401479"/>
                                          <a:pt x="200859" y="398621"/>
                                        </a:cubicBezTo>
                                        <a:cubicBezTo>
                                          <a:pt x="197049" y="395764"/>
                                          <a:pt x="193238" y="392906"/>
                                          <a:pt x="189428" y="390049"/>
                                        </a:cubicBezTo>
                                        <a:lnTo>
                                          <a:pt x="183713" y="385286"/>
                                        </a:lnTo>
                                        <a:cubicBezTo>
                                          <a:pt x="181809" y="383381"/>
                                          <a:pt x="179903" y="382429"/>
                                          <a:pt x="177999" y="380524"/>
                                        </a:cubicBezTo>
                                        <a:cubicBezTo>
                                          <a:pt x="174188" y="377666"/>
                                          <a:pt x="171331" y="373856"/>
                                          <a:pt x="167521" y="370999"/>
                                        </a:cubicBezTo>
                                        <a:cubicBezTo>
                                          <a:pt x="163711" y="368141"/>
                                          <a:pt x="160853" y="364331"/>
                                          <a:pt x="157043" y="361474"/>
                                        </a:cubicBezTo>
                                        <a:cubicBezTo>
                                          <a:pt x="153234" y="358616"/>
                                          <a:pt x="150376" y="354806"/>
                                          <a:pt x="147518" y="351949"/>
                                        </a:cubicBezTo>
                                        <a:cubicBezTo>
                                          <a:pt x="144661" y="348139"/>
                                          <a:pt x="140851" y="345281"/>
                                          <a:pt x="137993" y="341471"/>
                                        </a:cubicBezTo>
                                        <a:cubicBezTo>
                                          <a:pt x="125611" y="328136"/>
                                          <a:pt x="115134" y="313849"/>
                                          <a:pt x="104656" y="299561"/>
                                        </a:cubicBezTo>
                                        <a:cubicBezTo>
                                          <a:pt x="94178" y="285274"/>
                                          <a:pt x="85606" y="270034"/>
                                          <a:pt x="77986" y="255746"/>
                                        </a:cubicBezTo>
                                        <a:cubicBezTo>
                                          <a:pt x="70366" y="241459"/>
                                          <a:pt x="62746" y="226218"/>
                                          <a:pt x="57031" y="211931"/>
                                        </a:cubicBezTo>
                                        <a:cubicBezTo>
                                          <a:pt x="44649" y="183356"/>
                                          <a:pt x="36076" y="155734"/>
                                          <a:pt x="30361" y="130968"/>
                                        </a:cubicBezTo>
                                        <a:cubicBezTo>
                                          <a:pt x="23693" y="106204"/>
                                          <a:pt x="20836" y="84296"/>
                                          <a:pt x="17978" y="65246"/>
                                        </a:cubicBezTo>
                                        <a:cubicBezTo>
                                          <a:pt x="16074" y="47149"/>
                                          <a:pt x="15121" y="31909"/>
                                          <a:pt x="15121" y="22384"/>
                                        </a:cubicBezTo>
                                        <a:cubicBezTo>
                                          <a:pt x="15121" y="17621"/>
                                          <a:pt x="15121" y="13811"/>
                                          <a:pt x="15121" y="10954"/>
                                        </a:cubicBezTo>
                                        <a:cubicBezTo>
                                          <a:pt x="15121" y="8096"/>
                                          <a:pt x="15121" y="7144"/>
                                          <a:pt x="15121" y="7144"/>
                                        </a:cubicBezTo>
                                        <a:cubicBezTo>
                                          <a:pt x="15121" y="7144"/>
                                          <a:pt x="15121" y="8096"/>
                                          <a:pt x="14168" y="10954"/>
                                        </a:cubicBezTo>
                                        <a:cubicBezTo>
                                          <a:pt x="14168" y="11906"/>
                                          <a:pt x="13216" y="13811"/>
                                          <a:pt x="13216" y="15716"/>
                                        </a:cubicBezTo>
                                        <a:cubicBezTo>
                                          <a:pt x="12263" y="17621"/>
                                          <a:pt x="12263" y="19526"/>
                                          <a:pt x="12263" y="22384"/>
                                        </a:cubicBezTo>
                                        <a:cubicBezTo>
                                          <a:pt x="10359" y="31909"/>
                                          <a:pt x="8453" y="47149"/>
                                          <a:pt x="7501" y="66199"/>
                                        </a:cubicBezTo>
                                        <a:cubicBezTo>
                                          <a:pt x="6549" y="85249"/>
                                          <a:pt x="7501" y="108109"/>
                                          <a:pt x="10359" y="134779"/>
                                        </a:cubicBezTo>
                                        <a:cubicBezTo>
                                          <a:pt x="13216" y="161449"/>
                                          <a:pt x="18931" y="190976"/>
                                          <a:pt x="28456" y="222409"/>
                                        </a:cubicBezTo>
                                        <a:cubicBezTo>
                                          <a:pt x="33218" y="238601"/>
                                          <a:pt x="38934" y="254793"/>
                                          <a:pt x="46553" y="270986"/>
                                        </a:cubicBezTo>
                                        <a:cubicBezTo>
                                          <a:pt x="48459" y="274796"/>
                                          <a:pt x="50363" y="279559"/>
                                          <a:pt x="52268" y="283368"/>
                                        </a:cubicBezTo>
                                        <a:cubicBezTo>
                                          <a:pt x="53221" y="285274"/>
                                          <a:pt x="54174" y="287179"/>
                                          <a:pt x="55126" y="290036"/>
                                        </a:cubicBezTo>
                                        <a:cubicBezTo>
                                          <a:pt x="56078" y="291941"/>
                                          <a:pt x="57031" y="293846"/>
                                          <a:pt x="57984" y="295751"/>
                                        </a:cubicBezTo>
                                        <a:cubicBezTo>
                                          <a:pt x="59888" y="299561"/>
                                          <a:pt x="61793" y="304324"/>
                                          <a:pt x="64651" y="308134"/>
                                        </a:cubicBezTo>
                                        <a:cubicBezTo>
                                          <a:pt x="66556" y="311943"/>
                                          <a:pt x="69413" y="316706"/>
                                          <a:pt x="71318" y="320516"/>
                                        </a:cubicBezTo>
                                        <a:cubicBezTo>
                                          <a:pt x="73224" y="324326"/>
                                          <a:pt x="76081" y="329089"/>
                                          <a:pt x="78938" y="332899"/>
                                        </a:cubicBezTo>
                                        <a:cubicBezTo>
                                          <a:pt x="79891" y="334804"/>
                                          <a:pt x="81796" y="336709"/>
                                          <a:pt x="82749" y="338614"/>
                                        </a:cubicBezTo>
                                        <a:cubicBezTo>
                                          <a:pt x="83701" y="340518"/>
                                          <a:pt x="85606" y="342424"/>
                                          <a:pt x="86559" y="344329"/>
                                        </a:cubicBezTo>
                                        <a:cubicBezTo>
                                          <a:pt x="89416" y="348139"/>
                                          <a:pt x="92274" y="352901"/>
                                          <a:pt x="95131" y="356711"/>
                                        </a:cubicBezTo>
                                        <a:cubicBezTo>
                                          <a:pt x="97988" y="360521"/>
                                          <a:pt x="100846" y="364331"/>
                                          <a:pt x="104656" y="369093"/>
                                        </a:cubicBezTo>
                                        <a:cubicBezTo>
                                          <a:pt x="107513" y="372904"/>
                                          <a:pt x="111324" y="376714"/>
                                          <a:pt x="114181" y="380524"/>
                                        </a:cubicBezTo>
                                        <a:cubicBezTo>
                                          <a:pt x="117038" y="384334"/>
                                          <a:pt x="120849" y="388143"/>
                                          <a:pt x="124659" y="391954"/>
                                        </a:cubicBezTo>
                                        <a:cubicBezTo>
                                          <a:pt x="128468" y="395764"/>
                                          <a:pt x="131326" y="399574"/>
                                          <a:pt x="135136" y="403384"/>
                                        </a:cubicBezTo>
                                        <a:cubicBezTo>
                                          <a:pt x="138946" y="407193"/>
                                          <a:pt x="142756" y="411004"/>
                                          <a:pt x="146566" y="414814"/>
                                        </a:cubicBezTo>
                                        <a:cubicBezTo>
                                          <a:pt x="148471" y="416718"/>
                                          <a:pt x="150376" y="418624"/>
                                          <a:pt x="152281" y="420529"/>
                                        </a:cubicBezTo>
                                        <a:cubicBezTo>
                                          <a:pt x="154186" y="422434"/>
                                          <a:pt x="156091" y="424339"/>
                                          <a:pt x="157996" y="426243"/>
                                        </a:cubicBezTo>
                                        <a:cubicBezTo>
                                          <a:pt x="161806" y="430054"/>
                                          <a:pt x="165616" y="432911"/>
                                          <a:pt x="170378" y="436721"/>
                                        </a:cubicBezTo>
                                        <a:cubicBezTo>
                                          <a:pt x="174188" y="439579"/>
                                          <a:pt x="178951" y="443389"/>
                                          <a:pt x="182761" y="446246"/>
                                        </a:cubicBezTo>
                                        <a:lnTo>
                                          <a:pt x="188476" y="451009"/>
                                        </a:lnTo>
                                        <a:lnTo>
                                          <a:pt x="194191" y="455771"/>
                                        </a:lnTo>
                                        <a:lnTo>
                                          <a:pt x="199906" y="460534"/>
                                        </a:lnTo>
                                        <a:lnTo>
                                          <a:pt x="205621" y="465296"/>
                                        </a:lnTo>
                                        <a:cubicBezTo>
                                          <a:pt x="209431" y="468154"/>
                                          <a:pt x="213241" y="471011"/>
                                          <a:pt x="217051" y="474821"/>
                                        </a:cubicBezTo>
                                        <a:cubicBezTo>
                                          <a:pt x="220861" y="477679"/>
                                          <a:pt x="224671" y="481489"/>
                                          <a:pt x="228481" y="484346"/>
                                        </a:cubicBezTo>
                                        <a:cubicBezTo>
                                          <a:pt x="232291" y="487204"/>
                                          <a:pt x="236101" y="491014"/>
                                          <a:pt x="239911" y="493871"/>
                                        </a:cubicBezTo>
                                        <a:cubicBezTo>
                                          <a:pt x="270391" y="520541"/>
                                          <a:pt x="298966" y="550068"/>
                                          <a:pt x="323731" y="582454"/>
                                        </a:cubicBezTo>
                                        <a:cubicBezTo>
                                          <a:pt x="338018" y="600551"/>
                                          <a:pt x="350401" y="619601"/>
                                          <a:pt x="361831" y="638651"/>
                                        </a:cubicBezTo>
                                        <a:lnTo>
                                          <a:pt x="361831" y="544354"/>
                                        </a:lnTo>
                                        <a:cubicBezTo>
                                          <a:pt x="338971" y="511968"/>
                                          <a:pt x="309443" y="481489"/>
                                          <a:pt x="278011" y="45481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4" name="Freeform: Shape 2134"/>
                                <wps:cNvSpPr/>
                                <wps:spPr>
                                  <a:xfrm>
                                    <a:off x="400050" y="914026"/>
                                    <a:ext cx="466725" cy="323850"/>
                                  </a:xfrm>
                                  <a:custGeom>
                                    <a:avLst/>
                                    <a:gdLst>
                                      <a:gd name="connsiteX0" fmla="*/ 349091 w 466725"/>
                                      <a:gd name="connsiteY0" fmla="*/ 307480 h 323850"/>
                                      <a:gd name="connsiteX1" fmla="*/ 359569 w 466725"/>
                                      <a:gd name="connsiteY1" fmla="*/ 303670 h 323850"/>
                                      <a:gd name="connsiteX2" fmla="*/ 370046 w 466725"/>
                                      <a:gd name="connsiteY2" fmla="*/ 298908 h 323850"/>
                                      <a:gd name="connsiteX3" fmla="*/ 374809 w 466725"/>
                                      <a:gd name="connsiteY3" fmla="*/ 296050 h 323850"/>
                                      <a:gd name="connsiteX4" fmla="*/ 379571 w 466725"/>
                                      <a:gd name="connsiteY4" fmla="*/ 293193 h 323850"/>
                                      <a:gd name="connsiteX5" fmla="*/ 381476 w 466725"/>
                                      <a:gd name="connsiteY5" fmla="*/ 292240 h 323850"/>
                                      <a:gd name="connsiteX6" fmla="*/ 384334 w 466725"/>
                                      <a:gd name="connsiteY6" fmla="*/ 290335 h 323850"/>
                                      <a:gd name="connsiteX7" fmla="*/ 389096 w 466725"/>
                                      <a:gd name="connsiteY7" fmla="*/ 287478 h 323850"/>
                                      <a:gd name="connsiteX8" fmla="*/ 426244 w 466725"/>
                                      <a:gd name="connsiteY8" fmla="*/ 256998 h 323850"/>
                                      <a:gd name="connsiteX9" fmla="*/ 454819 w 466725"/>
                                      <a:gd name="connsiteY9" fmla="*/ 214135 h 323850"/>
                                      <a:gd name="connsiteX10" fmla="*/ 463391 w 466725"/>
                                      <a:gd name="connsiteY10" fmla="*/ 189370 h 323850"/>
                                      <a:gd name="connsiteX11" fmla="*/ 467201 w 466725"/>
                                      <a:gd name="connsiteY11" fmla="*/ 162700 h 323850"/>
                                      <a:gd name="connsiteX12" fmla="*/ 466249 w 466725"/>
                                      <a:gd name="connsiteY12" fmla="*/ 136030 h 323850"/>
                                      <a:gd name="connsiteX13" fmla="*/ 459581 w 466725"/>
                                      <a:gd name="connsiteY13" fmla="*/ 110313 h 323850"/>
                                      <a:gd name="connsiteX14" fmla="*/ 433864 w 466725"/>
                                      <a:gd name="connsiteY14" fmla="*/ 64593 h 323850"/>
                                      <a:gd name="connsiteX15" fmla="*/ 415766 w 466725"/>
                                      <a:gd name="connsiteY15" fmla="*/ 45543 h 323850"/>
                                      <a:gd name="connsiteX16" fmla="*/ 406241 w 466725"/>
                                      <a:gd name="connsiteY16" fmla="*/ 36970 h 323850"/>
                                      <a:gd name="connsiteX17" fmla="*/ 403384 w 466725"/>
                                      <a:gd name="connsiteY17" fmla="*/ 35065 h 323850"/>
                                      <a:gd name="connsiteX18" fmla="*/ 400526 w 466725"/>
                                      <a:gd name="connsiteY18" fmla="*/ 33160 h 323850"/>
                                      <a:gd name="connsiteX19" fmla="*/ 394811 w 466725"/>
                                      <a:gd name="connsiteY19" fmla="*/ 29350 h 323850"/>
                                      <a:gd name="connsiteX20" fmla="*/ 391954 w 466725"/>
                                      <a:gd name="connsiteY20" fmla="*/ 27445 h 323850"/>
                                      <a:gd name="connsiteX21" fmla="*/ 390049 w 466725"/>
                                      <a:gd name="connsiteY21" fmla="*/ 26493 h 323850"/>
                                      <a:gd name="connsiteX22" fmla="*/ 388144 w 466725"/>
                                      <a:gd name="connsiteY22" fmla="*/ 25540 h 323850"/>
                                      <a:gd name="connsiteX23" fmla="*/ 387191 w 466725"/>
                                      <a:gd name="connsiteY23" fmla="*/ 24588 h 323850"/>
                                      <a:gd name="connsiteX24" fmla="*/ 386239 w 466725"/>
                                      <a:gd name="connsiteY24" fmla="*/ 24588 h 323850"/>
                                      <a:gd name="connsiteX25" fmla="*/ 385286 w 466725"/>
                                      <a:gd name="connsiteY25" fmla="*/ 23635 h 323850"/>
                                      <a:gd name="connsiteX26" fmla="*/ 385286 w 466725"/>
                                      <a:gd name="connsiteY26" fmla="*/ 23635 h 323850"/>
                                      <a:gd name="connsiteX27" fmla="*/ 378619 w 466725"/>
                                      <a:gd name="connsiteY27" fmla="*/ 20778 h 323850"/>
                                      <a:gd name="connsiteX28" fmla="*/ 371951 w 466725"/>
                                      <a:gd name="connsiteY28" fmla="*/ 17920 h 323850"/>
                                      <a:gd name="connsiteX29" fmla="*/ 359569 w 466725"/>
                                      <a:gd name="connsiteY29" fmla="*/ 13158 h 323850"/>
                                      <a:gd name="connsiteX30" fmla="*/ 352901 w 466725"/>
                                      <a:gd name="connsiteY30" fmla="*/ 11253 h 323850"/>
                                      <a:gd name="connsiteX31" fmla="*/ 346234 w 466725"/>
                                      <a:gd name="connsiteY31" fmla="*/ 10300 h 323850"/>
                                      <a:gd name="connsiteX32" fmla="*/ 296704 w 466725"/>
                                      <a:gd name="connsiteY32" fmla="*/ 8395 h 323850"/>
                                      <a:gd name="connsiteX33" fmla="*/ 212884 w 466725"/>
                                      <a:gd name="connsiteY33" fmla="*/ 40780 h 323850"/>
                                      <a:gd name="connsiteX34" fmla="*/ 181451 w 466725"/>
                                      <a:gd name="connsiteY34" fmla="*/ 70308 h 323850"/>
                                      <a:gd name="connsiteX35" fmla="*/ 160496 w 466725"/>
                                      <a:gd name="connsiteY35" fmla="*/ 105550 h 323850"/>
                                      <a:gd name="connsiteX36" fmla="*/ 151924 w 466725"/>
                                      <a:gd name="connsiteY36" fmla="*/ 141745 h 323850"/>
                                      <a:gd name="connsiteX37" fmla="*/ 150971 w 466725"/>
                                      <a:gd name="connsiteY37" fmla="*/ 150318 h 323850"/>
                                      <a:gd name="connsiteX38" fmla="*/ 150971 w 466725"/>
                                      <a:gd name="connsiteY38" fmla="*/ 158890 h 323850"/>
                                      <a:gd name="connsiteX39" fmla="*/ 150971 w 466725"/>
                                      <a:gd name="connsiteY39" fmla="*/ 166510 h 323850"/>
                                      <a:gd name="connsiteX40" fmla="*/ 150971 w 466725"/>
                                      <a:gd name="connsiteY40" fmla="*/ 170320 h 323850"/>
                                      <a:gd name="connsiteX41" fmla="*/ 150971 w 466725"/>
                                      <a:gd name="connsiteY41" fmla="*/ 174130 h 323850"/>
                                      <a:gd name="connsiteX42" fmla="*/ 152876 w 466725"/>
                                      <a:gd name="connsiteY42" fmla="*/ 187465 h 323850"/>
                                      <a:gd name="connsiteX43" fmla="*/ 155734 w 466725"/>
                                      <a:gd name="connsiteY43" fmla="*/ 198895 h 323850"/>
                                      <a:gd name="connsiteX44" fmla="*/ 158591 w 466725"/>
                                      <a:gd name="connsiteY44" fmla="*/ 209373 h 323850"/>
                                      <a:gd name="connsiteX45" fmla="*/ 160496 w 466725"/>
                                      <a:gd name="connsiteY45" fmla="*/ 214135 h 323850"/>
                                      <a:gd name="connsiteX46" fmla="*/ 161449 w 466725"/>
                                      <a:gd name="connsiteY46" fmla="*/ 217945 h 323850"/>
                                      <a:gd name="connsiteX47" fmla="*/ 166211 w 466725"/>
                                      <a:gd name="connsiteY47" fmla="*/ 227470 h 323850"/>
                                      <a:gd name="connsiteX48" fmla="*/ 197644 w 466725"/>
                                      <a:gd name="connsiteY48" fmla="*/ 257950 h 323850"/>
                                      <a:gd name="connsiteX49" fmla="*/ 313849 w 466725"/>
                                      <a:gd name="connsiteY49" fmla="*/ 211278 h 323850"/>
                                      <a:gd name="connsiteX50" fmla="*/ 289084 w 466725"/>
                                      <a:gd name="connsiteY50" fmla="*/ 94120 h 323850"/>
                                      <a:gd name="connsiteX51" fmla="*/ 307181 w 466725"/>
                                      <a:gd name="connsiteY51" fmla="*/ 88405 h 323850"/>
                                      <a:gd name="connsiteX52" fmla="*/ 332899 w 466725"/>
                                      <a:gd name="connsiteY52" fmla="*/ 86500 h 323850"/>
                                      <a:gd name="connsiteX53" fmla="*/ 335756 w 466725"/>
                                      <a:gd name="connsiteY53" fmla="*/ 86500 h 323850"/>
                                      <a:gd name="connsiteX54" fmla="*/ 338614 w 466725"/>
                                      <a:gd name="connsiteY54" fmla="*/ 87453 h 323850"/>
                                      <a:gd name="connsiteX55" fmla="*/ 344329 w 466725"/>
                                      <a:gd name="connsiteY55" fmla="*/ 88405 h 323850"/>
                                      <a:gd name="connsiteX56" fmla="*/ 347186 w 466725"/>
                                      <a:gd name="connsiteY56" fmla="*/ 89358 h 323850"/>
                                      <a:gd name="connsiteX57" fmla="*/ 350044 w 466725"/>
                                      <a:gd name="connsiteY57" fmla="*/ 90310 h 323850"/>
                                      <a:gd name="connsiteX58" fmla="*/ 350044 w 466725"/>
                                      <a:gd name="connsiteY58" fmla="*/ 90310 h 323850"/>
                                      <a:gd name="connsiteX59" fmla="*/ 349091 w 466725"/>
                                      <a:gd name="connsiteY59" fmla="*/ 90310 h 323850"/>
                                      <a:gd name="connsiteX60" fmla="*/ 350044 w 466725"/>
                                      <a:gd name="connsiteY60" fmla="*/ 90310 h 323850"/>
                                      <a:gd name="connsiteX61" fmla="*/ 350996 w 466725"/>
                                      <a:gd name="connsiteY61" fmla="*/ 91263 h 323850"/>
                                      <a:gd name="connsiteX62" fmla="*/ 352901 w 466725"/>
                                      <a:gd name="connsiteY62" fmla="*/ 92215 h 323850"/>
                                      <a:gd name="connsiteX63" fmla="*/ 354806 w 466725"/>
                                      <a:gd name="connsiteY63" fmla="*/ 93168 h 323850"/>
                                      <a:gd name="connsiteX64" fmla="*/ 356711 w 466725"/>
                                      <a:gd name="connsiteY64" fmla="*/ 94120 h 323850"/>
                                      <a:gd name="connsiteX65" fmla="*/ 359569 w 466725"/>
                                      <a:gd name="connsiteY65" fmla="*/ 96025 h 323850"/>
                                      <a:gd name="connsiteX66" fmla="*/ 361474 w 466725"/>
                                      <a:gd name="connsiteY66" fmla="*/ 96978 h 323850"/>
                                      <a:gd name="connsiteX67" fmla="*/ 363379 w 466725"/>
                                      <a:gd name="connsiteY67" fmla="*/ 97930 h 323850"/>
                                      <a:gd name="connsiteX68" fmla="*/ 370046 w 466725"/>
                                      <a:gd name="connsiteY68" fmla="*/ 101740 h 323850"/>
                                      <a:gd name="connsiteX69" fmla="*/ 382429 w 466725"/>
                                      <a:gd name="connsiteY69" fmla="*/ 111265 h 323850"/>
                                      <a:gd name="connsiteX70" fmla="*/ 400526 w 466725"/>
                                      <a:gd name="connsiteY70" fmla="*/ 136030 h 323850"/>
                                      <a:gd name="connsiteX71" fmla="*/ 405289 w 466725"/>
                                      <a:gd name="connsiteY71" fmla="*/ 198895 h 323850"/>
                                      <a:gd name="connsiteX72" fmla="*/ 389096 w 466725"/>
                                      <a:gd name="connsiteY72" fmla="*/ 230328 h 323850"/>
                                      <a:gd name="connsiteX73" fmla="*/ 363379 w 466725"/>
                                      <a:gd name="connsiteY73" fmla="*/ 256998 h 323850"/>
                                      <a:gd name="connsiteX74" fmla="*/ 359569 w 466725"/>
                                      <a:gd name="connsiteY74" fmla="*/ 259855 h 323850"/>
                                      <a:gd name="connsiteX75" fmla="*/ 358616 w 466725"/>
                                      <a:gd name="connsiteY75" fmla="*/ 260808 h 323850"/>
                                      <a:gd name="connsiteX76" fmla="*/ 357664 w 466725"/>
                                      <a:gd name="connsiteY76" fmla="*/ 260808 h 323850"/>
                                      <a:gd name="connsiteX77" fmla="*/ 357664 w 466725"/>
                                      <a:gd name="connsiteY77" fmla="*/ 260808 h 323850"/>
                                      <a:gd name="connsiteX78" fmla="*/ 357664 w 466725"/>
                                      <a:gd name="connsiteY78" fmla="*/ 260808 h 323850"/>
                                      <a:gd name="connsiteX79" fmla="*/ 355759 w 466725"/>
                                      <a:gd name="connsiteY79" fmla="*/ 262713 h 323850"/>
                                      <a:gd name="connsiteX80" fmla="*/ 350996 w 466725"/>
                                      <a:gd name="connsiteY80" fmla="*/ 265570 h 323850"/>
                                      <a:gd name="connsiteX81" fmla="*/ 347186 w 466725"/>
                                      <a:gd name="connsiteY81" fmla="*/ 268428 h 323850"/>
                                      <a:gd name="connsiteX82" fmla="*/ 339566 w 466725"/>
                                      <a:gd name="connsiteY82" fmla="*/ 273190 h 323850"/>
                                      <a:gd name="connsiteX83" fmla="*/ 330994 w 466725"/>
                                      <a:gd name="connsiteY83" fmla="*/ 277953 h 323850"/>
                                      <a:gd name="connsiteX84" fmla="*/ 295751 w 466725"/>
                                      <a:gd name="connsiteY84" fmla="*/ 290335 h 323850"/>
                                      <a:gd name="connsiteX85" fmla="*/ 221456 w 466725"/>
                                      <a:gd name="connsiteY85" fmla="*/ 297955 h 323850"/>
                                      <a:gd name="connsiteX86" fmla="*/ 151924 w 466725"/>
                                      <a:gd name="connsiteY86" fmla="*/ 295098 h 323850"/>
                                      <a:gd name="connsiteX87" fmla="*/ 92869 w 466725"/>
                                      <a:gd name="connsiteY87" fmla="*/ 292240 h 323850"/>
                                      <a:gd name="connsiteX88" fmla="*/ 47149 w 466725"/>
                                      <a:gd name="connsiteY88" fmla="*/ 293193 h 323850"/>
                                      <a:gd name="connsiteX89" fmla="*/ 17621 w 466725"/>
                                      <a:gd name="connsiteY89" fmla="*/ 295098 h 323850"/>
                                      <a:gd name="connsiteX90" fmla="*/ 7144 w 466725"/>
                                      <a:gd name="connsiteY90" fmla="*/ 296050 h 323850"/>
                                      <a:gd name="connsiteX91" fmla="*/ 17621 w 466725"/>
                                      <a:gd name="connsiteY91" fmla="*/ 296050 h 323850"/>
                                      <a:gd name="connsiteX92" fmla="*/ 47149 w 466725"/>
                                      <a:gd name="connsiteY92" fmla="*/ 297003 h 323850"/>
                                      <a:gd name="connsiteX93" fmla="*/ 91916 w 466725"/>
                                      <a:gd name="connsiteY93" fmla="*/ 301765 h 323850"/>
                                      <a:gd name="connsiteX94" fmla="*/ 150019 w 466725"/>
                                      <a:gd name="connsiteY94" fmla="*/ 310338 h 323850"/>
                                      <a:gd name="connsiteX95" fmla="*/ 219551 w 466725"/>
                                      <a:gd name="connsiteY95" fmla="*/ 320815 h 323850"/>
                                      <a:gd name="connsiteX96" fmla="*/ 300514 w 466725"/>
                                      <a:gd name="connsiteY96" fmla="*/ 321768 h 323850"/>
                                      <a:gd name="connsiteX97" fmla="*/ 349091 w 466725"/>
                                      <a:gd name="connsiteY97" fmla="*/ 307480 h 323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</a:cxnLst>
                                    <a:rect l="l" t="t" r="r" b="b"/>
                                    <a:pathLst>
                                      <a:path w="466725" h="323850">
                                        <a:moveTo>
                                          <a:pt x="349091" y="307480"/>
                                        </a:moveTo>
                                        <a:cubicBezTo>
                                          <a:pt x="352901" y="306528"/>
                                          <a:pt x="355759" y="304623"/>
                                          <a:pt x="359569" y="303670"/>
                                        </a:cubicBezTo>
                                        <a:cubicBezTo>
                                          <a:pt x="363379" y="301765"/>
                                          <a:pt x="367189" y="299860"/>
                                          <a:pt x="370046" y="298908"/>
                                        </a:cubicBezTo>
                                        <a:cubicBezTo>
                                          <a:pt x="371951" y="297955"/>
                                          <a:pt x="373856" y="297003"/>
                                          <a:pt x="374809" y="296050"/>
                                        </a:cubicBezTo>
                                        <a:lnTo>
                                          <a:pt x="379571" y="293193"/>
                                        </a:lnTo>
                                        <a:lnTo>
                                          <a:pt x="381476" y="292240"/>
                                        </a:lnTo>
                                        <a:lnTo>
                                          <a:pt x="384334" y="290335"/>
                                        </a:lnTo>
                                        <a:lnTo>
                                          <a:pt x="389096" y="287478"/>
                                        </a:lnTo>
                                        <a:cubicBezTo>
                                          <a:pt x="402431" y="278905"/>
                                          <a:pt x="414814" y="269380"/>
                                          <a:pt x="426244" y="256998"/>
                                        </a:cubicBezTo>
                                        <a:cubicBezTo>
                                          <a:pt x="437674" y="244615"/>
                                          <a:pt x="447199" y="230328"/>
                                          <a:pt x="454819" y="214135"/>
                                        </a:cubicBezTo>
                                        <a:cubicBezTo>
                                          <a:pt x="458629" y="206515"/>
                                          <a:pt x="461486" y="197943"/>
                                          <a:pt x="463391" y="189370"/>
                                        </a:cubicBezTo>
                                        <a:cubicBezTo>
                                          <a:pt x="465296" y="180798"/>
                                          <a:pt x="466249" y="172225"/>
                                          <a:pt x="467201" y="162700"/>
                                        </a:cubicBezTo>
                                        <a:cubicBezTo>
                                          <a:pt x="467201" y="154128"/>
                                          <a:pt x="467201" y="144603"/>
                                          <a:pt x="466249" y="136030"/>
                                        </a:cubicBezTo>
                                        <a:cubicBezTo>
                                          <a:pt x="464344" y="127458"/>
                                          <a:pt x="462439" y="117933"/>
                                          <a:pt x="459581" y="110313"/>
                                        </a:cubicBezTo>
                                        <a:cubicBezTo>
                                          <a:pt x="453866" y="93168"/>
                                          <a:pt x="444341" y="77928"/>
                                          <a:pt x="433864" y="64593"/>
                                        </a:cubicBezTo>
                                        <a:cubicBezTo>
                                          <a:pt x="428149" y="57925"/>
                                          <a:pt x="422434" y="51258"/>
                                          <a:pt x="415766" y="45543"/>
                                        </a:cubicBezTo>
                                        <a:cubicBezTo>
                                          <a:pt x="412909" y="42685"/>
                                          <a:pt x="409099" y="39828"/>
                                          <a:pt x="406241" y="36970"/>
                                        </a:cubicBezTo>
                                        <a:lnTo>
                                          <a:pt x="403384" y="35065"/>
                                        </a:lnTo>
                                        <a:lnTo>
                                          <a:pt x="400526" y="33160"/>
                                        </a:lnTo>
                                        <a:cubicBezTo>
                                          <a:pt x="398621" y="32208"/>
                                          <a:pt x="396716" y="30303"/>
                                          <a:pt x="394811" y="29350"/>
                                        </a:cubicBezTo>
                                        <a:cubicBezTo>
                                          <a:pt x="393859" y="28398"/>
                                          <a:pt x="392906" y="28398"/>
                                          <a:pt x="391954" y="27445"/>
                                        </a:cubicBezTo>
                                        <a:lnTo>
                                          <a:pt x="390049" y="26493"/>
                                        </a:lnTo>
                                        <a:lnTo>
                                          <a:pt x="388144" y="25540"/>
                                        </a:lnTo>
                                        <a:lnTo>
                                          <a:pt x="387191" y="24588"/>
                                        </a:lnTo>
                                        <a:lnTo>
                                          <a:pt x="386239" y="24588"/>
                                        </a:lnTo>
                                        <a:cubicBezTo>
                                          <a:pt x="385286" y="24588"/>
                                          <a:pt x="387191" y="24588"/>
                                          <a:pt x="385286" y="23635"/>
                                        </a:cubicBezTo>
                                        <a:lnTo>
                                          <a:pt x="385286" y="23635"/>
                                        </a:lnTo>
                                        <a:cubicBezTo>
                                          <a:pt x="383381" y="22683"/>
                                          <a:pt x="381476" y="21730"/>
                                          <a:pt x="378619" y="20778"/>
                                        </a:cubicBezTo>
                                        <a:cubicBezTo>
                                          <a:pt x="376714" y="19825"/>
                                          <a:pt x="374809" y="18873"/>
                                          <a:pt x="371951" y="17920"/>
                                        </a:cubicBezTo>
                                        <a:cubicBezTo>
                                          <a:pt x="368141" y="16015"/>
                                          <a:pt x="363379" y="14110"/>
                                          <a:pt x="359569" y="13158"/>
                                        </a:cubicBezTo>
                                        <a:cubicBezTo>
                                          <a:pt x="357664" y="12205"/>
                                          <a:pt x="354806" y="12205"/>
                                          <a:pt x="352901" y="11253"/>
                                        </a:cubicBezTo>
                                        <a:cubicBezTo>
                                          <a:pt x="350996" y="11253"/>
                                          <a:pt x="348139" y="10300"/>
                                          <a:pt x="346234" y="10300"/>
                                        </a:cubicBezTo>
                                        <a:cubicBezTo>
                                          <a:pt x="329089" y="6490"/>
                                          <a:pt x="311944" y="6490"/>
                                          <a:pt x="296704" y="8395"/>
                                        </a:cubicBezTo>
                                        <a:cubicBezTo>
                                          <a:pt x="265271" y="12205"/>
                                          <a:pt x="236696" y="23635"/>
                                          <a:pt x="212884" y="40780"/>
                                        </a:cubicBezTo>
                                        <a:cubicBezTo>
                                          <a:pt x="201454" y="49353"/>
                                          <a:pt x="190976" y="58878"/>
                                          <a:pt x="181451" y="70308"/>
                                        </a:cubicBezTo>
                                        <a:cubicBezTo>
                                          <a:pt x="172879" y="81738"/>
                                          <a:pt x="166211" y="93168"/>
                                          <a:pt x="160496" y="105550"/>
                                        </a:cubicBezTo>
                                        <a:cubicBezTo>
                                          <a:pt x="155734" y="117933"/>
                                          <a:pt x="152876" y="130315"/>
                                          <a:pt x="151924" y="141745"/>
                                        </a:cubicBezTo>
                                        <a:cubicBezTo>
                                          <a:pt x="151924" y="144603"/>
                                          <a:pt x="151924" y="147460"/>
                                          <a:pt x="150971" y="150318"/>
                                        </a:cubicBezTo>
                                        <a:cubicBezTo>
                                          <a:pt x="150971" y="153175"/>
                                          <a:pt x="150971" y="156033"/>
                                          <a:pt x="150971" y="158890"/>
                                        </a:cubicBezTo>
                                        <a:cubicBezTo>
                                          <a:pt x="150971" y="161748"/>
                                          <a:pt x="150971" y="163653"/>
                                          <a:pt x="150971" y="166510"/>
                                        </a:cubicBezTo>
                                        <a:cubicBezTo>
                                          <a:pt x="150971" y="167463"/>
                                          <a:pt x="150971" y="169368"/>
                                          <a:pt x="150971" y="170320"/>
                                        </a:cubicBezTo>
                                        <a:cubicBezTo>
                                          <a:pt x="150971" y="171273"/>
                                          <a:pt x="150971" y="172225"/>
                                          <a:pt x="150971" y="174130"/>
                                        </a:cubicBezTo>
                                        <a:cubicBezTo>
                                          <a:pt x="151924" y="178893"/>
                                          <a:pt x="151924" y="182703"/>
                                          <a:pt x="152876" y="187465"/>
                                        </a:cubicBezTo>
                                        <a:cubicBezTo>
                                          <a:pt x="153829" y="191275"/>
                                          <a:pt x="154781" y="195085"/>
                                          <a:pt x="155734" y="198895"/>
                                        </a:cubicBezTo>
                                        <a:cubicBezTo>
                                          <a:pt x="156686" y="202705"/>
                                          <a:pt x="157639" y="205563"/>
                                          <a:pt x="158591" y="209373"/>
                                        </a:cubicBezTo>
                                        <a:cubicBezTo>
                                          <a:pt x="159544" y="211278"/>
                                          <a:pt x="159544" y="212230"/>
                                          <a:pt x="160496" y="214135"/>
                                        </a:cubicBezTo>
                                        <a:cubicBezTo>
                                          <a:pt x="161449" y="215088"/>
                                          <a:pt x="161449" y="216993"/>
                                          <a:pt x="161449" y="217945"/>
                                        </a:cubicBezTo>
                                        <a:cubicBezTo>
                                          <a:pt x="164306" y="224613"/>
                                          <a:pt x="166211" y="227470"/>
                                          <a:pt x="166211" y="227470"/>
                                        </a:cubicBezTo>
                                        <a:cubicBezTo>
                                          <a:pt x="173831" y="240805"/>
                                          <a:pt x="184309" y="251283"/>
                                          <a:pt x="197644" y="257950"/>
                                        </a:cubicBezTo>
                                        <a:cubicBezTo>
                                          <a:pt x="238601" y="277953"/>
                                          <a:pt x="290036" y="256998"/>
                                          <a:pt x="313849" y="211278"/>
                                        </a:cubicBezTo>
                                        <a:cubicBezTo>
                                          <a:pt x="335756" y="167463"/>
                                          <a:pt x="324326" y="116980"/>
                                          <a:pt x="289084" y="94120"/>
                                        </a:cubicBezTo>
                                        <a:cubicBezTo>
                                          <a:pt x="294799" y="91263"/>
                                          <a:pt x="300514" y="89358"/>
                                          <a:pt x="307181" y="88405"/>
                                        </a:cubicBezTo>
                                        <a:cubicBezTo>
                                          <a:pt x="315754" y="86500"/>
                                          <a:pt x="324326" y="85548"/>
                                          <a:pt x="332899" y="86500"/>
                                        </a:cubicBezTo>
                                        <a:lnTo>
                                          <a:pt x="335756" y="86500"/>
                                        </a:lnTo>
                                        <a:lnTo>
                                          <a:pt x="338614" y="87453"/>
                                        </a:lnTo>
                                        <a:cubicBezTo>
                                          <a:pt x="340519" y="87453"/>
                                          <a:pt x="342424" y="88405"/>
                                          <a:pt x="344329" y="88405"/>
                                        </a:cubicBezTo>
                                        <a:cubicBezTo>
                                          <a:pt x="345281" y="88405"/>
                                          <a:pt x="346234" y="89358"/>
                                          <a:pt x="347186" y="89358"/>
                                        </a:cubicBezTo>
                                        <a:lnTo>
                                          <a:pt x="350044" y="90310"/>
                                        </a:lnTo>
                                        <a:lnTo>
                                          <a:pt x="350044" y="90310"/>
                                        </a:lnTo>
                                        <a:cubicBezTo>
                                          <a:pt x="348139" y="89358"/>
                                          <a:pt x="350044" y="90310"/>
                                          <a:pt x="349091" y="90310"/>
                                        </a:cubicBezTo>
                                        <a:lnTo>
                                          <a:pt x="350044" y="90310"/>
                                        </a:lnTo>
                                        <a:lnTo>
                                          <a:pt x="350996" y="91263"/>
                                        </a:lnTo>
                                        <a:lnTo>
                                          <a:pt x="352901" y="92215"/>
                                        </a:lnTo>
                                        <a:lnTo>
                                          <a:pt x="354806" y="93168"/>
                                        </a:lnTo>
                                        <a:cubicBezTo>
                                          <a:pt x="355759" y="93168"/>
                                          <a:pt x="356711" y="94120"/>
                                          <a:pt x="356711" y="94120"/>
                                        </a:cubicBezTo>
                                        <a:lnTo>
                                          <a:pt x="359569" y="96025"/>
                                        </a:lnTo>
                                        <a:lnTo>
                                          <a:pt x="361474" y="96978"/>
                                        </a:lnTo>
                                        <a:lnTo>
                                          <a:pt x="363379" y="97930"/>
                                        </a:lnTo>
                                        <a:cubicBezTo>
                                          <a:pt x="365284" y="98883"/>
                                          <a:pt x="368141" y="100788"/>
                                          <a:pt x="370046" y="101740"/>
                                        </a:cubicBezTo>
                                        <a:cubicBezTo>
                                          <a:pt x="373856" y="104598"/>
                                          <a:pt x="378619" y="108408"/>
                                          <a:pt x="382429" y="111265"/>
                                        </a:cubicBezTo>
                                        <a:cubicBezTo>
                                          <a:pt x="390049" y="118885"/>
                                          <a:pt x="395764" y="126505"/>
                                          <a:pt x="400526" y="136030"/>
                                        </a:cubicBezTo>
                                        <a:cubicBezTo>
                                          <a:pt x="410051" y="155080"/>
                                          <a:pt x="411956" y="177940"/>
                                          <a:pt x="405289" y="198895"/>
                                        </a:cubicBezTo>
                                        <a:cubicBezTo>
                                          <a:pt x="401479" y="209373"/>
                                          <a:pt x="396716" y="219850"/>
                                          <a:pt x="389096" y="230328"/>
                                        </a:cubicBezTo>
                                        <a:cubicBezTo>
                                          <a:pt x="381476" y="239853"/>
                                          <a:pt x="372904" y="249378"/>
                                          <a:pt x="363379" y="256998"/>
                                        </a:cubicBezTo>
                                        <a:lnTo>
                                          <a:pt x="359569" y="259855"/>
                                        </a:lnTo>
                                        <a:lnTo>
                                          <a:pt x="358616" y="260808"/>
                                        </a:lnTo>
                                        <a:lnTo>
                                          <a:pt x="357664" y="260808"/>
                                        </a:lnTo>
                                        <a:lnTo>
                                          <a:pt x="357664" y="260808"/>
                                        </a:lnTo>
                                        <a:cubicBezTo>
                                          <a:pt x="357664" y="260808"/>
                                          <a:pt x="356711" y="260808"/>
                                          <a:pt x="357664" y="260808"/>
                                        </a:cubicBezTo>
                                        <a:lnTo>
                                          <a:pt x="355759" y="262713"/>
                                        </a:lnTo>
                                        <a:lnTo>
                                          <a:pt x="350996" y="265570"/>
                                        </a:lnTo>
                                        <a:cubicBezTo>
                                          <a:pt x="349091" y="266523"/>
                                          <a:pt x="348139" y="267475"/>
                                          <a:pt x="347186" y="268428"/>
                                        </a:cubicBezTo>
                                        <a:cubicBezTo>
                                          <a:pt x="344329" y="270333"/>
                                          <a:pt x="342424" y="271285"/>
                                          <a:pt x="339566" y="273190"/>
                                        </a:cubicBezTo>
                                        <a:cubicBezTo>
                                          <a:pt x="336709" y="275095"/>
                                          <a:pt x="333851" y="276048"/>
                                          <a:pt x="330994" y="277953"/>
                                        </a:cubicBezTo>
                                        <a:cubicBezTo>
                                          <a:pt x="319564" y="283668"/>
                                          <a:pt x="308134" y="287478"/>
                                          <a:pt x="295751" y="290335"/>
                                        </a:cubicBezTo>
                                        <a:cubicBezTo>
                                          <a:pt x="271939" y="296050"/>
                                          <a:pt x="246221" y="297955"/>
                                          <a:pt x="221456" y="297955"/>
                                        </a:cubicBezTo>
                                        <a:cubicBezTo>
                                          <a:pt x="197644" y="297955"/>
                                          <a:pt x="173831" y="296050"/>
                                          <a:pt x="151924" y="295098"/>
                                        </a:cubicBezTo>
                                        <a:cubicBezTo>
                                          <a:pt x="130016" y="294145"/>
                                          <a:pt x="110014" y="293193"/>
                                          <a:pt x="92869" y="292240"/>
                                        </a:cubicBezTo>
                                        <a:cubicBezTo>
                                          <a:pt x="74771" y="292240"/>
                                          <a:pt x="59531" y="292240"/>
                                          <a:pt x="47149" y="293193"/>
                                        </a:cubicBezTo>
                                        <a:cubicBezTo>
                                          <a:pt x="34766" y="294145"/>
                                          <a:pt x="24289" y="295098"/>
                                          <a:pt x="17621" y="295098"/>
                                        </a:cubicBezTo>
                                        <a:cubicBezTo>
                                          <a:pt x="10954" y="296050"/>
                                          <a:pt x="7144" y="296050"/>
                                          <a:pt x="7144" y="296050"/>
                                        </a:cubicBezTo>
                                        <a:cubicBezTo>
                                          <a:pt x="7144" y="296050"/>
                                          <a:pt x="10954" y="296050"/>
                                          <a:pt x="17621" y="296050"/>
                                        </a:cubicBezTo>
                                        <a:cubicBezTo>
                                          <a:pt x="24289" y="296050"/>
                                          <a:pt x="33814" y="296050"/>
                                          <a:pt x="47149" y="297003"/>
                                        </a:cubicBezTo>
                                        <a:cubicBezTo>
                                          <a:pt x="59531" y="297955"/>
                                          <a:pt x="74771" y="298908"/>
                                          <a:pt x="91916" y="301765"/>
                                        </a:cubicBezTo>
                                        <a:cubicBezTo>
                                          <a:pt x="109061" y="303670"/>
                                          <a:pt x="129064" y="307480"/>
                                          <a:pt x="150019" y="310338"/>
                                        </a:cubicBezTo>
                                        <a:cubicBezTo>
                                          <a:pt x="170974" y="314148"/>
                                          <a:pt x="194786" y="317958"/>
                                          <a:pt x="219551" y="320815"/>
                                        </a:cubicBezTo>
                                        <a:cubicBezTo>
                                          <a:pt x="244316" y="323673"/>
                                          <a:pt x="271939" y="325578"/>
                                          <a:pt x="300514" y="321768"/>
                                        </a:cubicBezTo>
                                        <a:cubicBezTo>
                                          <a:pt x="320516" y="316053"/>
                                          <a:pt x="334804" y="313195"/>
                                          <a:pt x="349091" y="3074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5" name="Freeform: Shape 2135"/>
                                <wps:cNvSpPr/>
                                <wps:spPr>
                                  <a:xfrm>
                                    <a:off x="2858" y="302590"/>
                                    <a:ext cx="238125" cy="561975"/>
                                  </a:xfrm>
                                  <a:custGeom>
                                    <a:avLst/>
                                    <a:gdLst>
                                      <a:gd name="connsiteX0" fmla="*/ 78581 w 238125"/>
                                      <a:gd name="connsiteY0" fmla="*/ 488386 h 561975"/>
                                      <a:gd name="connsiteX1" fmla="*/ 142399 w 238125"/>
                                      <a:gd name="connsiteY1" fmla="*/ 422664 h 561975"/>
                                      <a:gd name="connsiteX2" fmla="*/ 204311 w 238125"/>
                                      <a:gd name="connsiteY2" fmla="*/ 336939 h 561975"/>
                                      <a:gd name="connsiteX3" fmla="*/ 226219 w 238125"/>
                                      <a:gd name="connsiteY3" fmla="*/ 282646 h 561975"/>
                                      <a:gd name="connsiteX4" fmla="*/ 230029 w 238125"/>
                                      <a:gd name="connsiteY4" fmla="*/ 268359 h 561975"/>
                                      <a:gd name="connsiteX5" fmla="*/ 232886 w 238125"/>
                                      <a:gd name="connsiteY5" fmla="*/ 253119 h 561975"/>
                                      <a:gd name="connsiteX6" fmla="*/ 233839 w 238125"/>
                                      <a:gd name="connsiteY6" fmla="*/ 245499 h 561975"/>
                                      <a:gd name="connsiteX7" fmla="*/ 234791 w 238125"/>
                                      <a:gd name="connsiteY7" fmla="*/ 238831 h 561975"/>
                                      <a:gd name="connsiteX8" fmla="*/ 234791 w 238125"/>
                                      <a:gd name="connsiteY8" fmla="*/ 235021 h 561975"/>
                                      <a:gd name="connsiteX9" fmla="*/ 234791 w 238125"/>
                                      <a:gd name="connsiteY9" fmla="*/ 230259 h 561975"/>
                                      <a:gd name="connsiteX10" fmla="*/ 235744 w 238125"/>
                                      <a:gd name="connsiteY10" fmla="*/ 222639 h 561975"/>
                                      <a:gd name="connsiteX11" fmla="*/ 230981 w 238125"/>
                                      <a:gd name="connsiteY11" fmla="*/ 159774 h 561975"/>
                                      <a:gd name="connsiteX12" fmla="*/ 207169 w 238125"/>
                                      <a:gd name="connsiteY12" fmla="*/ 97861 h 561975"/>
                                      <a:gd name="connsiteX13" fmla="*/ 187166 w 238125"/>
                                      <a:gd name="connsiteY13" fmla="*/ 70239 h 561975"/>
                                      <a:gd name="connsiteX14" fmla="*/ 161449 w 238125"/>
                                      <a:gd name="connsiteY14" fmla="*/ 46426 h 561975"/>
                                      <a:gd name="connsiteX15" fmla="*/ 131921 w 238125"/>
                                      <a:gd name="connsiteY15" fmla="*/ 27376 h 561975"/>
                                      <a:gd name="connsiteX16" fmla="*/ 99536 w 238125"/>
                                      <a:gd name="connsiteY16" fmla="*/ 14994 h 561975"/>
                                      <a:gd name="connsiteX17" fmla="*/ 30956 w 238125"/>
                                      <a:gd name="connsiteY17" fmla="*/ 7374 h 561975"/>
                                      <a:gd name="connsiteX18" fmla="*/ 8096 w 238125"/>
                                      <a:gd name="connsiteY18" fmla="*/ 10231 h 561975"/>
                                      <a:gd name="connsiteX19" fmla="*/ 8096 w 238125"/>
                                      <a:gd name="connsiteY19" fmla="*/ 102624 h 561975"/>
                                      <a:gd name="connsiteX20" fmla="*/ 10001 w 238125"/>
                                      <a:gd name="connsiteY20" fmla="*/ 101671 h 561975"/>
                                      <a:gd name="connsiteX21" fmla="*/ 11906 w 238125"/>
                                      <a:gd name="connsiteY21" fmla="*/ 100719 h 561975"/>
                                      <a:gd name="connsiteX22" fmla="*/ 21431 w 238125"/>
                                      <a:gd name="connsiteY22" fmla="*/ 96909 h 561975"/>
                                      <a:gd name="connsiteX23" fmla="*/ 40481 w 238125"/>
                                      <a:gd name="connsiteY23" fmla="*/ 91194 h 561975"/>
                                      <a:gd name="connsiteX24" fmla="*/ 81439 w 238125"/>
                                      <a:gd name="connsiteY24" fmla="*/ 90241 h 561975"/>
                                      <a:gd name="connsiteX25" fmla="*/ 151924 w 238125"/>
                                      <a:gd name="connsiteY25" fmla="*/ 133104 h 561975"/>
                                      <a:gd name="connsiteX26" fmla="*/ 172879 w 238125"/>
                                      <a:gd name="connsiteY26" fmla="*/ 174061 h 561975"/>
                                      <a:gd name="connsiteX27" fmla="*/ 181451 w 238125"/>
                                      <a:gd name="connsiteY27" fmla="*/ 221686 h 561975"/>
                                      <a:gd name="connsiteX28" fmla="*/ 181451 w 238125"/>
                                      <a:gd name="connsiteY28" fmla="*/ 228354 h 561975"/>
                                      <a:gd name="connsiteX29" fmla="*/ 181451 w 238125"/>
                                      <a:gd name="connsiteY29" fmla="*/ 230259 h 561975"/>
                                      <a:gd name="connsiteX30" fmla="*/ 181451 w 238125"/>
                                      <a:gd name="connsiteY30" fmla="*/ 231211 h 561975"/>
                                      <a:gd name="connsiteX31" fmla="*/ 181451 w 238125"/>
                                      <a:gd name="connsiteY31" fmla="*/ 231211 h 561975"/>
                                      <a:gd name="connsiteX32" fmla="*/ 181451 w 238125"/>
                                      <a:gd name="connsiteY32" fmla="*/ 231211 h 561975"/>
                                      <a:gd name="connsiteX33" fmla="*/ 181451 w 238125"/>
                                      <a:gd name="connsiteY33" fmla="*/ 235021 h 561975"/>
                                      <a:gd name="connsiteX34" fmla="*/ 181451 w 238125"/>
                                      <a:gd name="connsiteY34" fmla="*/ 241689 h 561975"/>
                                      <a:gd name="connsiteX35" fmla="*/ 181451 w 238125"/>
                                      <a:gd name="connsiteY35" fmla="*/ 248356 h 561975"/>
                                      <a:gd name="connsiteX36" fmla="*/ 180499 w 238125"/>
                                      <a:gd name="connsiteY36" fmla="*/ 259786 h 561975"/>
                                      <a:gd name="connsiteX37" fmla="*/ 178594 w 238125"/>
                                      <a:gd name="connsiteY37" fmla="*/ 272169 h 561975"/>
                                      <a:gd name="connsiteX38" fmla="*/ 165259 w 238125"/>
                                      <a:gd name="connsiteY38" fmla="*/ 319794 h 561975"/>
                                      <a:gd name="connsiteX39" fmla="*/ 117634 w 238125"/>
                                      <a:gd name="connsiteY39" fmla="*/ 403614 h 561975"/>
                                      <a:gd name="connsiteX40" fmla="*/ 62389 w 238125"/>
                                      <a:gd name="connsiteY40" fmla="*/ 475051 h 561975"/>
                                      <a:gd name="connsiteX41" fmla="*/ 14764 w 238125"/>
                                      <a:gd name="connsiteY41" fmla="*/ 536011 h 561975"/>
                                      <a:gd name="connsiteX42" fmla="*/ 7144 w 238125"/>
                                      <a:gd name="connsiteY42" fmla="*/ 546489 h 561975"/>
                                      <a:gd name="connsiteX43" fmla="*/ 7144 w 238125"/>
                                      <a:gd name="connsiteY43" fmla="*/ 562681 h 561975"/>
                                      <a:gd name="connsiteX44" fmla="*/ 24289 w 238125"/>
                                      <a:gd name="connsiteY44" fmla="*/ 543631 h 561975"/>
                                      <a:gd name="connsiteX45" fmla="*/ 78581 w 238125"/>
                                      <a:gd name="connsiteY45" fmla="*/ 488386 h 561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38125" h="561975">
                                        <a:moveTo>
                                          <a:pt x="78581" y="488386"/>
                                        </a:moveTo>
                                        <a:cubicBezTo>
                                          <a:pt x="98584" y="468384"/>
                                          <a:pt x="120491" y="446476"/>
                                          <a:pt x="142399" y="422664"/>
                                        </a:cubicBezTo>
                                        <a:cubicBezTo>
                                          <a:pt x="164306" y="397899"/>
                                          <a:pt x="187166" y="370276"/>
                                          <a:pt x="204311" y="336939"/>
                                        </a:cubicBezTo>
                                        <a:cubicBezTo>
                                          <a:pt x="212884" y="319794"/>
                                          <a:pt x="220504" y="301696"/>
                                          <a:pt x="226219" y="282646"/>
                                        </a:cubicBezTo>
                                        <a:cubicBezTo>
                                          <a:pt x="227171" y="277884"/>
                                          <a:pt x="229076" y="273121"/>
                                          <a:pt x="230029" y="268359"/>
                                        </a:cubicBezTo>
                                        <a:cubicBezTo>
                                          <a:pt x="230981" y="263596"/>
                                          <a:pt x="231934" y="257881"/>
                                          <a:pt x="232886" y="253119"/>
                                        </a:cubicBezTo>
                                        <a:cubicBezTo>
                                          <a:pt x="233839" y="250261"/>
                                          <a:pt x="233839" y="248356"/>
                                          <a:pt x="233839" y="245499"/>
                                        </a:cubicBezTo>
                                        <a:lnTo>
                                          <a:pt x="234791" y="238831"/>
                                        </a:lnTo>
                                        <a:lnTo>
                                          <a:pt x="234791" y="235021"/>
                                        </a:lnTo>
                                        <a:lnTo>
                                          <a:pt x="234791" y="230259"/>
                                        </a:lnTo>
                                        <a:lnTo>
                                          <a:pt x="235744" y="222639"/>
                                        </a:lnTo>
                                        <a:cubicBezTo>
                                          <a:pt x="236696" y="201684"/>
                                          <a:pt x="235744" y="180729"/>
                                          <a:pt x="230981" y="159774"/>
                                        </a:cubicBezTo>
                                        <a:cubicBezTo>
                                          <a:pt x="226219" y="138819"/>
                                          <a:pt x="218599" y="116911"/>
                                          <a:pt x="207169" y="97861"/>
                                        </a:cubicBezTo>
                                        <a:cubicBezTo>
                                          <a:pt x="201454" y="88336"/>
                                          <a:pt x="194786" y="78811"/>
                                          <a:pt x="187166" y="70239"/>
                                        </a:cubicBezTo>
                                        <a:cubicBezTo>
                                          <a:pt x="179546" y="61666"/>
                                          <a:pt x="170974" y="53094"/>
                                          <a:pt x="161449" y="46426"/>
                                        </a:cubicBezTo>
                                        <a:cubicBezTo>
                                          <a:pt x="151924" y="38806"/>
                                          <a:pt x="142399" y="33091"/>
                                          <a:pt x="131921" y="27376"/>
                                        </a:cubicBezTo>
                                        <a:cubicBezTo>
                                          <a:pt x="121444" y="22614"/>
                                          <a:pt x="110966" y="17851"/>
                                          <a:pt x="99536" y="14994"/>
                                        </a:cubicBezTo>
                                        <a:cubicBezTo>
                                          <a:pt x="76676" y="8326"/>
                                          <a:pt x="53816" y="6421"/>
                                          <a:pt x="30956" y="7374"/>
                                        </a:cubicBezTo>
                                        <a:cubicBezTo>
                                          <a:pt x="23336" y="8326"/>
                                          <a:pt x="15716" y="9279"/>
                                          <a:pt x="8096" y="10231"/>
                                        </a:cubicBezTo>
                                        <a:lnTo>
                                          <a:pt x="8096" y="102624"/>
                                        </a:lnTo>
                                        <a:lnTo>
                                          <a:pt x="10001" y="101671"/>
                                        </a:lnTo>
                                        <a:lnTo>
                                          <a:pt x="11906" y="100719"/>
                                        </a:lnTo>
                                        <a:cubicBezTo>
                                          <a:pt x="14764" y="99766"/>
                                          <a:pt x="17621" y="97861"/>
                                          <a:pt x="21431" y="96909"/>
                                        </a:cubicBezTo>
                                        <a:cubicBezTo>
                                          <a:pt x="28099" y="94051"/>
                                          <a:pt x="33814" y="93099"/>
                                          <a:pt x="40481" y="91194"/>
                                        </a:cubicBezTo>
                                        <a:cubicBezTo>
                                          <a:pt x="53816" y="89289"/>
                                          <a:pt x="67151" y="88336"/>
                                          <a:pt x="81439" y="90241"/>
                                        </a:cubicBezTo>
                                        <a:cubicBezTo>
                                          <a:pt x="109061" y="94051"/>
                                          <a:pt x="133826" y="109291"/>
                                          <a:pt x="151924" y="133104"/>
                                        </a:cubicBezTo>
                                        <a:cubicBezTo>
                                          <a:pt x="160496" y="144534"/>
                                          <a:pt x="168116" y="158821"/>
                                          <a:pt x="172879" y="174061"/>
                                        </a:cubicBezTo>
                                        <a:cubicBezTo>
                                          <a:pt x="177641" y="189301"/>
                                          <a:pt x="180499" y="205494"/>
                                          <a:pt x="181451" y="221686"/>
                                        </a:cubicBezTo>
                                        <a:lnTo>
                                          <a:pt x="181451" y="228354"/>
                                        </a:lnTo>
                                        <a:lnTo>
                                          <a:pt x="181451" y="230259"/>
                                        </a:lnTo>
                                        <a:lnTo>
                                          <a:pt x="181451" y="231211"/>
                                        </a:lnTo>
                                        <a:lnTo>
                                          <a:pt x="181451" y="231211"/>
                                        </a:lnTo>
                                        <a:cubicBezTo>
                                          <a:pt x="181451" y="231211"/>
                                          <a:pt x="181451" y="232164"/>
                                          <a:pt x="181451" y="231211"/>
                                        </a:cubicBezTo>
                                        <a:lnTo>
                                          <a:pt x="181451" y="235021"/>
                                        </a:lnTo>
                                        <a:lnTo>
                                          <a:pt x="181451" y="241689"/>
                                        </a:lnTo>
                                        <a:cubicBezTo>
                                          <a:pt x="181451" y="243594"/>
                                          <a:pt x="181451" y="246451"/>
                                          <a:pt x="181451" y="248356"/>
                                        </a:cubicBezTo>
                                        <a:cubicBezTo>
                                          <a:pt x="181451" y="252166"/>
                                          <a:pt x="181451" y="255976"/>
                                          <a:pt x="180499" y="259786"/>
                                        </a:cubicBezTo>
                                        <a:cubicBezTo>
                                          <a:pt x="179546" y="263596"/>
                                          <a:pt x="179546" y="268359"/>
                                          <a:pt x="178594" y="272169"/>
                                        </a:cubicBezTo>
                                        <a:cubicBezTo>
                                          <a:pt x="175736" y="288361"/>
                                          <a:pt x="171926" y="304554"/>
                                          <a:pt x="165259" y="319794"/>
                                        </a:cubicBezTo>
                                        <a:cubicBezTo>
                                          <a:pt x="153829" y="350274"/>
                                          <a:pt x="135731" y="377896"/>
                                          <a:pt x="117634" y="403614"/>
                                        </a:cubicBezTo>
                                        <a:cubicBezTo>
                                          <a:pt x="99536" y="429331"/>
                                          <a:pt x="79534" y="453144"/>
                                          <a:pt x="62389" y="475051"/>
                                        </a:cubicBezTo>
                                        <a:cubicBezTo>
                                          <a:pt x="44291" y="496959"/>
                                          <a:pt x="29051" y="517914"/>
                                          <a:pt x="14764" y="536011"/>
                                        </a:cubicBezTo>
                                        <a:cubicBezTo>
                                          <a:pt x="11906" y="539821"/>
                                          <a:pt x="10001" y="542679"/>
                                          <a:pt x="7144" y="546489"/>
                                        </a:cubicBezTo>
                                        <a:lnTo>
                                          <a:pt x="7144" y="562681"/>
                                        </a:lnTo>
                                        <a:cubicBezTo>
                                          <a:pt x="12859" y="556966"/>
                                          <a:pt x="18574" y="550299"/>
                                          <a:pt x="24289" y="543631"/>
                                        </a:cubicBezTo>
                                        <a:cubicBezTo>
                                          <a:pt x="40481" y="526486"/>
                                          <a:pt x="58579" y="508389"/>
                                          <a:pt x="78581" y="4883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6" name="Freeform: Shape 2136"/>
                                <wps:cNvSpPr/>
                                <wps:spPr>
                                  <a:xfrm>
                                    <a:off x="2858" y="470460"/>
                                    <a:ext cx="114300" cy="247650"/>
                                  </a:xfrm>
                                  <a:custGeom>
                                    <a:avLst/>
                                    <a:gdLst>
                                      <a:gd name="connsiteX0" fmla="*/ 57626 w 114300"/>
                                      <a:gd name="connsiteY0" fmla="*/ 231934 h 247650"/>
                                      <a:gd name="connsiteX1" fmla="*/ 94774 w 114300"/>
                                      <a:gd name="connsiteY1" fmla="*/ 73819 h 247650"/>
                                      <a:gd name="connsiteX2" fmla="*/ 7144 w 114300"/>
                                      <a:gd name="connsiteY2" fmla="*/ 7144 h 247650"/>
                                      <a:gd name="connsiteX3" fmla="*/ 7144 w 114300"/>
                                      <a:gd name="connsiteY3" fmla="*/ 243364 h 247650"/>
                                      <a:gd name="connsiteX4" fmla="*/ 57626 w 114300"/>
                                      <a:gd name="connsiteY4" fmla="*/ 231934 h 24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14300" h="247650">
                                        <a:moveTo>
                                          <a:pt x="57626" y="231934"/>
                                        </a:moveTo>
                                        <a:cubicBezTo>
                                          <a:pt x="110014" y="204311"/>
                                          <a:pt x="127159" y="132874"/>
                                          <a:pt x="94774" y="73819"/>
                                        </a:cubicBezTo>
                                        <a:cubicBezTo>
                                          <a:pt x="75724" y="37624"/>
                                          <a:pt x="42386" y="13811"/>
                                          <a:pt x="7144" y="7144"/>
                                        </a:cubicBezTo>
                                        <a:lnTo>
                                          <a:pt x="7144" y="243364"/>
                                        </a:lnTo>
                                        <a:cubicBezTo>
                                          <a:pt x="25241" y="244316"/>
                                          <a:pt x="42386" y="240506"/>
                                          <a:pt x="57626" y="2319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7" name="Freeform: Shape 2137"/>
                                <wps:cNvSpPr/>
                                <wps:spPr>
                                  <a:xfrm>
                                    <a:off x="80010" y="762534"/>
                                    <a:ext cx="447675" cy="190500"/>
                                  </a:xfrm>
                                  <a:custGeom>
                                    <a:avLst/>
                                    <a:gdLst>
                                      <a:gd name="connsiteX0" fmla="*/ 215741 w 447675"/>
                                      <a:gd name="connsiteY0" fmla="*/ 80830 h 190500"/>
                                      <a:gd name="connsiteX1" fmla="*/ 225266 w 447675"/>
                                      <a:gd name="connsiteY1" fmla="*/ 77972 h 190500"/>
                                      <a:gd name="connsiteX2" fmla="*/ 234791 w 447675"/>
                                      <a:gd name="connsiteY2" fmla="*/ 76067 h 190500"/>
                                      <a:gd name="connsiteX3" fmla="*/ 239554 w 447675"/>
                                      <a:gd name="connsiteY3" fmla="*/ 75115 h 190500"/>
                                      <a:gd name="connsiteX4" fmla="*/ 243364 w 447675"/>
                                      <a:gd name="connsiteY4" fmla="*/ 74162 h 190500"/>
                                      <a:gd name="connsiteX5" fmla="*/ 275749 w 447675"/>
                                      <a:gd name="connsiteY5" fmla="*/ 74162 h 190500"/>
                                      <a:gd name="connsiteX6" fmla="*/ 324326 w 447675"/>
                                      <a:gd name="connsiteY6" fmla="*/ 96070 h 190500"/>
                                      <a:gd name="connsiteX7" fmla="*/ 350996 w 447675"/>
                                      <a:gd name="connsiteY7" fmla="*/ 125597 h 190500"/>
                                      <a:gd name="connsiteX8" fmla="*/ 354806 w 447675"/>
                                      <a:gd name="connsiteY8" fmla="*/ 132265 h 190500"/>
                                      <a:gd name="connsiteX9" fmla="*/ 359569 w 447675"/>
                                      <a:gd name="connsiteY9" fmla="*/ 140837 h 190500"/>
                                      <a:gd name="connsiteX10" fmla="*/ 427196 w 447675"/>
                                      <a:gd name="connsiteY10" fmla="*/ 153220 h 190500"/>
                                      <a:gd name="connsiteX11" fmla="*/ 438626 w 447675"/>
                                      <a:gd name="connsiteY11" fmla="*/ 84640 h 190500"/>
                                      <a:gd name="connsiteX12" fmla="*/ 436721 w 447675"/>
                                      <a:gd name="connsiteY12" fmla="*/ 81782 h 190500"/>
                                      <a:gd name="connsiteX13" fmla="*/ 436721 w 447675"/>
                                      <a:gd name="connsiteY13" fmla="*/ 81782 h 190500"/>
                                      <a:gd name="connsiteX14" fmla="*/ 436721 w 447675"/>
                                      <a:gd name="connsiteY14" fmla="*/ 81782 h 190500"/>
                                      <a:gd name="connsiteX15" fmla="*/ 435769 w 447675"/>
                                      <a:gd name="connsiteY15" fmla="*/ 80830 h 190500"/>
                                      <a:gd name="connsiteX16" fmla="*/ 434816 w 447675"/>
                                      <a:gd name="connsiteY16" fmla="*/ 79878 h 190500"/>
                                      <a:gd name="connsiteX17" fmla="*/ 431006 w 447675"/>
                                      <a:gd name="connsiteY17" fmla="*/ 76067 h 190500"/>
                                      <a:gd name="connsiteX18" fmla="*/ 417671 w 447675"/>
                                      <a:gd name="connsiteY18" fmla="*/ 62732 h 190500"/>
                                      <a:gd name="connsiteX19" fmla="*/ 395764 w 447675"/>
                                      <a:gd name="connsiteY19" fmla="*/ 44635 h 190500"/>
                                      <a:gd name="connsiteX20" fmla="*/ 364331 w 447675"/>
                                      <a:gd name="connsiteY20" fmla="*/ 25585 h 190500"/>
                                      <a:gd name="connsiteX21" fmla="*/ 323374 w 447675"/>
                                      <a:gd name="connsiteY21" fmla="*/ 11297 h 190500"/>
                                      <a:gd name="connsiteX22" fmla="*/ 274796 w 447675"/>
                                      <a:gd name="connsiteY22" fmla="*/ 7487 h 190500"/>
                                      <a:gd name="connsiteX23" fmla="*/ 226219 w 447675"/>
                                      <a:gd name="connsiteY23" fmla="*/ 18917 h 190500"/>
                                      <a:gd name="connsiteX24" fmla="*/ 220504 w 447675"/>
                                      <a:gd name="connsiteY24" fmla="*/ 21775 h 190500"/>
                                      <a:gd name="connsiteX25" fmla="*/ 216694 w 447675"/>
                                      <a:gd name="connsiteY25" fmla="*/ 23680 h 190500"/>
                                      <a:gd name="connsiteX26" fmla="*/ 206216 w 447675"/>
                                      <a:gd name="connsiteY26" fmla="*/ 28442 h 190500"/>
                                      <a:gd name="connsiteX27" fmla="*/ 195739 w 447675"/>
                                      <a:gd name="connsiteY27" fmla="*/ 34157 h 190500"/>
                                      <a:gd name="connsiteX28" fmla="*/ 185261 w 447675"/>
                                      <a:gd name="connsiteY28" fmla="*/ 39872 h 190500"/>
                                      <a:gd name="connsiteX29" fmla="*/ 148114 w 447675"/>
                                      <a:gd name="connsiteY29" fmla="*/ 65590 h 190500"/>
                                      <a:gd name="connsiteX30" fmla="*/ 115729 w 447675"/>
                                      <a:gd name="connsiteY30" fmla="*/ 93212 h 190500"/>
                                      <a:gd name="connsiteX31" fmla="*/ 62389 w 447675"/>
                                      <a:gd name="connsiteY31" fmla="*/ 143695 h 190500"/>
                                      <a:gd name="connsiteX32" fmla="*/ 40481 w 447675"/>
                                      <a:gd name="connsiteY32" fmla="*/ 162745 h 190500"/>
                                      <a:gd name="connsiteX33" fmla="*/ 23336 w 447675"/>
                                      <a:gd name="connsiteY33" fmla="*/ 177032 h 190500"/>
                                      <a:gd name="connsiteX34" fmla="*/ 11906 w 447675"/>
                                      <a:gd name="connsiteY34" fmla="*/ 185605 h 190500"/>
                                      <a:gd name="connsiteX35" fmla="*/ 7144 w 447675"/>
                                      <a:gd name="connsiteY35" fmla="*/ 188462 h 190500"/>
                                      <a:gd name="connsiteX36" fmla="*/ 11906 w 447675"/>
                                      <a:gd name="connsiteY36" fmla="*/ 186557 h 190500"/>
                                      <a:gd name="connsiteX37" fmla="*/ 25241 w 447675"/>
                                      <a:gd name="connsiteY37" fmla="*/ 180842 h 190500"/>
                                      <a:gd name="connsiteX38" fmla="*/ 45244 w 447675"/>
                                      <a:gd name="connsiteY38" fmla="*/ 170365 h 190500"/>
                                      <a:gd name="connsiteX39" fmla="*/ 70961 w 447675"/>
                                      <a:gd name="connsiteY39" fmla="*/ 156078 h 190500"/>
                                      <a:gd name="connsiteX40" fmla="*/ 132874 w 447675"/>
                                      <a:gd name="connsiteY40" fmla="*/ 117978 h 190500"/>
                                      <a:gd name="connsiteX41" fmla="*/ 168116 w 447675"/>
                                      <a:gd name="connsiteY41" fmla="*/ 98928 h 190500"/>
                                      <a:gd name="connsiteX42" fmla="*/ 205264 w 447675"/>
                                      <a:gd name="connsiteY42" fmla="*/ 83687 h 190500"/>
                                      <a:gd name="connsiteX43" fmla="*/ 215741 w 447675"/>
                                      <a:gd name="connsiteY43" fmla="*/ 80830 h 190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447675" h="190500">
                                        <a:moveTo>
                                          <a:pt x="215741" y="80830"/>
                                        </a:moveTo>
                                        <a:cubicBezTo>
                                          <a:pt x="218599" y="79878"/>
                                          <a:pt x="222409" y="78925"/>
                                          <a:pt x="225266" y="77972"/>
                                        </a:cubicBezTo>
                                        <a:cubicBezTo>
                                          <a:pt x="228124" y="77020"/>
                                          <a:pt x="230981" y="76067"/>
                                          <a:pt x="234791" y="76067"/>
                                        </a:cubicBezTo>
                                        <a:lnTo>
                                          <a:pt x="239554" y="75115"/>
                                        </a:lnTo>
                                        <a:lnTo>
                                          <a:pt x="243364" y="74162"/>
                                        </a:lnTo>
                                        <a:cubicBezTo>
                                          <a:pt x="254794" y="72257"/>
                                          <a:pt x="265271" y="72257"/>
                                          <a:pt x="275749" y="74162"/>
                                        </a:cubicBezTo>
                                        <a:cubicBezTo>
                                          <a:pt x="295751" y="77020"/>
                                          <a:pt x="311944" y="86545"/>
                                          <a:pt x="324326" y="96070"/>
                                        </a:cubicBezTo>
                                        <a:cubicBezTo>
                                          <a:pt x="336709" y="106547"/>
                                          <a:pt x="345281" y="117025"/>
                                          <a:pt x="350996" y="125597"/>
                                        </a:cubicBezTo>
                                        <a:cubicBezTo>
                                          <a:pt x="352901" y="128455"/>
                                          <a:pt x="353854" y="130360"/>
                                          <a:pt x="354806" y="132265"/>
                                        </a:cubicBezTo>
                                        <a:cubicBezTo>
                                          <a:pt x="355759" y="135122"/>
                                          <a:pt x="357664" y="137980"/>
                                          <a:pt x="359569" y="140837"/>
                                        </a:cubicBezTo>
                                        <a:cubicBezTo>
                                          <a:pt x="374809" y="162745"/>
                                          <a:pt x="405289" y="168460"/>
                                          <a:pt x="427196" y="153220"/>
                                        </a:cubicBezTo>
                                        <a:cubicBezTo>
                                          <a:pt x="449104" y="137980"/>
                                          <a:pt x="454819" y="107500"/>
                                          <a:pt x="438626" y="84640"/>
                                        </a:cubicBezTo>
                                        <a:cubicBezTo>
                                          <a:pt x="437674" y="83687"/>
                                          <a:pt x="436721" y="82735"/>
                                          <a:pt x="436721" y="81782"/>
                                        </a:cubicBezTo>
                                        <a:lnTo>
                                          <a:pt x="436721" y="81782"/>
                                        </a:lnTo>
                                        <a:cubicBezTo>
                                          <a:pt x="436721" y="81782"/>
                                          <a:pt x="436721" y="81782"/>
                                          <a:pt x="436721" y="81782"/>
                                        </a:cubicBezTo>
                                        <a:cubicBezTo>
                                          <a:pt x="436721" y="81782"/>
                                          <a:pt x="436721" y="81782"/>
                                          <a:pt x="435769" y="80830"/>
                                        </a:cubicBezTo>
                                        <a:cubicBezTo>
                                          <a:pt x="435769" y="80830"/>
                                          <a:pt x="434816" y="79878"/>
                                          <a:pt x="434816" y="79878"/>
                                        </a:cubicBezTo>
                                        <a:cubicBezTo>
                                          <a:pt x="433864" y="78925"/>
                                          <a:pt x="432911" y="77020"/>
                                          <a:pt x="431006" y="76067"/>
                                        </a:cubicBezTo>
                                        <a:cubicBezTo>
                                          <a:pt x="428149" y="72257"/>
                                          <a:pt x="423386" y="68447"/>
                                          <a:pt x="417671" y="62732"/>
                                        </a:cubicBezTo>
                                        <a:cubicBezTo>
                                          <a:pt x="411956" y="57017"/>
                                          <a:pt x="404336" y="51303"/>
                                          <a:pt x="395764" y="44635"/>
                                        </a:cubicBezTo>
                                        <a:cubicBezTo>
                                          <a:pt x="387191" y="37967"/>
                                          <a:pt x="376714" y="32253"/>
                                          <a:pt x="364331" y="25585"/>
                                        </a:cubicBezTo>
                                        <a:cubicBezTo>
                                          <a:pt x="351949" y="19870"/>
                                          <a:pt x="338614" y="14155"/>
                                          <a:pt x="323374" y="11297"/>
                                        </a:cubicBezTo>
                                        <a:cubicBezTo>
                                          <a:pt x="308134" y="7487"/>
                                          <a:pt x="290989" y="6535"/>
                                          <a:pt x="274796" y="7487"/>
                                        </a:cubicBezTo>
                                        <a:cubicBezTo>
                                          <a:pt x="257651" y="8440"/>
                                          <a:pt x="241459" y="12250"/>
                                          <a:pt x="226219" y="18917"/>
                                        </a:cubicBezTo>
                                        <a:lnTo>
                                          <a:pt x="220504" y="21775"/>
                                        </a:lnTo>
                                        <a:lnTo>
                                          <a:pt x="216694" y="23680"/>
                                        </a:lnTo>
                                        <a:cubicBezTo>
                                          <a:pt x="213836" y="24632"/>
                                          <a:pt x="210026" y="26537"/>
                                          <a:pt x="206216" y="28442"/>
                                        </a:cubicBezTo>
                                        <a:cubicBezTo>
                                          <a:pt x="202406" y="30347"/>
                                          <a:pt x="199549" y="32253"/>
                                          <a:pt x="195739" y="34157"/>
                                        </a:cubicBezTo>
                                        <a:cubicBezTo>
                                          <a:pt x="191929" y="36062"/>
                                          <a:pt x="189071" y="37967"/>
                                          <a:pt x="185261" y="39872"/>
                                        </a:cubicBezTo>
                                        <a:cubicBezTo>
                                          <a:pt x="171926" y="47492"/>
                                          <a:pt x="159544" y="56065"/>
                                          <a:pt x="148114" y="65590"/>
                                        </a:cubicBezTo>
                                        <a:cubicBezTo>
                                          <a:pt x="136684" y="74162"/>
                                          <a:pt x="125254" y="83687"/>
                                          <a:pt x="115729" y="93212"/>
                                        </a:cubicBezTo>
                                        <a:cubicBezTo>
                                          <a:pt x="95726" y="111310"/>
                                          <a:pt x="77629" y="129407"/>
                                          <a:pt x="62389" y="143695"/>
                                        </a:cubicBezTo>
                                        <a:cubicBezTo>
                                          <a:pt x="54769" y="151315"/>
                                          <a:pt x="47149" y="157030"/>
                                          <a:pt x="40481" y="162745"/>
                                        </a:cubicBezTo>
                                        <a:cubicBezTo>
                                          <a:pt x="33814" y="168460"/>
                                          <a:pt x="28099" y="173222"/>
                                          <a:pt x="23336" y="177032"/>
                                        </a:cubicBezTo>
                                        <a:cubicBezTo>
                                          <a:pt x="18574" y="180842"/>
                                          <a:pt x="13811" y="183700"/>
                                          <a:pt x="11906" y="185605"/>
                                        </a:cubicBezTo>
                                        <a:cubicBezTo>
                                          <a:pt x="9049" y="187510"/>
                                          <a:pt x="7144" y="188462"/>
                                          <a:pt x="7144" y="188462"/>
                                        </a:cubicBezTo>
                                        <a:cubicBezTo>
                                          <a:pt x="7144" y="188462"/>
                                          <a:pt x="9049" y="187510"/>
                                          <a:pt x="11906" y="186557"/>
                                        </a:cubicBezTo>
                                        <a:cubicBezTo>
                                          <a:pt x="14764" y="185605"/>
                                          <a:pt x="19526" y="183700"/>
                                          <a:pt x="25241" y="180842"/>
                                        </a:cubicBezTo>
                                        <a:cubicBezTo>
                                          <a:pt x="30956" y="177985"/>
                                          <a:pt x="37624" y="175128"/>
                                          <a:pt x="45244" y="170365"/>
                                        </a:cubicBezTo>
                                        <a:cubicBezTo>
                                          <a:pt x="52864" y="166555"/>
                                          <a:pt x="61436" y="160840"/>
                                          <a:pt x="70961" y="156078"/>
                                        </a:cubicBezTo>
                                        <a:cubicBezTo>
                                          <a:pt x="89059" y="144647"/>
                                          <a:pt x="110966" y="131312"/>
                                          <a:pt x="132874" y="117978"/>
                                        </a:cubicBezTo>
                                        <a:cubicBezTo>
                                          <a:pt x="144304" y="111310"/>
                                          <a:pt x="155734" y="104642"/>
                                          <a:pt x="168116" y="98928"/>
                                        </a:cubicBezTo>
                                        <a:cubicBezTo>
                                          <a:pt x="180499" y="93212"/>
                                          <a:pt x="192881" y="88450"/>
                                          <a:pt x="205264" y="83687"/>
                                        </a:cubicBezTo>
                                        <a:cubicBezTo>
                                          <a:pt x="209074" y="82735"/>
                                          <a:pt x="212884" y="81782"/>
                                          <a:pt x="215741" y="808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8" name="Freeform: Shape 2138"/>
                                <wps:cNvSpPr/>
                                <wps:spPr>
                                  <a:xfrm>
                                    <a:off x="678180" y="758348"/>
                                    <a:ext cx="419100" cy="542925"/>
                                  </a:xfrm>
                                  <a:custGeom>
                                    <a:avLst/>
                                    <a:gdLst>
                                      <a:gd name="connsiteX0" fmla="*/ 369094 w 419100"/>
                                      <a:gd name="connsiteY0" fmla="*/ 25961 h 542925"/>
                                      <a:gd name="connsiteX1" fmla="*/ 224314 w 419100"/>
                                      <a:gd name="connsiteY1" fmla="*/ 98351 h 542925"/>
                                      <a:gd name="connsiteX2" fmla="*/ 312896 w 419100"/>
                                      <a:gd name="connsiteY2" fmla="*/ 262181 h 542925"/>
                                      <a:gd name="connsiteX3" fmla="*/ 306229 w 419100"/>
                                      <a:gd name="connsiteY3" fmla="*/ 290756 h 542925"/>
                                      <a:gd name="connsiteX4" fmla="*/ 292894 w 419100"/>
                                      <a:gd name="connsiteY4" fmla="*/ 334571 h 542925"/>
                                      <a:gd name="connsiteX5" fmla="*/ 273844 w 419100"/>
                                      <a:gd name="connsiteY5" fmla="*/ 379339 h 542925"/>
                                      <a:gd name="connsiteX6" fmla="*/ 248126 w 419100"/>
                                      <a:gd name="connsiteY6" fmla="*/ 422201 h 542925"/>
                                      <a:gd name="connsiteX7" fmla="*/ 215741 w 419100"/>
                                      <a:gd name="connsiteY7" fmla="*/ 460301 h 542925"/>
                                      <a:gd name="connsiteX8" fmla="*/ 177641 w 419100"/>
                                      <a:gd name="connsiteY8" fmla="*/ 491734 h 542925"/>
                                      <a:gd name="connsiteX9" fmla="*/ 136684 w 419100"/>
                                      <a:gd name="connsiteY9" fmla="*/ 513641 h 542925"/>
                                      <a:gd name="connsiteX10" fmla="*/ 96679 w 419100"/>
                                      <a:gd name="connsiteY10" fmla="*/ 527929 h 542925"/>
                                      <a:gd name="connsiteX11" fmla="*/ 60484 w 419100"/>
                                      <a:gd name="connsiteY11" fmla="*/ 535549 h 542925"/>
                                      <a:gd name="connsiteX12" fmla="*/ 52864 w 419100"/>
                                      <a:gd name="connsiteY12" fmla="*/ 536502 h 542925"/>
                                      <a:gd name="connsiteX13" fmla="*/ 45244 w 419100"/>
                                      <a:gd name="connsiteY13" fmla="*/ 537454 h 542925"/>
                                      <a:gd name="connsiteX14" fmla="*/ 38576 w 419100"/>
                                      <a:gd name="connsiteY14" fmla="*/ 538406 h 542925"/>
                                      <a:gd name="connsiteX15" fmla="*/ 31909 w 419100"/>
                                      <a:gd name="connsiteY15" fmla="*/ 539359 h 542925"/>
                                      <a:gd name="connsiteX16" fmla="*/ 21431 w 419100"/>
                                      <a:gd name="connsiteY16" fmla="*/ 540311 h 542925"/>
                                      <a:gd name="connsiteX17" fmla="*/ 13811 w 419100"/>
                                      <a:gd name="connsiteY17" fmla="*/ 540311 h 542925"/>
                                      <a:gd name="connsiteX18" fmla="*/ 7144 w 419100"/>
                                      <a:gd name="connsiteY18" fmla="*/ 540311 h 542925"/>
                                      <a:gd name="connsiteX19" fmla="*/ 13811 w 419100"/>
                                      <a:gd name="connsiteY19" fmla="*/ 541264 h 542925"/>
                                      <a:gd name="connsiteX20" fmla="*/ 21431 w 419100"/>
                                      <a:gd name="connsiteY20" fmla="*/ 542216 h 542925"/>
                                      <a:gd name="connsiteX21" fmla="*/ 31909 w 419100"/>
                                      <a:gd name="connsiteY21" fmla="*/ 543169 h 542925"/>
                                      <a:gd name="connsiteX22" fmla="*/ 38576 w 419100"/>
                                      <a:gd name="connsiteY22" fmla="*/ 544121 h 542925"/>
                                      <a:gd name="connsiteX23" fmla="*/ 45244 w 419100"/>
                                      <a:gd name="connsiteY23" fmla="*/ 544121 h 542925"/>
                                      <a:gd name="connsiteX24" fmla="*/ 52864 w 419100"/>
                                      <a:gd name="connsiteY24" fmla="*/ 544121 h 542925"/>
                                      <a:gd name="connsiteX25" fmla="*/ 61436 w 419100"/>
                                      <a:gd name="connsiteY25" fmla="*/ 544121 h 542925"/>
                                      <a:gd name="connsiteX26" fmla="*/ 99536 w 419100"/>
                                      <a:gd name="connsiteY26" fmla="*/ 542216 h 542925"/>
                                      <a:gd name="connsiteX27" fmla="*/ 144304 w 419100"/>
                                      <a:gd name="connsiteY27" fmla="*/ 534596 h 542925"/>
                                      <a:gd name="connsiteX28" fmla="*/ 192881 w 419100"/>
                                      <a:gd name="connsiteY28" fmla="*/ 517451 h 542925"/>
                                      <a:gd name="connsiteX29" fmla="*/ 241459 w 419100"/>
                                      <a:gd name="connsiteY29" fmla="*/ 489829 h 542925"/>
                                      <a:gd name="connsiteX30" fmla="*/ 286226 w 419100"/>
                                      <a:gd name="connsiteY30" fmla="*/ 452681 h 542925"/>
                                      <a:gd name="connsiteX31" fmla="*/ 324326 w 419100"/>
                                      <a:gd name="connsiteY31" fmla="*/ 408866 h 542925"/>
                                      <a:gd name="connsiteX32" fmla="*/ 354806 w 419100"/>
                                      <a:gd name="connsiteY32" fmla="*/ 361241 h 542925"/>
                                      <a:gd name="connsiteX33" fmla="*/ 378619 w 419100"/>
                                      <a:gd name="connsiteY33" fmla="*/ 314569 h 542925"/>
                                      <a:gd name="connsiteX34" fmla="*/ 395764 w 419100"/>
                                      <a:gd name="connsiteY34" fmla="*/ 270754 h 542925"/>
                                      <a:gd name="connsiteX35" fmla="*/ 414814 w 419100"/>
                                      <a:gd name="connsiteY35" fmla="*/ 202174 h 542925"/>
                                      <a:gd name="connsiteX36" fmla="*/ 416719 w 419100"/>
                                      <a:gd name="connsiteY36" fmla="*/ 190744 h 542925"/>
                                      <a:gd name="connsiteX37" fmla="*/ 418624 w 419100"/>
                                      <a:gd name="connsiteY37" fmla="*/ 174551 h 542925"/>
                                      <a:gd name="connsiteX38" fmla="*/ 369094 w 419100"/>
                                      <a:gd name="connsiteY38" fmla="*/ 25961 h 542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</a:cxnLst>
                                    <a:rect l="l" t="t" r="r" b="b"/>
                                    <a:pathLst>
                                      <a:path w="419100" h="542925">
                                        <a:moveTo>
                                          <a:pt x="369094" y="25961"/>
                                        </a:moveTo>
                                        <a:cubicBezTo>
                                          <a:pt x="307181" y="-17854"/>
                                          <a:pt x="215741" y="18341"/>
                                          <a:pt x="224314" y="98351"/>
                                        </a:cubicBezTo>
                                        <a:cubicBezTo>
                                          <a:pt x="230981" y="165026"/>
                                          <a:pt x="331946" y="141214"/>
                                          <a:pt x="312896" y="262181"/>
                                        </a:cubicBezTo>
                                        <a:cubicBezTo>
                                          <a:pt x="310991" y="271706"/>
                                          <a:pt x="309086" y="281231"/>
                                          <a:pt x="306229" y="290756"/>
                                        </a:cubicBezTo>
                                        <a:cubicBezTo>
                                          <a:pt x="302419" y="305044"/>
                                          <a:pt x="298609" y="319331"/>
                                          <a:pt x="292894" y="334571"/>
                                        </a:cubicBezTo>
                                        <a:cubicBezTo>
                                          <a:pt x="287179" y="349811"/>
                                          <a:pt x="281464" y="365051"/>
                                          <a:pt x="273844" y="379339"/>
                                        </a:cubicBezTo>
                                        <a:cubicBezTo>
                                          <a:pt x="266224" y="394579"/>
                                          <a:pt x="257651" y="408866"/>
                                          <a:pt x="248126" y="422201"/>
                                        </a:cubicBezTo>
                                        <a:cubicBezTo>
                                          <a:pt x="238601" y="435536"/>
                                          <a:pt x="227171" y="448871"/>
                                          <a:pt x="215741" y="460301"/>
                                        </a:cubicBezTo>
                                        <a:cubicBezTo>
                                          <a:pt x="204311" y="471731"/>
                                          <a:pt x="190976" y="482209"/>
                                          <a:pt x="177641" y="491734"/>
                                        </a:cubicBezTo>
                                        <a:cubicBezTo>
                                          <a:pt x="164306" y="500306"/>
                                          <a:pt x="150019" y="507926"/>
                                          <a:pt x="136684" y="513641"/>
                                        </a:cubicBezTo>
                                        <a:cubicBezTo>
                                          <a:pt x="123349" y="519356"/>
                                          <a:pt x="109061" y="524119"/>
                                          <a:pt x="96679" y="527929"/>
                                        </a:cubicBezTo>
                                        <a:cubicBezTo>
                                          <a:pt x="84296" y="531739"/>
                                          <a:pt x="71914" y="533644"/>
                                          <a:pt x="60484" y="535549"/>
                                        </a:cubicBezTo>
                                        <a:cubicBezTo>
                                          <a:pt x="57626" y="535549"/>
                                          <a:pt x="54769" y="536502"/>
                                          <a:pt x="52864" y="536502"/>
                                        </a:cubicBezTo>
                                        <a:cubicBezTo>
                                          <a:pt x="50006" y="536502"/>
                                          <a:pt x="48101" y="537454"/>
                                          <a:pt x="45244" y="537454"/>
                                        </a:cubicBezTo>
                                        <a:cubicBezTo>
                                          <a:pt x="43339" y="537454"/>
                                          <a:pt x="40481" y="538406"/>
                                          <a:pt x="38576" y="538406"/>
                                        </a:cubicBezTo>
                                        <a:cubicBezTo>
                                          <a:pt x="36671" y="538406"/>
                                          <a:pt x="34766" y="538406"/>
                                          <a:pt x="31909" y="539359"/>
                                        </a:cubicBezTo>
                                        <a:cubicBezTo>
                                          <a:pt x="28099" y="539359"/>
                                          <a:pt x="24289" y="540311"/>
                                          <a:pt x="21431" y="540311"/>
                                        </a:cubicBezTo>
                                        <a:cubicBezTo>
                                          <a:pt x="18574" y="540311"/>
                                          <a:pt x="15716" y="540311"/>
                                          <a:pt x="13811" y="540311"/>
                                        </a:cubicBezTo>
                                        <a:cubicBezTo>
                                          <a:pt x="10001" y="540311"/>
                                          <a:pt x="7144" y="540311"/>
                                          <a:pt x="7144" y="540311"/>
                                        </a:cubicBezTo>
                                        <a:cubicBezTo>
                                          <a:pt x="7144" y="540311"/>
                                          <a:pt x="9049" y="540311"/>
                                          <a:pt x="13811" y="541264"/>
                                        </a:cubicBezTo>
                                        <a:cubicBezTo>
                                          <a:pt x="15716" y="541264"/>
                                          <a:pt x="18574" y="542216"/>
                                          <a:pt x="21431" y="542216"/>
                                        </a:cubicBezTo>
                                        <a:cubicBezTo>
                                          <a:pt x="24289" y="542216"/>
                                          <a:pt x="28099" y="543169"/>
                                          <a:pt x="31909" y="543169"/>
                                        </a:cubicBezTo>
                                        <a:cubicBezTo>
                                          <a:pt x="33814" y="543169"/>
                                          <a:pt x="35719" y="543169"/>
                                          <a:pt x="38576" y="544121"/>
                                        </a:cubicBezTo>
                                        <a:cubicBezTo>
                                          <a:pt x="40481" y="544121"/>
                                          <a:pt x="43339" y="544121"/>
                                          <a:pt x="45244" y="544121"/>
                                        </a:cubicBezTo>
                                        <a:cubicBezTo>
                                          <a:pt x="48101" y="544121"/>
                                          <a:pt x="50006" y="544121"/>
                                          <a:pt x="52864" y="544121"/>
                                        </a:cubicBezTo>
                                        <a:cubicBezTo>
                                          <a:pt x="55721" y="544121"/>
                                          <a:pt x="58579" y="544121"/>
                                          <a:pt x="61436" y="544121"/>
                                        </a:cubicBezTo>
                                        <a:cubicBezTo>
                                          <a:pt x="72866" y="544121"/>
                                          <a:pt x="85249" y="544121"/>
                                          <a:pt x="99536" y="542216"/>
                                        </a:cubicBezTo>
                                        <a:cubicBezTo>
                                          <a:pt x="113824" y="541264"/>
                                          <a:pt x="128111" y="538406"/>
                                          <a:pt x="144304" y="534596"/>
                                        </a:cubicBezTo>
                                        <a:cubicBezTo>
                                          <a:pt x="160496" y="530786"/>
                                          <a:pt x="176689" y="525071"/>
                                          <a:pt x="192881" y="517451"/>
                                        </a:cubicBezTo>
                                        <a:cubicBezTo>
                                          <a:pt x="209074" y="509831"/>
                                          <a:pt x="226219" y="501259"/>
                                          <a:pt x="241459" y="489829"/>
                                        </a:cubicBezTo>
                                        <a:cubicBezTo>
                                          <a:pt x="256699" y="479351"/>
                                          <a:pt x="271939" y="466016"/>
                                          <a:pt x="286226" y="452681"/>
                                        </a:cubicBezTo>
                                        <a:cubicBezTo>
                                          <a:pt x="300514" y="439346"/>
                                          <a:pt x="312896" y="424106"/>
                                          <a:pt x="324326" y="408866"/>
                                        </a:cubicBezTo>
                                        <a:cubicBezTo>
                                          <a:pt x="335756" y="393626"/>
                                          <a:pt x="346234" y="377434"/>
                                          <a:pt x="354806" y="361241"/>
                                        </a:cubicBezTo>
                                        <a:cubicBezTo>
                                          <a:pt x="363379" y="345049"/>
                                          <a:pt x="370999" y="329809"/>
                                          <a:pt x="378619" y="314569"/>
                                        </a:cubicBezTo>
                                        <a:cubicBezTo>
                                          <a:pt x="385286" y="299329"/>
                                          <a:pt x="391001" y="284089"/>
                                          <a:pt x="395764" y="270754"/>
                                        </a:cubicBezTo>
                                        <a:cubicBezTo>
                                          <a:pt x="405289" y="243131"/>
                                          <a:pt x="411004" y="219319"/>
                                          <a:pt x="414814" y="202174"/>
                                        </a:cubicBezTo>
                                        <a:cubicBezTo>
                                          <a:pt x="415766" y="199316"/>
                                          <a:pt x="416719" y="195506"/>
                                          <a:pt x="416719" y="190744"/>
                                        </a:cubicBezTo>
                                        <a:cubicBezTo>
                                          <a:pt x="417671" y="187886"/>
                                          <a:pt x="418624" y="174551"/>
                                          <a:pt x="418624" y="174551"/>
                                        </a:cubicBezTo>
                                        <a:cubicBezTo>
                                          <a:pt x="422434" y="130736"/>
                                          <a:pt x="418624" y="62156"/>
                                          <a:pt x="369094" y="259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9" name="Freeform: Shape 2139"/>
                                <wps:cNvSpPr/>
                                <wps:spPr>
                                  <a:xfrm>
                                    <a:off x="1350645" y="1151498"/>
                                    <a:ext cx="247650" cy="104775"/>
                                  </a:xfrm>
                                  <a:custGeom>
                                    <a:avLst/>
                                    <a:gdLst>
                                      <a:gd name="connsiteX0" fmla="*/ 224314 w 247650"/>
                                      <a:gd name="connsiteY0" fmla="*/ 45244 h 104775"/>
                                      <a:gd name="connsiteX1" fmla="*/ 224314 w 247650"/>
                                      <a:gd name="connsiteY1" fmla="*/ 45244 h 104775"/>
                                      <a:gd name="connsiteX2" fmla="*/ 222409 w 247650"/>
                                      <a:gd name="connsiteY2" fmla="*/ 44291 h 104775"/>
                                      <a:gd name="connsiteX3" fmla="*/ 221456 w 247650"/>
                                      <a:gd name="connsiteY3" fmla="*/ 43339 h 104775"/>
                                      <a:gd name="connsiteX4" fmla="*/ 214789 w 247650"/>
                                      <a:gd name="connsiteY4" fmla="*/ 37624 h 104775"/>
                                      <a:gd name="connsiteX5" fmla="*/ 204311 w 247650"/>
                                      <a:gd name="connsiteY5" fmla="*/ 30956 h 104775"/>
                                      <a:gd name="connsiteX6" fmla="*/ 190024 w 247650"/>
                                      <a:gd name="connsiteY6" fmla="*/ 23336 h 104775"/>
                                      <a:gd name="connsiteX7" fmla="*/ 171926 w 247650"/>
                                      <a:gd name="connsiteY7" fmla="*/ 15716 h 104775"/>
                                      <a:gd name="connsiteX8" fmla="*/ 150971 w 247650"/>
                                      <a:gd name="connsiteY8" fmla="*/ 10002 h 104775"/>
                                      <a:gd name="connsiteX9" fmla="*/ 128111 w 247650"/>
                                      <a:gd name="connsiteY9" fmla="*/ 7144 h 104775"/>
                                      <a:gd name="connsiteX10" fmla="*/ 105251 w 247650"/>
                                      <a:gd name="connsiteY10" fmla="*/ 8097 h 104775"/>
                                      <a:gd name="connsiteX11" fmla="*/ 83344 w 247650"/>
                                      <a:gd name="connsiteY11" fmla="*/ 12859 h 104775"/>
                                      <a:gd name="connsiteX12" fmla="*/ 72866 w 247650"/>
                                      <a:gd name="connsiteY12" fmla="*/ 16669 h 104775"/>
                                      <a:gd name="connsiteX13" fmla="*/ 63341 w 247650"/>
                                      <a:gd name="connsiteY13" fmla="*/ 21431 h 104775"/>
                                      <a:gd name="connsiteX14" fmla="*/ 54769 w 247650"/>
                                      <a:gd name="connsiteY14" fmla="*/ 26194 h 104775"/>
                                      <a:gd name="connsiteX15" fmla="*/ 46196 w 247650"/>
                                      <a:gd name="connsiteY15" fmla="*/ 30956 h 104775"/>
                                      <a:gd name="connsiteX16" fmla="*/ 38576 w 247650"/>
                                      <a:gd name="connsiteY16" fmla="*/ 36672 h 104775"/>
                                      <a:gd name="connsiteX17" fmla="*/ 34766 w 247650"/>
                                      <a:gd name="connsiteY17" fmla="*/ 39529 h 104775"/>
                                      <a:gd name="connsiteX18" fmla="*/ 31909 w 247650"/>
                                      <a:gd name="connsiteY18" fmla="*/ 42386 h 104775"/>
                                      <a:gd name="connsiteX19" fmla="*/ 26194 w 247650"/>
                                      <a:gd name="connsiteY19" fmla="*/ 47149 h 104775"/>
                                      <a:gd name="connsiteX20" fmla="*/ 21431 w 247650"/>
                                      <a:gd name="connsiteY20" fmla="*/ 51911 h 104775"/>
                                      <a:gd name="connsiteX21" fmla="*/ 13811 w 247650"/>
                                      <a:gd name="connsiteY21" fmla="*/ 59531 h 104775"/>
                                      <a:gd name="connsiteX22" fmla="*/ 7144 w 247650"/>
                                      <a:gd name="connsiteY22" fmla="*/ 66199 h 104775"/>
                                      <a:gd name="connsiteX23" fmla="*/ 14764 w 247650"/>
                                      <a:gd name="connsiteY23" fmla="*/ 60484 h 104775"/>
                                      <a:gd name="connsiteX24" fmla="*/ 24289 w 247650"/>
                                      <a:gd name="connsiteY24" fmla="*/ 54769 h 104775"/>
                                      <a:gd name="connsiteX25" fmla="*/ 30004 w 247650"/>
                                      <a:gd name="connsiteY25" fmla="*/ 50959 h 104775"/>
                                      <a:gd name="connsiteX26" fmla="*/ 36671 w 247650"/>
                                      <a:gd name="connsiteY26" fmla="*/ 47149 h 104775"/>
                                      <a:gd name="connsiteX27" fmla="*/ 40481 w 247650"/>
                                      <a:gd name="connsiteY27" fmla="*/ 45244 h 104775"/>
                                      <a:gd name="connsiteX28" fmla="*/ 44291 w 247650"/>
                                      <a:gd name="connsiteY28" fmla="*/ 43339 h 104775"/>
                                      <a:gd name="connsiteX29" fmla="*/ 51911 w 247650"/>
                                      <a:gd name="connsiteY29" fmla="*/ 39529 h 104775"/>
                                      <a:gd name="connsiteX30" fmla="*/ 60484 w 247650"/>
                                      <a:gd name="connsiteY30" fmla="*/ 36672 h 104775"/>
                                      <a:gd name="connsiteX31" fmla="*/ 69056 w 247650"/>
                                      <a:gd name="connsiteY31" fmla="*/ 33814 h 104775"/>
                                      <a:gd name="connsiteX32" fmla="*/ 78581 w 247650"/>
                                      <a:gd name="connsiteY32" fmla="*/ 31909 h 104775"/>
                                      <a:gd name="connsiteX33" fmla="*/ 88106 w 247650"/>
                                      <a:gd name="connsiteY33" fmla="*/ 30956 h 104775"/>
                                      <a:gd name="connsiteX34" fmla="*/ 107156 w 247650"/>
                                      <a:gd name="connsiteY34" fmla="*/ 30956 h 104775"/>
                                      <a:gd name="connsiteX35" fmla="*/ 125254 w 247650"/>
                                      <a:gd name="connsiteY35" fmla="*/ 33814 h 104775"/>
                                      <a:gd name="connsiteX36" fmla="*/ 142399 w 247650"/>
                                      <a:gd name="connsiteY36" fmla="*/ 39529 h 104775"/>
                                      <a:gd name="connsiteX37" fmla="*/ 169069 w 247650"/>
                                      <a:gd name="connsiteY37" fmla="*/ 55722 h 104775"/>
                                      <a:gd name="connsiteX38" fmla="*/ 178594 w 247650"/>
                                      <a:gd name="connsiteY38" fmla="*/ 64294 h 104775"/>
                                      <a:gd name="connsiteX39" fmla="*/ 185261 w 247650"/>
                                      <a:gd name="connsiteY39" fmla="*/ 70961 h 104775"/>
                                      <a:gd name="connsiteX40" fmla="*/ 188119 w 247650"/>
                                      <a:gd name="connsiteY40" fmla="*/ 74772 h 104775"/>
                                      <a:gd name="connsiteX41" fmla="*/ 190024 w 247650"/>
                                      <a:gd name="connsiteY41" fmla="*/ 76677 h 104775"/>
                                      <a:gd name="connsiteX42" fmla="*/ 239554 w 247650"/>
                                      <a:gd name="connsiteY42" fmla="*/ 93822 h 104775"/>
                                      <a:gd name="connsiteX43" fmla="*/ 224314 w 247650"/>
                                      <a:gd name="connsiteY43" fmla="*/ 45244 h 1047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47650" h="104775">
                                        <a:moveTo>
                                          <a:pt x="224314" y="45244"/>
                                        </a:moveTo>
                                        <a:cubicBezTo>
                                          <a:pt x="224314" y="45244"/>
                                          <a:pt x="224314" y="45244"/>
                                          <a:pt x="224314" y="45244"/>
                                        </a:cubicBezTo>
                                        <a:cubicBezTo>
                                          <a:pt x="223361" y="44291"/>
                                          <a:pt x="223361" y="44291"/>
                                          <a:pt x="222409" y="44291"/>
                                        </a:cubicBezTo>
                                        <a:cubicBezTo>
                                          <a:pt x="222409" y="44291"/>
                                          <a:pt x="221456" y="43339"/>
                                          <a:pt x="221456" y="43339"/>
                                        </a:cubicBezTo>
                                        <a:cubicBezTo>
                                          <a:pt x="219551" y="42386"/>
                                          <a:pt x="217646" y="40481"/>
                                          <a:pt x="214789" y="37624"/>
                                        </a:cubicBezTo>
                                        <a:cubicBezTo>
                                          <a:pt x="211931" y="35719"/>
                                          <a:pt x="208121" y="32861"/>
                                          <a:pt x="204311" y="30956"/>
                                        </a:cubicBezTo>
                                        <a:cubicBezTo>
                                          <a:pt x="200501" y="28099"/>
                                          <a:pt x="195739" y="26194"/>
                                          <a:pt x="190024" y="23336"/>
                                        </a:cubicBezTo>
                                        <a:cubicBezTo>
                                          <a:pt x="184309" y="20479"/>
                                          <a:pt x="178594" y="18574"/>
                                          <a:pt x="171926" y="15716"/>
                                        </a:cubicBezTo>
                                        <a:cubicBezTo>
                                          <a:pt x="165259" y="13811"/>
                                          <a:pt x="158591" y="11906"/>
                                          <a:pt x="150971" y="10002"/>
                                        </a:cubicBezTo>
                                        <a:cubicBezTo>
                                          <a:pt x="143351" y="8097"/>
                                          <a:pt x="135731" y="8097"/>
                                          <a:pt x="128111" y="7144"/>
                                        </a:cubicBezTo>
                                        <a:cubicBezTo>
                                          <a:pt x="120491" y="7144"/>
                                          <a:pt x="112871" y="7144"/>
                                          <a:pt x="105251" y="8097"/>
                                        </a:cubicBezTo>
                                        <a:cubicBezTo>
                                          <a:pt x="97631" y="9049"/>
                                          <a:pt x="90011" y="10954"/>
                                          <a:pt x="83344" y="12859"/>
                                        </a:cubicBezTo>
                                        <a:cubicBezTo>
                                          <a:pt x="79534" y="13811"/>
                                          <a:pt x="76676" y="15716"/>
                                          <a:pt x="72866" y="16669"/>
                                        </a:cubicBezTo>
                                        <a:cubicBezTo>
                                          <a:pt x="70009" y="18574"/>
                                          <a:pt x="66199" y="19527"/>
                                          <a:pt x="63341" y="21431"/>
                                        </a:cubicBezTo>
                                        <a:cubicBezTo>
                                          <a:pt x="60484" y="23336"/>
                                          <a:pt x="57626" y="24289"/>
                                          <a:pt x="54769" y="26194"/>
                                        </a:cubicBezTo>
                                        <a:cubicBezTo>
                                          <a:pt x="51911" y="28099"/>
                                          <a:pt x="49054" y="30004"/>
                                          <a:pt x="46196" y="30956"/>
                                        </a:cubicBezTo>
                                        <a:cubicBezTo>
                                          <a:pt x="43339" y="32861"/>
                                          <a:pt x="41434" y="34766"/>
                                          <a:pt x="38576" y="36672"/>
                                        </a:cubicBezTo>
                                        <a:cubicBezTo>
                                          <a:pt x="37624" y="37624"/>
                                          <a:pt x="36671" y="38577"/>
                                          <a:pt x="34766" y="39529"/>
                                        </a:cubicBezTo>
                                        <a:cubicBezTo>
                                          <a:pt x="33814" y="40481"/>
                                          <a:pt x="32861" y="41434"/>
                                          <a:pt x="31909" y="42386"/>
                                        </a:cubicBezTo>
                                        <a:cubicBezTo>
                                          <a:pt x="30004" y="44291"/>
                                          <a:pt x="28099" y="46197"/>
                                          <a:pt x="26194" y="47149"/>
                                        </a:cubicBezTo>
                                        <a:cubicBezTo>
                                          <a:pt x="24289" y="49054"/>
                                          <a:pt x="22384" y="50006"/>
                                          <a:pt x="21431" y="51911"/>
                                        </a:cubicBezTo>
                                        <a:cubicBezTo>
                                          <a:pt x="18574" y="54769"/>
                                          <a:pt x="15716" y="57627"/>
                                          <a:pt x="13811" y="59531"/>
                                        </a:cubicBezTo>
                                        <a:cubicBezTo>
                                          <a:pt x="10001" y="64294"/>
                                          <a:pt x="7144" y="66199"/>
                                          <a:pt x="7144" y="66199"/>
                                        </a:cubicBezTo>
                                        <a:cubicBezTo>
                                          <a:pt x="7144" y="66199"/>
                                          <a:pt x="10001" y="64294"/>
                                          <a:pt x="14764" y="60484"/>
                                        </a:cubicBezTo>
                                        <a:cubicBezTo>
                                          <a:pt x="17621" y="58579"/>
                                          <a:pt x="20479" y="56674"/>
                                          <a:pt x="24289" y="54769"/>
                                        </a:cubicBezTo>
                                        <a:cubicBezTo>
                                          <a:pt x="26194" y="53816"/>
                                          <a:pt x="28099" y="52864"/>
                                          <a:pt x="30004" y="50959"/>
                                        </a:cubicBezTo>
                                        <a:cubicBezTo>
                                          <a:pt x="31909" y="50006"/>
                                          <a:pt x="33814" y="49054"/>
                                          <a:pt x="36671" y="47149"/>
                                        </a:cubicBezTo>
                                        <a:cubicBezTo>
                                          <a:pt x="37624" y="46197"/>
                                          <a:pt x="38576" y="46197"/>
                                          <a:pt x="40481" y="45244"/>
                                        </a:cubicBezTo>
                                        <a:cubicBezTo>
                                          <a:pt x="41434" y="44291"/>
                                          <a:pt x="43339" y="44291"/>
                                          <a:pt x="44291" y="43339"/>
                                        </a:cubicBezTo>
                                        <a:cubicBezTo>
                                          <a:pt x="47149" y="42386"/>
                                          <a:pt x="49054" y="41434"/>
                                          <a:pt x="51911" y="39529"/>
                                        </a:cubicBezTo>
                                        <a:cubicBezTo>
                                          <a:pt x="54769" y="38577"/>
                                          <a:pt x="57626" y="37624"/>
                                          <a:pt x="60484" y="36672"/>
                                        </a:cubicBezTo>
                                        <a:cubicBezTo>
                                          <a:pt x="63341" y="35719"/>
                                          <a:pt x="66199" y="34766"/>
                                          <a:pt x="69056" y="33814"/>
                                        </a:cubicBezTo>
                                        <a:cubicBezTo>
                                          <a:pt x="71914" y="32861"/>
                                          <a:pt x="74771" y="32861"/>
                                          <a:pt x="78581" y="31909"/>
                                        </a:cubicBezTo>
                                        <a:cubicBezTo>
                                          <a:pt x="81439" y="31909"/>
                                          <a:pt x="85249" y="30956"/>
                                          <a:pt x="88106" y="30956"/>
                                        </a:cubicBezTo>
                                        <a:cubicBezTo>
                                          <a:pt x="94774" y="30956"/>
                                          <a:pt x="100489" y="30004"/>
                                          <a:pt x="107156" y="30956"/>
                                        </a:cubicBezTo>
                                        <a:cubicBezTo>
                                          <a:pt x="113824" y="30956"/>
                                          <a:pt x="119539" y="32861"/>
                                          <a:pt x="125254" y="33814"/>
                                        </a:cubicBezTo>
                                        <a:cubicBezTo>
                                          <a:pt x="130969" y="35719"/>
                                          <a:pt x="136684" y="37624"/>
                                          <a:pt x="142399" y="39529"/>
                                        </a:cubicBezTo>
                                        <a:cubicBezTo>
                                          <a:pt x="152876" y="44291"/>
                                          <a:pt x="161449" y="50006"/>
                                          <a:pt x="169069" y="55722"/>
                                        </a:cubicBezTo>
                                        <a:cubicBezTo>
                                          <a:pt x="172879" y="58579"/>
                                          <a:pt x="175736" y="61436"/>
                                          <a:pt x="178594" y="64294"/>
                                        </a:cubicBezTo>
                                        <a:cubicBezTo>
                                          <a:pt x="181451" y="67152"/>
                                          <a:pt x="183356" y="69056"/>
                                          <a:pt x="185261" y="70961"/>
                                        </a:cubicBezTo>
                                        <a:cubicBezTo>
                                          <a:pt x="186214" y="71914"/>
                                          <a:pt x="187166" y="73819"/>
                                          <a:pt x="188119" y="74772"/>
                                        </a:cubicBezTo>
                                        <a:cubicBezTo>
                                          <a:pt x="189071" y="75724"/>
                                          <a:pt x="189071" y="76677"/>
                                          <a:pt x="190024" y="76677"/>
                                        </a:cubicBezTo>
                                        <a:cubicBezTo>
                                          <a:pt x="205264" y="95727"/>
                                          <a:pt x="225266" y="106204"/>
                                          <a:pt x="239554" y="93822"/>
                                        </a:cubicBezTo>
                                        <a:cubicBezTo>
                                          <a:pt x="250984" y="85249"/>
                                          <a:pt x="242411" y="58579"/>
                                          <a:pt x="224314" y="452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0" name="Freeform: Shape 2140"/>
                                <wps:cNvSpPr/>
                                <wps:spPr>
                                  <a:xfrm>
                                    <a:off x="439103" y="614156"/>
                                    <a:ext cx="200025" cy="161925"/>
                                  </a:xfrm>
                                  <a:custGeom>
                                    <a:avLst/>
                                    <a:gdLst>
                                      <a:gd name="connsiteX0" fmla="*/ 90011 w 200025"/>
                                      <a:gd name="connsiteY0" fmla="*/ 138720 h 161925"/>
                                      <a:gd name="connsiteX1" fmla="*/ 81439 w 200025"/>
                                      <a:gd name="connsiteY1" fmla="*/ 142530 h 161925"/>
                                      <a:gd name="connsiteX2" fmla="*/ 72866 w 200025"/>
                                      <a:gd name="connsiteY2" fmla="*/ 145388 h 161925"/>
                                      <a:gd name="connsiteX3" fmla="*/ 64294 w 200025"/>
                                      <a:gd name="connsiteY3" fmla="*/ 148245 h 161925"/>
                                      <a:gd name="connsiteX4" fmla="*/ 55721 w 200025"/>
                                      <a:gd name="connsiteY4" fmla="*/ 150150 h 161925"/>
                                      <a:gd name="connsiteX5" fmla="*/ 48101 w 200025"/>
                                      <a:gd name="connsiteY5" fmla="*/ 152055 h 161925"/>
                                      <a:gd name="connsiteX6" fmla="*/ 44291 w 200025"/>
                                      <a:gd name="connsiteY6" fmla="*/ 153008 h 161925"/>
                                      <a:gd name="connsiteX7" fmla="*/ 40481 w 200025"/>
                                      <a:gd name="connsiteY7" fmla="*/ 153008 h 161925"/>
                                      <a:gd name="connsiteX8" fmla="*/ 33814 w 200025"/>
                                      <a:gd name="connsiteY8" fmla="*/ 153960 h 161925"/>
                                      <a:gd name="connsiteX9" fmla="*/ 27146 w 200025"/>
                                      <a:gd name="connsiteY9" fmla="*/ 153960 h 161925"/>
                                      <a:gd name="connsiteX10" fmla="*/ 16669 w 200025"/>
                                      <a:gd name="connsiteY10" fmla="*/ 153960 h 161925"/>
                                      <a:gd name="connsiteX11" fmla="*/ 7144 w 200025"/>
                                      <a:gd name="connsiteY11" fmla="*/ 153960 h 161925"/>
                                      <a:gd name="connsiteX12" fmla="*/ 15716 w 200025"/>
                                      <a:gd name="connsiteY12" fmla="*/ 155865 h 161925"/>
                                      <a:gd name="connsiteX13" fmla="*/ 26194 w 200025"/>
                                      <a:gd name="connsiteY13" fmla="*/ 157770 h 161925"/>
                                      <a:gd name="connsiteX14" fmla="*/ 32861 w 200025"/>
                                      <a:gd name="connsiteY14" fmla="*/ 158722 h 161925"/>
                                      <a:gd name="connsiteX15" fmla="*/ 40481 w 200025"/>
                                      <a:gd name="connsiteY15" fmla="*/ 159675 h 161925"/>
                                      <a:gd name="connsiteX16" fmla="*/ 44291 w 200025"/>
                                      <a:gd name="connsiteY16" fmla="*/ 159675 h 161925"/>
                                      <a:gd name="connsiteX17" fmla="*/ 48101 w 200025"/>
                                      <a:gd name="connsiteY17" fmla="*/ 159675 h 161925"/>
                                      <a:gd name="connsiteX18" fmla="*/ 56674 w 200025"/>
                                      <a:gd name="connsiteY18" fmla="*/ 159675 h 161925"/>
                                      <a:gd name="connsiteX19" fmla="*/ 66199 w 200025"/>
                                      <a:gd name="connsiteY19" fmla="*/ 159675 h 161925"/>
                                      <a:gd name="connsiteX20" fmla="*/ 75724 w 200025"/>
                                      <a:gd name="connsiteY20" fmla="*/ 158722 h 161925"/>
                                      <a:gd name="connsiteX21" fmla="*/ 85249 w 200025"/>
                                      <a:gd name="connsiteY21" fmla="*/ 156818 h 161925"/>
                                      <a:gd name="connsiteX22" fmla="*/ 95726 w 200025"/>
                                      <a:gd name="connsiteY22" fmla="*/ 153960 h 161925"/>
                                      <a:gd name="connsiteX23" fmla="*/ 115729 w 200025"/>
                                      <a:gd name="connsiteY23" fmla="*/ 146340 h 161925"/>
                                      <a:gd name="connsiteX24" fmla="*/ 134779 w 200025"/>
                                      <a:gd name="connsiteY24" fmla="*/ 134910 h 161925"/>
                                      <a:gd name="connsiteX25" fmla="*/ 150971 w 200025"/>
                                      <a:gd name="connsiteY25" fmla="*/ 120622 h 161925"/>
                                      <a:gd name="connsiteX26" fmla="*/ 164306 w 200025"/>
                                      <a:gd name="connsiteY26" fmla="*/ 105383 h 161925"/>
                                      <a:gd name="connsiteX27" fmla="*/ 174784 w 200025"/>
                                      <a:gd name="connsiteY27" fmla="*/ 90143 h 161925"/>
                                      <a:gd name="connsiteX28" fmla="*/ 182404 w 200025"/>
                                      <a:gd name="connsiteY28" fmla="*/ 76808 h 161925"/>
                                      <a:gd name="connsiteX29" fmla="*/ 187166 w 200025"/>
                                      <a:gd name="connsiteY29" fmla="*/ 65378 h 161925"/>
                                      <a:gd name="connsiteX30" fmla="*/ 190024 w 200025"/>
                                      <a:gd name="connsiteY30" fmla="*/ 57758 h 161925"/>
                                      <a:gd name="connsiteX31" fmla="*/ 190024 w 200025"/>
                                      <a:gd name="connsiteY31" fmla="*/ 56805 h 161925"/>
                                      <a:gd name="connsiteX32" fmla="*/ 190024 w 200025"/>
                                      <a:gd name="connsiteY32" fmla="*/ 55853 h 161925"/>
                                      <a:gd name="connsiteX33" fmla="*/ 190024 w 200025"/>
                                      <a:gd name="connsiteY33" fmla="*/ 54900 h 161925"/>
                                      <a:gd name="connsiteX34" fmla="*/ 174784 w 200025"/>
                                      <a:gd name="connsiteY34" fmla="*/ 7275 h 161925"/>
                                      <a:gd name="connsiteX35" fmla="*/ 145256 w 200025"/>
                                      <a:gd name="connsiteY35" fmla="*/ 47280 h 161925"/>
                                      <a:gd name="connsiteX36" fmla="*/ 145256 w 200025"/>
                                      <a:gd name="connsiteY36" fmla="*/ 50138 h 161925"/>
                                      <a:gd name="connsiteX37" fmla="*/ 145256 w 200025"/>
                                      <a:gd name="connsiteY37" fmla="*/ 53947 h 161925"/>
                                      <a:gd name="connsiteX38" fmla="*/ 143351 w 200025"/>
                                      <a:gd name="connsiteY38" fmla="*/ 62520 h 161925"/>
                                      <a:gd name="connsiteX39" fmla="*/ 140494 w 200025"/>
                                      <a:gd name="connsiteY39" fmla="*/ 73950 h 161925"/>
                                      <a:gd name="connsiteX40" fmla="*/ 128111 w 200025"/>
                                      <a:gd name="connsiteY40" fmla="*/ 100620 h 161925"/>
                                      <a:gd name="connsiteX41" fmla="*/ 117634 w 200025"/>
                                      <a:gd name="connsiteY41" fmla="*/ 113955 h 161925"/>
                                      <a:gd name="connsiteX42" fmla="*/ 105251 w 200025"/>
                                      <a:gd name="connsiteY42" fmla="*/ 126338 h 161925"/>
                                      <a:gd name="connsiteX43" fmla="*/ 90011 w 200025"/>
                                      <a:gd name="connsiteY43" fmla="*/ 138720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00025" h="161925">
                                        <a:moveTo>
                                          <a:pt x="90011" y="138720"/>
                                        </a:moveTo>
                                        <a:cubicBezTo>
                                          <a:pt x="87154" y="139672"/>
                                          <a:pt x="84296" y="141578"/>
                                          <a:pt x="81439" y="142530"/>
                                        </a:cubicBezTo>
                                        <a:cubicBezTo>
                                          <a:pt x="78581" y="143483"/>
                                          <a:pt x="75724" y="144435"/>
                                          <a:pt x="72866" y="145388"/>
                                        </a:cubicBezTo>
                                        <a:cubicBezTo>
                                          <a:pt x="70009" y="146340"/>
                                          <a:pt x="67151" y="147293"/>
                                          <a:pt x="64294" y="148245"/>
                                        </a:cubicBezTo>
                                        <a:cubicBezTo>
                                          <a:pt x="61436" y="149197"/>
                                          <a:pt x="58579" y="149197"/>
                                          <a:pt x="55721" y="150150"/>
                                        </a:cubicBezTo>
                                        <a:cubicBezTo>
                                          <a:pt x="52864" y="151103"/>
                                          <a:pt x="50006" y="151103"/>
                                          <a:pt x="48101" y="152055"/>
                                        </a:cubicBezTo>
                                        <a:cubicBezTo>
                                          <a:pt x="47149" y="152055"/>
                                          <a:pt x="45244" y="152055"/>
                                          <a:pt x="44291" y="153008"/>
                                        </a:cubicBezTo>
                                        <a:cubicBezTo>
                                          <a:pt x="43339" y="153008"/>
                                          <a:pt x="41434" y="153008"/>
                                          <a:pt x="40481" y="153008"/>
                                        </a:cubicBezTo>
                                        <a:cubicBezTo>
                                          <a:pt x="37624" y="153008"/>
                                          <a:pt x="35719" y="153960"/>
                                          <a:pt x="33814" y="153960"/>
                                        </a:cubicBezTo>
                                        <a:cubicBezTo>
                                          <a:pt x="31909" y="153960"/>
                                          <a:pt x="29051" y="153960"/>
                                          <a:pt x="27146" y="153960"/>
                                        </a:cubicBezTo>
                                        <a:cubicBezTo>
                                          <a:pt x="23336" y="153960"/>
                                          <a:pt x="19526" y="153960"/>
                                          <a:pt x="16669" y="153960"/>
                                        </a:cubicBezTo>
                                        <a:cubicBezTo>
                                          <a:pt x="10954" y="153960"/>
                                          <a:pt x="7144" y="153960"/>
                                          <a:pt x="7144" y="153960"/>
                                        </a:cubicBezTo>
                                        <a:cubicBezTo>
                                          <a:pt x="7144" y="153960"/>
                                          <a:pt x="10001" y="154913"/>
                                          <a:pt x="15716" y="155865"/>
                                        </a:cubicBezTo>
                                        <a:cubicBezTo>
                                          <a:pt x="18574" y="156818"/>
                                          <a:pt x="22384" y="156818"/>
                                          <a:pt x="26194" y="157770"/>
                                        </a:cubicBezTo>
                                        <a:cubicBezTo>
                                          <a:pt x="28099" y="157770"/>
                                          <a:pt x="30004" y="158722"/>
                                          <a:pt x="32861" y="158722"/>
                                        </a:cubicBezTo>
                                        <a:cubicBezTo>
                                          <a:pt x="34766" y="158722"/>
                                          <a:pt x="37624" y="159675"/>
                                          <a:pt x="40481" y="159675"/>
                                        </a:cubicBezTo>
                                        <a:cubicBezTo>
                                          <a:pt x="41434" y="159675"/>
                                          <a:pt x="43339" y="159675"/>
                                          <a:pt x="44291" y="159675"/>
                                        </a:cubicBezTo>
                                        <a:cubicBezTo>
                                          <a:pt x="45244" y="159675"/>
                                          <a:pt x="47149" y="159675"/>
                                          <a:pt x="48101" y="159675"/>
                                        </a:cubicBezTo>
                                        <a:cubicBezTo>
                                          <a:pt x="50959" y="159675"/>
                                          <a:pt x="53816" y="159675"/>
                                          <a:pt x="56674" y="159675"/>
                                        </a:cubicBezTo>
                                        <a:cubicBezTo>
                                          <a:pt x="59531" y="159675"/>
                                          <a:pt x="62389" y="159675"/>
                                          <a:pt x="66199" y="159675"/>
                                        </a:cubicBezTo>
                                        <a:cubicBezTo>
                                          <a:pt x="69056" y="159675"/>
                                          <a:pt x="72866" y="158722"/>
                                          <a:pt x="75724" y="158722"/>
                                        </a:cubicBezTo>
                                        <a:cubicBezTo>
                                          <a:pt x="78581" y="157770"/>
                                          <a:pt x="82391" y="157770"/>
                                          <a:pt x="85249" y="156818"/>
                                        </a:cubicBezTo>
                                        <a:cubicBezTo>
                                          <a:pt x="88106" y="155865"/>
                                          <a:pt x="91916" y="154913"/>
                                          <a:pt x="95726" y="153960"/>
                                        </a:cubicBezTo>
                                        <a:cubicBezTo>
                                          <a:pt x="102394" y="152055"/>
                                          <a:pt x="109061" y="149197"/>
                                          <a:pt x="115729" y="146340"/>
                                        </a:cubicBezTo>
                                        <a:cubicBezTo>
                                          <a:pt x="122396" y="143483"/>
                                          <a:pt x="129064" y="138720"/>
                                          <a:pt x="134779" y="134910"/>
                                        </a:cubicBezTo>
                                        <a:cubicBezTo>
                                          <a:pt x="140494" y="130147"/>
                                          <a:pt x="146209" y="125385"/>
                                          <a:pt x="150971" y="120622"/>
                                        </a:cubicBezTo>
                                        <a:cubicBezTo>
                                          <a:pt x="155734" y="115860"/>
                                          <a:pt x="160496" y="110145"/>
                                          <a:pt x="164306" y="105383"/>
                                        </a:cubicBezTo>
                                        <a:cubicBezTo>
                                          <a:pt x="168116" y="100620"/>
                                          <a:pt x="171926" y="94905"/>
                                          <a:pt x="174784" y="90143"/>
                                        </a:cubicBezTo>
                                        <a:cubicBezTo>
                                          <a:pt x="177641" y="85380"/>
                                          <a:pt x="179546" y="80618"/>
                                          <a:pt x="182404" y="76808"/>
                                        </a:cubicBezTo>
                                        <a:cubicBezTo>
                                          <a:pt x="184309" y="72997"/>
                                          <a:pt x="186214" y="69188"/>
                                          <a:pt x="187166" y="65378"/>
                                        </a:cubicBezTo>
                                        <a:cubicBezTo>
                                          <a:pt x="188119" y="62520"/>
                                          <a:pt x="189071" y="59663"/>
                                          <a:pt x="190024" y="57758"/>
                                        </a:cubicBezTo>
                                        <a:cubicBezTo>
                                          <a:pt x="190024" y="56805"/>
                                          <a:pt x="190024" y="56805"/>
                                          <a:pt x="190024" y="56805"/>
                                        </a:cubicBezTo>
                                        <a:cubicBezTo>
                                          <a:pt x="190024" y="56805"/>
                                          <a:pt x="190024" y="55853"/>
                                          <a:pt x="190024" y="55853"/>
                                        </a:cubicBezTo>
                                        <a:cubicBezTo>
                                          <a:pt x="190024" y="54900"/>
                                          <a:pt x="190024" y="54900"/>
                                          <a:pt x="190024" y="54900"/>
                                        </a:cubicBezTo>
                                        <a:cubicBezTo>
                                          <a:pt x="197644" y="34897"/>
                                          <a:pt x="190024" y="9180"/>
                                          <a:pt x="174784" y="7275"/>
                                        </a:cubicBezTo>
                                        <a:cubicBezTo>
                                          <a:pt x="156686" y="5370"/>
                                          <a:pt x="147161" y="24420"/>
                                          <a:pt x="145256" y="47280"/>
                                        </a:cubicBezTo>
                                        <a:cubicBezTo>
                                          <a:pt x="145256" y="48233"/>
                                          <a:pt x="145256" y="49185"/>
                                          <a:pt x="145256" y="50138"/>
                                        </a:cubicBezTo>
                                        <a:cubicBezTo>
                                          <a:pt x="145256" y="51090"/>
                                          <a:pt x="145256" y="52995"/>
                                          <a:pt x="145256" y="53947"/>
                                        </a:cubicBezTo>
                                        <a:cubicBezTo>
                                          <a:pt x="145256" y="56805"/>
                                          <a:pt x="144304" y="59663"/>
                                          <a:pt x="143351" y="62520"/>
                                        </a:cubicBezTo>
                                        <a:cubicBezTo>
                                          <a:pt x="142399" y="66330"/>
                                          <a:pt x="141446" y="70140"/>
                                          <a:pt x="140494" y="73950"/>
                                        </a:cubicBezTo>
                                        <a:cubicBezTo>
                                          <a:pt x="137636" y="82522"/>
                                          <a:pt x="133826" y="92047"/>
                                          <a:pt x="128111" y="100620"/>
                                        </a:cubicBezTo>
                                        <a:cubicBezTo>
                                          <a:pt x="125254" y="105383"/>
                                          <a:pt x="121444" y="110145"/>
                                          <a:pt x="117634" y="113955"/>
                                        </a:cubicBezTo>
                                        <a:cubicBezTo>
                                          <a:pt x="113824" y="117765"/>
                                          <a:pt x="110014" y="122528"/>
                                          <a:pt x="105251" y="126338"/>
                                        </a:cubicBezTo>
                                        <a:cubicBezTo>
                                          <a:pt x="100489" y="132053"/>
                                          <a:pt x="95726" y="135863"/>
                                          <a:pt x="90011" y="13872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1" name="Freeform: Shape 2141"/>
                                <wps:cNvSpPr/>
                                <wps:spPr>
                                  <a:xfrm>
                                    <a:off x="486728" y="781928"/>
                                    <a:ext cx="152400" cy="133350"/>
                                  </a:xfrm>
                                  <a:custGeom>
                                    <a:avLst/>
                                    <a:gdLst>
                                      <a:gd name="connsiteX0" fmla="*/ 22384 w 152400"/>
                                      <a:gd name="connsiteY0" fmla="*/ 11906 h 133350"/>
                                      <a:gd name="connsiteX1" fmla="*/ 27146 w 152400"/>
                                      <a:gd name="connsiteY1" fmla="*/ 11906 h 133350"/>
                                      <a:gd name="connsiteX2" fmla="*/ 32861 w 152400"/>
                                      <a:gd name="connsiteY2" fmla="*/ 12859 h 133350"/>
                                      <a:gd name="connsiteX3" fmla="*/ 35719 w 152400"/>
                                      <a:gd name="connsiteY3" fmla="*/ 12859 h 133350"/>
                                      <a:gd name="connsiteX4" fmla="*/ 38576 w 152400"/>
                                      <a:gd name="connsiteY4" fmla="*/ 13811 h 133350"/>
                                      <a:gd name="connsiteX5" fmla="*/ 45244 w 152400"/>
                                      <a:gd name="connsiteY5" fmla="*/ 14764 h 133350"/>
                                      <a:gd name="connsiteX6" fmla="*/ 51911 w 152400"/>
                                      <a:gd name="connsiteY6" fmla="*/ 16669 h 133350"/>
                                      <a:gd name="connsiteX7" fmla="*/ 58579 w 152400"/>
                                      <a:gd name="connsiteY7" fmla="*/ 19526 h 133350"/>
                                      <a:gd name="connsiteX8" fmla="*/ 65246 w 152400"/>
                                      <a:gd name="connsiteY8" fmla="*/ 22384 h 133350"/>
                                      <a:gd name="connsiteX9" fmla="*/ 71914 w 152400"/>
                                      <a:gd name="connsiteY9" fmla="*/ 26194 h 133350"/>
                                      <a:gd name="connsiteX10" fmla="*/ 84296 w 152400"/>
                                      <a:gd name="connsiteY10" fmla="*/ 34766 h 133350"/>
                                      <a:gd name="connsiteX11" fmla="*/ 94774 w 152400"/>
                                      <a:gd name="connsiteY11" fmla="*/ 45244 h 133350"/>
                                      <a:gd name="connsiteX12" fmla="*/ 102394 w 152400"/>
                                      <a:gd name="connsiteY12" fmla="*/ 56674 h 133350"/>
                                      <a:gd name="connsiteX13" fmla="*/ 111919 w 152400"/>
                                      <a:gd name="connsiteY13" fmla="*/ 78581 h 133350"/>
                                      <a:gd name="connsiteX14" fmla="*/ 113824 w 152400"/>
                                      <a:gd name="connsiteY14" fmla="*/ 88106 h 133350"/>
                                      <a:gd name="connsiteX15" fmla="*/ 114776 w 152400"/>
                                      <a:gd name="connsiteY15" fmla="*/ 95726 h 133350"/>
                                      <a:gd name="connsiteX16" fmla="*/ 114776 w 152400"/>
                                      <a:gd name="connsiteY16" fmla="*/ 99536 h 133350"/>
                                      <a:gd name="connsiteX17" fmla="*/ 114776 w 152400"/>
                                      <a:gd name="connsiteY17" fmla="*/ 101441 h 133350"/>
                                      <a:gd name="connsiteX18" fmla="*/ 138589 w 152400"/>
                                      <a:gd name="connsiteY18" fmla="*/ 134779 h 133350"/>
                                      <a:gd name="connsiteX19" fmla="*/ 152876 w 152400"/>
                                      <a:gd name="connsiteY19" fmla="*/ 96679 h 133350"/>
                                      <a:gd name="connsiteX20" fmla="*/ 152876 w 152400"/>
                                      <a:gd name="connsiteY20" fmla="*/ 95726 h 133350"/>
                                      <a:gd name="connsiteX21" fmla="*/ 152876 w 152400"/>
                                      <a:gd name="connsiteY21" fmla="*/ 94774 h 133350"/>
                                      <a:gd name="connsiteX22" fmla="*/ 152876 w 152400"/>
                                      <a:gd name="connsiteY22" fmla="*/ 93822 h 133350"/>
                                      <a:gd name="connsiteX23" fmla="*/ 150971 w 152400"/>
                                      <a:gd name="connsiteY23" fmla="*/ 87154 h 133350"/>
                                      <a:gd name="connsiteX24" fmla="*/ 147161 w 152400"/>
                                      <a:gd name="connsiteY24" fmla="*/ 77629 h 133350"/>
                                      <a:gd name="connsiteX25" fmla="*/ 141446 w 152400"/>
                                      <a:gd name="connsiteY25" fmla="*/ 66199 h 133350"/>
                                      <a:gd name="connsiteX26" fmla="*/ 133826 w 152400"/>
                                      <a:gd name="connsiteY26" fmla="*/ 53816 h 133350"/>
                                      <a:gd name="connsiteX27" fmla="*/ 123349 w 152400"/>
                                      <a:gd name="connsiteY27" fmla="*/ 40481 h 133350"/>
                                      <a:gd name="connsiteX28" fmla="*/ 110014 w 152400"/>
                                      <a:gd name="connsiteY28" fmla="*/ 28099 h 133350"/>
                                      <a:gd name="connsiteX29" fmla="*/ 94774 w 152400"/>
                                      <a:gd name="connsiteY29" fmla="*/ 18574 h 133350"/>
                                      <a:gd name="connsiteX30" fmla="*/ 78581 w 152400"/>
                                      <a:gd name="connsiteY30" fmla="*/ 11906 h 133350"/>
                                      <a:gd name="connsiteX31" fmla="*/ 70009 w 152400"/>
                                      <a:gd name="connsiteY31" fmla="*/ 10001 h 133350"/>
                                      <a:gd name="connsiteX32" fmla="*/ 62389 w 152400"/>
                                      <a:gd name="connsiteY32" fmla="*/ 8097 h 133350"/>
                                      <a:gd name="connsiteX33" fmla="*/ 54769 w 152400"/>
                                      <a:gd name="connsiteY33" fmla="*/ 7144 h 133350"/>
                                      <a:gd name="connsiteX34" fmla="*/ 47149 w 152400"/>
                                      <a:gd name="connsiteY34" fmla="*/ 7144 h 133350"/>
                                      <a:gd name="connsiteX35" fmla="*/ 40481 w 152400"/>
                                      <a:gd name="connsiteY35" fmla="*/ 7144 h 133350"/>
                                      <a:gd name="connsiteX36" fmla="*/ 37624 w 152400"/>
                                      <a:gd name="connsiteY36" fmla="*/ 7144 h 133350"/>
                                      <a:gd name="connsiteX37" fmla="*/ 34766 w 152400"/>
                                      <a:gd name="connsiteY37" fmla="*/ 7144 h 133350"/>
                                      <a:gd name="connsiteX38" fmla="*/ 29051 w 152400"/>
                                      <a:gd name="connsiteY38" fmla="*/ 7144 h 133350"/>
                                      <a:gd name="connsiteX39" fmla="*/ 23336 w 152400"/>
                                      <a:gd name="connsiteY39" fmla="*/ 8097 h 133350"/>
                                      <a:gd name="connsiteX40" fmla="*/ 14764 w 152400"/>
                                      <a:gd name="connsiteY40" fmla="*/ 9049 h 133350"/>
                                      <a:gd name="connsiteX41" fmla="*/ 7144 w 152400"/>
                                      <a:gd name="connsiteY41" fmla="*/ 10954 h 133350"/>
                                      <a:gd name="connsiteX42" fmla="*/ 14764 w 152400"/>
                                      <a:gd name="connsiteY42" fmla="*/ 10954 h 133350"/>
                                      <a:gd name="connsiteX43" fmla="*/ 22384 w 152400"/>
                                      <a:gd name="connsiteY43" fmla="*/ 11906 h 133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133350">
                                        <a:moveTo>
                                          <a:pt x="22384" y="11906"/>
                                        </a:moveTo>
                                        <a:cubicBezTo>
                                          <a:pt x="24289" y="11906"/>
                                          <a:pt x="26194" y="11906"/>
                                          <a:pt x="27146" y="11906"/>
                                        </a:cubicBezTo>
                                        <a:cubicBezTo>
                                          <a:pt x="29051" y="11906"/>
                                          <a:pt x="30956" y="12859"/>
                                          <a:pt x="32861" y="12859"/>
                                        </a:cubicBezTo>
                                        <a:cubicBezTo>
                                          <a:pt x="33814" y="12859"/>
                                          <a:pt x="34766" y="12859"/>
                                          <a:pt x="35719" y="12859"/>
                                        </a:cubicBezTo>
                                        <a:cubicBezTo>
                                          <a:pt x="36671" y="12859"/>
                                          <a:pt x="37624" y="12859"/>
                                          <a:pt x="38576" y="13811"/>
                                        </a:cubicBezTo>
                                        <a:cubicBezTo>
                                          <a:pt x="40481" y="13811"/>
                                          <a:pt x="42386" y="14764"/>
                                          <a:pt x="45244" y="14764"/>
                                        </a:cubicBezTo>
                                        <a:cubicBezTo>
                                          <a:pt x="47149" y="15716"/>
                                          <a:pt x="50006" y="15716"/>
                                          <a:pt x="51911" y="16669"/>
                                        </a:cubicBezTo>
                                        <a:cubicBezTo>
                                          <a:pt x="53816" y="17622"/>
                                          <a:pt x="56674" y="18574"/>
                                          <a:pt x="58579" y="19526"/>
                                        </a:cubicBezTo>
                                        <a:cubicBezTo>
                                          <a:pt x="60484" y="20479"/>
                                          <a:pt x="63341" y="21431"/>
                                          <a:pt x="65246" y="22384"/>
                                        </a:cubicBezTo>
                                        <a:cubicBezTo>
                                          <a:pt x="67151" y="23336"/>
                                          <a:pt x="70009" y="24289"/>
                                          <a:pt x="71914" y="26194"/>
                                        </a:cubicBezTo>
                                        <a:cubicBezTo>
                                          <a:pt x="75724" y="29051"/>
                                          <a:pt x="80486" y="31909"/>
                                          <a:pt x="84296" y="34766"/>
                                        </a:cubicBezTo>
                                        <a:cubicBezTo>
                                          <a:pt x="88106" y="37624"/>
                                          <a:pt x="90964" y="41434"/>
                                          <a:pt x="94774" y="45244"/>
                                        </a:cubicBezTo>
                                        <a:cubicBezTo>
                                          <a:pt x="97631" y="49054"/>
                                          <a:pt x="100489" y="52864"/>
                                          <a:pt x="102394" y="56674"/>
                                        </a:cubicBezTo>
                                        <a:cubicBezTo>
                                          <a:pt x="107156" y="64294"/>
                                          <a:pt x="110014" y="71914"/>
                                          <a:pt x="111919" y="78581"/>
                                        </a:cubicBezTo>
                                        <a:cubicBezTo>
                                          <a:pt x="112871" y="82391"/>
                                          <a:pt x="113824" y="85249"/>
                                          <a:pt x="113824" y="88106"/>
                                        </a:cubicBezTo>
                                        <a:cubicBezTo>
                                          <a:pt x="113824" y="90964"/>
                                          <a:pt x="114776" y="93822"/>
                                          <a:pt x="114776" y="95726"/>
                                        </a:cubicBezTo>
                                        <a:cubicBezTo>
                                          <a:pt x="114776" y="96679"/>
                                          <a:pt x="114776" y="98584"/>
                                          <a:pt x="114776" y="99536"/>
                                        </a:cubicBezTo>
                                        <a:cubicBezTo>
                                          <a:pt x="114776" y="100489"/>
                                          <a:pt x="114776" y="100489"/>
                                          <a:pt x="114776" y="101441"/>
                                        </a:cubicBezTo>
                                        <a:cubicBezTo>
                                          <a:pt x="115729" y="120491"/>
                                          <a:pt x="123349" y="136684"/>
                                          <a:pt x="138589" y="134779"/>
                                        </a:cubicBezTo>
                                        <a:cubicBezTo>
                                          <a:pt x="150971" y="133826"/>
                                          <a:pt x="157639" y="112872"/>
                                          <a:pt x="152876" y="96679"/>
                                        </a:cubicBezTo>
                                        <a:cubicBezTo>
                                          <a:pt x="152876" y="96679"/>
                                          <a:pt x="152876" y="96679"/>
                                          <a:pt x="152876" y="95726"/>
                                        </a:cubicBezTo>
                                        <a:cubicBezTo>
                                          <a:pt x="152876" y="95726"/>
                                          <a:pt x="152876" y="94774"/>
                                          <a:pt x="152876" y="94774"/>
                                        </a:cubicBezTo>
                                        <a:cubicBezTo>
                                          <a:pt x="152876" y="94774"/>
                                          <a:pt x="152876" y="93822"/>
                                          <a:pt x="152876" y="93822"/>
                                        </a:cubicBezTo>
                                        <a:cubicBezTo>
                                          <a:pt x="152876" y="91916"/>
                                          <a:pt x="151924" y="90011"/>
                                          <a:pt x="150971" y="87154"/>
                                        </a:cubicBezTo>
                                        <a:cubicBezTo>
                                          <a:pt x="150019" y="84297"/>
                                          <a:pt x="149066" y="81439"/>
                                          <a:pt x="147161" y="77629"/>
                                        </a:cubicBezTo>
                                        <a:cubicBezTo>
                                          <a:pt x="145256" y="73819"/>
                                          <a:pt x="144304" y="70009"/>
                                          <a:pt x="141446" y="66199"/>
                                        </a:cubicBezTo>
                                        <a:cubicBezTo>
                                          <a:pt x="139541" y="62389"/>
                                          <a:pt x="136684" y="57626"/>
                                          <a:pt x="133826" y="53816"/>
                                        </a:cubicBezTo>
                                        <a:cubicBezTo>
                                          <a:pt x="130969" y="49054"/>
                                          <a:pt x="127159" y="45244"/>
                                          <a:pt x="123349" y="40481"/>
                                        </a:cubicBezTo>
                                        <a:cubicBezTo>
                                          <a:pt x="119539" y="36672"/>
                                          <a:pt x="114776" y="31909"/>
                                          <a:pt x="110014" y="28099"/>
                                        </a:cubicBezTo>
                                        <a:cubicBezTo>
                                          <a:pt x="105251" y="24289"/>
                                          <a:pt x="100489" y="21431"/>
                                          <a:pt x="94774" y="18574"/>
                                        </a:cubicBezTo>
                                        <a:cubicBezTo>
                                          <a:pt x="89059" y="15716"/>
                                          <a:pt x="84296" y="13811"/>
                                          <a:pt x="78581" y="11906"/>
                                        </a:cubicBezTo>
                                        <a:cubicBezTo>
                                          <a:pt x="75724" y="10954"/>
                                          <a:pt x="72866" y="10001"/>
                                          <a:pt x="70009" y="10001"/>
                                        </a:cubicBezTo>
                                        <a:cubicBezTo>
                                          <a:pt x="67151" y="9049"/>
                                          <a:pt x="64294" y="9049"/>
                                          <a:pt x="62389" y="8097"/>
                                        </a:cubicBezTo>
                                        <a:cubicBezTo>
                                          <a:pt x="59531" y="8097"/>
                                          <a:pt x="56674" y="7144"/>
                                          <a:pt x="54769" y="7144"/>
                                        </a:cubicBezTo>
                                        <a:cubicBezTo>
                                          <a:pt x="51911" y="7144"/>
                                          <a:pt x="50006" y="7144"/>
                                          <a:pt x="47149" y="7144"/>
                                        </a:cubicBezTo>
                                        <a:cubicBezTo>
                                          <a:pt x="44291" y="7144"/>
                                          <a:pt x="42386" y="7144"/>
                                          <a:pt x="40481" y="7144"/>
                                        </a:cubicBezTo>
                                        <a:cubicBezTo>
                                          <a:pt x="39529" y="7144"/>
                                          <a:pt x="38576" y="7144"/>
                                          <a:pt x="37624" y="7144"/>
                                        </a:cubicBezTo>
                                        <a:cubicBezTo>
                                          <a:pt x="36671" y="7144"/>
                                          <a:pt x="35719" y="7144"/>
                                          <a:pt x="34766" y="7144"/>
                                        </a:cubicBezTo>
                                        <a:cubicBezTo>
                                          <a:pt x="32861" y="7144"/>
                                          <a:pt x="30956" y="7144"/>
                                          <a:pt x="29051" y="7144"/>
                                        </a:cubicBezTo>
                                        <a:cubicBezTo>
                                          <a:pt x="27146" y="7144"/>
                                          <a:pt x="25241" y="8097"/>
                                          <a:pt x="23336" y="8097"/>
                                        </a:cubicBezTo>
                                        <a:cubicBezTo>
                                          <a:pt x="20479" y="8097"/>
                                          <a:pt x="16669" y="9049"/>
                                          <a:pt x="14764" y="9049"/>
                                        </a:cubicBezTo>
                                        <a:cubicBezTo>
                                          <a:pt x="10001" y="10001"/>
                                          <a:pt x="7144" y="10954"/>
                                          <a:pt x="7144" y="10954"/>
                                        </a:cubicBezTo>
                                        <a:cubicBezTo>
                                          <a:pt x="7144" y="10954"/>
                                          <a:pt x="10001" y="10954"/>
                                          <a:pt x="14764" y="10954"/>
                                        </a:cubicBezTo>
                                        <a:cubicBezTo>
                                          <a:pt x="16669" y="11906"/>
                                          <a:pt x="19526" y="11906"/>
                                          <a:pt x="22384" y="119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3" name="Freeform: Shape 2143"/>
                                <wps:cNvSpPr/>
                                <wps:spPr>
                                  <a:xfrm>
                                    <a:off x="119900" y="0"/>
                                    <a:ext cx="190500" cy="219075"/>
                                  </a:xfrm>
                                  <a:custGeom>
                                    <a:avLst/>
                                    <a:gdLst>
                                      <a:gd name="connsiteX0" fmla="*/ 187282 w 190500"/>
                                      <a:gd name="connsiteY0" fmla="*/ 150897 h 219075"/>
                                      <a:gd name="connsiteX1" fmla="*/ 186329 w 190500"/>
                                      <a:gd name="connsiteY1" fmla="*/ 139467 h 219075"/>
                                      <a:gd name="connsiteX2" fmla="*/ 184424 w 190500"/>
                                      <a:gd name="connsiteY2" fmla="*/ 128037 h 219075"/>
                                      <a:gd name="connsiteX3" fmla="*/ 181567 w 190500"/>
                                      <a:gd name="connsiteY3" fmla="*/ 116607 h 219075"/>
                                      <a:gd name="connsiteX4" fmla="*/ 172042 w 190500"/>
                                      <a:gd name="connsiteY4" fmla="*/ 92795 h 219075"/>
                                      <a:gd name="connsiteX5" fmla="*/ 158707 w 190500"/>
                                      <a:gd name="connsiteY5" fmla="*/ 70887 h 219075"/>
                                      <a:gd name="connsiteX6" fmla="*/ 141562 w 190500"/>
                                      <a:gd name="connsiteY6" fmla="*/ 51837 h 219075"/>
                                      <a:gd name="connsiteX7" fmla="*/ 123464 w 190500"/>
                                      <a:gd name="connsiteY7" fmla="*/ 36597 h 219075"/>
                                      <a:gd name="connsiteX8" fmla="*/ 105367 w 190500"/>
                                      <a:gd name="connsiteY8" fmla="*/ 25167 h 219075"/>
                                      <a:gd name="connsiteX9" fmla="*/ 89174 w 190500"/>
                                      <a:gd name="connsiteY9" fmla="*/ 17547 h 219075"/>
                                      <a:gd name="connsiteX10" fmla="*/ 75839 w 190500"/>
                                      <a:gd name="connsiteY10" fmla="*/ 12784 h 219075"/>
                                      <a:gd name="connsiteX11" fmla="*/ 66314 w 190500"/>
                                      <a:gd name="connsiteY11" fmla="*/ 9927 h 219075"/>
                                      <a:gd name="connsiteX12" fmla="*/ 64409 w 190500"/>
                                      <a:gd name="connsiteY12" fmla="*/ 9927 h 219075"/>
                                      <a:gd name="connsiteX13" fmla="*/ 63457 w 190500"/>
                                      <a:gd name="connsiteY13" fmla="*/ 9927 h 219075"/>
                                      <a:gd name="connsiteX14" fmla="*/ 62504 w 190500"/>
                                      <a:gd name="connsiteY14" fmla="*/ 9927 h 219075"/>
                                      <a:gd name="connsiteX15" fmla="*/ 7259 w 190500"/>
                                      <a:gd name="connsiteY15" fmla="*/ 28977 h 219075"/>
                                      <a:gd name="connsiteX16" fmla="*/ 54884 w 190500"/>
                                      <a:gd name="connsiteY16" fmla="*/ 63267 h 219075"/>
                                      <a:gd name="connsiteX17" fmla="*/ 57742 w 190500"/>
                                      <a:gd name="connsiteY17" fmla="*/ 63267 h 219075"/>
                                      <a:gd name="connsiteX18" fmla="*/ 62504 w 190500"/>
                                      <a:gd name="connsiteY18" fmla="*/ 63267 h 219075"/>
                                      <a:gd name="connsiteX19" fmla="*/ 72982 w 190500"/>
                                      <a:gd name="connsiteY19" fmla="*/ 65172 h 219075"/>
                                      <a:gd name="connsiteX20" fmla="*/ 86317 w 190500"/>
                                      <a:gd name="connsiteY20" fmla="*/ 68030 h 219075"/>
                                      <a:gd name="connsiteX21" fmla="*/ 117749 w 190500"/>
                                      <a:gd name="connsiteY21" fmla="*/ 81364 h 219075"/>
                                      <a:gd name="connsiteX22" fmla="*/ 133942 w 190500"/>
                                      <a:gd name="connsiteY22" fmla="*/ 92795 h 219075"/>
                                      <a:gd name="connsiteX23" fmla="*/ 148229 w 190500"/>
                                      <a:gd name="connsiteY23" fmla="*/ 107082 h 219075"/>
                                      <a:gd name="connsiteX24" fmla="*/ 160612 w 190500"/>
                                      <a:gd name="connsiteY24" fmla="*/ 124227 h 219075"/>
                                      <a:gd name="connsiteX25" fmla="*/ 165374 w 190500"/>
                                      <a:gd name="connsiteY25" fmla="*/ 133752 h 219075"/>
                                      <a:gd name="connsiteX26" fmla="*/ 169184 w 190500"/>
                                      <a:gd name="connsiteY26" fmla="*/ 143277 h 219075"/>
                                      <a:gd name="connsiteX27" fmla="*/ 172042 w 190500"/>
                                      <a:gd name="connsiteY27" fmla="*/ 152802 h 219075"/>
                                      <a:gd name="connsiteX28" fmla="*/ 174899 w 190500"/>
                                      <a:gd name="connsiteY28" fmla="*/ 162327 h 219075"/>
                                      <a:gd name="connsiteX29" fmla="*/ 176804 w 190500"/>
                                      <a:gd name="connsiteY29" fmla="*/ 171852 h 219075"/>
                                      <a:gd name="connsiteX30" fmla="*/ 177757 w 190500"/>
                                      <a:gd name="connsiteY30" fmla="*/ 176614 h 219075"/>
                                      <a:gd name="connsiteX31" fmla="*/ 178709 w 190500"/>
                                      <a:gd name="connsiteY31" fmla="*/ 181377 h 219075"/>
                                      <a:gd name="connsiteX32" fmla="*/ 179662 w 190500"/>
                                      <a:gd name="connsiteY32" fmla="*/ 189949 h 219075"/>
                                      <a:gd name="connsiteX33" fmla="*/ 180614 w 190500"/>
                                      <a:gd name="connsiteY33" fmla="*/ 197570 h 219075"/>
                                      <a:gd name="connsiteX34" fmla="*/ 181567 w 190500"/>
                                      <a:gd name="connsiteY34" fmla="*/ 209952 h 219075"/>
                                      <a:gd name="connsiteX35" fmla="*/ 181567 w 190500"/>
                                      <a:gd name="connsiteY35" fmla="*/ 220430 h 219075"/>
                                      <a:gd name="connsiteX36" fmla="*/ 183472 w 190500"/>
                                      <a:gd name="connsiteY36" fmla="*/ 209952 h 219075"/>
                                      <a:gd name="connsiteX37" fmla="*/ 185377 w 190500"/>
                                      <a:gd name="connsiteY37" fmla="*/ 197570 h 219075"/>
                                      <a:gd name="connsiteX38" fmla="*/ 186329 w 190500"/>
                                      <a:gd name="connsiteY38" fmla="*/ 189949 h 219075"/>
                                      <a:gd name="connsiteX39" fmla="*/ 187282 w 190500"/>
                                      <a:gd name="connsiteY39" fmla="*/ 181377 h 219075"/>
                                      <a:gd name="connsiteX40" fmla="*/ 187282 w 190500"/>
                                      <a:gd name="connsiteY40" fmla="*/ 176614 h 219075"/>
                                      <a:gd name="connsiteX41" fmla="*/ 187282 w 190500"/>
                                      <a:gd name="connsiteY41" fmla="*/ 171852 h 219075"/>
                                      <a:gd name="connsiteX42" fmla="*/ 187282 w 190500"/>
                                      <a:gd name="connsiteY42" fmla="*/ 161374 h 219075"/>
                                      <a:gd name="connsiteX43" fmla="*/ 187282 w 190500"/>
                                      <a:gd name="connsiteY43" fmla="*/ 150897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90500" h="219075">
                                        <a:moveTo>
                                          <a:pt x="187282" y="150897"/>
                                        </a:moveTo>
                                        <a:cubicBezTo>
                                          <a:pt x="187282" y="147087"/>
                                          <a:pt x="186329" y="143277"/>
                                          <a:pt x="186329" y="139467"/>
                                        </a:cubicBezTo>
                                        <a:cubicBezTo>
                                          <a:pt x="185377" y="135657"/>
                                          <a:pt x="185377" y="131847"/>
                                          <a:pt x="184424" y="128037"/>
                                        </a:cubicBezTo>
                                        <a:cubicBezTo>
                                          <a:pt x="183472" y="124227"/>
                                          <a:pt x="182519" y="120417"/>
                                          <a:pt x="181567" y="116607"/>
                                        </a:cubicBezTo>
                                        <a:cubicBezTo>
                                          <a:pt x="178709" y="108987"/>
                                          <a:pt x="175852" y="100414"/>
                                          <a:pt x="172042" y="92795"/>
                                        </a:cubicBezTo>
                                        <a:cubicBezTo>
                                          <a:pt x="168232" y="85174"/>
                                          <a:pt x="163469" y="77555"/>
                                          <a:pt x="158707" y="70887"/>
                                        </a:cubicBezTo>
                                        <a:cubicBezTo>
                                          <a:pt x="152992" y="64220"/>
                                          <a:pt x="148229" y="57552"/>
                                          <a:pt x="141562" y="51837"/>
                                        </a:cubicBezTo>
                                        <a:cubicBezTo>
                                          <a:pt x="135847" y="46122"/>
                                          <a:pt x="129179" y="41359"/>
                                          <a:pt x="123464" y="36597"/>
                                        </a:cubicBezTo>
                                        <a:cubicBezTo>
                                          <a:pt x="117749" y="31834"/>
                                          <a:pt x="111082" y="28024"/>
                                          <a:pt x="105367" y="25167"/>
                                        </a:cubicBezTo>
                                        <a:cubicBezTo>
                                          <a:pt x="99652" y="22309"/>
                                          <a:pt x="93937" y="19452"/>
                                          <a:pt x="89174" y="17547"/>
                                        </a:cubicBezTo>
                                        <a:cubicBezTo>
                                          <a:pt x="84412" y="15642"/>
                                          <a:pt x="79649" y="13737"/>
                                          <a:pt x="75839" y="12784"/>
                                        </a:cubicBezTo>
                                        <a:cubicBezTo>
                                          <a:pt x="72029" y="11832"/>
                                          <a:pt x="69172" y="10880"/>
                                          <a:pt x="66314" y="9927"/>
                                        </a:cubicBezTo>
                                        <a:cubicBezTo>
                                          <a:pt x="65362" y="9927"/>
                                          <a:pt x="65362" y="9927"/>
                                          <a:pt x="64409" y="9927"/>
                                        </a:cubicBezTo>
                                        <a:cubicBezTo>
                                          <a:pt x="63457" y="9927"/>
                                          <a:pt x="63457" y="9927"/>
                                          <a:pt x="63457" y="9927"/>
                                        </a:cubicBezTo>
                                        <a:cubicBezTo>
                                          <a:pt x="62504" y="9927"/>
                                          <a:pt x="62504" y="9927"/>
                                          <a:pt x="62504" y="9927"/>
                                        </a:cubicBezTo>
                                        <a:cubicBezTo>
                                          <a:pt x="38692" y="2307"/>
                                          <a:pt x="9164" y="10880"/>
                                          <a:pt x="7259" y="28977"/>
                                        </a:cubicBezTo>
                                        <a:cubicBezTo>
                                          <a:pt x="5354" y="49932"/>
                                          <a:pt x="27262" y="60409"/>
                                          <a:pt x="54884" y="63267"/>
                                        </a:cubicBezTo>
                                        <a:cubicBezTo>
                                          <a:pt x="55837" y="63267"/>
                                          <a:pt x="56789" y="63267"/>
                                          <a:pt x="57742" y="63267"/>
                                        </a:cubicBezTo>
                                        <a:cubicBezTo>
                                          <a:pt x="58694" y="63267"/>
                                          <a:pt x="60599" y="63267"/>
                                          <a:pt x="62504" y="63267"/>
                                        </a:cubicBezTo>
                                        <a:cubicBezTo>
                                          <a:pt x="65362" y="63267"/>
                                          <a:pt x="69172" y="64220"/>
                                          <a:pt x="72982" y="65172"/>
                                        </a:cubicBezTo>
                                        <a:cubicBezTo>
                                          <a:pt x="76792" y="66124"/>
                                          <a:pt x="81554" y="67077"/>
                                          <a:pt x="86317" y="68030"/>
                                        </a:cubicBezTo>
                                        <a:cubicBezTo>
                                          <a:pt x="95842" y="70887"/>
                                          <a:pt x="107272" y="75649"/>
                                          <a:pt x="117749" y="81364"/>
                                        </a:cubicBezTo>
                                        <a:cubicBezTo>
                                          <a:pt x="123464" y="84222"/>
                                          <a:pt x="128227" y="88984"/>
                                          <a:pt x="133942" y="92795"/>
                                        </a:cubicBezTo>
                                        <a:cubicBezTo>
                                          <a:pt x="138704" y="97557"/>
                                          <a:pt x="144419" y="102320"/>
                                          <a:pt x="148229" y="107082"/>
                                        </a:cubicBezTo>
                                        <a:cubicBezTo>
                                          <a:pt x="152992" y="112797"/>
                                          <a:pt x="156802" y="118512"/>
                                          <a:pt x="160612" y="124227"/>
                                        </a:cubicBezTo>
                                        <a:cubicBezTo>
                                          <a:pt x="162517" y="127084"/>
                                          <a:pt x="163469" y="130895"/>
                                          <a:pt x="165374" y="133752"/>
                                        </a:cubicBezTo>
                                        <a:cubicBezTo>
                                          <a:pt x="166327" y="136609"/>
                                          <a:pt x="168232" y="140420"/>
                                          <a:pt x="169184" y="143277"/>
                                        </a:cubicBezTo>
                                        <a:cubicBezTo>
                                          <a:pt x="170137" y="146134"/>
                                          <a:pt x="171089" y="149945"/>
                                          <a:pt x="172042" y="152802"/>
                                        </a:cubicBezTo>
                                        <a:cubicBezTo>
                                          <a:pt x="172994" y="155659"/>
                                          <a:pt x="173947" y="159470"/>
                                          <a:pt x="174899" y="162327"/>
                                        </a:cubicBezTo>
                                        <a:cubicBezTo>
                                          <a:pt x="175852" y="165184"/>
                                          <a:pt x="175852" y="168995"/>
                                          <a:pt x="176804" y="171852"/>
                                        </a:cubicBezTo>
                                        <a:cubicBezTo>
                                          <a:pt x="176804" y="173757"/>
                                          <a:pt x="177757" y="174709"/>
                                          <a:pt x="177757" y="176614"/>
                                        </a:cubicBezTo>
                                        <a:cubicBezTo>
                                          <a:pt x="177757" y="178520"/>
                                          <a:pt x="177757" y="179472"/>
                                          <a:pt x="178709" y="181377"/>
                                        </a:cubicBezTo>
                                        <a:cubicBezTo>
                                          <a:pt x="178709" y="184234"/>
                                          <a:pt x="179662" y="187092"/>
                                          <a:pt x="179662" y="189949"/>
                                        </a:cubicBezTo>
                                        <a:cubicBezTo>
                                          <a:pt x="179662" y="192807"/>
                                          <a:pt x="179662" y="194712"/>
                                          <a:pt x="180614" y="197570"/>
                                        </a:cubicBezTo>
                                        <a:cubicBezTo>
                                          <a:pt x="180614" y="202332"/>
                                          <a:pt x="181567" y="206142"/>
                                          <a:pt x="181567" y="209952"/>
                                        </a:cubicBezTo>
                                        <a:cubicBezTo>
                                          <a:pt x="181567" y="216620"/>
                                          <a:pt x="181567" y="220430"/>
                                          <a:pt x="181567" y="220430"/>
                                        </a:cubicBezTo>
                                        <a:cubicBezTo>
                                          <a:pt x="181567" y="220430"/>
                                          <a:pt x="182519" y="216620"/>
                                          <a:pt x="183472" y="209952"/>
                                        </a:cubicBezTo>
                                        <a:cubicBezTo>
                                          <a:pt x="184424" y="206142"/>
                                          <a:pt x="185377" y="202332"/>
                                          <a:pt x="185377" y="197570"/>
                                        </a:cubicBezTo>
                                        <a:cubicBezTo>
                                          <a:pt x="185377" y="195664"/>
                                          <a:pt x="186329" y="192807"/>
                                          <a:pt x="186329" y="189949"/>
                                        </a:cubicBezTo>
                                        <a:cubicBezTo>
                                          <a:pt x="186329" y="187092"/>
                                          <a:pt x="187282" y="184234"/>
                                          <a:pt x="187282" y="181377"/>
                                        </a:cubicBezTo>
                                        <a:cubicBezTo>
                                          <a:pt x="187282" y="179472"/>
                                          <a:pt x="187282" y="178520"/>
                                          <a:pt x="187282" y="176614"/>
                                        </a:cubicBezTo>
                                        <a:cubicBezTo>
                                          <a:pt x="187282" y="174709"/>
                                          <a:pt x="187282" y="173757"/>
                                          <a:pt x="187282" y="171852"/>
                                        </a:cubicBezTo>
                                        <a:cubicBezTo>
                                          <a:pt x="187282" y="168995"/>
                                          <a:pt x="187282" y="165184"/>
                                          <a:pt x="187282" y="161374"/>
                                        </a:cubicBezTo>
                                        <a:cubicBezTo>
                                          <a:pt x="187282" y="158517"/>
                                          <a:pt x="187282" y="154707"/>
                                          <a:pt x="187282" y="15089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5" name="Freeform: Shape 2145"/>
                                <wps:cNvSpPr/>
                                <wps:spPr>
                                  <a:xfrm>
                                    <a:off x="3810" y="920993"/>
                                    <a:ext cx="257175" cy="161925"/>
                                  </a:xfrm>
                                  <a:custGeom>
                                    <a:avLst/>
                                    <a:gdLst>
                                      <a:gd name="connsiteX0" fmla="*/ 14764 w 257175"/>
                                      <a:gd name="connsiteY0" fmla="*/ 144303 h 161925"/>
                                      <a:gd name="connsiteX1" fmla="*/ 21431 w 257175"/>
                                      <a:gd name="connsiteY1" fmla="*/ 135731 h 161925"/>
                                      <a:gd name="connsiteX2" fmla="*/ 37624 w 257175"/>
                                      <a:gd name="connsiteY2" fmla="*/ 118586 h 161925"/>
                                      <a:gd name="connsiteX3" fmla="*/ 39529 w 257175"/>
                                      <a:gd name="connsiteY3" fmla="*/ 116681 h 161925"/>
                                      <a:gd name="connsiteX4" fmla="*/ 42386 w 257175"/>
                                      <a:gd name="connsiteY4" fmla="*/ 114776 h 161925"/>
                                      <a:gd name="connsiteX5" fmla="*/ 47149 w 257175"/>
                                      <a:gd name="connsiteY5" fmla="*/ 110966 h 161925"/>
                                      <a:gd name="connsiteX6" fmla="*/ 51911 w 257175"/>
                                      <a:gd name="connsiteY6" fmla="*/ 107156 h 161925"/>
                                      <a:gd name="connsiteX7" fmla="*/ 56674 w 257175"/>
                                      <a:gd name="connsiteY7" fmla="*/ 103346 h 161925"/>
                                      <a:gd name="connsiteX8" fmla="*/ 62389 w 257175"/>
                                      <a:gd name="connsiteY8" fmla="*/ 100489 h 161925"/>
                                      <a:gd name="connsiteX9" fmla="*/ 68104 w 257175"/>
                                      <a:gd name="connsiteY9" fmla="*/ 97631 h 161925"/>
                                      <a:gd name="connsiteX10" fmla="*/ 79534 w 257175"/>
                                      <a:gd name="connsiteY10" fmla="*/ 91916 h 161925"/>
                                      <a:gd name="connsiteX11" fmla="*/ 85249 w 257175"/>
                                      <a:gd name="connsiteY11" fmla="*/ 89059 h 161925"/>
                                      <a:gd name="connsiteX12" fmla="*/ 90964 w 257175"/>
                                      <a:gd name="connsiteY12" fmla="*/ 87153 h 161925"/>
                                      <a:gd name="connsiteX13" fmla="*/ 93821 w 257175"/>
                                      <a:gd name="connsiteY13" fmla="*/ 86201 h 161925"/>
                                      <a:gd name="connsiteX14" fmla="*/ 96679 w 257175"/>
                                      <a:gd name="connsiteY14" fmla="*/ 85248 h 161925"/>
                                      <a:gd name="connsiteX15" fmla="*/ 102394 w 257175"/>
                                      <a:gd name="connsiteY15" fmla="*/ 83344 h 161925"/>
                                      <a:gd name="connsiteX16" fmla="*/ 126206 w 257175"/>
                                      <a:gd name="connsiteY16" fmla="*/ 77628 h 161925"/>
                                      <a:gd name="connsiteX17" fmla="*/ 148114 w 257175"/>
                                      <a:gd name="connsiteY17" fmla="*/ 74771 h 161925"/>
                                      <a:gd name="connsiteX18" fmla="*/ 219551 w 257175"/>
                                      <a:gd name="connsiteY18" fmla="*/ 81439 h 161925"/>
                                      <a:gd name="connsiteX19" fmla="*/ 255746 w 257175"/>
                                      <a:gd name="connsiteY19" fmla="*/ 46196 h 161925"/>
                                      <a:gd name="connsiteX20" fmla="*/ 223361 w 257175"/>
                                      <a:gd name="connsiteY20" fmla="*/ 7144 h 161925"/>
                                      <a:gd name="connsiteX21" fmla="*/ 197644 w 257175"/>
                                      <a:gd name="connsiteY21" fmla="*/ 10001 h 161925"/>
                                      <a:gd name="connsiteX22" fmla="*/ 181451 w 257175"/>
                                      <a:gd name="connsiteY22" fmla="*/ 11906 h 161925"/>
                                      <a:gd name="connsiteX23" fmla="*/ 161449 w 257175"/>
                                      <a:gd name="connsiteY23" fmla="*/ 15716 h 161925"/>
                                      <a:gd name="connsiteX24" fmla="*/ 137636 w 257175"/>
                                      <a:gd name="connsiteY24" fmla="*/ 22384 h 161925"/>
                                      <a:gd name="connsiteX25" fmla="*/ 111919 w 257175"/>
                                      <a:gd name="connsiteY25" fmla="*/ 31909 h 161925"/>
                                      <a:gd name="connsiteX26" fmla="*/ 86201 w 257175"/>
                                      <a:gd name="connsiteY26" fmla="*/ 45244 h 161925"/>
                                      <a:gd name="connsiteX27" fmla="*/ 79534 w 257175"/>
                                      <a:gd name="connsiteY27" fmla="*/ 49053 h 161925"/>
                                      <a:gd name="connsiteX28" fmla="*/ 76676 w 257175"/>
                                      <a:gd name="connsiteY28" fmla="*/ 50959 h 161925"/>
                                      <a:gd name="connsiteX29" fmla="*/ 73819 w 257175"/>
                                      <a:gd name="connsiteY29" fmla="*/ 53816 h 161925"/>
                                      <a:gd name="connsiteX30" fmla="*/ 67151 w 257175"/>
                                      <a:gd name="connsiteY30" fmla="*/ 57626 h 161925"/>
                                      <a:gd name="connsiteX31" fmla="*/ 61436 w 257175"/>
                                      <a:gd name="connsiteY31" fmla="*/ 62389 h 161925"/>
                                      <a:gd name="connsiteX32" fmla="*/ 50006 w 257175"/>
                                      <a:gd name="connsiteY32" fmla="*/ 71914 h 161925"/>
                                      <a:gd name="connsiteX33" fmla="*/ 44291 w 257175"/>
                                      <a:gd name="connsiteY33" fmla="*/ 76676 h 161925"/>
                                      <a:gd name="connsiteX34" fmla="*/ 39529 w 257175"/>
                                      <a:gd name="connsiteY34" fmla="*/ 81439 h 161925"/>
                                      <a:gd name="connsiteX35" fmla="*/ 34766 w 257175"/>
                                      <a:gd name="connsiteY35" fmla="*/ 87153 h 161925"/>
                                      <a:gd name="connsiteX36" fmla="*/ 30004 w 257175"/>
                                      <a:gd name="connsiteY36" fmla="*/ 92869 h 161925"/>
                                      <a:gd name="connsiteX37" fmla="*/ 25241 w 257175"/>
                                      <a:gd name="connsiteY37" fmla="*/ 98584 h 161925"/>
                                      <a:gd name="connsiteX38" fmla="*/ 23336 w 257175"/>
                                      <a:gd name="connsiteY38" fmla="*/ 101441 h 161925"/>
                                      <a:gd name="connsiteX39" fmla="*/ 21431 w 257175"/>
                                      <a:gd name="connsiteY39" fmla="*/ 104298 h 161925"/>
                                      <a:gd name="connsiteX40" fmla="*/ 8096 w 257175"/>
                                      <a:gd name="connsiteY40" fmla="*/ 127159 h 161925"/>
                                      <a:gd name="connsiteX41" fmla="*/ 7144 w 257175"/>
                                      <a:gd name="connsiteY41" fmla="*/ 129064 h 161925"/>
                                      <a:gd name="connsiteX42" fmla="*/ 7144 w 257175"/>
                                      <a:gd name="connsiteY42" fmla="*/ 155734 h 161925"/>
                                      <a:gd name="connsiteX43" fmla="*/ 9049 w 257175"/>
                                      <a:gd name="connsiteY43" fmla="*/ 152876 h 161925"/>
                                      <a:gd name="connsiteX44" fmla="*/ 14764 w 257175"/>
                                      <a:gd name="connsiteY44" fmla="*/ 144303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</a:cxnLst>
                                    <a:rect l="l" t="t" r="r" b="b"/>
                                    <a:pathLst>
                                      <a:path w="257175" h="161925">
                                        <a:moveTo>
                                          <a:pt x="14764" y="144303"/>
                                        </a:moveTo>
                                        <a:cubicBezTo>
                                          <a:pt x="16669" y="141446"/>
                                          <a:pt x="19526" y="138589"/>
                                          <a:pt x="21431" y="135731"/>
                                        </a:cubicBezTo>
                                        <a:cubicBezTo>
                                          <a:pt x="26194" y="130016"/>
                                          <a:pt x="31909" y="124301"/>
                                          <a:pt x="37624" y="118586"/>
                                        </a:cubicBezTo>
                                        <a:cubicBezTo>
                                          <a:pt x="38576" y="117634"/>
                                          <a:pt x="39529" y="117634"/>
                                          <a:pt x="39529" y="116681"/>
                                        </a:cubicBezTo>
                                        <a:cubicBezTo>
                                          <a:pt x="40481" y="115728"/>
                                          <a:pt x="41434" y="115728"/>
                                          <a:pt x="42386" y="114776"/>
                                        </a:cubicBezTo>
                                        <a:cubicBezTo>
                                          <a:pt x="44291" y="113823"/>
                                          <a:pt x="45244" y="111919"/>
                                          <a:pt x="47149" y="110966"/>
                                        </a:cubicBezTo>
                                        <a:cubicBezTo>
                                          <a:pt x="49054" y="110014"/>
                                          <a:pt x="50959" y="108109"/>
                                          <a:pt x="51911" y="107156"/>
                                        </a:cubicBezTo>
                                        <a:cubicBezTo>
                                          <a:pt x="53816" y="106203"/>
                                          <a:pt x="55721" y="105251"/>
                                          <a:pt x="56674" y="103346"/>
                                        </a:cubicBezTo>
                                        <a:cubicBezTo>
                                          <a:pt x="58579" y="102394"/>
                                          <a:pt x="60484" y="101441"/>
                                          <a:pt x="62389" y="100489"/>
                                        </a:cubicBezTo>
                                        <a:cubicBezTo>
                                          <a:pt x="64294" y="99536"/>
                                          <a:pt x="66199" y="98584"/>
                                          <a:pt x="68104" y="97631"/>
                                        </a:cubicBezTo>
                                        <a:cubicBezTo>
                                          <a:pt x="71914" y="95726"/>
                                          <a:pt x="75724" y="93821"/>
                                          <a:pt x="79534" y="91916"/>
                                        </a:cubicBezTo>
                                        <a:lnTo>
                                          <a:pt x="85249" y="89059"/>
                                        </a:lnTo>
                                        <a:cubicBezTo>
                                          <a:pt x="87154" y="88106"/>
                                          <a:pt x="89059" y="87153"/>
                                          <a:pt x="90964" y="87153"/>
                                        </a:cubicBezTo>
                                        <a:lnTo>
                                          <a:pt x="93821" y="86201"/>
                                        </a:lnTo>
                                        <a:lnTo>
                                          <a:pt x="96679" y="85248"/>
                                        </a:lnTo>
                                        <a:cubicBezTo>
                                          <a:pt x="98584" y="84296"/>
                                          <a:pt x="100489" y="84296"/>
                                          <a:pt x="102394" y="83344"/>
                                        </a:cubicBezTo>
                                        <a:cubicBezTo>
                                          <a:pt x="110014" y="81439"/>
                                          <a:pt x="117634" y="79534"/>
                                          <a:pt x="126206" y="77628"/>
                                        </a:cubicBezTo>
                                        <a:cubicBezTo>
                                          <a:pt x="133826" y="76676"/>
                                          <a:pt x="141446" y="75723"/>
                                          <a:pt x="148114" y="74771"/>
                                        </a:cubicBezTo>
                                        <a:cubicBezTo>
                                          <a:pt x="180499" y="70961"/>
                                          <a:pt x="213836" y="81439"/>
                                          <a:pt x="219551" y="81439"/>
                                        </a:cubicBezTo>
                                        <a:cubicBezTo>
                                          <a:pt x="238601" y="82391"/>
                                          <a:pt x="254794" y="66198"/>
                                          <a:pt x="255746" y="46196"/>
                                        </a:cubicBezTo>
                                        <a:cubicBezTo>
                                          <a:pt x="256699" y="25241"/>
                                          <a:pt x="242411" y="8096"/>
                                          <a:pt x="223361" y="7144"/>
                                        </a:cubicBezTo>
                                        <a:cubicBezTo>
                                          <a:pt x="219551" y="7144"/>
                                          <a:pt x="202406" y="9048"/>
                                          <a:pt x="197644" y="10001"/>
                                        </a:cubicBezTo>
                                        <a:cubicBezTo>
                                          <a:pt x="192881" y="10953"/>
                                          <a:pt x="188119" y="10953"/>
                                          <a:pt x="181451" y="11906"/>
                                        </a:cubicBezTo>
                                        <a:cubicBezTo>
                                          <a:pt x="175736" y="12859"/>
                                          <a:pt x="168116" y="13811"/>
                                          <a:pt x="161449" y="15716"/>
                                        </a:cubicBezTo>
                                        <a:cubicBezTo>
                                          <a:pt x="153829" y="17621"/>
                                          <a:pt x="146209" y="19526"/>
                                          <a:pt x="137636" y="22384"/>
                                        </a:cubicBezTo>
                                        <a:cubicBezTo>
                                          <a:pt x="129064" y="25241"/>
                                          <a:pt x="120491" y="28098"/>
                                          <a:pt x="111919" y="31909"/>
                                        </a:cubicBezTo>
                                        <a:cubicBezTo>
                                          <a:pt x="103346" y="35719"/>
                                          <a:pt x="94774" y="40481"/>
                                          <a:pt x="86201" y="45244"/>
                                        </a:cubicBezTo>
                                        <a:cubicBezTo>
                                          <a:pt x="84296" y="46196"/>
                                          <a:pt x="82391" y="48101"/>
                                          <a:pt x="79534" y="49053"/>
                                        </a:cubicBezTo>
                                        <a:lnTo>
                                          <a:pt x="76676" y="50959"/>
                                        </a:lnTo>
                                        <a:lnTo>
                                          <a:pt x="73819" y="53816"/>
                                        </a:lnTo>
                                        <a:cubicBezTo>
                                          <a:pt x="71914" y="54769"/>
                                          <a:pt x="70009" y="56673"/>
                                          <a:pt x="67151" y="57626"/>
                                        </a:cubicBezTo>
                                        <a:lnTo>
                                          <a:pt x="61436" y="62389"/>
                                        </a:lnTo>
                                        <a:cubicBezTo>
                                          <a:pt x="57626" y="65246"/>
                                          <a:pt x="53816" y="69056"/>
                                          <a:pt x="50006" y="71914"/>
                                        </a:cubicBezTo>
                                        <a:cubicBezTo>
                                          <a:pt x="48101" y="73819"/>
                                          <a:pt x="46196" y="75723"/>
                                          <a:pt x="44291" y="76676"/>
                                        </a:cubicBezTo>
                                        <a:cubicBezTo>
                                          <a:pt x="42386" y="78581"/>
                                          <a:pt x="40481" y="80486"/>
                                          <a:pt x="39529" y="81439"/>
                                        </a:cubicBezTo>
                                        <a:cubicBezTo>
                                          <a:pt x="37624" y="83344"/>
                                          <a:pt x="36671" y="85248"/>
                                          <a:pt x="34766" y="87153"/>
                                        </a:cubicBezTo>
                                        <a:cubicBezTo>
                                          <a:pt x="32861" y="89059"/>
                                          <a:pt x="31909" y="90964"/>
                                          <a:pt x="30004" y="92869"/>
                                        </a:cubicBezTo>
                                        <a:cubicBezTo>
                                          <a:pt x="28099" y="94773"/>
                                          <a:pt x="27146" y="96678"/>
                                          <a:pt x="25241" y="98584"/>
                                        </a:cubicBezTo>
                                        <a:cubicBezTo>
                                          <a:pt x="24289" y="99536"/>
                                          <a:pt x="23336" y="100489"/>
                                          <a:pt x="23336" y="101441"/>
                                        </a:cubicBezTo>
                                        <a:cubicBezTo>
                                          <a:pt x="22384" y="102394"/>
                                          <a:pt x="22384" y="103346"/>
                                          <a:pt x="21431" y="104298"/>
                                        </a:cubicBezTo>
                                        <a:cubicBezTo>
                                          <a:pt x="16669" y="111919"/>
                                          <a:pt x="11906" y="119539"/>
                                          <a:pt x="8096" y="127159"/>
                                        </a:cubicBezTo>
                                        <a:cubicBezTo>
                                          <a:pt x="8096" y="128111"/>
                                          <a:pt x="7144" y="129064"/>
                                          <a:pt x="7144" y="129064"/>
                                        </a:cubicBezTo>
                                        <a:lnTo>
                                          <a:pt x="7144" y="155734"/>
                                        </a:lnTo>
                                        <a:cubicBezTo>
                                          <a:pt x="8096" y="154781"/>
                                          <a:pt x="8096" y="153828"/>
                                          <a:pt x="9049" y="152876"/>
                                        </a:cubicBezTo>
                                        <a:cubicBezTo>
                                          <a:pt x="10954" y="150019"/>
                                          <a:pt x="12859" y="147161"/>
                                          <a:pt x="14764" y="14430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6" name="Freeform: Shape 2146"/>
                                <wps:cNvSpPr/>
                                <wps:spPr>
                                  <a:xfrm>
                                    <a:off x="453390" y="223763"/>
                                    <a:ext cx="85725" cy="180975"/>
                                  </a:xfrm>
                                  <a:custGeom>
                                    <a:avLst/>
                                    <a:gdLst>
                                      <a:gd name="connsiteX0" fmla="*/ 21431 w 85725"/>
                                      <a:gd name="connsiteY0" fmla="*/ 37624 h 180975"/>
                                      <a:gd name="connsiteX1" fmla="*/ 22384 w 85725"/>
                                      <a:gd name="connsiteY1" fmla="*/ 31909 h 180975"/>
                                      <a:gd name="connsiteX2" fmla="*/ 24289 w 85725"/>
                                      <a:gd name="connsiteY2" fmla="*/ 26194 h 180975"/>
                                      <a:gd name="connsiteX3" fmla="*/ 26194 w 85725"/>
                                      <a:gd name="connsiteY3" fmla="*/ 21431 h 180975"/>
                                      <a:gd name="connsiteX4" fmla="*/ 28099 w 85725"/>
                                      <a:gd name="connsiteY4" fmla="*/ 17621 h 180975"/>
                                      <a:gd name="connsiteX5" fmla="*/ 29051 w 85725"/>
                                      <a:gd name="connsiteY5" fmla="*/ 15716 h 180975"/>
                                      <a:gd name="connsiteX6" fmla="*/ 30004 w 85725"/>
                                      <a:gd name="connsiteY6" fmla="*/ 13811 h 180975"/>
                                      <a:gd name="connsiteX7" fmla="*/ 32861 w 85725"/>
                                      <a:gd name="connsiteY7" fmla="*/ 7144 h 180975"/>
                                      <a:gd name="connsiteX8" fmla="*/ 28099 w 85725"/>
                                      <a:gd name="connsiteY8" fmla="*/ 12859 h 180975"/>
                                      <a:gd name="connsiteX9" fmla="*/ 27146 w 85725"/>
                                      <a:gd name="connsiteY9" fmla="*/ 14764 h 180975"/>
                                      <a:gd name="connsiteX10" fmla="*/ 26194 w 85725"/>
                                      <a:gd name="connsiteY10" fmla="*/ 16669 h 180975"/>
                                      <a:gd name="connsiteX11" fmla="*/ 23336 w 85725"/>
                                      <a:gd name="connsiteY11" fmla="*/ 20479 h 180975"/>
                                      <a:gd name="connsiteX12" fmla="*/ 20479 w 85725"/>
                                      <a:gd name="connsiteY12" fmla="*/ 25241 h 180975"/>
                                      <a:gd name="connsiteX13" fmla="*/ 17621 w 85725"/>
                                      <a:gd name="connsiteY13" fmla="*/ 30004 h 180975"/>
                                      <a:gd name="connsiteX14" fmla="*/ 14764 w 85725"/>
                                      <a:gd name="connsiteY14" fmla="*/ 35719 h 180975"/>
                                      <a:gd name="connsiteX15" fmla="*/ 11906 w 85725"/>
                                      <a:gd name="connsiteY15" fmla="*/ 42386 h 180975"/>
                                      <a:gd name="connsiteX16" fmla="*/ 8096 w 85725"/>
                                      <a:gd name="connsiteY16" fmla="*/ 56674 h 180975"/>
                                      <a:gd name="connsiteX17" fmla="*/ 8096 w 85725"/>
                                      <a:gd name="connsiteY17" fmla="*/ 58579 h 180975"/>
                                      <a:gd name="connsiteX18" fmla="*/ 8096 w 85725"/>
                                      <a:gd name="connsiteY18" fmla="*/ 60484 h 180975"/>
                                      <a:gd name="connsiteX19" fmla="*/ 7144 w 85725"/>
                                      <a:gd name="connsiteY19" fmla="*/ 64294 h 180975"/>
                                      <a:gd name="connsiteX20" fmla="*/ 7144 w 85725"/>
                                      <a:gd name="connsiteY20" fmla="*/ 68104 h 180975"/>
                                      <a:gd name="connsiteX21" fmla="*/ 7144 w 85725"/>
                                      <a:gd name="connsiteY21" fmla="*/ 71914 h 180975"/>
                                      <a:gd name="connsiteX22" fmla="*/ 7144 w 85725"/>
                                      <a:gd name="connsiteY22" fmla="*/ 75724 h 180975"/>
                                      <a:gd name="connsiteX23" fmla="*/ 7144 w 85725"/>
                                      <a:gd name="connsiteY23" fmla="*/ 79534 h 180975"/>
                                      <a:gd name="connsiteX24" fmla="*/ 7144 w 85725"/>
                                      <a:gd name="connsiteY24" fmla="*/ 88106 h 180975"/>
                                      <a:gd name="connsiteX25" fmla="*/ 7144 w 85725"/>
                                      <a:gd name="connsiteY25" fmla="*/ 91916 h 180975"/>
                                      <a:gd name="connsiteX26" fmla="*/ 8096 w 85725"/>
                                      <a:gd name="connsiteY26" fmla="*/ 95726 h 180975"/>
                                      <a:gd name="connsiteX27" fmla="*/ 8096 w 85725"/>
                                      <a:gd name="connsiteY27" fmla="*/ 97631 h 180975"/>
                                      <a:gd name="connsiteX28" fmla="*/ 8096 w 85725"/>
                                      <a:gd name="connsiteY28" fmla="*/ 99536 h 180975"/>
                                      <a:gd name="connsiteX29" fmla="*/ 9049 w 85725"/>
                                      <a:gd name="connsiteY29" fmla="*/ 103346 h 180975"/>
                                      <a:gd name="connsiteX30" fmla="*/ 13811 w 85725"/>
                                      <a:gd name="connsiteY30" fmla="*/ 119539 h 180975"/>
                                      <a:gd name="connsiteX31" fmla="*/ 19526 w 85725"/>
                                      <a:gd name="connsiteY31" fmla="*/ 133826 h 180975"/>
                                      <a:gd name="connsiteX32" fmla="*/ 26194 w 85725"/>
                                      <a:gd name="connsiteY32" fmla="*/ 146209 h 180975"/>
                                      <a:gd name="connsiteX33" fmla="*/ 32861 w 85725"/>
                                      <a:gd name="connsiteY33" fmla="*/ 156686 h 180975"/>
                                      <a:gd name="connsiteX34" fmla="*/ 38576 w 85725"/>
                                      <a:gd name="connsiteY34" fmla="*/ 164306 h 180975"/>
                                      <a:gd name="connsiteX35" fmla="*/ 47149 w 85725"/>
                                      <a:gd name="connsiteY35" fmla="*/ 175736 h 180975"/>
                                      <a:gd name="connsiteX36" fmla="*/ 76676 w 85725"/>
                                      <a:gd name="connsiteY36" fmla="*/ 174784 h 180975"/>
                                      <a:gd name="connsiteX37" fmla="*/ 77629 w 85725"/>
                                      <a:gd name="connsiteY37" fmla="*/ 145256 h 180975"/>
                                      <a:gd name="connsiteX38" fmla="*/ 47149 w 85725"/>
                                      <a:gd name="connsiteY38" fmla="*/ 117634 h 180975"/>
                                      <a:gd name="connsiteX39" fmla="*/ 39529 w 85725"/>
                                      <a:gd name="connsiteY39" fmla="*/ 107156 h 180975"/>
                                      <a:gd name="connsiteX40" fmla="*/ 32861 w 85725"/>
                                      <a:gd name="connsiteY40" fmla="*/ 95726 h 180975"/>
                                      <a:gd name="connsiteX41" fmla="*/ 30956 w 85725"/>
                                      <a:gd name="connsiteY41" fmla="*/ 92869 h 180975"/>
                                      <a:gd name="connsiteX42" fmla="*/ 30004 w 85725"/>
                                      <a:gd name="connsiteY42" fmla="*/ 90964 h 180975"/>
                                      <a:gd name="connsiteX43" fmla="*/ 29051 w 85725"/>
                                      <a:gd name="connsiteY43" fmla="*/ 89059 h 180975"/>
                                      <a:gd name="connsiteX44" fmla="*/ 28099 w 85725"/>
                                      <a:gd name="connsiteY44" fmla="*/ 86201 h 180975"/>
                                      <a:gd name="connsiteX45" fmla="*/ 27146 w 85725"/>
                                      <a:gd name="connsiteY45" fmla="*/ 82391 h 180975"/>
                                      <a:gd name="connsiteX46" fmla="*/ 25241 w 85725"/>
                                      <a:gd name="connsiteY46" fmla="*/ 75724 h 180975"/>
                                      <a:gd name="connsiteX47" fmla="*/ 24289 w 85725"/>
                                      <a:gd name="connsiteY47" fmla="*/ 71914 h 180975"/>
                                      <a:gd name="connsiteX48" fmla="*/ 23336 w 85725"/>
                                      <a:gd name="connsiteY48" fmla="*/ 68104 h 180975"/>
                                      <a:gd name="connsiteX49" fmla="*/ 22384 w 85725"/>
                                      <a:gd name="connsiteY49" fmla="*/ 64294 h 180975"/>
                                      <a:gd name="connsiteX50" fmla="*/ 22384 w 85725"/>
                                      <a:gd name="connsiteY50" fmla="*/ 60484 h 180975"/>
                                      <a:gd name="connsiteX51" fmla="*/ 22384 w 85725"/>
                                      <a:gd name="connsiteY51" fmla="*/ 56674 h 180975"/>
                                      <a:gd name="connsiteX52" fmla="*/ 22384 w 85725"/>
                                      <a:gd name="connsiteY52" fmla="*/ 54769 h 180975"/>
                                      <a:gd name="connsiteX53" fmla="*/ 22384 w 85725"/>
                                      <a:gd name="connsiteY53" fmla="*/ 52864 h 180975"/>
                                      <a:gd name="connsiteX54" fmla="*/ 23336 w 85725"/>
                                      <a:gd name="connsiteY54" fmla="*/ 39529 h 180975"/>
                                      <a:gd name="connsiteX55" fmla="*/ 21431 w 85725"/>
                                      <a:gd name="connsiteY55" fmla="*/ 3762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85725" h="180975">
                                        <a:moveTo>
                                          <a:pt x="21431" y="37624"/>
                                        </a:moveTo>
                                        <a:cubicBezTo>
                                          <a:pt x="21431" y="35719"/>
                                          <a:pt x="22384" y="33814"/>
                                          <a:pt x="22384" y="31909"/>
                                        </a:cubicBezTo>
                                        <a:cubicBezTo>
                                          <a:pt x="22384" y="30004"/>
                                          <a:pt x="23336" y="28099"/>
                                          <a:pt x="24289" y="26194"/>
                                        </a:cubicBezTo>
                                        <a:cubicBezTo>
                                          <a:pt x="24289" y="24289"/>
                                          <a:pt x="25241" y="23336"/>
                                          <a:pt x="26194" y="21431"/>
                                        </a:cubicBezTo>
                                        <a:cubicBezTo>
                                          <a:pt x="27146" y="19526"/>
                                          <a:pt x="27146" y="18574"/>
                                          <a:pt x="28099" y="17621"/>
                                        </a:cubicBezTo>
                                        <a:cubicBezTo>
                                          <a:pt x="28099" y="16669"/>
                                          <a:pt x="28099" y="16669"/>
                                          <a:pt x="29051" y="15716"/>
                                        </a:cubicBezTo>
                                        <a:cubicBezTo>
                                          <a:pt x="29051" y="14764"/>
                                          <a:pt x="30004" y="14764"/>
                                          <a:pt x="30004" y="13811"/>
                                        </a:cubicBezTo>
                                        <a:cubicBezTo>
                                          <a:pt x="31909" y="10001"/>
                                          <a:pt x="32861" y="7144"/>
                                          <a:pt x="32861" y="7144"/>
                                        </a:cubicBezTo>
                                        <a:cubicBezTo>
                                          <a:pt x="32861" y="7144"/>
                                          <a:pt x="30956" y="9049"/>
                                          <a:pt x="28099" y="12859"/>
                                        </a:cubicBezTo>
                                        <a:cubicBezTo>
                                          <a:pt x="28099" y="12859"/>
                                          <a:pt x="27146" y="13811"/>
                                          <a:pt x="27146" y="14764"/>
                                        </a:cubicBezTo>
                                        <a:cubicBezTo>
                                          <a:pt x="27146" y="15716"/>
                                          <a:pt x="26194" y="15716"/>
                                          <a:pt x="26194" y="16669"/>
                                        </a:cubicBezTo>
                                        <a:cubicBezTo>
                                          <a:pt x="25241" y="17621"/>
                                          <a:pt x="24289" y="19526"/>
                                          <a:pt x="23336" y="20479"/>
                                        </a:cubicBezTo>
                                        <a:cubicBezTo>
                                          <a:pt x="22384" y="21431"/>
                                          <a:pt x="21431" y="23336"/>
                                          <a:pt x="20479" y="25241"/>
                                        </a:cubicBezTo>
                                        <a:cubicBezTo>
                                          <a:pt x="19526" y="27146"/>
                                          <a:pt x="18574" y="28099"/>
                                          <a:pt x="17621" y="30004"/>
                                        </a:cubicBezTo>
                                        <a:cubicBezTo>
                                          <a:pt x="16669" y="31909"/>
                                          <a:pt x="15716" y="33814"/>
                                          <a:pt x="14764" y="35719"/>
                                        </a:cubicBezTo>
                                        <a:cubicBezTo>
                                          <a:pt x="13811" y="37624"/>
                                          <a:pt x="12859" y="39529"/>
                                          <a:pt x="11906" y="42386"/>
                                        </a:cubicBezTo>
                                        <a:cubicBezTo>
                                          <a:pt x="10001" y="47149"/>
                                          <a:pt x="9049" y="51911"/>
                                          <a:pt x="8096" y="56674"/>
                                        </a:cubicBezTo>
                                        <a:cubicBezTo>
                                          <a:pt x="8096" y="57626"/>
                                          <a:pt x="8096" y="57626"/>
                                          <a:pt x="8096" y="58579"/>
                                        </a:cubicBezTo>
                                        <a:cubicBezTo>
                                          <a:pt x="8096" y="59531"/>
                                          <a:pt x="8096" y="59531"/>
                                          <a:pt x="8096" y="60484"/>
                                        </a:cubicBezTo>
                                        <a:cubicBezTo>
                                          <a:pt x="8096" y="61436"/>
                                          <a:pt x="8096" y="63341"/>
                                          <a:pt x="7144" y="64294"/>
                                        </a:cubicBezTo>
                                        <a:cubicBezTo>
                                          <a:pt x="7144" y="65246"/>
                                          <a:pt x="7144" y="67151"/>
                                          <a:pt x="7144" y="68104"/>
                                        </a:cubicBezTo>
                                        <a:cubicBezTo>
                                          <a:pt x="7144" y="69056"/>
                                          <a:pt x="7144" y="70961"/>
                                          <a:pt x="7144" y="71914"/>
                                        </a:cubicBezTo>
                                        <a:cubicBezTo>
                                          <a:pt x="7144" y="72866"/>
                                          <a:pt x="7144" y="74771"/>
                                          <a:pt x="7144" y="75724"/>
                                        </a:cubicBezTo>
                                        <a:cubicBezTo>
                                          <a:pt x="7144" y="76676"/>
                                          <a:pt x="7144" y="78581"/>
                                          <a:pt x="7144" y="79534"/>
                                        </a:cubicBezTo>
                                        <a:cubicBezTo>
                                          <a:pt x="7144" y="82391"/>
                                          <a:pt x="7144" y="85249"/>
                                          <a:pt x="7144" y="88106"/>
                                        </a:cubicBezTo>
                                        <a:lnTo>
                                          <a:pt x="7144" y="91916"/>
                                        </a:lnTo>
                                        <a:cubicBezTo>
                                          <a:pt x="7144" y="92869"/>
                                          <a:pt x="7144" y="94774"/>
                                          <a:pt x="8096" y="95726"/>
                                        </a:cubicBezTo>
                                        <a:lnTo>
                                          <a:pt x="8096" y="97631"/>
                                        </a:lnTo>
                                        <a:lnTo>
                                          <a:pt x="8096" y="99536"/>
                                        </a:lnTo>
                                        <a:cubicBezTo>
                                          <a:pt x="8096" y="100489"/>
                                          <a:pt x="9049" y="102394"/>
                                          <a:pt x="9049" y="103346"/>
                                        </a:cubicBezTo>
                                        <a:cubicBezTo>
                                          <a:pt x="10001" y="109061"/>
                                          <a:pt x="11906" y="113824"/>
                                          <a:pt x="13811" y="119539"/>
                                        </a:cubicBezTo>
                                        <a:cubicBezTo>
                                          <a:pt x="15716" y="124301"/>
                                          <a:pt x="17621" y="129064"/>
                                          <a:pt x="19526" y="133826"/>
                                        </a:cubicBezTo>
                                        <a:cubicBezTo>
                                          <a:pt x="21431" y="138589"/>
                                          <a:pt x="23336" y="142399"/>
                                          <a:pt x="26194" y="146209"/>
                                        </a:cubicBezTo>
                                        <a:cubicBezTo>
                                          <a:pt x="28099" y="150019"/>
                                          <a:pt x="30004" y="153829"/>
                                          <a:pt x="32861" y="156686"/>
                                        </a:cubicBezTo>
                                        <a:cubicBezTo>
                                          <a:pt x="34766" y="159544"/>
                                          <a:pt x="36671" y="162401"/>
                                          <a:pt x="38576" y="164306"/>
                                        </a:cubicBezTo>
                                        <a:cubicBezTo>
                                          <a:pt x="40481" y="166211"/>
                                          <a:pt x="46196" y="174784"/>
                                          <a:pt x="47149" y="175736"/>
                                        </a:cubicBezTo>
                                        <a:cubicBezTo>
                                          <a:pt x="54769" y="183356"/>
                                          <a:pt x="68104" y="182403"/>
                                          <a:pt x="76676" y="174784"/>
                                        </a:cubicBezTo>
                                        <a:cubicBezTo>
                                          <a:pt x="85249" y="166211"/>
                                          <a:pt x="85249" y="152876"/>
                                          <a:pt x="77629" y="145256"/>
                                        </a:cubicBezTo>
                                        <a:cubicBezTo>
                                          <a:pt x="75724" y="143351"/>
                                          <a:pt x="57626" y="132874"/>
                                          <a:pt x="47149" y="117634"/>
                                        </a:cubicBezTo>
                                        <a:cubicBezTo>
                                          <a:pt x="44291" y="114776"/>
                                          <a:pt x="42386" y="110966"/>
                                          <a:pt x="39529" y="107156"/>
                                        </a:cubicBezTo>
                                        <a:cubicBezTo>
                                          <a:pt x="36671" y="103346"/>
                                          <a:pt x="34766" y="99536"/>
                                          <a:pt x="32861" y="95726"/>
                                        </a:cubicBezTo>
                                        <a:cubicBezTo>
                                          <a:pt x="31909" y="94774"/>
                                          <a:pt x="31909" y="93821"/>
                                          <a:pt x="30956" y="92869"/>
                                        </a:cubicBezTo>
                                        <a:lnTo>
                                          <a:pt x="30004" y="90964"/>
                                        </a:lnTo>
                                        <a:lnTo>
                                          <a:pt x="29051" y="89059"/>
                                        </a:lnTo>
                                        <a:cubicBezTo>
                                          <a:pt x="29051" y="88106"/>
                                          <a:pt x="28099" y="87154"/>
                                          <a:pt x="28099" y="86201"/>
                                        </a:cubicBezTo>
                                        <a:lnTo>
                                          <a:pt x="27146" y="82391"/>
                                        </a:lnTo>
                                        <a:cubicBezTo>
                                          <a:pt x="26194" y="80486"/>
                                          <a:pt x="26194" y="77629"/>
                                          <a:pt x="25241" y="75724"/>
                                        </a:cubicBezTo>
                                        <a:cubicBezTo>
                                          <a:pt x="25241" y="74771"/>
                                          <a:pt x="24289" y="73819"/>
                                          <a:pt x="24289" y="71914"/>
                                        </a:cubicBezTo>
                                        <a:cubicBezTo>
                                          <a:pt x="24289" y="70961"/>
                                          <a:pt x="23336" y="70009"/>
                                          <a:pt x="23336" y="68104"/>
                                        </a:cubicBezTo>
                                        <a:cubicBezTo>
                                          <a:pt x="23336" y="67151"/>
                                          <a:pt x="23336" y="66199"/>
                                          <a:pt x="22384" y="64294"/>
                                        </a:cubicBezTo>
                                        <a:cubicBezTo>
                                          <a:pt x="22384" y="63341"/>
                                          <a:pt x="22384" y="62389"/>
                                          <a:pt x="22384" y="60484"/>
                                        </a:cubicBezTo>
                                        <a:cubicBezTo>
                                          <a:pt x="22384" y="59531"/>
                                          <a:pt x="22384" y="58579"/>
                                          <a:pt x="22384" y="56674"/>
                                        </a:cubicBezTo>
                                        <a:cubicBezTo>
                                          <a:pt x="22384" y="55721"/>
                                          <a:pt x="22384" y="55721"/>
                                          <a:pt x="22384" y="54769"/>
                                        </a:cubicBezTo>
                                        <a:cubicBezTo>
                                          <a:pt x="22384" y="53816"/>
                                          <a:pt x="22384" y="53816"/>
                                          <a:pt x="22384" y="52864"/>
                                        </a:cubicBezTo>
                                        <a:cubicBezTo>
                                          <a:pt x="22384" y="48101"/>
                                          <a:pt x="22384" y="43339"/>
                                          <a:pt x="23336" y="39529"/>
                                        </a:cubicBezTo>
                                        <a:cubicBezTo>
                                          <a:pt x="20479" y="41434"/>
                                          <a:pt x="20479" y="39529"/>
                                          <a:pt x="21431" y="3762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9" name="Freeform: Shape 2149"/>
                                <wps:cNvSpPr/>
                                <wps:spPr>
                                  <a:xfrm>
                                    <a:off x="1278255" y="1240080"/>
                                    <a:ext cx="247650" cy="76200"/>
                                  </a:xfrm>
                                  <a:custGeom>
                                    <a:avLst/>
                                    <a:gdLst>
                                      <a:gd name="connsiteX0" fmla="*/ 242411 w 247650"/>
                                      <a:gd name="connsiteY0" fmla="*/ 72866 h 76200"/>
                                      <a:gd name="connsiteX1" fmla="*/ 229076 w 247650"/>
                                      <a:gd name="connsiteY1" fmla="*/ 59531 h 76200"/>
                                      <a:gd name="connsiteX2" fmla="*/ 211931 w 247650"/>
                                      <a:gd name="connsiteY2" fmla="*/ 45244 h 76200"/>
                                      <a:gd name="connsiteX3" fmla="*/ 190976 w 247650"/>
                                      <a:gd name="connsiteY3" fmla="*/ 30956 h 76200"/>
                                      <a:gd name="connsiteX4" fmla="*/ 179546 w 247650"/>
                                      <a:gd name="connsiteY4" fmla="*/ 24289 h 76200"/>
                                      <a:gd name="connsiteX5" fmla="*/ 172879 w 247650"/>
                                      <a:gd name="connsiteY5" fmla="*/ 21431 h 76200"/>
                                      <a:gd name="connsiteX6" fmla="*/ 166211 w 247650"/>
                                      <a:gd name="connsiteY6" fmla="*/ 18573 h 76200"/>
                                      <a:gd name="connsiteX7" fmla="*/ 159544 w 247650"/>
                                      <a:gd name="connsiteY7" fmla="*/ 15716 h 76200"/>
                                      <a:gd name="connsiteX8" fmla="*/ 152876 w 247650"/>
                                      <a:gd name="connsiteY8" fmla="*/ 13811 h 76200"/>
                                      <a:gd name="connsiteX9" fmla="*/ 139541 w 247650"/>
                                      <a:gd name="connsiteY9" fmla="*/ 10001 h 76200"/>
                                      <a:gd name="connsiteX10" fmla="*/ 132874 w 247650"/>
                                      <a:gd name="connsiteY10" fmla="*/ 9048 h 76200"/>
                                      <a:gd name="connsiteX11" fmla="*/ 126206 w 247650"/>
                                      <a:gd name="connsiteY11" fmla="*/ 8096 h 76200"/>
                                      <a:gd name="connsiteX12" fmla="*/ 112871 w 247650"/>
                                      <a:gd name="connsiteY12" fmla="*/ 7144 h 76200"/>
                                      <a:gd name="connsiteX13" fmla="*/ 106204 w 247650"/>
                                      <a:gd name="connsiteY13" fmla="*/ 7144 h 76200"/>
                                      <a:gd name="connsiteX14" fmla="*/ 99536 w 247650"/>
                                      <a:gd name="connsiteY14" fmla="*/ 7144 h 76200"/>
                                      <a:gd name="connsiteX15" fmla="*/ 92869 w 247650"/>
                                      <a:gd name="connsiteY15" fmla="*/ 7144 h 76200"/>
                                      <a:gd name="connsiteX16" fmla="*/ 86201 w 247650"/>
                                      <a:gd name="connsiteY16" fmla="*/ 8096 h 76200"/>
                                      <a:gd name="connsiteX17" fmla="*/ 80486 w 247650"/>
                                      <a:gd name="connsiteY17" fmla="*/ 9048 h 76200"/>
                                      <a:gd name="connsiteX18" fmla="*/ 74771 w 247650"/>
                                      <a:gd name="connsiteY18" fmla="*/ 10001 h 76200"/>
                                      <a:gd name="connsiteX19" fmla="*/ 69056 w 247650"/>
                                      <a:gd name="connsiteY19" fmla="*/ 10953 h 76200"/>
                                      <a:gd name="connsiteX20" fmla="*/ 63341 w 247650"/>
                                      <a:gd name="connsiteY20" fmla="*/ 12859 h 76200"/>
                                      <a:gd name="connsiteX21" fmla="*/ 57626 w 247650"/>
                                      <a:gd name="connsiteY21" fmla="*/ 14764 h 76200"/>
                                      <a:gd name="connsiteX22" fmla="*/ 52864 w 247650"/>
                                      <a:gd name="connsiteY22" fmla="*/ 16669 h 76200"/>
                                      <a:gd name="connsiteX23" fmla="*/ 43339 w 247650"/>
                                      <a:gd name="connsiteY23" fmla="*/ 20478 h 76200"/>
                                      <a:gd name="connsiteX24" fmla="*/ 28099 w 247650"/>
                                      <a:gd name="connsiteY24" fmla="*/ 28098 h 76200"/>
                                      <a:gd name="connsiteX25" fmla="*/ 16669 w 247650"/>
                                      <a:gd name="connsiteY25" fmla="*/ 34766 h 76200"/>
                                      <a:gd name="connsiteX26" fmla="*/ 7144 w 247650"/>
                                      <a:gd name="connsiteY26" fmla="*/ 41434 h 76200"/>
                                      <a:gd name="connsiteX27" fmla="*/ 17621 w 247650"/>
                                      <a:gd name="connsiteY27" fmla="*/ 37623 h 76200"/>
                                      <a:gd name="connsiteX28" fmla="*/ 30004 w 247650"/>
                                      <a:gd name="connsiteY28" fmla="*/ 33814 h 76200"/>
                                      <a:gd name="connsiteX29" fmla="*/ 46196 w 247650"/>
                                      <a:gd name="connsiteY29" fmla="*/ 30003 h 76200"/>
                                      <a:gd name="connsiteX30" fmla="*/ 55721 w 247650"/>
                                      <a:gd name="connsiteY30" fmla="*/ 29051 h 76200"/>
                                      <a:gd name="connsiteX31" fmla="*/ 60484 w 247650"/>
                                      <a:gd name="connsiteY31" fmla="*/ 28098 h 76200"/>
                                      <a:gd name="connsiteX32" fmla="*/ 65246 w 247650"/>
                                      <a:gd name="connsiteY32" fmla="*/ 28098 h 76200"/>
                                      <a:gd name="connsiteX33" fmla="*/ 70009 w 247650"/>
                                      <a:gd name="connsiteY33" fmla="*/ 28098 h 76200"/>
                                      <a:gd name="connsiteX34" fmla="*/ 75724 w 247650"/>
                                      <a:gd name="connsiteY34" fmla="*/ 28098 h 76200"/>
                                      <a:gd name="connsiteX35" fmla="*/ 81439 w 247650"/>
                                      <a:gd name="connsiteY35" fmla="*/ 28098 h 76200"/>
                                      <a:gd name="connsiteX36" fmla="*/ 87154 w 247650"/>
                                      <a:gd name="connsiteY36" fmla="*/ 29051 h 76200"/>
                                      <a:gd name="connsiteX37" fmla="*/ 92869 w 247650"/>
                                      <a:gd name="connsiteY37" fmla="*/ 30003 h 76200"/>
                                      <a:gd name="connsiteX38" fmla="*/ 98584 w 247650"/>
                                      <a:gd name="connsiteY38" fmla="*/ 30956 h 76200"/>
                                      <a:gd name="connsiteX39" fmla="*/ 104299 w 247650"/>
                                      <a:gd name="connsiteY39" fmla="*/ 31909 h 76200"/>
                                      <a:gd name="connsiteX40" fmla="*/ 110014 w 247650"/>
                                      <a:gd name="connsiteY40" fmla="*/ 33814 h 76200"/>
                                      <a:gd name="connsiteX41" fmla="*/ 120491 w 247650"/>
                                      <a:gd name="connsiteY41" fmla="*/ 37623 h 76200"/>
                                      <a:gd name="connsiteX42" fmla="*/ 125254 w 247650"/>
                                      <a:gd name="connsiteY42" fmla="*/ 39528 h 76200"/>
                                      <a:gd name="connsiteX43" fmla="*/ 130016 w 247650"/>
                                      <a:gd name="connsiteY43" fmla="*/ 41434 h 76200"/>
                                      <a:gd name="connsiteX44" fmla="*/ 139541 w 247650"/>
                                      <a:gd name="connsiteY44" fmla="*/ 47148 h 76200"/>
                                      <a:gd name="connsiteX45" fmla="*/ 144304 w 247650"/>
                                      <a:gd name="connsiteY45" fmla="*/ 50006 h 76200"/>
                                      <a:gd name="connsiteX46" fmla="*/ 149066 w 247650"/>
                                      <a:gd name="connsiteY46" fmla="*/ 52864 h 76200"/>
                                      <a:gd name="connsiteX47" fmla="*/ 153829 w 247650"/>
                                      <a:gd name="connsiteY47" fmla="*/ 55721 h 76200"/>
                                      <a:gd name="connsiteX48" fmla="*/ 157639 w 247650"/>
                                      <a:gd name="connsiteY48" fmla="*/ 59531 h 76200"/>
                                      <a:gd name="connsiteX49" fmla="*/ 165259 w 247650"/>
                                      <a:gd name="connsiteY49" fmla="*/ 67151 h 76200"/>
                                      <a:gd name="connsiteX50" fmla="*/ 173831 w 247650"/>
                                      <a:gd name="connsiteY50" fmla="*/ 76676 h 76200"/>
                                      <a:gd name="connsiteX51" fmla="*/ 246221 w 247650"/>
                                      <a:gd name="connsiteY51" fmla="*/ 76676 h 76200"/>
                                      <a:gd name="connsiteX52" fmla="*/ 246221 w 247650"/>
                                      <a:gd name="connsiteY52" fmla="*/ 76676 h 76200"/>
                                      <a:gd name="connsiteX53" fmla="*/ 242411 w 247650"/>
                                      <a:gd name="connsiteY53" fmla="*/ 72866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247650" h="76200">
                                        <a:moveTo>
                                          <a:pt x="242411" y="72866"/>
                                        </a:moveTo>
                                        <a:cubicBezTo>
                                          <a:pt x="238601" y="69056"/>
                                          <a:pt x="233839" y="64294"/>
                                          <a:pt x="229076" y="59531"/>
                                        </a:cubicBezTo>
                                        <a:cubicBezTo>
                                          <a:pt x="224314" y="54769"/>
                                          <a:pt x="217646" y="50006"/>
                                          <a:pt x="211931" y="45244"/>
                                        </a:cubicBezTo>
                                        <a:cubicBezTo>
                                          <a:pt x="205264" y="40481"/>
                                          <a:pt x="198596" y="35719"/>
                                          <a:pt x="190976" y="30956"/>
                                        </a:cubicBezTo>
                                        <a:cubicBezTo>
                                          <a:pt x="187166" y="29051"/>
                                          <a:pt x="183356" y="26194"/>
                                          <a:pt x="179546" y="24289"/>
                                        </a:cubicBezTo>
                                        <a:cubicBezTo>
                                          <a:pt x="177641" y="23336"/>
                                          <a:pt x="175736" y="22384"/>
                                          <a:pt x="172879" y="21431"/>
                                        </a:cubicBezTo>
                                        <a:cubicBezTo>
                                          <a:pt x="170974" y="20478"/>
                                          <a:pt x="169069" y="19526"/>
                                          <a:pt x="166211" y="18573"/>
                                        </a:cubicBezTo>
                                        <a:cubicBezTo>
                                          <a:pt x="164306" y="17621"/>
                                          <a:pt x="161449" y="16669"/>
                                          <a:pt x="159544" y="15716"/>
                                        </a:cubicBezTo>
                                        <a:cubicBezTo>
                                          <a:pt x="157639" y="14764"/>
                                          <a:pt x="154781" y="13811"/>
                                          <a:pt x="152876" y="13811"/>
                                        </a:cubicBezTo>
                                        <a:cubicBezTo>
                                          <a:pt x="148114" y="11906"/>
                                          <a:pt x="143351" y="10953"/>
                                          <a:pt x="139541" y="10001"/>
                                        </a:cubicBezTo>
                                        <a:cubicBezTo>
                                          <a:pt x="137636" y="9048"/>
                                          <a:pt x="134779" y="9048"/>
                                          <a:pt x="132874" y="9048"/>
                                        </a:cubicBezTo>
                                        <a:cubicBezTo>
                                          <a:pt x="130969" y="9048"/>
                                          <a:pt x="128111" y="8096"/>
                                          <a:pt x="126206" y="8096"/>
                                        </a:cubicBezTo>
                                        <a:cubicBezTo>
                                          <a:pt x="121444" y="8096"/>
                                          <a:pt x="116681" y="7144"/>
                                          <a:pt x="112871" y="7144"/>
                                        </a:cubicBezTo>
                                        <a:cubicBezTo>
                                          <a:pt x="110966" y="7144"/>
                                          <a:pt x="108109" y="7144"/>
                                          <a:pt x="106204" y="7144"/>
                                        </a:cubicBezTo>
                                        <a:cubicBezTo>
                                          <a:pt x="104299" y="7144"/>
                                          <a:pt x="101441" y="7144"/>
                                          <a:pt x="99536" y="7144"/>
                                        </a:cubicBezTo>
                                        <a:cubicBezTo>
                                          <a:pt x="97631" y="7144"/>
                                          <a:pt x="94774" y="7144"/>
                                          <a:pt x="92869" y="7144"/>
                                        </a:cubicBezTo>
                                        <a:cubicBezTo>
                                          <a:pt x="90964" y="7144"/>
                                          <a:pt x="89059" y="8096"/>
                                          <a:pt x="86201" y="8096"/>
                                        </a:cubicBezTo>
                                        <a:cubicBezTo>
                                          <a:pt x="84296" y="8096"/>
                                          <a:pt x="82391" y="8096"/>
                                          <a:pt x="80486" y="9048"/>
                                        </a:cubicBezTo>
                                        <a:cubicBezTo>
                                          <a:pt x="78581" y="9048"/>
                                          <a:pt x="76676" y="10001"/>
                                          <a:pt x="74771" y="10001"/>
                                        </a:cubicBezTo>
                                        <a:cubicBezTo>
                                          <a:pt x="72866" y="10001"/>
                                          <a:pt x="70961" y="10953"/>
                                          <a:pt x="69056" y="10953"/>
                                        </a:cubicBezTo>
                                        <a:cubicBezTo>
                                          <a:pt x="67151" y="11906"/>
                                          <a:pt x="65246" y="11906"/>
                                          <a:pt x="63341" y="12859"/>
                                        </a:cubicBezTo>
                                        <a:cubicBezTo>
                                          <a:pt x="61436" y="13811"/>
                                          <a:pt x="59531" y="13811"/>
                                          <a:pt x="57626" y="14764"/>
                                        </a:cubicBezTo>
                                        <a:cubicBezTo>
                                          <a:pt x="55721" y="15716"/>
                                          <a:pt x="53816" y="15716"/>
                                          <a:pt x="52864" y="16669"/>
                                        </a:cubicBezTo>
                                        <a:cubicBezTo>
                                          <a:pt x="50006" y="17621"/>
                                          <a:pt x="46196" y="19526"/>
                                          <a:pt x="43339" y="20478"/>
                                        </a:cubicBezTo>
                                        <a:cubicBezTo>
                                          <a:pt x="37624" y="23336"/>
                                          <a:pt x="31909" y="25241"/>
                                          <a:pt x="28099" y="28098"/>
                                        </a:cubicBezTo>
                                        <a:cubicBezTo>
                                          <a:pt x="23336" y="30956"/>
                                          <a:pt x="19526" y="32861"/>
                                          <a:pt x="16669" y="34766"/>
                                        </a:cubicBezTo>
                                        <a:cubicBezTo>
                                          <a:pt x="10954" y="38576"/>
                                          <a:pt x="7144" y="41434"/>
                                          <a:pt x="7144" y="41434"/>
                                        </a:cubicBezTo>
                                        <a:cubicBezTo>
                                          <a:pt x="7144" y="41434"/>
                                          <a:pt x="10954" y="39528"/>
                                          <a:pt x="17621" y="37623"/>
                                        </a:cubicBezTo>
                                        <a:cubicBezTo>
                                          <a:pt x="21431" y="36671"/>
                                          <a:pt x="25241" y="34766"/>
                                          <a:pt x="30004" y="33814"/>
                                        </a:cubicBezTo>
                                        <a:cubicBezTo>
                                          <a:pt x="34766" y="31909"/>
                                          <a:pt x="40481" y="30956"/>
                                          <a:pt x="46196" y="30003"/>
                                        </a:cubicBezTo>
                                        <a:cubicBezTo>
                                          <a:pt x="49054" y="29051"/>
                                          <a:pt x="52864" y="29051"/>
                                          <a:pt x="55721" y="29051"/>
                                        </a:cubicBezTo>
                                        <a:cubicBezTo>
                                          <a:pt x="57626" y="29051"/>
                                          <a:pt x="58579" y="29051"/>
                                          <a:pt x="60484" y="28098"/>
                                        </a:cubicBezTo>
                                        <a:cubicBezTo>
                                          <a:pt x="62389" y="28098"/>
                                          <a:pt x="64294" y="28098"/>
                                          <a:pt x="65246" y="28098"/>
                                        </a:cubicBezTo>
                                        <a:cubicBezTo>
                                          <a:pt x="67151" y="28098"/>
                                          <a:pt x="69056" y="28098"/>
                                          <a:pt x="70009" y="28098"/>
                                        </a:cubicBezTo>
                                        <a:cubicBezTo>
                                          <a:pt x="71914" y="28098"/>
                                          <a:pt x="73819" y="28098"/>
                                          <a:pt x="75724" y="28098"/>
                                        </a:cubicBezTo>
                                        <a:cubicBezTo>
                                          <a:pt x="77629" y="28098"/>
                                          <a:pt x="79534" y="28098"/>
                                          <a:pt x="81439" y="28098"/>
                                        </a:cubicBezTo>
                                        <a:cubicBezTo>
                                          <a:pt x="83344" y="28098"/>
                                          <a:pt x="85249" y="28098"/>
                                          <a:pt x="87154" y="29051"/>
                                        </a:cubicBezTo>
                                        <a:cubicBezTo>
                                          <a:pt x="89059" y="29051"/>
                                          <a:pt x="90964" y="29051"/>
                                          <a:pt x="92869" y="30003"/>
                                        </a:cubicBezTo>
                                        <a:cubicBezTo>
                                          <a:pt x="94774" y="30003"/>
                                          <a:pt x="96679" y="30956"/>
                                          <a:pt x="98584" y="30956"/>
                                        </a:cubicBezTo>
                                        <a:cubicBezTo>
                                          <a:pt x="100489" y="30956"/>
                                          <a:pt x="102394" y="31909"/>
                                          <a:pt x="104299" y="31909"/>
                                        </a:cubicBezTo>
                                        <a:cubicBezTo>
                                          <a:pt x="106204" y="32861"/>
                                          <a:pt x="108109" y="32861"/>
                                          <a:pt x="110014" y="33814"/>
                                        </a:cubicBezTo>
                                        <a:cubicBezTo>
                                          <a:pt x="113824" y="34766"/>
                                          <a:pt x="117634" y="35719"/>
                                          <a:pt x="120491" y="37623"/>
                                        </a:cubicBezTo>
                                        <a:cubicBezTo>
                                          <a:pt x="122396" y="38576"/>
                                          <a:pt x="124301" y="39528"/>
                                          <a:pt x="125254" y="39528"/>
                                        </a:cubicBezTo>
                                        <a:cubicBezTo>
                                          <a:pt x="127159" y="40481"/>
                                          <a:pt x="129064" y="40481"/>
                                          <a:pt x="130016" y="41434"/>
                                        </a:cubicBezTo>
                                        <a:cubicBezTo>
                                          <a:pt x="132874" y="43339"/>
                                          <a:pt x="136684" y="45244"/>
                                          <a:pt x="139541" y="47148"/>
                                        </a:cubicBezTo>
                                        <a:cubicBezTo>
                                          <a:pt x="141446" y="48101"/>
                                          <a:pt x="142399" y="49053"/>
                                          <a:pt x="144304" y="50006"/>
                                        </a:cubicBezTo>
                                        <a:cubicBezTo>
                                          <a:pt x="146209" y="50959"/>
                                          <a:pt x="147161" y="51911"/>
                                          <a:pt x="149066" y="52864"/>
                                        </a:cubicBezTo>
                                        <a:cubicBezTo>
                                          <a:pt x="150971" y="53816"/>
                                          <a:pt x="151924" y="54769"/>
                                          <a:pt x="153829" y="55721"/>
                                        </a:cubicBezTo>
                                        <a:cubicBezTo>
                                          <a:pt x="154781" y="56673"/>
                                          <a:pt x="156686" y="57626"/>
                                          <a:pt x="157639" y="59531"/>
                                        </a:cubicBezTo>
                                        <a:cubicBezTo>
                                          <a:pt x="160496" y="62389"/>
                                          <a:pt x="163354" y="64294"/>
                                          <a:pt x="165259" y="67151"/>
                                        </a:cubicBezTo>
                                        <a:cubicBezTo>
                                          <a:pt x="168116" y="70009"/>
                                          <a:pt x="171926" y="73819"/>
                                          <a:pt x="173831" y="76676"/>
                                        </a:cubicBezTo>
                                        <a:lnTo>
                                          <a:pt x="246221" y="76676"/>
                                        </a:lnTo>
                                        <a:cubicBezTo>
                                          <a:pt x="246221" y="76676"/>
                                          <a:pt x="246221" y="76676"/>
                                          <a:pt x="246221" y="76676"/>
                                        </a:cubicBezTo>
                                        <a:cubicBezTo>
                                          <a:pt x="244316" y="74771"/>
                                          <a:pt x="243364" y="73819"/>
                                          <a:pt x="242411" y="7286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0" name="Freeform: Shape 2150"/>
                                <wps:cNvSpPr/>
                                <wps:spPr>
                                  <a:xfrm>
                                    <a:off x="325755" y="1295325"/>
                                    <a:ext cx="95250" cy="19050"/>
                                  </a:xfrm>
                                  <a:custGeom>
                                    <a:avLst/>
                                    <a:gdLst>
                                      <a:gd name="connsiteX0" fmla="*/ 74771 w 95250"/>
                                      <a:gd name="connsiteY0" fmla="*/ 16669 h 19050"/>
                                      <a:gd name="connsiteX1" fmla="*/ 64294 w 95250"/>
                                      <a:gd name="connsiteY1" fmla="*/ 14764 h 19050"/>
                                      <a:gd name="connsiteX2" fmla="*/ 54769 w 95250"/>
                                      <a:gd name="connsiteY2" fmla="*/ 12859 h 19050"/>
                                      <a:gd name="connsiteX3" fmla="*/ 38576 w 95250"/>
                                      <a:gd name="connsiteY3" fmla="*/ 10953 h 19050"/>
                                      <a:gd name="connsiteX4" fmla="*/ 25241 w 95250"/>
                                      <a:gd name="connsiteY4" fmla="*/ 9049 h 19050"/>
                                      <a:gd name="connsiteX5" fmla="*/ 15716 w 95250"/>
                                      <a:gd name="connsiteY5" fmla="*/ 8096 h 19050"/>
                                      <a:gd name="connsiteX6" fmla="*/ 7144 w 95250"/>
                                      <a:gd name="connsiteY6" fmla="*/ 7144 h 19050"/>
                                      <a:gd name="connsiteX7" fmla="*/ 14764 w 95250"/>
                                      <a:gd name="connsiteY7" fmla="*/ 9049 h 19050"/>
                                      <a:gd name="connsiteX8" fmla="*/ 24289 w 95250"/>
                                      <a:gd name="connsiteY8" fmla="*/ 11906 h 19050"/>
                                      <a:gd name="connsiteX9" fmla="*/ 37624 w 95250"/>
                                      <a:gd name="connsiteY9" fmla="*/ 15716 h 19050"/>
                                      <a:gd name="connsiteX10" fmla="*/ 52864 w 95250"/>
                                      <a:gd name="connsiteY10" fmla="*/ 20478 h 19050"/>
                                      <a:gd name="connsiteX11" fmla="*/ 90964 w 95250"/>
                                      <a:gd name="connsiteY11" fmla="*/ 20478 h 19050"/>
                                      <a:gd name="connsiteX12" fmla="*/ 86201 w 95250"/>
                                      <a:gd name="connsiteY12" fmla="*/ 19526 h 19050"/>
                                      <a:gd name="connsiteX13" fmla="*/ 74771 w 95250"/>
                                      <a:gd name="connsiteY13" fmla="*/ 16669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95250" h="19050">
                                        <a:moveTo>
                                          <a:pt x="74771" y="16669"/>
                                        </a:moveTo>
                                        <a:cubicBezTo>
                                          <a:pt x="70961" y="15716"/>
                                          <a:pt x="68104" y="15716"/>
                                          <a:pt x="64294" y="14764"/>
                                        </a:cubicBezTo>
                                        <a:cubicBezTo>
                                          <a:pt x="61436" y="13811"/>
                                          <a:pt x="57626" y="13811"/>
                                          <a:pt x="54769" y="12859"/>
                                        </a:cubicBezTo>
                                        <a:cubicBezTo>
                                          <a:pt x="49054" y="11906"/>
                                          <a:pt x="43339" y="10953"/>
                                          <a:pt x="38576" y="10953"/>
                                        </a:cubicBezTo>
                                        <a:cubicBezTo>
                                          <a:pt x="33814" y="10001"/>
                                          <a:pt x="29051" y="10001"/>
                                          <a:pt x="25241" y="9049"/>
                                        </a:cubicBezTo>
                                        <a:cubicBezTo>
                                          <a:pt x="21431" y="9049"/>
                                          <a:pt x="17621" y="8096"/>
                                          <a:pt x="15716" y="8096"/>
                                        </a:cubicBezTo>
                                        <a:cubicBezTo>
                                          <a:pt x="10001" y="7144"/>
                                          <a:pt x="7144" y="7144"/>
                                          <a:pt x="7144" y="7144"/>
                                        </a:cubicBezTo>
                                        <a:cubicBezTo>
                                          <a:pt x="7144" y="7144"/>
                                          <a:pt x="10001" y="8096"/>
                                          <a:pt x="14764" y="9049"/>
                                        </a:cubicBezTo>
                                        <a:cubicBezTo>
                                          <a:pt x="17621" y="10001"/>
                                          <a:pt x="20479" y="10953"/>
                                          <a:pt x="24289" y="11906"/>
                                        </a:cubicBezTo>
                                        <a:cubicBezTo>
                                          <a:pt x="28099" y="12859"/>
                                          <a:pt x="32861" y="13811"/>
                                          <a:pt x="37624" y="15716"/>
                                        </a:cubicBezTo>
                                        <a:cubicBezTo>
                                          <a:pt x="42386" y="16669"/>
                                          <a:pt x="47149" y="18574"/>
                                          <a:pt x="52864" y="20478"/>
                                        </a:cubicBezTo>
                                        <a:lnTo>
                                          <a:pt x="90964" y="20478"/>
                                        </a:lnTo>
                                        <a:cubicBezTo>
                                          <a:pt x="89059" y="20478"/>
                                          <a:pt x="87154" y="19526"/>
                                          <a:pt x="86201" y="19526"/>
                                        </a:cubicBezTo>
                                        <a:cubicBezTo>
                                          <a:pt x="82391" y="18574"/>
                                          <a:pt x="78581" y="17621"/>
                                          <a:pt x="74771" y="1666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1" name="Freeform: Shape 2151"/>
                                <wps:cNvSpPr/>
                                <wps:spPr>
                                  <a:xfrm>
                                    <a:off x="1173480" y="1298183"/>
                                    <a:ext cx="161925" cy="19050"/>
                                  </a:xfrm>
                                  <a:custGeom>
                                    <a:avLst/>
                                    <a:gdLst>
                                      <a:gd name="connsiteX0" fmla="*/ 150019 w 161925"/>
                                      <a:gd name="connsiteY0" fmla="*/ 14764 h 19050"/>
                                      <a:gd name="connsiteX1" fmla="*/ 145256 w 161925"/>
                                      <a:gd name="connsiteY1" fmla="*/ 13811 h 19050"/>
                                      <a:gd name="connsiteX2" fmla="*/ 135731 w 161925"/>
                                      <a:gd name="connsiteY2" fmla="*/ 11906 h 19050"/>
                                      <a:gd name="connsiteX3" fmla="*/ 117634 w 161925"/>
                                      <a:gd name="connsiteY3" fmla="*/ 9049 h 19050"/>
                                      <a:gd name="connsiteX4" fmla="*/ 99536 w 161925"/>
                                      <a:gd name="connsiteY4" fmla="*/ 7144 h 19050"/>
                                      <a:gd name="connsiteX5" fmla="*/ 82391 w 161925"/>
                                      <a:gd name="connsiteY5" fmla="*/ 7144 h 19050"/>
                                      <a:gd name="connsiteX6" fmla="*/ 17621 w 161925"/>
                                      <a:gd name="connsiteY6" fmla="*/ 15716 h 19050"/>
                                      <a:gd name="connsiteX7" fmla="*/ 10001 w 161925"/>
                                      <a:gd name="connsiteY7" fmla="*/ 17621 h 19050"/>
                                      <a:gd name="connsiteX8" fmla="*/ 7144 w 161925"/>
                                      <a:gd name="connsiteY8" fmla="*/ 18574 h 19050"/>
                                      <a:gd name="connsiteX9" fmla="*/ 159544 w 161925"/>
                                      <a:gd name="connsiteY9" fmla="*/ 18574 h 19050"/>
                                      <a:gd name="connsiteX10" fmla="*/ 154781 w 161925"/>
                                      <a:gd name="connsiteY10" fmla="*/ 16669 h 19050"/>
                                      <a:gd name="connsiteX11" fmla="*/ 150019 w 161925"/>
                                      <a:gd name="connsiteY11" fmla="*/ 14764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61925" h="19050">
                                        <a:moveTo>
                                          <a:pt x="150019" y="14764"/>
                                        </a:moveTo>
                                        <a:cubicBezTo>
                                          <a:pt x="148114" y="14764"/>
                                          <a:pt x="147161" y="13811"/>
                                          <a:pt x="145256" y="13811"/>
                                        </a:cubicBezTo>
                                        <a:cubicBezTo>
                                          <a:pt x="142399" y="12859"/>
                                          <a:pt x="139541" y="12859"/>
                                          <a:pt x="135731" y="11906"/>
                                        </a:cubicBezTo>
                                        <a:cubicBezTo>
                                          <a:pt x="130016" y="10954"/>
                                          <a:pt x="123349" y="10001"/>
                                          <a:pt x="117634" y="9049"/>
                                        </a:cubicBezTo>
                                        <a:cubicBezTo>
                                          <a:pt x="111919" y="8096"/>
                                          <a:pt x="105251" y="8096"/>
                                          <a:pt x="99536" y="7144"/>
                                        </a:cubicBezTo>
                                        <a:cubicBezTo>
                                          <a:pt x="93821" y="7144"/>
                                          <a:pt x="88106" y="7144"/>
                                          <a:pt x="82391" y="7144"/>
                                        </a:cubicBezTo>
                                        <a:cubicBezTo>
                                          <a:pt x="59531" y="7144"/>
                                          <a:pt x="37624" y="10954"/>
                                          <a:pt x="17621" y="15716"/>
                                        </a:cubicBezTo>
                                        <a:cubicBezTo>
                                          <a:pt x="14764" y="16669"/>
                                          <a:pt x="12859" y="16669"/>
                                          <a:pt x="10001" y="17621"/>
                                        </a:cubicBezTo>
                                        <a:cubicBezTo>
                                          <a:pt x="9049" y="17621"/>
                                          <a:pt x="8096" y="18574"/>
                                          <a:pt x="7144" y="18574"/>
                                        </a:cubicBezTo>
                                        <a:lnTo>
                                          <a:pt x="159544" y="18574"/>
                                        </a:lnTo>
                                        <a:cubicBezTo>
                                          <a:pt x="157639" y="17621"/>
                                          <a:pt x="155734" y="17621"/>
                                          <a:pt x="154781" y="16669"/>
                                        </a:cubicBezTo>
                                        <a:lnTo>
                                          <a:pt x="150019" y="147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2" name="Freeform: Shape 2152"/>
                                <wps:cNvSpPr/>
                                <wps:spPr>
                                  <a:xfrm>
                                    <a:off x="5715" y="1043627"/>
                                    <a:ext cx="228600" cy="219075"/>
                                  </a:xfrm>
                                  <a:custGeom>
                                    <a:avLst/>
                                    <a:gdLst>
                                      <a:gd name="connsiteX0" fmla="*/ 27146 w 228600"/>
                                      <a:gd name="connsiteY0" fmla="*/ 115014 h 219075"/>
                                      <a:gd name="connsiteX1" fmla="*/ 33814 w 228600"/>
                                      <a:gd name="connsiteY1" fmla="*/ 104537 h 219075"/>
                                      <a:gd name="connsiteX2" fmla="*/ 41434 w 228600"/>
                                      <a:gd name="connsiteY2" fmla="*/ 95012 h 219075"/>
                                      <a:gd name="connsiteX3" fmla="*/ 45244 w 228600"/>
                                      <a:gd name="connsiteY3" fmla="*/ 90249 h 219075"/>
                                      <a:gd name="connsiteX4" fmla="*/ 47149 w 228600"/>
                                      <a:gd name="connsiteY4" fmla="*/ 88344 h 219075"/>
                                      <a:gd name="connsiteX5" fmla="*/ 49054 w 228600"/>
                                      <a:gd name="connsiteY5" fmla="*/ 86439 h 219075"/>
                                      <a:gd name="connsiteX6" fmla="*/ 53816 w 228600"/>
                                      <a:gd name="connsiteY6" fmla="*/ 82629 h 219075"/>
                                      <a:gd name="connsiteX7" fmla="*/ 58579 w 228600"/>
                                      <a:gd name="connsiteY7" fmla="*/ 78819 h 219075"/>
                                      <a:gd name="connsiteX8" fmla="*/ 62389 w 228600"/>
                                      <a:gd name="connsiteY8" fmla="*/ 75962 h 219075"/>
                                      <a:gd name="connsiteX9" fmla="*/ 65246 w 228600"/>
                                      <a:gd name="connsiteY9" fmla="*/ 74057 h 219075"/>
                                      <a:gd name="connsiteX10" fmla="*/ 70009 w 228600"/>
                                      <a:gd name="connsiteY10" fmla="*/ 70247 h 219075"/>
                                      <a:gd name="connsiteX11" fmla="*/ 90964 w 228600"/>
                                      <a:gd name="connsiteY11" fmla="*/ 60722 h 219075"/>
                                      <a:gd name="connsiteX12" fmla="*/ 111919 w 228600"/>
                                      <a:gd name="connsiteY12" fmla="*/ 56912 h 219075"/>
                                      <a:gd name="connsiteX13" fmla="*/ 130016 w 228600"/>
                                      <a:gd name="connsiteY13" fmla="*/ 59769 h 219075"/>
                                      <a:gd name="connsiteX14" fmla="*/ 131921 w 228600"/>
                                      <a:gd name="connsiteY14" fmla="*/ 60722 h 219075"/>
                                      <a:gd name="connsiteX15" fmla="*/ 133826 w 228600"/>
                                      <a:gd name="connsiteY15" fmla="*/ 61674 h 219075"/>
                                      <a:gd name="connsiteX16" fmla="*/ 135731 w 228600"/>
                                      <a:gd name="connsiteY16" fmla="*/ 62627 h 219075"/>
                                      <a:gd name="connsiteX17" fmla="*/ 137636 w 228600"/>
                                      <a:gd name="connsiteY17" fmla="*/ 63579 h 219075"/>
                                      <a:gd name="connsiteX18" fmla="*/ 139541 w 228600"/>
                                      <a:gd name="connsiteY18" fmla="*/ 64532 h 219075"/>
                                      <a:gd name="connsiteX19" fmla="*/ 140494 w 228600"/>
                                      <a:gd name="connsiteY19" fmla="*/ 65485 h 219075"/>
                                      <a:gd name="connsiteX20" fmla="*/ 141446 w 228600"/>
                                      <a:gd name="connsiteY20" fmla="*/ 66437 h 219075"/>
                                      <a:gd name="connsiteX21" fmla="*/ 142399 w 228600"/>
                                      <a:gd name="connsiteY21" fmla="*/ 67389 h 219075"/>
                                      <a:gd name="connsiteX22" fmla="*/ 143351 w 228600"/>
                                      <a:gd name="connsiteY22" fmla="*/ 67389 h 219075"/>
                                      <a:gd name="connsiteX23" fmla="*/ 143351 w 228600"/>
                                      <a:gd name="connsiteY23" fmla="*/ 67389 h 219075"/>
                                      <a:gd name="connsiteX24" fmla="*/ 144304 w 228600"/>
                                      <a:gd name="connsiteY24" fmla="*/ 68342 h 219075"/>
                                      <a:gd name="connsiteX25" fmla="*/ 149066 w 228600"/>
                                      <a:gd name="connsiteY25" fmla="*/ 73104 h 219075"/>
                                      <a:gd name="connsiteX26" fmla="*/ 149066 w 228600"/>
                                      <a:gd name="connsiteY26" fmla="*/ 73104 h 219075"/>
                                      <a:gd name="connsiteX27" fmla="*/ 148114 w 228600"/>
                                      <a:gd name="connsiteY27" fmla="*/ 72152 h 219075"/>
                                      <a:gd name="connsiteX28" fmla="*/ 148114 w 228600"/>
                                      <a:gd name="connsiteY28" fmla="*/ 72152 h 219075"/>
                                      <a:gd name="connsiteX29" fmla="*/ 148114 w 228600"/>
                                      <a:gd name="connsiteY29" fmla="*/ 72152 h 219075"/>
                                      <a:gd name="connsiteX30" fmla="*/ 149066 w 228600"/>
                                      <a:gd name="connsiteY30" fmla="*/ 73104 h 219075"/>
                                      <a:gd name="connsiteX31" fmla="*/ 150019 w 228600"/>
                                      <a:gd name="connsiteY31" fmla="*/ 75010 h 219075"/>
                                      <a:gd name="connsiteX32" fmla="*/ 152876 w 228600"/>
                                      <a:gd name="connsiteY32" fmla="*/ 78819 h 219075"/>
                                      <a:gd name="connsiteX33" fmla="*/ 153829 w 228600"/>
                                      <a:gd name="connsiteY33" fmla="*/ 80724 h 219075"/>
                                      <a:gd name="connsiteX34" fmla="*/ 154781 w 228600"/>
                                      <a:gd name="connsiteY34" fmla="*/ 82629 h 219075"/>
                                      <a:gd name="connsiteX35" fmla="*/ 157639 w 228600"/>
                                      <a:gd name="connsiteY35" fmla="*/ 108347 h 219075"/>
                                      <a:gd name="connsiteX36" fmla="*/ 151924 w 228600"/>
                                      <a:gd name="connsiteY36" fmla="*/ 118824 h 219075"/>
                                      <a:gd name="connsiteX37" fmla="*/ 144304 w 228600"/>
                                      <a:gd name="connsiteY37" fmla="*/ 126444 h 219075"/>
                                      <a:gd name="connsiteX38" fmla="*/ 143351 w 228600"/>
                                      <a:gd name="connsiteY38" fmla="*/ 127397 h 219075"/>
                                      <a:gd name="connsiteX39" fmla="*/ 111919 w 228600"/>
                                      <a:gd name="connsiteY39" fmla="*/ 78819 h 219075"/>
                                      <a:gd name="connsiteX40" fmla="*/ 35719 w 228600"/>
                                      <a:gd name="connsiteY40" fmla="*/ 123587 h 219075"/>
                                      <a:gd name="connsiteX41" fmla="*/ 147161 w 228600"/>
                                      <a:gd name="connsiteY41" fmla="*/ 212169 h 219075"/>
                                      <a:gd name="connsiteX42" fmla="*/ 174784 w 228600"/>
                                      <a:gd name="connsiteY42" fmla="*/ 200739 h 219075"/>
                                      <a:gd name="connsiteX43" fmla="*/ 198596 w 228600"/>
                                      <a:gd name="connsiteY43" fmla="*/ 180737 h 219075"/>
                                      <a:gd name="connsiteX44" fmla="*/ 216694 w 228600"/>
                                      <a:gd name="connsiteY44" fmla="*/ 153114 h 219075"/>
                                      <a:gd name="connsiteX45" fmla="*/ 226219 w 228600"/>
                                      <a:gd name="connsiteY45" fmla="*/ 118824 h 219075"/>
                                      <a:gd name="connsiteX46" fmla="*/ 223361 w 228600"/>
                                      <a:gd name="connsiteY46" fmla="*/ 81677 h 219075"/>
                                      <a:gd name="connsiteX47" fmla="*/ 206216 w 228600"/>
                                      <a:gd name="connsiteY47" fmla="*/ 48339 h 219075"/>
                                      <a:gd name="connsiteX48" fmla="*/ 203359 w 228600"/>
                                      <a:gd name="connsiteY48" fmla="*/ 44529 h 219075"/>
                                      <a:gd name="connsiteX49" fmla="*/ 200501 w 228600"/>
                                      <a:gd name="connsiteY49" fmla="*/ 40719 h 219075"/>
                                      <a:gd name="connsiteX50" fmla="*/ 193834 w 228600"/>
                                      <a:gd name="connsiteY50" fmla="*/ 34052 h 219075"/>
                                      <a:gd name="connsiteX51" fmla="*/ 190024 w 228600"/>
                                      <a:gd name="connsiteY51" fmla="*/ 31194 h 219075"/>
                                      <a:gd name="connsiteX52" fmla="*/ 188119 w 228600"/>
                                      <a:gd name="connsiteY52" fmla="*/ 29289 h 219075"/>
                                      <a:gd name="connsiteX53" fmla="*/ 187166 w 228600"/>
                                      <a:gd name="connsiteY53" fmla="*/ 28337 h 219075"/>
                                      <a:gd name="connsiteX54" fmla="*/ 187166 w 228600"/>
                                      <a:gd name="connsiteY54" fmla="*/ 28337 h 219075"/>
                                      <a:gd name="connsiteX55" fmla="*/ 186214 w 228600"/>
                                      <a:gd name="connsiteY55" fmla="*/ 27385 h 219075"/>
                                      <a:gd name="connsiteX56" fmla="*/ 186214 w 228600"/>
                                      <a:gd name="connsiteY56" fmla="*/ 27385 h 219075"/>
                                      <a:gd name="connsiteX57" fmla="*/ 180499 w 228600"/>
                                      <a:gd name="connsiteY57" fmla="*/ 23574 h 219075"/>
                                      <a:gd name="connsiteX58" fmla="*/ 179546 w 228600"/>
                                      <a:gd name="connsiteY58" fmla="*/ 22622 h 219075"/>
                                      <a:gd name="connsiteX59" fmla="*/ 178594 w 228600"/>
                                      <a:gd name="connsiteY59" fmla="*/ 21669 h 219075"/>
                                      <a:gd name="connsiteX60" fmla="*/ 176689 w 228600"/>
                                      <a:gd name="connsiteY60" fmla="*/ 20717 h 219075"/>
                                      <a:gd name="connsiteX61" fmla="*/ 171926 w 228600"/>
                                      <a:gd name="connsiteY61" fmla="*/ 17860 h 219075"/>
                                      <a:gd name="connsiteX62" fmla="*/ 170021 w 228600"/>
                                      <a:gd name="connsiteY62" fmla="*/ 16907 h 219075"/>
                                      <a:gd name="connsiteX63" fmla="*/ 168116 w 228600"/>
                                      <a:gd name="connsiteY63" fmla="*/ 15954 h 219075"/>
                                      <a:gd name="connsiteX64" fmla="*/ 163354 w 228600"/>
                                      <a:gd name="connsiteY64" fmla="*/ 14049 h 219075"/>
                                      <a:gd name="connsiteX65" fmla="*/ 158591 w 228600"/>
                                      <a:gd name="connsiteY65" fmla="*/ 12144 h 219075"/>
                                      <a:gd name="connsiteX66" fmla="*/ 153829 w 228600"/>
                                      <a:gd name="connsiteY66" fmla="*/ 11192 h 219075"/>
                                      <a:gd name="connsiteX67" fmla="*/ 149066 w 228600"/>
                                      <a:gd name="connsiteY67" fmla="*/ 10239 h 219075"/>
                                      <a:gd name="connsiteX68" fmla="*/ 144304 w 228600"/>
                                      <a:gd name="connsiteY68" fmla="*/ 9287 h 219075"/>
                                      <a:gd name="connsiteX69" fmla="*/ 107156 w 228600"/>
                                      <a:gd name="connsiteY69" fmla="*/ 9287 h 219075"/>
                                      <a:gd name="connsiteX70" fmla="*/ 73819 w 228600"/>
                                      <a:gd name="connsiteY70" fmla="*/ 20717 h 219075"/>
                                      <a:gd name="connsiteX71" fmla="*/ 46196 w 228600"/>
                                      <a:gd name="connsiteY71" fmla="*/ 39767 h 219075"/>
                                      <a:gd name="connsiteX72" fmla="*/ 40481 w 228600"/>
                                      <a:gd name="connsiteY72" fmla="*/ 45482 h 219075"/>
                                      <a:gd name="connsiteX73" fmla="*/ 37624 w 228600"/>
                                      <a:gd name="connsiteY73" fmla="*/ 48339 h 219075"/>
                                      <a:gd name="connsiteX74" fmla="*/ 34766 w 228600"/>
                                      <a:gd name="connsiteY74" fmla="*/ 51197 h 219075"/>
                                      <a:gd name="connsiteX75" fmla="*/ 29051 w 228600"/>
                                      <a:gd name="connsiteY75" fmla="*/ 56912 h 219075"/>
                                      <a:gd name="connsiteX76" fmla="*/ 24289 w 228600"/>
                                      <a:gd name="connsiteY76" fmla="*/ 63579 h 219075"/>
                                      <a:gd name="connsiteX77" fmla="*/ 22384 w 228600"/>
                                      <a:gd name="connsiteY77" fmla="*/ 66437 h 219075"/>
                                      <a:gd name="connsiteX78" fmla="*/ 20479 w 228600"/>
                                      <a:gd name="connsiteY78" fmla="*/ 69294 h 219075"/>
                                      <a:gd name="connsiteX79" fmla="*/ 16669 w 228600"/>
                                      <a:gd name="connsiteY79" fmla="*/ 75962 h 219075"/>
                                      <a:gd name="connsiteX80" fmla="*/ 9049 w 228600"/>
                                      <a:gd name="connsiteY80" fmla="*/ 89297 h 219075"/>
                                      <a:gd name="connsiteX81" fmla="*/ 7144 w 228600"/>
                                      <a:gd name="connsiteY81" fmla="*/ 92154 h 219075"/>
                                      <a:gd name="connsiteX82" fmla="*/ 7144 w 228600"/>
                                      <a:gd name="connsiteY82" fmla="*/ 166449 h 219075"/>
                                      <a:gd name="connsiteX83" fmla="*/ 23336 w 228600"/>
                                      <a:gd name="connsiteY83" fmla="*/ 127397 h 219075"/>
                                      <a:gd name="connsiteX84" fmla="*/ 27146 w 228600"/>
                                      <a:gd name="connsiteY84" fmla="*/ 115014 h 219075"/>
                                      <a:gd name="connsiteX85" fmla="*/ 147161 w 228600"/>
                                      <a:gd name="connsiteY85" fmla="*/ 74057 h 219075"/>
                                      <a:gd name="connsiteX86" fmla="*/ 147161 w 228600"/>
                                      <a:gd name="connsiteY86" fmla="*/ 74057 h 219075"/>
                                      <a:gd name="connsiteX87" fmla="*/ 147161 w 228600"/>
                                      <a:gd name="connsiteY87" fmla="*/ 74057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</a:cxnLst>
                                    <a:rect l="l" t="t" r="r" b="b"/>
                                    <a:pathLst>
                                      <a:path w="228600" h="219075">
                                        <a:moveTo>
                                          <a:pt x="27146" y="115014"/>
                                        </a:moveTo>
                                        <a:cubicBezTo>
                                          <a:pt x="29051" y="111204"/>
                                          <a:pt x="31909" y="108347"/>
                                          <a:pt x="33814" y="104537"/>
                                        </a:cubicBezTo>
                                        <a:cubicBezTo>
                                          <a:pt x="36671" y="101679"/>
                                          <a:pt x="38576" y="97869"/>
                                          <a:pt x="41434" y="95012"/>
                                        </a:cubicBezTo>
                                        <a:cubicBezTo>
                                          <a:pt x="42386" y="93107"/>
                                          <a:pt x="44291" y="92154"/>
                                          <a:pt x="45244" y="90249"/>
                                        </a:cubicBezTo>
                                        <a:cubicBezTo>
                                          <a:pt x="46196" y="89297"/>
                                          <a:pt x="46196" y="88344"/>
                                          <a:pt x="47149" y="88344"/>
                                        </a:cubicBezTo>
                                        <a:lnTo>
                                          <a:pt x="49054" y="86439"/>
                                        </a:lnTo>
                                        <a:lnTo>
                                          <a:pt x="53816" y="82629"/>
                                        </a:lnTo>
                                        <a:lnTo>
                                          <a:pt x="58579" y="78819"/>
                                        </a:lnTo>
                                        <a:lnTo>
                                          <a:pt x="62389" y="75962"/>
                                        </a:lnTo>
                                        <a:cubicBezTo>
                                          <a:pt x="63341" y="75010"/>
                                          <a:pt x="64294" y="75010"/>
                                          <a:pt x="65246" y="74057"/>
                                        </a:cubicBezTo>
                                        <a:lnTo>
                                          <a:pt x="70009" y="70247"/>
                                        </a:lnTo>
                                        <a:cubicBezTo>
                                          <a:pt x="76676" y="66437"/>
                                          <a:pt x="83344" y="62627"/>
                                          <a:pt x="90964" y="60722"/>
                                        </a:cubicBezTo>
                                        <a:cubicBezTo>
                                          <a:pt x="97631" y="58817"/>
                                          <a:pt x="105251" y="56912"/>
                                          <a:pt x="111919" y="56912"/>
                                        </a:cubicBezTo>
                                        <a:cubicBezTo>
                                          <a:pt x="118586" y="56912"/>
                                          <a:pt x="125254" y="57864"/>
                                          <a:pt x="130016" y="59769"/>
                                        </a:cubicBezTo>
                                        <a:cubicBezTo>
                                          <a:pt x="130969" y="59769"/>
                                          <a:pt x="130969" y="59769"/>
                                          <a:pt x="131921" y="60722"/>
                                        </a:cubicBezTo>
                                        <a:lnTo>
                                          <a:pt x="133826" y="61674"/>
                                        </a:lnTo>
                                        <a:lnTo>
                                          <a:pt x="135731" y="62627"/>
                                        </a:lnTo>
                                        <a:cubicBezTo>
                                          <a:pt x="136684" y="62627"/>
                                          <a:pt x="136684" y="63579"/>
                                          <a:pt x="137636" y="63579"/>
                                        </a:cubicBezTo>
                                        <a:lnTo>
                                          <a:pt x="139541" y="64532"/>
                                        </a:lnTo>
                                        <a:cubicBezTo>
                                          <a:pt x="139541" y="64532"/>
                                          <a:pt x="140494" y="64532"/>
                                          <a:pt x="140494" y="65485"/>
                                        </a:cubicBezTo>
                                        <a:lnTo>
                                          <a:pt x="141446" y="66437"/>
                                        </a:lnTo>
                                        <a:cubicBezTo>
                                          <a:pt x="141446" y="66437"/>
                                          <a:pt x="142399" y="67389"/>
                                          <a:pt x="142399" y="67389"/>
                                        </a:cubicBezTo>
                                        <a:lnTo>
                                          <a:pt x="143351" y="67389"/>
                                        </a:lnTo>
                                        <a:lnTo>
                                          <a:pt x="143351" y="67389"/>
                                        </a:lnTo>
                                        <a:lnTo>
                                          <a:pt x="144304" y="68342"/>
                                        </a:lnTo>
                                        <a:cubicBezTo>
                                          <a:pt x="146209" y="70247"/>
                                          <a:pt x="147161" y="71199"/>
                                          <a:pt x="149066" y="73104"/>
                                        </a:cubicBezTo>
                                        <a:lnTo>
                                          <a:pt x="149066" y="73104"/>
                                        </a:lnTo>
                                        <a:cubicBezTo>
                                          <a:pt x="149066" y="73104"/>
                                          <a:pt x="148114" y="73104"/>
                                          <a:pt x="148114" y="72152"/>
                                        </a:cubicBezTo>
                                        <a:lnTo>
                                          <a:pt x="148114" y="72152"/>
                                        </a:lnTo>
                                        <a:lnTo>
                                          <a:pt x="148114" y="72152"/>
                                        </a:lnTo>
                                        <a:lnTo>
                                          <a:pt x="149066" y="73104"/>
                                        </a:lnTo>
                                        <a:lnTo>
                                          <a:pt x="150019" y="75010"/>
                                        </a:lnTo>
                                        <a:cubicBezTo>
                                          <a:pt x="150971" y="75962"/>
                                          <a:pt x="151924" y="77867"/>
                                          <a:pt x="152876" y="78819"/>
                                        </a:cubicBezTo>
                                        <a:cubicBezTo>
                                          <a:pt x="152876" y="79772"/>
                                          <a:pt x="153829" y="79772"/>
                                          <a:pt x="153829" y="80724"/>
                                        </a:cubicBezTo>
                                        <a:lnTo>
                                          <a:pt x="154781" y="82629"/>
                                        </a:lnTo>
                                        <a:cubicBezTo>
                                          <a:pt x="159544" y="92154"/>
                                          <a:pt x="159544" y="100727"/>
                                          <a:pt x="157639" y="108347"/>
                                        </a:cubicBezTo>
                                        <a:cubicBezTo>
                                          <a:pt x="156686" y="112157"/>
                                          <a:pt x="154781" y="115967"/>
                                          <a:pt x="151924" y="118824"/>
                                        </a:cubicBezTo>
                                        <a:cubicBezTo>
                                          <a:pt x="150019" y="121682"/>
                                          <a:pt x="147161" y="124539"/>
                                          <a:pt x="144304" y="126444"/>
                                        </a:cubicBezTo>
                                        <a:cubicBezTo>
                                          <a:pt x="144304" y="126444"/>
                                          <a:pt x="143351" y="127397"/>
                                          <a:pt x="143351" y="127397"/>
                                        </a:cubicBezTo>
                                        <a:cubicBezTo>
                                          <a:pt x="146209" y="113110"/>
                                          <a:pt x="141446" y="85487"/>
                                          <a:pt x="111919" y="78819"/>
                                        </a:cubicBezTo>
                                        <a:cubicBezTo>
                                          <a:pt x="85249" y="73104"/>
                                          <a:pt x="46196" y="89297"/>
                                          <a:pt x="35719" y="123587"/>
                                        </a:cubicBezTo>
                                        <a:cubicBezTo>
                                          <a:pt x="20479" y="170260"/>
                                          <a:pt x="62389" y="238839"/>
                                          <a:pt x="147161" y="212169"/>
                                        </a:cubicBezTo>
                                        <a:cubicBezTo>
                                          <a:pt x="156686" y="209312"/>
                                          <a:pt x="166211" y="205502"/>
                                          <a:pt x="174784" y="200739"/>
                                        </a:cubicBezTo>
                                        <a:cubicBezTo>
                                          <a:pt x="183356" y="195024"/>
                                          <a:pt x="191929" y="188357"/>
                                          <a:pt x="198596" y="180737"/>
                                        </a:cubicBezTo>
                                        <a:cubicBezTo>
                                          <a:pt x="206216" y="173117"/>
                                          <a:pt x="211931" y="163592"/>
                                          <a:pt x="216694" y="153114"/>
                                        </a:cubicBezTo>
                                        <a:cubicBezTo>
                                          <a:pt x="221456" y="142637"/>
                                          <a:pt x="224314" y="131207"/>
                                          <a:pt x="226219" y="118824"/>
                                        </a:cubicBezTo>
                                        <a:cubicBezTo>
                                          <a:pt x="227171" y="106442"/>
                                          <a:pt x="226219" y="94060"/>
                                          <a:pt x="223361" y="81677"/>
                                        </a:cubicBezTo>
                                        <a:cubicBezTo>
                                          <a:pt x="219551" y="69294"/>
                                          <a:pt x="213836" y="57864"/>
                                          <a:pt x="206216" y="48339"/>
                                        </a:cubicBezTo>
                                        <a:lnTo>
                                          <a:pt x="203359" y="44529"/>
                                        </a:lnTo>
                                        <a:cubicBezTo>
                                          <a:pt x="202406" y="43577"/>
                                          <a:pt x="201454" y="42624"/>
                                          <a:pt x="200501" y="40719"/>
                                        </a:cubicBezTo>
                                        <a:cubicBezTo>
                                          <a:pt x="198596" y="38814"/>
                                          <a:pt x="196691" y="35957"/>
                                          <a:pt x="193834" y="34052"/>
                                        </a:cubicBezTo>
                                        <a:lnTo>
                                          <a:pt x="190024" y="31194"/>
                                        </a:lnTo>
                                        <a:lnTo>
                                          <a:pt x="188119" y="29289"/>
                                        </a:lnTo>
                                        <a:lnTo>
                                          <a:pt x="187166" y="28337"/>
                                        </a:lnTo>
                                        <a:lnTo>
                                          <a:pt x="187166" y="28337"/>
                                        </a:lnTo>
                                        <a:cubicBezTo>
                                          <a:pt x="184309" y="26432"/>
                                          <a:pt x="186214" y="27385"/>
                                          <a:pt x="186214" y="27385"/>
                                        </a:cubicBezTo>
                                        <a:lnTo>
                                          <a:pt x="186214" y="27385"/>
                                        </a:lnTo>
                                        <a:cubicBezTo>
                                          <a:pt x="184309" y="26432"/>
                                          <a:pt x="182404" y="24527"/>
                                          <a:pt x="180499" y="23574"/>
                                        </a:cubicBezTo>
                                        <a:lnTo>
                                          <a:pt x="179546" y="22622"/>
                                        </a:lnTo>
                                        <a:lnTo>
                                          <a:pt x="178594" y="21669"/>
                                        </a:lnTo>
                                        <a:lnTo>
                                          <a:pt x="176689" y="20717"/>
                                        </a:lnTo>
                                        <a:cubicBezTo>
                                          <a:pt x="174784" y="19764"/>
                                          <a:pt x="173831" y="18812"/>
                                          <a:pt x="171926" y="17860"/>
                                        </a:cubicBezTo>
                                        <a:lnTo>
                                          <a:pt x="170021" y="16907"/>
                                        </a:lnTo>
                                        <a:cubicBezTo>
                                          <a:pt x="169069" y="16907"/>
                                          <a:pt x="168116" y="15954"/>
                                          <a:pt x="168116" y="15954"/>
                                        </a:cubicBezTo>
                                        <a:lnTo>
                                          <a:pt x="163354" y="14049"/>
                                        </a:lnTo>
                                        <a:cubicBezTo>
                                          <a:pt x="161449" y="13097"/>
                                          <a:pt x="160496" y="13097"/>
                                          <a:pt x="158591" y="12144"/>
                                        </a:cubicBezTo>
                                        <a:lnTo>
                                          <a:pt x="153829" y="11192"/>
                                        </a:lnTo>
                                        <a:lnTo>
                                          <a:pt x="149066" y="10239"/>
                                        </a:lnTo>
                                        <a:cubicBezTo>
                                          <a:pt x="147161" y="10239"/>
                                          <a:pt x="146209" y="9287"/>
                                          <a:pt x="144304" y="9287"/>
                                        </a:cubicBezTo>
                                        <a:cubicBezTo>
                                          <a:pt x="131921" y="6429"/>
                                          <a:pt x="119539" y="6429"/>
                                          <a:pt x="107156" y="9287"/>
                                        </a:cubicBezTo>
                                        <a:cubicBezTo>
                                          <a:pt x="94774" y="11192"/>
                                          <a:pt x="84296" y="15002"/>
                                          <a:pt x="73819" y="20717"/>
                                        </a:cubicBezTo>
                                        <a:cubicBezTo>
                                          <a:pt x="63341" y="26432"/>
                                          <a:pt x="54769" y="32147"/>
                                          <a:pt x="46196" y="39767"/>
                                        </a:cubicBezTo>
                                        <a:lnTo>
                                          <a:pt x="40481" y="45482"/>
                                        </a:lnTo>
                                        <a:cubicBezTo>
                                          <a:pt x="39529" y="46435"/>
                                          <a:pt x="38576" y="47387"/>
                                          <a:pt x="37624" y="48339"/>
                                        </a:cubicBezTo>
                                        <a:lnTo>
                                          <a:pt x="34766" y="51197"/>
                                        </a:lnTo>
                                        <a:cubicBezTo>
                                          <a:pt x="32861" y="53102"/>
                                          <a:pt x="30956" y="55007"/>
                                          <a:pt x="29051" y="56912"/>
                                        </a:cubicBezTo>
                                        <a:cubicBezTo>
                                          <a:pt x="27146" y="58817"/>
                                          <a:pt x="26194" y="60722"/>
                                          <a:pt x="24289" y="63579"/>
                                        </a:cubicBezTo>
                                        <a:lnTo>
                                          <a:pt x="22384" y="66437"/>
                                        </a:lnTo>
                                        <a:cubicBezTo>
                                          <a:pt x="21431" y="67389"/>
                                          <a:pt x="20479" y="68342"/>
                                          <a:pt x="20479" y="69294"/>
                                        </a:cubicBezTo>
                                        <a:cubicBezTo>
                                          <a:pt x="19526" y="71199"/>
                                          <a:pt x="17621" y="73104"/>
                                          <a:pt x="16669" y="75962"/>
                                        </a:cubicBezTo>
                                        <a:cubicBezTo>
                                          <a:pt x="13811" y="79772"/>
                                          <a:pt x="11906" y="84535"/>
                                          <a:pt x="9049" y="89297"/>
                                        </a:cubicBezTo>
                                        <a:cubicBezTo>
                                          <a:pt x="8096" y="90249"/>
                                          <a:pt x="8096" y="91202"/>
                                          <a:pt x="7144" y="92154"/>
                                        </a:cubicBezTo>
                                        <a:lnTo>
                                          <a:pt x="7144" y="166449"/>
                                        </a:lnTo>
                                        <a:cubicBezTo>
                                          <a:pt x="10954" y="153114"/>
                                          <a:pt x="16669" y="139779"/>
                                          <a:pt x="23336" y="127397"/>
                                        </a:cubicBezTo>
                                        <a:cubicBezTo>
                                          <a:pt x="23336" y="122635"/>
                                          <a:pt x="25241" y="118824"/>
                                          <a:pt x="27146" y="115014"/>
                                        </a:cubicBezTo>
                                        <a:close/>
                                        <a:moveTo>
                                          <a:pt x="147161" y="74057"/>
                                        </a:moveTo>
                                        <a:lnTo>
                                          <a:pt x="147161" y="74057"/>
                                        </a:lnTo>
                                        <a:cubicBezTo>
                                          <a:pt x="147161" y="73104"/>
                                          <a:pt x="147161" y="73104"/>
                                          <a:pt x="147161" y="7405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3" name="Freeform: Shape 2153"/>
                                <wps:cNvSpPr/>
                                <wps:spPr>
                                  <a:xfrm>
                                    <a:off x="478155" y="1305803"/>
                                    <a:ext cx="28575" cy="9525"/>
                                  </a:xfrm>
                                  <a:custGeom>
                                    <a:avLst/>
                                    <a:gdLst>
                                      <a:gd name="connsiteX0" fmla="*/ 7144 w 28575"/>
                                      <a:gd name="connsiteY0" fmla="*/ 7144 h 9525"/>
                                      <a:gd name="connsiteX1" fmla="*/ 12859 w 28575"/>
                                      <a:gd name="connsiteY1" fmla="*/ 9049 h 9525"/>
                                      <a:gd name="connsiteX2" fmla="*/ 13811 w 28575"/>
                                      <a:gd name="connsiteY2" fmla="*/ 9049 h 9525"/>
                                      <a:gd name="connsiteX3" fmla="*/ 21431 w 28575"/>
                                      <a:gd name="connsiteY3" fmla="*/ 9049 h 9525"/>
                                      <a:gd name="connsiteX4" fmla="*/ 12859 w 28575"/>
                                      <a:gd name="connsiteY4" fmla="*/ 8097 h 9525"/>
                                      <a:gd name="connsiteX5" fmla="*/ 7144 w 28575"/>
                                      <a:gd name="connsiteY5" fmla="*/ 7144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9525">
                                        <a:moveTo>
                                          <a:pt x="7144" y="7144"/>
                                        </a:moveTo>
                                        <a:cubicBezTo>
                                          <a:pt x="7144" y="7144"/>
                                          <a:pt x="9049" y="8097"/>
                                          <a:pt x="12859" y="9049"/>
                                        </a:cubicBezTo>
                                        <a:cubicBezTo>
                                          <a:pt x="12859" y="9049"/>
                                          <a:pt x="12859" y="9049"/>
                                          <a:pt x="13811" y="9049"/>
                                        </a:cubicBezTo>
                                        <a:lnTo>
                                          <a:pt x="21431" y="9049"/>
                                        </a:lnTo>
                                        <a:cubicBezTo>
                                          <a:pt x="17621" y="8097"/>
                                          <a:pt x="14764" y="8097"/>
                                          <a:pt x="12859" y="8097"/>
                                        </a:cubicBezTo>
                                        <a:cubicBezTo>
                                          <a:pt x="9049" y="8097"/>
                                          <a:pt x="7144" y="7144"/>
                                          <a:pt x="7144" y="71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4" name="Freeform: Shape 2154"/>
                                <wps:cNvSpPr/>
                                <wps:spPr>
                                  <a:xfrm>
                                    <a:off x="4763" y="86603"/>
                                    <a:ext cx="314325" cy="495300"/>
                                  </a:xfrm>
                                  <a:custGeom>
                                    <a:avLst/>
                                    <a:gdLst>
                                      <a:gd name="connsiteX0" fmla="*/ 44291 w 314325"/>
                                      <a:gd name="connsiteY0" fmla="*/ 124301 h 495300"/>
                                      <a:gd name="connsiteX1" fmla="*/ 50006 w 314325"/>
                                      <a:gd name="connsiteY1" fmla="*/ 125254 h 495300"/>
                                      <a:gd name="connsiteX2" fmla="*/ 57626 w 314325"/>
                                      <a:gd name="connsiteY2" fmla="*/ 126206 h 495300"/>
                                      <a:gd name="connsiteX3" fmla="*/ 62389 w 314325"/>
                                      <a:gd name="connsiteY3" fmla="*/ 127159 h 495300"/>
                                      <a:gd name="connsiteX4" fmla="*/ 64294 w 314325"/>
                                      <a:gd name="connsiteY4" fmla="*/ 127159 h 495300"/>
                                      <a:gd name="connsiteX5" fmla="*/ 66199 w 314325"/>
                                      <a:gd name="connsiteY5" fmla="*/ 127159 h 495300"/>
                                      <a:gd name="connsiteX6" fmla="*/ 76676 w 314325"/>
                                      <a:gd name="connsiteY6" fmla="*/ 129064 h 495300"/>
                                      <a:gd name="connsiteX7" fmla="*/ 89059 w 314325"/>
                                      <a:gd name="connsiteY7" fmla="*/ 131921 h 495300"/>
                                      <a:gd name="connsiteX8" fmla="*/ 103346 w 314325"/>
                                      <a:gd name="connsiteY8" fmla="*/ 135731 h 495300"/>
                                      <a:gd name="connsiteX9" fmla="*/ 110966 w 314325"/>
                                      <a:gd name="connsiteY9" fmla="*/ 137636 h 495300"/>
                                      <a:gd name="connsiteX10" fmla="*/ 118586 w 314325"/>
                                      <a:gd name="connsiteY10" fmla="*/ 140494 h 495300"/>
                                      <a:gd name="connsiteX11" fmla="*/ 152876 w 314325"/>
                                      <a:gd name="connsiteY11" fmla="*/ 153829 h 495300"/>
                                      <a:gd name="connsiteX12" fmla="*/ 188119 w 314325"/>
                                      <a:gd name="connsiteY12" fmla="*/ 173831 h 495300"/>
                                      <a:gd name="connsiteX13" fmla="*/ 221456 w 314325"/>
                                      <a:gd name="connsiteY13" fmla="*/ 201454 h 495300"/>
                                      <a:gd name="connsiteX14" fmla="*/ 249079 w 314325"/>
                                      <a:gd name="connsiteY14" fmla="*/ 236696 h 495300"/>
                                      <a:gd name="connsiteX15" fmla="*/ 251936 w 314325"/>
                                      <a:gd name="connsiteY15" fmla="*/ 241459 h 495300"/>
                                      <a:gd name="connsiteX16" fmla="*/ 253841 w 314325"/>
                                      <a:gd name="connsiteY16" fmla="*/ 244316 h 495300"/>
                                      <a:gd name="connsiteX17" fmla="*/ 254794 w 314325"/>
                                      <a:gd name="connsiteY17" fmla="*/ 247174 h 495300"/>
                                      <a:gd name="connsiteX18" fmla="*/ 260509 w 314325"/>
                                      <a:gd name="connsiteY18" fmla="*/ 257651 h 495300"/>
                                      <a:gd name="connsiteX19" fmla="*/ 265271 w 314325"/>
                                      <a:gd name="connsiteY19" fmla="*/ 268129 h 495300"/>
                                      <a:gd name="connsiteX20" fmla="*/ 269081 w 314325"/>
                                      <a:gd name="connsiteY20" fmla="*/ 278606 h 495300"/>
                                      <a:gd name="connsiteX21" fmla="*/ 272891 w 314325"/>
                                      <a:gd name="connsiteY21" fmla="*/ 290036 h 495300"/>
                                      <a:gd name="connsiteX22" fmla="*/ 275749 w 314325"/>
                                      <a:gd name="connsiteY22" fmla="*/ 301466 h 495300"/>
                                      <a:gd name="connsiteX23" fmla="*/ 278606 w 314325"/>
                                      <a:gd name="connsiteY23" fmla="*/ 312897 h 495300"/>
                                      <a:gd name="connsiteX24" fmla="*/ 280511 w 314325"/>
                                      <a:gd name="connsiteY24" fmla="*/ 324326 h 495300"/>
                                      <a:gd name="connsiteX25" fmla="*/ 283369 w 314325"/>
                                      <a:gd name="connsiteY25" fmla="*/ 368141 h 495300"/>
                                      <a:gd name="connsiteX26" fmla="*/ 283369 w 314325"/>
                                      <a:gd name="connsiteY26" fmla="*/ 378619 h 495300"/>
                                      <a:gd name="connsiteX27" fmla="*/ 282416 w 314325"/>
                                      <a:gd name="connsiteY27" fmla="*/ 389097 h 495300"/>
                                      <a:gd name="connsiteX28" fmla="*/ 282416 w 314325"/>
                                      <a:gd name="connsiteY28" fmla="*/ 393859 h 495300"/>
                                      <a:gd name="connsiteX29" fmla="*/ 281464 w 314325"/>
                                      <a:gd name="connsiteY29" fmla="*/ 398622 h 495300"/>
                                      <a:gd name="connsiteX30" fmla="*/ 280511 w 314325"/>
                                      <a:gd name="connsiteY30" fmla="*/ 408147 h 495300"/>
                                      <a:gd name="connsiteX31" fmla="*/ 274796 w 314325"/>
                                      <a:gd name="connsiteY31" fmla="*/ 441484 h 495300"/>
                                      <a:gd name="connsiteX32" fmla="*/ 272891 w 314325"/>
                                      <a:gd name="connsiteY32" fmla="*/ 449104 h 495300"/>
                                      <a:gd name="connsiteX33" fmla="*/ 270986 w 314325"/>
                                      <a:gd name="connsiteY33" fmla="*/ 455772 h 495300"/>
                                      <a:gd name="connsiteX34" fmla="*/ 268129 w 314325"/>
                                      <a:gd name="connsiteY34" fmla="*/ 467201 h 495300"/>
                                      <a:gd name="connsiteX35" fmla="*/ 263366 w 314325"/>
                                      <a:gd name="connsiteY35" fmla="*/ 483394 h 495300"/>
                                      <a:gd name="connsiteX36" fmla="*/ 261461 w 314325"/>
                                      <a:gd name="connsiteY36" fmla="*/ 489109 h 495300"/>
                                      <a:gd name="connsiteX37" fmla="*/ 264319 w 314325"/>
                                      <a:gd name="connsiteY37" fmla="*/ 483394 h 495300"/>
                                      <a:gd name="connsiteX38" fmla="*/ 271939 w 314325"/>
                                      <a:gd name="connsiteY38" fmla="*/ 468154 h 495300"/>
                                      <a:gd name="connsiteX39" fmla="*/ 277654 w 314325"/>
                                      <a:gd name="connsiteY39" fmla="*/ 456724 h 495300"/>
                                      <a:gd name="connsiteX40" fmla="*/ 280511 w 314325"/>
                                      <a:gd name="connsiteY40" fmla="*/ 450056 h 495300"/>
                                      <a:gd name="connsiteX41" fmla="*/ 283369 w 314325"/>
                                      <a:gd name="connsiteY41" fmla="*/ 443389 h 495300"/>
                                      <a:gd name="connsiteX42" fmla="*/ 295751 w 314325"/>
                                      <a:gd name="connsiteY42" fmla="*/ 410051 h 495300"/>
                                      <a:gd name="connsiteX43" fmla="*/ 298609 w 314325"/>
                                      <a:gd name="connsiteY43" fmla="*/ 400526 h 495300"/>
                                      <a:gd name="connsiteX44" fmla="*/ 300514 w 314325"/>
                                      <a:gd name="connsiteY44" fmla="*/ 395764 h 495300"/>
                                      <a:gd name="connsiteX45" fmla="*/ 301466 w 314325"/>
                                      <a:gd name="connsiteY45" fmla="*/ 391001 h 495300"/>
                                      <a:gd name="connsiteX46" fmla="*/ 304324 w 314325"/>
                                      <a:gd name="connsiteY46" fmla="*/ 380524 h 495300"/>
                                      <a:gd name="connsiteX47" fmla="*/ 306229 w 314325"/>
                                      <a:gd name="connsiteY47" fmla="*/ 370047 h 495300"/>
                                      <a:gd name="connsiteX48" fmla="*/ 311944 w 314325"/>
                                      <a:gd name="connsiteY48" fmla="*/ 322422 h 495300"/>
                                      <a:gd name="connsiteX49" fmla="*/ 311944 w 314325"/>
                                      <a:gd name="connsiteY49" fmla="*/ 310039 h 495300"/>
                                      <a:gd name="connsiteX50" fmla="*/ 310991 w 314325"/>
                                      <a:gd name="connsiteY50" fmla="*/ 296704 h 495300"/>
                                      <a:gd name="connsiteX51" fmla="*/ 310039 w 314325"/>
                                      <a:gd name="connsiteY51" fmla="*/ 283369 h 495300"/>
                                      <a:gd name="connsiteX52" fmla="*/ 308134 w 314325"/>
                                      <a:gd name="connsiteY52" fmla="*/ 270034 h 495300"/>
                                      <a:gd name="connsiteX53" fmla="*/ 305276 w 314325"/>
                                      <a:gd name="connsiteY53" fmla="*/ 256699 h 495300"/>
                                      <a:gd name="connsiteX54" fmla="*/ 302419 w 314325"/>
                                      <a:gd name="connsiteY54" fmla="*/ 243364 h 495300"/>
                                      <a:gd name="connsiteX55" fmla="*/ 298609 w 314325"/>
                                      <a:gd name="connsiteY55" fmla="*/ 230029 h 495300"/>
                                      <a:gd name="connsiteX56" fmla="*/ 297656 w 314325"/>
                                      <a:gd name="connsiteY56" fmla="*/ 226219 h 495300"/>
                                      <a:gd name="connsiteX57" fmla="*/ 296704 w 314325"/>
                                      <a:gd name="connsiteY57" fmla="*/ 223361 h 495300"/>
                                      <a:gd name="connsiteX58" fmla="*/ 293846 w 314325"/>
                                      <a:gd name="connsiteY58" fmla="*/ 216694 h 495300"/>
                                      <a:gd name="connsiteX59" fmla="*/ 267176 w 314325"/>
                                      <a:gd name="connsiteY59" fmla="*/ 167164 h 495300"/>
                                      <a:gd name="connsiteX60" fmla="*/ 251936 w 314325"/>
                                      <a:gd name="connsiteY60" fmla="*/ 147161 h 495300"/>
                                      <a:gd name="connsiteX61" fmla="*/ 251936 w 314325"/>
                                      <a:gd name="connsiteY61" fmla="*/ 147161 h 495300"/>
                                      <a:gd name="connsiteX62" fmla="*/ 251936 w 314325"/>
                                      <a:gd name="connsiteY62" fmla="*/ 147161 h 495300"/>
                                      <a:gd name="connsiteX63" fmla="*/ 231934 w 314325"/>
                                      <a:gd name="connsiteY63" fmla="*/ 125254 h 495300"/>
                                      <a:gd name="connsiteX64" fmla="*/ 201454 w 314325"/>
                                      <a:gd name="connsiteY64" fmla="*/ 99536 h 495300"/>
                                      <a:gd name="connsiteX65" fmla="*/ 7144 w 314325"/>
                                      <a:gd name="connsiteY65" fmla="*/ 7144 h 495300"/>
                                      <a:gd name="connsiteX66" fmla="*/ 7144 w 314325"/>
                                      <a:gd name="connsiteY66" fmla="*/ 121444 h 495300"/>
                                      <a:gd name="connsiteX67" fmla="*/ 44291 w 314325"/>
                                      <a:gd name="connsiteY67" fmla="*/ 124301 h 495300"/>
                                      <a:gd name="connsiteX68" fmla="*/ 44291 w 314325"/>
                                      <a:gd name="connsiteY68" fmla="*/ 124301 h 4953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314325" h="495300">
                                        <a:moveTo>
                                          <a:pt x="44291" y="124301"/>
                                        </a:moveTo>
                                        <a:cubicBezTo>
                                          <a:pt x="44291" y="124301"/>
                                          <a:pt x="46196" y="124301"/>
                                          <a:pt x="50006" y="125254"/>
                                        </a:cubicBezTo>
                                        <a:cubicBezTo>
                                          <a:pt x="51911" y="125254"/>
                                          <a:pt x="54769" y="126206"/>
                                          <a:pt x="57626" y="126206"/>
                                        </a:cubicBezTo>
                                        <a:cubicBezTo>
                                          <a:pt x="59531" y="126206"/>
                                          <a:pt x="60484" y="126206"/>
                                          <a:pt x="62389" y="127159"/>
                                        </a:cubicBezTo>
                                        <a:cubicBezTo>
                                          <a:pt x="63341" y="127159"/>
                                          <a:pt x="64294" y="127159"/>
                                          <a:pt x="64294" y="127159"/>
                                        </a:cubicBezTo>
                                        <a:cubicBezTo>
                                          <a:pt x="65246" y="127159"/>
                                          <a:pt x="66199" y="127159"/>
                                          <a:pt x="66199" y="127159"/>
                                        </a:cubicBezTo>
                                        <a:cubicBezTo>
                                          <a:pt x="69056" y="128111"/>
                                          <a:pt x="72866" y="128111"/>
                                          <a:pt x="76676" y="129064"/>
                                        </a:cubicBezTo>
                                        <a:cubicBezTo>
                                          <a:pt x="80486" y="130016"/>
                                          <a:pt x="85249" y="130969"/>
                                          <a:pt x="89059" y="131921"/>
                                        </a:cubicBezTo>
                                        <a:cubicBezTo>
                                          <a:pt x="93821" y="132874"/>
                                          <a:pt x="98584" y="133826"/>
                                          <a:pt x="103346" y="135731"/>
                                        </a:cubicBezTo>
                                        <a:cubicBezTo>
                                          <a:pt x="106204" y="136684"/>
                                          <a:pt x="108109" y="136684"/>
                                          <a:pt x="110966" y="137636"/>
                                        </a:cubicBezTo>
                                        <a:cubicBezTo>
                                          <a:pt x="113824" y="138589"/>
                                          <a:pt x="115729" y="139541"/>
                                          <a:pt x="118586" y="140494"/>
                                        </a:cubicBezTo>
                                        <a:cubicBezTo>
                                          <a:pt x="129064" y="144304"/>
                                          <a:pt x="140494" y="148114"/>
                                          <a:pt x="152876" y="153829"/>
                                        </a:cubicBezTo>
                                        <a:cubicBezTo>
                                          <a:pt x="164306" y="159544"/>
                                          <a:pt x="176689" y="166211"/>
                                          <a:pt x="188119" y="173831"/>
                                        </a:cubicBezTo>
                                        <a:cubicBezTo>
                                          <a:pt x="199549" y="181451"/>
                                          <a:pt x="210979" y="190976"/>
                                          <a:pt x="221456" y="201454"/>
                                        </a:cubicBezTo>
                                        <a:cubicBezTo>
                                          <a:pt x="231934" y="211931"/>
                                          <a:pt x="241459" y="223361"/>
                                          <a:pt x="249079" y="236696"/>
                                        </a:cubicBezTo>
                                        <a:lnTo>
                                          <a:pt x="251936" y="241459"/>
                                        </a:lnTo>
                                        <a:lnTo>
                                          <a:pt x="253841" y="244316"/>
                                        </a:lnTo>
                                        <a:lnTo>
                                          <a:pt x="254794" y="247174"/>
                                        </a:lnTo>
                                        <a:cubicBezTo>
                                          <a:pt x="256699" y="250984"/>
                                          <a:pt x="258604" y="253841"/>
                                          <a:pt x="260509" y="257651"/>
                                        </a:cubicBezTo>
                                        <a:cubicBezTo>
                                          <a:pt x="262414" y="261461"/>
                                          <a:pt x="263366" y="264319"/>
                                          <a:pt x="265271" y="268129"/>
                                        </a:cubicBezTo>
                                        <a:cubicBezTo>
                                          <a:pt x="267176" y="271939"/>
                                          <a:pt x="268129" y="275749"/>
                                          <a:pt x="269081" y="278606"/>
                                        </a:cubicBezTo>
                                        <a:cubicBezTo>
                                          <a:pt x="270986" y="282416"/>
                                          <a:pt x="271939" y="286226"/>
                                          <a:pt x="272891" y="290036"/>
                                        </a:cubicBezTo>
                                        <a:cubicBezTo>
                                          <a:pt x="273844" y="293846"/>
                                          <a:pt x="274796" y="297656"/>
                                          <a:pt x="275749" y="301466"/>
                                        </a:cubicBezTo>
                                        <a:cubicBezTo>
                                          <a:pt x="276701" y="305276"/>
                                          <a:pt x="277654" y="309086"/>
                                          <a:pt x="278606" y="312897"/>
                                        </a:cubicBezTo>
                                        <a:cubicBezTo>
                                          <a:pt x="279559" y="316706"/>
                                          <a:pt x="279559" y="320516"/>
                                          <a:pt x="280511" y="324326"/>
                                        </a:cubicBezTo>
                                        <a:cubicBezTo>
                                          <a:pt x="282416" y="339566"/>
                                          <a:pt x="283369" y="353854"/>
                                          <a:pt x="283369" y="368141"/>
                                        </a:cubicBezTo>
                                        <a:cubicBezTo>
                                          <a:pt x="283369" y="371951"/>
                                          <a:pt x="283369" y="374809"/>
                                          <a:pt x="283369" y="378619"/>
                                        </a:cubicBezTo>
                                        <a:cubicBezTo>
                                          <a:pt x="283369" y="382429"/>
                                          <a:pt x="283369" y="385286"/>
                                          <a:pt x="282416" y="389097"/>
                                        </a:cubicBezTo>
                                        <a:cubicBezTo>
                                          <a:pt x="282416" y="391001"/>
                                          <a:pt x="282416" y="391954"/>
                                          <a:pt x="282416" y="393859"/>
                                        </a:cubicBezTo>
                                        <a:cubicBezTo>
                                          <a:pt x="282416" y="395764"/>
                                          <a:pt x="282416" y="396716"/>
                                          <a:pt x="281464" y="398622"/>
                                        </a:cubicBezTo>
                                        <a:cubicBezTo>
                                          <a:pt x="281464" y="401479"/>
                                          <a:pt x="280511" y="405289"/>
                                          <a:pt x="280511" y="408147"/>
                                        </a:cubicBezTo>
                                        <a:cubicBezTo>
                                          <a:pt x="278606" y="420529"/>
                                          <a:pt x="276701" y="431959"/>
                                          <a:pt x="274796" y="441484"/>
                                        </a:cubicBezTo>
                                        <a:cubicBezTo>
                                          <a:pt x="273844" y="444341"/>
                                          <a:pt x="273844" y="446247"/>
                                          <a:pt x="272891" y="449104"/>
                                        </a:cubicBezTo>
                                        <a:cubicBezTo>
                                          <a:pt x="271939" y="451009"/>
                                          <a:pt x="271939" y="453866"/>
                                          <a:pt x="270986" y="455772"/>
                                        </a:cubicBezTo>
                                        <a:cubicBezTo>
                                          <a:pt x="270034" y="460534"/>
                                          <a:pt x="269081" y="464344"/>
                                          <a:pt x="268129" y="467201"/>
                                        </a:cubicBezTo>
                                        <a:cubicBezTo>
                                          <a:pt x="266224" y="473869"/>
                                          <a:pt x="264319" y="479584"/>
                                          <a:pt x="263366" y="483394"/>
                                        </a:cubicBezTo>
                                        <a:cubicBezTo>
                                          <a:pt x="262414" y="487204"/>
                                          <a:pt x="261461" y="489109"/>
                                          <a:pt x="261461" y="489109"/>
                                        </a:cubicBezTo>
                                        <a:cubicBezTo>
                                          <a:pt x="261461" y="489109"/>
                                          <a:pt x="262414" y="487204"/>
                                          <a:pt x="264319" y="483394"/>
                                        </a:cubicBezTo>
                                        <a:cubicBezTo>
                                          <a:pt x="266224" y="479584"/>
                                          <a:pt x="269081" y="474822"/>
                                          <a:pt x="271939" y="468154"/>
                                        </a:cubicBezTo>
                                        <a:cubicBezTo>
                                          <a:pt x="273844" y="464344"/>
                                          <a:pt x="275749" y="461486"/>
                                          <a:pt x="277654" y="456724"/>
                                        </a:cubicBezTo>
                                        <a:cubicBezTo>
                                          <a:pt x="278606" y="454819"/>
                                          <a:pt x="279559" y="452914"/>
                                          <a:pt x="280511" y="450056"/>
                                        </a:cubicBezTo>
                                        <a:cubicBezTo>
                                          <a:pt x="281464" y="448151"/>
                                          <a:pt x="282416" y="445294"/>
                                          <a:pt x="283369" y="443389"/>
                                        </a:cubicBezTo>
                                        <a:cubicBezTo>
                                          <a:pt x="287179" y="433864"/>
                                          <a:pt x="291941" y="422434"/>
                                          <a:pt x="295751" y="410051"/>
                                        </a:cubicBezTo>
                                        <a:cubicBezTo>
                                          <a:pt x="296704" y="407194"/>
                                          <a:pt x="297656" y="403384"/>
                                          <a:pt x="298609" y="400526"/>
                                        </a:cubicBezTo>
                                        <a:cubicBezTo>
                                          <a:pt x="298609" y="398622"/>
                                          <a:pt x="299561" y="397669"/>
                                          <a:pt x="300514" y="395764"/>
                                        </a:cubicBezTo>
                                        <a:cubicBezTo>
                                          <a:pt x="300514" y="393859"/>
                                          <a:pt x="301466" y="391954"/>
                                          <a:pt x="301466" y="391001"/>
                                        </a:cubicBezTo>
                                        <a:cubicBezTo>
                                          <a:pt x="302419" y="387191"/>
                                          <a:pt x="303371" y="384334"/>
                                          <a:pt x="304324" y="380524"/>
                                        </a:cubicBezTo>
                                        <a:cubicBezTo>
                                          <a:pt x="305276" y="376714"/>
                                          <a:pt x="306229" y="372904"/>
                                          <a:pt x="306229" y="370047"/>
                                        </a:cubicBezTo>
                                        <a:cubicBezTo>
                                          <a:pt x="309086" y="354806"/>
                                          <a:pt x="310991" y="339566"/>
                                          <a:pt x="311944" y="322422"/>
                                        </a:cubicBezTo>
                                        <a:cubicBezTo>
                                          <a:pt x="311944" y="318611"/>
                                          <a:pt x="311944" y="313849"/>
                                          <a:pt x="311944" y="310039"/>
                                        </a:cubicBezTo>
                                        <a:cubicBezTo>
                                          <a:pt x="311944" y="305276"/>
                                          <a:pt x="311944" y="301466"/>
                                          <a:pt x="310991" y="296704"/>
                                        </a:cubicBezTo>
                                        <a:cubicBezTo>
                                          <a:pt x="310991" y="291941"/>
                                          <a:pt x="310039" y="288131"/>
                                          <a:pt x="310039" y="283369"/>
                                        </a:cubicBezTo>
                                        <a:cubicBezTo>
                                          <a:pt x="309086" y="278606"/>
                                          <a:pt x="309086" y="274796"/>
                                          <a:pt x="308134" y="270034"/>
                                        </a:cubicBezTo>
                                        <a:cubicBezTo>
                                          <a:pt x="307181" y="265271"/>
                                          <a:pt x="306229" y="261461"/>
                                          <a:pt x="305276" y="256699"/>
                                        </a:cubicBezTo>
                                        <a:cubicBezTo>
                                          <a:pt x="304324" y="251936"/>
                                          <a:pt x="303371" y="248126"/>
                                          <a:pt x="302419" y="243364"/>
                                        </a:cubicBezTo>
                                        <a:cubicBezTo>
                                          <a:pt x="301466" y="238601"/>
                                          <a:pt x="299561" y="234791"/>
                                          <a:pt x="298609" y="230029"/>
                                        </a:cubicBezTo>
                                        <a:lnTo>
                                          <a:pt x="297656" y="226219"/>
                                        </a:lnTo>
                                        <a:lnTo>
                                          <a:pt x="296704" y="223361"/>
                                        </a:lnTo>
                                        <a:lnTo>
                                          <a:pt x="293846" y="216694"/>
                                        </a:lnTo>
                                        <a:cubicBezTo>
                                          <a:pt x="287179" y="199549"/>
                                          <a:pt x="277654" y="182404"/>
                                          <a:pt x="267176" y="167164"/>
                                        </a:cubicBezTo>
                                        <a:cubicBezTo>
                                          <a:pt x="262414" y="160496"/>
                                          <a:pt x="256699" y="153829"/>
                                          <a:pt x="251936" y="147161"/>
                                        </a:cubicBezTo>
                                        <a:lnTo>
                                          <a:pt x="251936" y="147161"/>
                                        </a:lnTo>
                                        <a:cubicBezTo>
                                          <a:pt x="251936" y="147161"/>
                                          <a:pt x="251936" y="147161"/>
                                          <a:pt x="251936" y="147161"/>
                                        </a:cubicBezTo>
                                        <a:cubicBezTo>
                                          <a:pt x="245269" y="139541"/>
                                          <a:pt x="238601" y="131921"/>
                                          <a:pt x="231934" y="125254"/>
                                        </a:cubicBezTo>
                                        <a:cubicBezTo>
                                          <a:pt x="222409" y="115729"/>
                                          <a:pt x="211931" y="107156"/>
                                          <a:pt x="201454" y="99536"/>
                                        </a:cubicBezTo>
                                        <a:cubicBezTo>
                                          <a:pt x="143351" y="51911"/>
                                          <a:pt x="70961" y="13811"/>
                                          <a:pt x="7144" y="7144"/>
                                        </a:cubicBezTo>
                                        <a:lnTo>
                                          <a:pt x="7144" y="121444"/>
                                        </a:lnTo>
                                        <a:cubicBezTo>
                                          <a:pt x="18574" y="119539"/>
                                          <a:pt x="30956" y="121444"/>
                                          <a:pt x="44291" y="124301"/>
                                        </a:cubicBezTo>
                                        <a:lnTo>
                                          <a:pt x="44291" y="1243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6" name="Freeform: Shape 2156"/>
                                <wps:cNvSpPr/>
                                <wps:spPr>
                                  <a:xfrm>
                                    <a:off x="237173" y="949128"/>
                                    <a:ext cx="257175" cy="295275"/>
                                  </a:xfrm>
                                  <a:custGeom>
                                    <a:avLst/>
                                    <a:gdLst>
                                      <a:gd name="connsiteX0" fmla="*/ 213836 w 257175"/>
                                      <a:gd name="connsiteY0" fmla="*/ 191416 h 295275"/>
                                      <a:gd name="connsiteX1" fmla="*/ 241459 w 257175"/>
                                      <a:gd name="connsiteY1" fmla="*/ 159983 h 295275"/>
                                      <a:gd name="connsiteX2" fmla="*/ 255746 w 257175"/>
                                      <a:gd name="connsiteY2" fmla="*/ 121883 h 295275"/>
                                      <a:gd name="connsiteX3" fmla="*/ 255746 w 257175"/>
                                      <a:gd name="connsiteY3" fmla="*/ 82830 h 295275"/>
                                      <a:gd name="connsiteX4" fmla="*/ 243364 w 257175"/>
                                      <a:gd name="connsiteY4" fmla="*/ 49493 h 295275"/>
                                      <a:gd name="connsiteX5" fmla="*/ 230029 w 257175"/>
                                      <a:gd name="connsiteY5" fmla="*/ 33300 h 295275"/>
                                      <a:gd name="connsiteX6" fmla="*/ 230029 w 257175"/>
                                      <a:gd name="connsiteY6" fmla="*/ 33300 h 295275"/>
                                      <a:gd name="connsiteX7" fmla="*/ 225266 w 257175"/>
                                      <a:gd name="connsiteY7" fmla="*/ 28538 h 295275"/>
                                      <a:gd name="connsiteX8" fmla="*/ 120491 w 257175"/>
                                      <a:gd name="connsiteY8" fmla="*/ 19966 h 295275"/>
                                      <a:gd name="connsiteX9" fmla="*/ 129064 w 257175"/>
                                      <a:gd name="connsiteY9" fmla="*/ 119978 h 295275"/>
                                      <a:gd name="connsiteX10" fmla="*/ 204311 w 257175"/>
                                      <a:gd name="connsiteY10" fmla="*/ 95213 h 295275"/>
                                      <a:gd name="connsiteX11" fmla="*/ 208121 w 257175"/>
                                      <a:gd name="connsiteY11" fmla="*/ 115216 h 295275"/>
                                      <a:gd name="connsiteX12" fmla="*/ 203359 w 257175"/>
                                      <a:gd name="connsiteY12" fmla="*/ 139028 h 295275"/>
                                      <a:gd name="connsiteX13" fmla="*/ 189071 w 257175"/>
                                      <a:gd name="connsiteY13" fmla="*/ 162841 h 295275"/>
                                      <a:gd name="connsiteX14" fmla="*/ 165259 w 257175"/>
                                      <a:gd name="connsiteY14" fmla="*/ 182843 h 295275"/>
                                      <a:gd name="connsiteX15" fmla="*/ 158591 w 257175"/>
                                      <a:gd name="connsiteY15" fmla="*/ 186653 h 295275"/>
                                      <a:gd name="connsiteX16" fmla="*/ 154781 w 257175"/>
                                      <a:gd name="connsiteY16" fmla="*/ 188558 h 295275"/>
                                      <a:gd name="connsiteX17" fmla="*/ 150971 w 257175"/>
                                      <a:gd name="connsiteY17" fmla="*/ 190463 h 295275"/>
                                      <a:gd name="connsiteX18" fmla="*/ 134779 w 257175"/>
                                      <a:gd name="connsiteY18" fmla="*/ 198083 h 295275"/>
                                      <a:gd name="connsiteX19" fmla="*/ 103346 w 257175"/>
                                      <a:gd name="connsiteY19" fmla="*/ 214275 h 295275"/>
                                      <a:gd name="connsiteX20" fmla="*/ 73819 w 257175"/>
                                      <a:gd name="connsiteY20" fmla="*/ 230468 h 295275"/>
                                      <a:gd name="connsiteX21" fmla="*/ 48101 w 257175"/>
                                      <a:gd name="connsiteY21" fmla="*/ 245708 h 295275"/>
                                      <a:gd name="connsiteX22" fmla="*/ 28099 w 257175"/>
                                      <a:gd name="connsiteY22" fmla="*/ 260948 h 295275"/>
                                      <a:gd name="connsiteX23" fmla="*/ 24289 w 257175"/>
                                      <a:gd name="connsiteY23" fmla="*/ 264758 h 295275"/>
                                      <a:gd name="connsiteX24" fmla="*/ 20479 w 257175"/>
                                      <a:gd name="connsiteY24" fmla="*/ 268568 h 295275"/>
                                      <a:gd name="connsiteX25" fmla="*/ 14764 w 257175"/>
                                      <a:gd name="connsiteY25" fmla="*/ 275236 h 295275"/>
                                      <a:gd name="connsiteX26" fmla="*/ 12859 w 257175"/>
                                      <a:gd name="connsiteY26" fmla="*/ 278093 h 295275"/>
                                      <a:gd name="connsiteX27" fmla="*/ 10954 w 257175"/>
                                      <a:gd name="connsiteY27" fmla="*/ 280950 h 295275"/>
                                      <a:gd name="connsiteX28" fmla="*/ 9049 w 257175"/>
                                      <a:gd name="connsiteY28" fmla="*/ 285713 h 295275"/>
                                      <a:gd name="connsiteX29" fmla="*/ 7144 w 257175"/>
                                      <a:gd name="connsiteY29" fmla="*/ 289523 h 295275"/>
                                      <a:gd name="connsiteX30" fmla="*/ 9049 w 257175"/>
                                      <a:gd name="connsiteY30" fmla="*/ 285713 h 295275"/>
                                      <a:gd name="connsiteX31" fmla="*/ 11906 w 257175"/>
                                      <a:gd name="connsiteY31" fmla="*/ 281903 h 295275"/>
                                      <a:gd name="connsiteX32" fmla="*/ 13811 w 257175"/>
                                      <a:gd name="connsiteY32" fmla="*/ 279046 h 295275"/>
                                      <a:gd name="connsiteX33" fmla="*/ 16669 w 257175"/>
                                      <a:gd name="connsiteY33" fmla="*/ 276188 h 295275"/>
                                      <a:gd name="connsiteX34" fmla="*/ 23336 w 257175"/>
                                      <a:gd name="connsiteY34" fmla="*/ 270473 h 295275"/>
                                      <a:gd name="connsiteX35" fmla="*/ 27146 w 257175"/>
                                      <a:gd name="connsiteY35" fmla="*/ 267616 h 295275"/>
                                      <a:gd name="connsiteX36" fmla="*/ 31909 w 257175"/>
                                      <a:gd name="connsiteY36" fmla="*/ 264758 h 295275"/>
                                      <a:gd name="connsiteX37" fmla="*/ 53816 w 257175"/>
                                      <a:gd name="connsiteY37" fmla="*/ 253328 h 295275"/>
                                      <a:gd name="connsiteX38" fmla="*/ 80486 w 257175"/>
                                      <a:gd name="connsiteY38" fmla="*/ 242850 h 295275"/>
                                      <a:gd name="connsiteX39" fmla="*/ 110966 w 257175"/>
                                      <a:gd name="connsiteY39" fmla="*/ 232373 h 295275"/>
                                      <a:gd name="connsiteX40" fmla="*/ 144304 w 257175"/>
                                      <a:gd name="connsiteY40" fmla="*/ 221896 h 295275"/>
                                      <a:gd name="connsiteX41" fmla="*/ 161449 w 257175"/>
                                      <a:gd name="connsiteY41" fmla="*/ 216180 h 295275"/>
                                      <a:gd name="connsiteX42" fmla="*/ 166211 w 257175"/>
                                      <a:gd name="connsiteY42" fmla="*/ 215228 h 295275"/>
                                      <a:gd name="connsiteX43" fmla="*/ 170974 w 257175"/>
                                      <a:gd name="connsiteY43" fmla="*/ 213323 h 295275"/>
                                      <a:gd name="connsiteX44" fmla="*/ 180499 w 257175"/>
                                      <a:gd name="connsiteY44" fmla="*/ 209513 h 295275"/>
                                      <a:gd name="connsiteX45" fmla="*/ 213836 w 257175"/>
                                      <a:gd name="connsiteY45" fmla="*/ 191416 h 29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57175" h="295275">
                                        <a:moveTo>
                                          <a:pt x="213836" y="191416"/>
                                        </a:moveTo>
                                        <a:cubicBezTo>
                                          <a:pt x="225266" y="182843"/>
                                          <a:pt x="234791" y="172366"/>
                                          <a:pt x="241459" y="159983"/>
                                        </a:cubicBezTo>
                                        <a:cubicBezTo>
                                          <a:pt x="249079" y="147600"/>
                                          <a:pt x="253841" y="134266"/>
                                          <a:pt x="255746" y="121883"/>
                                        </a:cubicBezTo>
                                        <a:cubicBezTo>
                                          <a:pt x="257651" y="108548"/>
                                          <a:pt x="257651" y="95213"/>
                                          <a:pt x="255746" y="82830"/>
                                        </a:cubicBezTo>
                                        <a:cubicBezTo>
                                          <a:pt x="253841" y="70448"/>
                                          <a:pt x="249079" y="59018"/>
                                          <a:pt x="243364" y="49493"/>
                                        </a:cubicBezTo>
                                        <a:cubicBezTo>
                                          <a:pt x="239554" y="42825"/>
                                          <a:pt x="234791" y="38063"/>
                                          <a:pt x="230029" y="33300"/>
                                        </a:cubicBezTo>
                                        <a:cubicBezTo>
                                          <a:pt x="230029" y="33300"/>
                                          <a:pt x="230029" y="33300"/>
                                          <a:pt x="230029" y="33300"/>
                                        </a:cubicBezTo>
                                        <a:cubicBezTo>
                                          <a:pt x="228124" y="31396"/>
                                          <a:pt x="226219" y="30443"/>
                                          <a:pt x="225266" y="28538"/>
                                        </a:cubicBezTo>
                                        <a:cubicBezTo>
                                          <a:pt x="193834" y="3773"/>
                                          <a:pt x="150971" y="-37"/>
                                          <a:pt x="120491" y="19966"/>
                                        </a:cubicBezTo>
                                        <a:cubicBezTo>
                                          <a:pt x="70961" y="53303"/>
                                          <a:pt x="86201" y="117121"/>
                                          <a:pt x="129064" y="119978"/>
                                        </a:cubicBezTo>
                                        <a:cubicBezTo>
                                          <a:pt x="170974" y="122836"/>
                                          <a:pt x="179546" y="56161"/>
                                          <a:pt x="204311" y="95213"/>
                                        </a:cubicBezTo>
                                        <a:cubicBezTo>
                                          <a:pt x="206216" y="100928"/>
                                          <a:pt x="208121" y="107596"/>
                                          <a:pt x="208121" y="115216"/>
                                        </a:cubicBezTo>
                                        <a:cubicBezTo>
                                          <a:pt x="208121" y="122836"/>
                                          <a:pt x="206216" y="130455"/>
                                          <a:pt x="203359" y="139028"/>
                                        </a:cubicBezTo>
                                        <a:cubicBezTo>
                                          <a:pt x="200501" y="147600"/>
                                          <a:pt x="194786" y="155221"/>
                                          <a:pt x="189071" y="162841"/>
                                        </a:cubicBezTo>
                                        <a:cubicBezTo>
                                          <a:pt x="182404" y="170461"/>
                                          <a:pt x="173831" y="177128"/>
                                          <a:pt x="165259" y="182843"/>
                                        </a:cubicBezTo>
                                        <a:cubicBezTo>
                                          <a:pt x="163354" y="184748"/>
                                          <a:pt x="160496" y="185700"/>
                                          <a:pt x="158591" y="186653"/>
                                        </a:cubicBezTo>
                                        <a:lnTo>
                                          <a:pt x="154781" y="188558"/>
                                        </a:lnTo>
                                        <a:lnTo>
                                          <a:pt x="150971" y="190463"/>
                                        </a:lnTo>
                                        <a:cubicBezTo>
                                          <a:pt x="145256" y="193321"/>
                                          <a:pt x="140494" y="196178"/>
                                          <a:pt x="134779" y="198083"/>
                                        </a:cubicBezTo>
                                        <a:cubicBezTo>
                                          <a:pt x="124301" y="203798"/>
                                          <a:pt x="113824" y="208561"/>
                                          <a:pt x="103346" y="214275"/>
                                        </a:cubicBezTo>
                                        <a:cubicBezTo>
                                          <a:pt x="92869" y="219991"/>
                                          <a:pt x="83344" y="224753"/>
                                          <a:pt x="73819" y="230468"/>
                                        </a:cubicBezTo>
                                        <a:cubicBezTo>
                                          <a:pt x="64294" y="235230"/>
                                          <a:pt x="55721" y="240946"/>
                                          <a:pt x="48101" y="245708"/>
                                        </a:cubicBezTo>
                                        <a:cubicBezTo>
                                          <a:pt x="40481" y="251423"/>
                                          <a:pt x="33814" y="256186"/>
                                          <a:pt x="28099" y="260948"/>
                                        </a:cubicBezTo>
                                        <a:cubicBezTo>
                                          <a:pt x="26194" y="261900"/>
                                          <a:pt x="25241" y="263805"/>
                                          <a:pt x="24289" y="264758"/>
                                        </a:cubicBezTo>
                                        <a:cubicBezTo>
                                          <a:pt x="23336" y="265711"/>
                                          <a:pt x="21431" y="267616"/>
                                          <a:pt x="20479" y="268568"/>
                                        </a:cubicBezTo>
                                        <a:cubicBezTo>
                                          <a:pt x="18574" y="271425"/>
                                          <a:pt x="16669" y="273330"/>
                                          <a:pt x="14764" y="275236"/>
                                        </a:cubicBezTo>
                                        <a:cubicBezTo>
                                          <a:pt x="13811" y="276188"/>
                                          <a:pt x="12859" y="277141"/>
                                          <a:pt x="12859" y="278093"/>
                                        </a:cubicBezTo>
                                        <a:cubicBezTo>
                                          <a:pt x="11906" y="279046"/>
                                          <a:pt x="11906" y="279998"/>
                                          <a:pt x="10954" y="280950"/>
                                        </a:cubicBezTo>
                                        <a:cubicBezTo>
                                          <a:pt x="10001" y="282855"/>
                                          <a:pt x="9049" y="284761"/>
                                          <a:pt x="9049" y="285713"/>
                                        </a:cubicBezTo>
                                        <a:cubicBezTo>
                                          <a:pt x="8096" y="288571"/>
                                          <a:pt x="7144" y="289523"/>
                                          <a:pt x="7144" y="289523"/>
                                        </a:cubicBezTo>
                                        <a:cubicBezTo>
                                          <a:pt x="7144" y="289523"/>
                                          <a:pt x="8096" y="288571"/>
                                          <a:pt x="9049" y="285713"/>
                                        </a:cubicBezTo>
                                        <a:cubicBezTo>
                                          <a:pt x="10001" y="284761"/>
                                          <a:pt x="10954" y="282855"/>
                                          <a:pt x="11906" y="281903"/>
                                        </a:cubicBezTo>
                                        <a:cubicBezTo>
                                          <a:pt x="12859" y="280950"/>
                                          <a:pt x="12859" y="279998"/>
                                          <a:pt x="13811" y="279046"/>
                                        </a:cubicBezTo>
                                        <a:cubicBezTo>
                                          <a:pt x="14764" y="278093"/>
                                          <a:pt x="15716" y="277141"/>
                                          <a:pt x="16669" y="276188"/>
                                        </a:cubicBezTo>
                                        <a:cubicBezTo>
                                          <a:pt x="18574" y="274283"/>
                                          <a:pt x="20479" y="272378"/>
                                          <a:pt x="23336" y="270473"/>
                                        </a:cubicBezTo>
                                        <a:cubicBezTo>
                                          <a:pt x="24289" y="269521"/>
                                          <a:pt x="26194" y="268568"/>
                                          <a:pt x="27146" y="267616"/>
                                        </a:cubicBezTo>
                                        <a:cubicBezTo>
                                          <a:pt x="28099" y="266663"/>
                                          <a:pt x="30004" y="265711"/>
                                          <a:pt x="31909" y="264758"/>
                                        </a:cubicBezTo>
                                        <a:cubicBezTo>
                                          <a:pt x="37624" y="260948"/>
                                          <a:pt x="45244" y="257138"/>
                                          <a:pt x="53816" y="253328"/>
                                        </a:cubicBezTo>
                                        <a:cubicBezTo>
                                          <a:pt x="62389" y="249518"/>
                                          <a:pt x="70961" y="245708"/>
                                          <a:pt x="80486" y="242850"/>
                                        </a:cubicBezTo>
                                        <a:cubicBezTo>
                                          <a:pt x="90011" y="239041"/>
                                          <a:pt x="100489" y="236183"/>
                                          <a:pt x="110966" y="232373"/>
                                        </a:cubicBezTo>
                                        <a:cubicBezTo>
                                          <a:pt x="121444" y="228563"/>
                                          <a:pt x="132874" y="225705"/>
                                          <a:pt x="144304" y="221896"/>
                                        </a:cubicBezTo>
                                        <a:cubicBezTo>
                                          <a:pt x="150019" y="219991"/>
                                          <a:pt x="155734" y="218086"/>
                                          <a:pt x="161449" y="216180"/>
                                        </a:cubicBezTo>
                                        <a:lnTo>
                                          <a:pt x="166211" y="215228"/>
                                        </a:lnTo>
                                        <a:lnTo>
                                          <a:pt x="170974" y="213323"/>
                                        </a:lnTo>
                                        <a:cubicBezTo>
                                          <a:pt x="173831" y="212371"/>
                                          <a:pt x="177641" y="211418"/>
                                          <a:pt x="180499" y="209513"/>
                                        </a:cubicBezTo>
                                        <a:cubicBezTo>
                                          <a:pt x="190976" y="206655"/>
                                          <a:pt x="203359" y="199988"/>
                                          <a:pt x="213836" y="1914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8" name="Freeform: Shape 2158"/>
                                <wps:cNvSpPr/>
                                <wps:spPr>
                                  <a:xfrm>
                                    <a:off x="263843" y="552285"/>
                                    <a:ext cx="285750" cy="228600"/>
                                  </a:xfrm>
                                  <a:custGeom>
                                    <a:avLst/>
                                    <a:gdLst>
                                      <a:gd name="connsiteX0" fmla="*/ 17621 w 285750"/>
                                      <a:gd name="connsiteY0" fmla="*/ 217736 h 228600"/>
                                      <a:gd name="connsiteX1" fmla="*/ 26194 w 285750"/>
                                      <a:gd name="connsiteY1" fmla="*/ 212021 h 228600"/>
                                      <a:gd name="connsiteX2" fmla="*/ 47149 w 285750"/>
                                      <a:gd name="connsiteY2" fmla="*/ 192018 h 228600"/>
                                      <a:gd name="connsiteX3" fmla="*/ 66199 w 285750"/>
                                      <a:gd name="connsiteY3" fmla="*/ 159634 h 228600"/>
                                      <a:gd name="connsiteX4" fmla="*/ 84296 w 285750"/>
                                      <a:gd name="connsiteY4" fmla="*/ 120581 h 228600"/>
                                      <a:gd name="connsiteX5" fmla="*/ 89059 w 285750"/>
                                      <a:gd name="connsiteY5" fmla="*/ 110104 h 228600"/>
                                      <a:gd name="connsiteX6" fmla="*/ 94774 w 285750"/>
                                      <a:gd name="connsiteY6" fmla="*/ 99626 h 228600"/>
                                      <a:gd name="connsiteX7" fmla="*/ 100489 w 285750"/>
                                      <a:gd name="connsiteY7" fmla="*/ 89149 h 228600"/>
                                      <a:gd name="connsiteX8" fmla="*/ 107156 w 285750"/>
                                      <a:gd name="connsiteY8" fmla="*/ 78671 h 228600"/>
                                      <a:gd name="connsiteX9" fmla="*/ 121444 w 285750"/>
                                      <a:gd name="connsiteY9" fmla="*/ 61526 h 228600"/>
                                      <a:gd name="connsiteX10" fmla="*/ 139541 w 285750"/>
                                      <a:gd name="connsiteY10" fmla="*/ 49143 h 228600"/>
                                      <a:gd name="connsiteX11" fmla="*/ 182404 w 285750"/>
                                      <a:gd name="connsiteY11" fmla="*/ 42476 h 228600"/>
                                      <a:gd name="connsiteX12" fmla="*/ 219551 w 285750"/>
                                      <a:gd name="connsiteY12" fmla="*/ 59621 h 228600"/>
                                      <a:gd name="connsiteX13" fmla="*/ 230029 w 285750"/>
                                      <a:gd name="connsiteY13" fmla="*/ 73909 h 228600"/>
                                      <a:gd name="connsiteX14" fmla="*/ 232886 w 285750"/>
                                      <a:gd name="connsiteY14" fmla="*/ 80576 h 228600"/>
                                      <a:gd name="connsiteX15" fmla="*/ 232886 w 285750"/>
                                      <a:gd name="connsiteY15" fmla="*/ 81529 h 228600"/>
                                      <a:gd name="connsiteX16" fmla="*/ 232886 w 285750"/>
                                      <a:gd name="connsiteY16" fmla="*/ 83434 h 228600"/>
                                      <a:gd name="connsiteX17" fmla="*/ 233839 w 285750"/>
                                      <a:gd name="connsiteY17" fmla="*/ 86291 h 228600"/>
                                      <a:gd name="connsiteX18" fmla="*/ 233839 w 285750"/>
                                      <a:gd name="connsiteY18" fmla="*/ 87243 h 228600"/>
                                      <a:gd name="connsiteX19" fmla="*/ 233839 w 285750"/>
                                      <a:gd name="connsiteY19" fmla="*/ 87243 h 228600"/>
                                      <a:gd name="connsiteX20" fmla="*/ 233839 w 285750"/>
                                      <a:gd name="connsiteY20" fmla="*/ 86291 h 228600"/>
                                      <a:gd name="connsiteX21" fmla="*/ 233839 w 285750"/>
                                      <a:gd name="connsiteY21" fmla="*/ 86291 h 228600"/>
                                      <a:gd name="connsiteX22" fmla="*/ 233839 w 285750"/>
                                      <a:gd name="connsiteY22" fmla="*/ 87243 h 228600"/>
                                      <a:gd name="connsiteX23" fmla="*/ 233839 w 285750"/>
                                      <a:gd name="connsiteY23" fmla="*/ 89149 h 228600"/>
                                      <a:gd name="connsiteX24" fmla="*/ 224314 w 285750"/>
                                      <a:gd name="connsiteY24" fmla="*/ 116771 h 228600"/>
                                      <a:gd name="connsiteX25" fmla="*/ 203359 w 285750"/>
                                      <a:gd name="connsiteY25" fmla="*/ 131059 h 228600"/>
                                      <a:gd name="connsiteX26" fmla="*/ 196691 w 285750"/>
                                      <a:gd name="connsiteY26" fmla="*/ 132011 h 228600"/>
                                      <a:gd name="connsiteX27" fmla="*/ 192881 w 285750"/>
                                      <a:gd name="connsiteY27" fmla="*/ 132011 h 228600"/>
                                      <a:gd name="connsiteX28" fmla="*/ 188119 w 285750"/>
                                      <a:gd name="connsiteY28" fmla="*/ 131059 h 228600"/>
                                      <a:gd name="connsiteX29" fmla="*/ 186214 w 285750"/>
                                      <a:gd name="connsiteY29" fmla="*/ 61526 h 228600"/>
                                      <a:gd name="connsiteX30" fmla="*/ 116681 w 285750"/>
                                      <a:gd name="connsiteY30" fmla="*/ 77718 h 228600"/>
                                      <a:gd name="connsiteX31" fmla="*/ 120491 w 285750"/>
                                      <a:gd name="connsiteY31" fmla="*/ 154871 h 228600"/>
                                      <a:gd name="connsiteX32" fmla="*/ 120491 w 285750"/>
                                      <a:gd name="connsiteY32" fmla="*/ 154871 h 228600"/>
                                      <a:gd name="connsiteX33" fmla="*/ 123349 w 285750"/>
                                      <a:gd name="connsiteY33" fmla="*/ 159634 h 228600"/>
                                      <a:gd name="connsiteX34" fmla="*/ 129064 w 285750"/>
                                      <a:gd name="connsiteY34" fmla="*/ 166301 h 228600"/>
                                      <a:gd name="connsiteX35" fmla="*/ 131921 w 285750"/>
                                      <a:gd name="connsiteY35" fmla="*/ 170111 h 228600"/>
                                      <a:gd name="connsiteX36" fmla="*/ 135731 w 285750"/>
                                      <a:gd name="connsiteY36" fmla="*/ 173921 h 228600"/>
                                      <a:gd name="connsiteX37" fmla="*/ 144304 w 285750"/>
                                      <a:gd name="connsiteY37" fmla="*/ 180589 h 228600"/>
                                      <a:gd name="connsiteX38" fmla="*/ 149066 w 285750"/>
                                      <a:gd name="connsiteY38" fmla="*/ 183446 h 228600"/>
                                      <a:gd name="connsiteX39" fmla="*/ 154781 w 285750"/>
                                      <a:gd name="connsiteY39" fmla="*/ 186304 h 228600"/>
                                      <a:gd name="connsiteX40" fmla="*/ 160496 w 285750"/>
                                      <a:gd name="connsiteY40" fmla="*/ 189161 h 228600"/>
                                      <a:gd name="connsiteX41" fmla="*/ 167164 w 285750"/>
                                      <a:gd name="connsiteY41" fmla="*/ 191066 h 228600"/>
                                      <a:gd name="connsiteX42" fmla="*/ 195739 w 285750"/>
                                      <a:gd name="connsiteY42" fmla="*/ 192971 h 228600"/>
                                      <a:gd name="connsiteX43" fmla="*/ 223361 w 285750"/>
                                      <a:gd name="connsiteY43" fmla="*/ 185351 h 228600"/>
                                      <a:gd name="connsiteX44" fmla="*/ 267176 w 285750"/>
                                      <a:gd name="connsiteY44" fmla="*/ 146299 h 228600"/>
                                      <a:gd name="connsiteX45" fmla="*/ 279559 w 285750"/>
                                      <a:gd name="connsiteY45" fmla="*/ 116771 h 228600"/>
                                      <a:gd name="connsiteX46" fmla="*/ 280511 w 285750"/>
                                      <a:gd name="connsiteY46" fmla="*/ 83434 h 228600"/>
                                      <a:gd name="connsiteX47" fmla="*/ 279559 w 285750"/>
                                      <a:gd name="connsiteY47" fmla="*/ 79624 h 228600"/>
                                      <a:gd name="connsiteX48" fmla="*/ 279559 w 285750"/>
                                      <a:gd name="connsiteY48" fmla="*/ 77718 h 228600"/>
                                      <a:gd name="connsiteX49" fmla="*/ 279559 w 285750"/>
                                      <a:gd name="connsiteY49" fmla="*/ 76766 h 228600"/>
                                      <a:gd name="connsiteX50" fmla="*/ 279559 w 285750"/>
                                      <a:gd name="connsiteY50" fmla="*/ 75814 h 228600"/>
                                      <a:gd name="connsiteX51" fmla="*/ 279559 w 285750"/>
                                      <a:gd name="connsiteY51" fmla="*/ 75814 h 228600"/>
                                      <a:gd name="connsiteX52" fmla="*/ 279559 w 285750"/>
                                      <a:gd name="connsiteY52" fmla="*/ 74861 h 228600"/>
                                      <a:gd name="connsiteX53" fmla="*/ 278606 w 285750"/>
                                      <a:gd name="connsiteY53" fmla="*/ 72004 h 228600"/>
                                      <a:gd name="connsiteX54" fmla="*/ 278606 w 285750"/>
                                      <a:gd name="connsiteY54" fmla="*/ 70099 h 228600"/>
                                      <a:gd name="connsiteX55" fmla="*/ 277654 w 285750"/>
                                      <a:gd name="connsiteY55" fmla="*/ 68193 h 228600"/>
                                      <a:gd name="connsiteX56" fmla="*/ 273844 w 285750"/>
                                      <a:gd name="connsiteY56" fmla="*/ 59621 h 228600"/>
                                      <a:gd name="connsiteX57" fmla="*/ 270034 w 285750"/>
                                      <a:gd name="connsiteY57" fmla="*/ 52001 h 228600"/>
                                      <a:gd name="connsiteX58" fmla="*/ 247174 w 285750"/>
                                      <a:gd name="connsiteY58" fmla="*/ 27236 h 228600"/>
                                      <a:gd name="connsiteX59" fmla="*/ 187166 w 285750"/>
                                      <a:gd name="connsiteY59" fmla="*/ 7234 h 228600"/>
                                      <a:gd name="connsiteX60" fmla="*/ 128111 w 285750"/>
                                      <a:gd name="connsiteY60" fmla="*/ 24379 h 228600"/>
                                      <a:gd name="connsiteX61" fmla="*/ 106204 w 285750"/>
                                      <a:gd name="connsiteY61" fmla="*/ 44381 h 228600"/>
                                      <a:gd name="connsiteX62" fmla="*/ 90964 w 285750"/>
                                      <a:gd name="connsiteY62" fmla="*/ 68193 h 228600"/>
                                      <a:gd name="connsiteX63" fmla="*/ 85249 w 285750"/>
                                      <a:gd name="connsiteY63" fmla="*/ 79624 h 228600"/>
                                      <a:gd name="connsiteX64" fmla="*/ 80486 w 285750"/>
                                      <a:gd name="connsiteY64" fmla="*/ 91054 h 228600"/>
                                      <a:gd name="connsiteX65" fmla="*/ 75724 w 285750"/>
                                      <a:gd name="connsiteY65" fmla="*/ 102484 h 228600"/>
                                      <a:gd name="connsiteX66" fmla="*/ 71914 w 285750"/>
                                      <a:gd name="connsiteY66" fmla="*/ 113914 h 228600"/>
                                      <a:gd name="connsiteX67" fmla="*/ 58579 w 285750"/>
                                      <a:gd name="connsiteY67" fmla="*/ 154871 h 228600"/>
                                      <a:gd name="connsiteX68" fmla="*/ 44291 w 285750"/>
                                      <a:gd name="connsiteY68" fmla="*/ 187256 h 228600"/>
                                      <a:gd name="connsiteX69" fmla="*/ 27146 w 285750"/>
                                      <a:gd name="connsiteY69" fmla="*/ 208211 h 228600"/>
                                      <a:gd name="connsiteX70" fmla="*/ 19526 w 285750"/>
                                      <a:gd name="connsiteY70" fmla="*/ 214879 h 228600"/>
                                      <a:gd name="connsiteX71" fmla="*/ 12859 w 285750"/>
                                      <a:gd name="connsiteY71" fmla="*/ 219641 h 228600"/>
                                      <a:gd name="connsiteX72" fmla="*/ 7144 w 285750"/>
                                      <a:gd name="connsiteY72" fmla="*/ 223451 h 228600"/>
                                      <a:gd name="connsiteX73" fmla="*/ 12859 w 285750"/>
                                      <a:gd name="connsiteY73" fmla="*/ 220593 h 228600"/>
                                      <a:gd name="connsiteX74" fmla="*/ 17621 w 285750"/>
                                      <a:gd name="connsiteY74" fmla="*/ 217736 h 228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285750" h="228600">
                                        <a:moveTo>
                                          <a:pt x="17621" y="217736"/>
                                        </a:moveTo>
                                        <a:cubicBezTo>
                                          <a:pt x="20479" y="215831"/>
                                          <a:pt x="23336" y="213926"/>
                                          <a:pt x="26194" y="212021"/>
                                        </a:cubicBezTo>
                                        <a:cubicBezTo>
                                          <a:pt x="32861" y="207259"/>
                                          <a:pt x="39529" y="201543"/>
                                          <a:pt x="47149" y="192018"/>
                                        </a:cubicBezTo>
                                        <a:cubicBezTo>
                                          <a:pt x="53816" y="183446"/>
                                          <a:pt x="60484" y="172016"/>
                                          <a:pt x="66199" y="159634"/>
                                        </a:cubicBezTo>
                                        <a:cubicBezTo>
                                          <a:pt x="71914" y="147251"/>
                                          <a:pt x="77629" y="133916"/>
                                          <a:pt x="84296" y="120581"/>
                                        </a:cubicBezTo>
                                        <a:cubicBezTo>
                                          <a:pt x="86201" y="116771"/>
                                          <a:pt x="88106" y="113914"/>
                                          <a:pt x="89059" y="110104"/>
                                        </a:cubicBezTo>
                                        <a:cubicBezTo>
                                          <a:pt x="90964" y="106293"/>
                                          <a:pt x="92869" y="103436"/>
                                          <a:pt x="94774" y="99626"/>
                                        </a:cubicBezTo>
                                        <a:cubicBezTo>
                                          <a:pt x="96679" y="96768"/>
                                          <a:pt x="98584" y="92959"/>
                                          <a:pt x="100489" y="89149"/>
                                        </a:cubicBezTo>
                                        <a:cubicBezTo>
                                          <a:pt x="102394" y="85339"/>
                                          <a:pt x="105251" y="82481"/>
                                          <a:pt x="107156" y="78671"/>
                                        </a:cubicBezTo>
                                        <a:cubicBezTo>
                                          <a:pt x="110966" y="72004"/>
                                          <a:pt x="115729" y="66289"/>
                                          <a:pt x="121444" y="61526"/>
                                        </a:cubicBezTo>
                                        <a:cubicBezTo>
                                          <a:pt x="127159" y="56764"/>
                                          <a:pt x="132874" y="52001"/>
                                          <a:pt x="139541" y="49143"/>
                                        </a:cubicBezTo>
                                        <a:cubicBezTo>
                                          <a:pt x="152876" y="42476"/>
                                          <a:pt x="168116" y="40571"/>
                                          <a:pt x="182404" y="42476"/>
                                        </a:cubicBezTo>
                                        <a:cubicBezTo>
                                          <a:pt x="196691" y="44381"/>
                                          <a:pt x="210026" y="51049"/>
                                          <a:pt x="219551" y="59621"/>
                                        </a:cubicBezTo>
                                        <a:cubicBezTo>
                                          <a:pt x="224314" y="64384"/>
                                          <a:pt x="227171" y="69146"/>
                                          <a:pt x="230029" y="73909"/>
                                        </a:cubicBezTo>
                                        <a:cubicBezTo>
                                          <a:pt x="230981" y="76766"/>
                                          <a:pt x="231934" y="79624"/>
                                          <a:pt x="232886" y="80576"/>
                                        </a:cubicBezTo>
                                        <a:cubicBezTo>
                                          <a:pt x="232886" y="80576"/>
                                          <a:pt x="232886" y="80576"/>
                                          <a:pt x="232886" y="81529"/>
                                        </a:cubicBezTo>
                                        <a:lnTo>
                                          <a:pt x="232886" y="83434"/>
                                        </a:lnTo>
                                        <a:lnTo>
                                          <a:pt x="233839" y="86291"/>
                                        </a:lnTo>
                                        <a:lnTo>
                                          <a:pt x="233839" y="87243"/>
                                        </a:lnTo>
                                        <a:lnTo>
                                          <a:pt x="233839" y="87243"/>
                                        </a:lnTo>
                                        <a:cubicBezTo>
                                          <a:pt x="233839" y="85339"/>
                                          <a:pt x="233839" y="86291"/>
                                          <a:pt x="233839" y="86291"/>
                                        </a:cubicBezTo>
                                        <a:lnTo>
                                          <a:pt x="233839" y="86291"/>
                                        </a:lnTo>
                                        <a:lnTo>
                                          <a:pt x="233839" y="87243"/>
                                        </a:lnTo>
                                        <a:lnTo>
                                          <a:pt x="233839" y="89149"/>
                                        </a:lnTo>
                                        <a:cubicBezTo>
                                          <a:pt x="233839" y="99626"/>
                                          <a:pt x="230029" y="109151"/>
                                          <a:pt x="224314" y="116771"/>
                                        </a:cubicBezTo>
                                        <a:cubicBezTo>
                                          <a:pt x="218599" y="123439"/>
                                          <a:pt x="210979" y="129154"/>
                                          <a:pt x="203359" y="131059"/>
                                        </a:cubicBezTo>
                                        <a:cubicBezTo>
                                          <a:pt x="201454" y="131059"/>
                                          <a:pt x="198596" y="132011"/>
                                          <a:pt x="196691" y="132011"/>
                                        </a:cubicBezTo>
                                        <a:cubicBezTo>
                                          <a:pt x="195739" y="132011"/>
                                          <a:pt x="193834" y="132011"/>
                                          <a:pt x="192881" y="132011"/>
                                        </a:cubicBezTo>
                                        <a:cubicBezTo>
                                          <a:pt x="190976" y="132011"/>
                                          <a:pt x="189071" y="131059"/>
                                          <a:pt x="188119" y="131059"/>
                                        </a:cubicBezTo>
                                        <a:cubicBezTo>
                                          <a:pt x="182404" y="122486"/>
                                          <a:pt x="206216" y="84386"/>
                                          <a:pt x="186214" y="61526"/>
                                        </a:cubicBezTo>
                                        <a:cubicBezTo>
                                          <a:pt x="170974" y="43429"/>
                                          <a:pt x="133826" y="52001"/>
                                          <a:pt x="116681" y="77718"/>
                                        </a:cubicBezTo>
                                        <a:cubicBezTo>
                                          <a:pt x="97631" y="108199"/>
                                          <a:pt x="108109" y="135821"/>
                                          <a:pt x="120491" y="154871"/>
                                        </a:cubicBezTo>
                                        <a:lnTo>
                                          <a:pt x="120491" y="154871"/>
                                        </a:lnTo>
                                        <a:cubicBezTo>
                                          <a:pt x="121444" y="156776"/>
                                          <a:pt x="122396" y="157729"/>
                                          <a:pt x="123349" y="159634"/>
                                        </a:cubicBezTo>
                                        <a:cubicBezTo>
                                          <a:pt x="125254" y="161539"/>
                                          <a:pt x="127159" y="164396"/>
                                          <a:pt x="129064" y="166301"/>
                                        </a:cubicBezTo>
                                        <a:cubicBezTo>
                                          <a:pt x="130016" y="167254"/>
                                          <a:pt x="130969" y="168206"/>
                                          <a:pt x="131921" y="170111"/>
                                        </a:cubicBezTo>
                                        <a:cubicBezTo>
                                          <a:pt x="132874" y="171064"/>
                                          <a:pt x="134779" y="172016"/>
                                          <a:pt x="135731" y="173921"/>
                                        </a:cubicBezTo>
                                        <a:cubicBezTo>
                                          <a:pt x="138589" y="176779"/>
                                          <a:pt x="141446" y="178684"/>
                                          <a:pt x="144304" y="180589"/>
                                        </a:cubicBezTo>
                                        <a:cubicBezTo>
                                          <a:pt x="146209" y="181541"/>
                                          <a:pt x="148114" y="182493"/>
                                          <a:pt x="149066" y="183446"/>
                                        </a:cubicBezTo>
                                        <a:cubicBezTo>
                                          <a:pt x="150971" y="184399"/>
                                          <a:pt x="152876" y="185351"/>
                                          <a:pt x="154781" y="186304"/>
                                        </a:cubicBezTo>
                                        <a:cubicBezTo>
                                          <a:pt x="156686" y="187256"/>
                                          <a:pt x="158591" y="188209"/>
                                          <a:pt x="160496" y="189161"/>
                                        </a:cubicBezTo>
                                        <a:cubicBezTo>
                                          <a:pt x="162401" y="190114"/>
                                          <a:pt x="165259" y="190114"/>
                                          <a:pt x="167164" y="191066"/>
                                        </a:cubicBezTo>
                                        <a:cubicBezTo>
                                          <a:pt x="175736" y="192971"/>
                                          <a:pt x="186214" y="193924"/>
                                          <a:pt x="195739" y="192971"/>
                                        </a:cubicBezTo>
                                        <a:cubicBezTo>
                                          <a:pt x="205264" y="192018"/>
                                          <a:pt x="214789" y="189161"/>
                                          <a:pt x="223361" y="185351"/>
                                        </a:cubicBezTo>
                                        <a:cubicBezTo>
                                          <a:pt x="240506" y="177731"/>
                                          <a:pt x="255746" y="164396"/>
                                          <a:pt x="267176" y="146299"/>
                                        </a:cubicBezTo>
                                        <a:cubicBezTo>
                                          <a:pt x="272891" y="137726"/>
                                          <a:pt x="276701" y="127249"/>
                                          <a:pt x="279559" y="116771"/>
                                        </a:cubicBezTo>
                                        <a:cubicBezTo>
                                          <a:pt x="282416" y="106293"/>
                                          <a:pt x="282416" y="93911"/>
                                          <a:pt x="280511" y="83434"/>
                                        </a:cubicBezTo>
                                        <a:lnTo>
                                          <a:pt x="279559" y="79624"/>
                                        </a:lnTo>
                                        <a:lnTo>
                                          <a:pt x="279559" y="77718"/>
                                        </a:lnTo>
                                        <a:lnTo>
                                          <a:pt x="279559" y="76766"/>
                                        </a:lnTo>
                                        <a:lnTo>
                                          <a:pt x="279559" y="75814"/>
                                        </a:lnTo>
                                        <a:lnTo>
                                          <a:pt x="279559" y="75814"/>
                                        </a:lnTo>
                                        <a:lnTo>
                                          <a:pt x="279559" y="74861"/>
                                        </a:lnTo>
                                        <a:lnTo>
                                          <a:pt x="278606" y="72004"/>
                                        </a:lnTo>
                                        <a:lnTo>
                                          <a:pt x="278606" y="70099"/>
                                        </a:lnTo>
                                        <a:lnTo>
                                          <a:pt x="277654" y="68193"/>
                                        </a:lnTo>
                                        <a:cubicBezTo>
                                          <a:pt x="276701" y="65336"/>
                                          <a:pt x="275749" y="61526"/>
                                          <a:pt x="273844" y="59621"/>
                                        </a:cubicBezTo>
                                        <a:cubicBezTo>
                                          <a:pt x="272891" y="56764"/>
                                          <a:pt x="270986" y="54859"/>
                                          <a:pt x="270034" y="52001"/>
                                        </a:cubicBezTo>
                                        <a:cubicBezTo>
                                          <a:pt x="264319" y="42476"/>
                                          <a:pt x="255746" y="33904"/>
                                          <a:pt x="247174" y="27236"/>
                                        </a:cubicBezTo>
                                        <a:cubicBezTo>
                                          <a:pt x="229076" y="13901"/>
                                          <a:pt x="208121" y="7234"/>
                                          <a:pt x="187166" y="7234"/>
                                        </a:cubicBezTo>
                                        <a:cubicBezTo>
                                          <a:pt x="166211" y="6281"/>
                                          <a:pt x="145256" y="12949"/>
                                          <a:pt x="128111" y="24379"/>
                                        </a:cubicBezTo>
                                        <a:cubicBezTo>
                                          <a:pt x="119539" y="30093"/>
                                          <a:pt x="111919" y="36761"/>
                                          <a:pt x="106204" y="44381"/>
                                        </a:cubicBezTo>
                                        <a:cubicBezTo>
                                          <a:pt x="99536" y="52001"/>
                                          <a:pt x="94774" y="59621"/>
                                          <a:pt x="90964" y="68193"/>
                                        </a:cubicBezTo>
                                        <a:cubicBezTo>
                                          <a:pt x="89059" y="72004"/>
                                          <a:pt x="87154" y="75814"/>
                                          <a:pt x="85249" y="79624"/>
                                        </a:cubicBezTo>
                                        <a:cubicBezTo>
                                          <a:pt x="83344" y="83434"/>
                                          <a:pt x="81439" y="87243"/>
                                          <a:pt x="80486" y="91054"/>
                                        </a:cubicBezTo>
                                        <a:cubicBezTo>
                                          <a:pt x="78581" y="94864"/>
                                          <a:pt x="77629" y="98674"/>
                                          <a:pt x="75724" y="102484"/>
                                        </a:cubicBezTo>
                                        <a:cubicBezTo>
                                          <a:pt x="73819" y="106293"/>
                                          <a:pt x="72866" y="110104"/>
                                          <a:pt x="71914" y="113914"/>
                                        </a:cubicBezTo>
                                        <a:cubicBezTo>
                                          <a:pt x="67151" y="128201"/>
                                          <a:pt x="62389" y="142489"/>
                                          <a:pt x="58579" y="154871"/>
                                        </a:cubicBezTo>
                                        <a:cubicBezTo>
                                          <a:pt x="54769" y="167254"/>
                                          <a:pt x="50006" y="178684"/>
                                          <a:pt x="44291" y="187256"/>
                                        </a:cubicBezTo>
                                        <a:cubicBezTo>
                                          <a:pt x="38576" y="195829"/>
                                          <a:pt x="32861" y="203449"/>
                                          <a:pt x="27146" y="208211"/>
                                        </a:cubicBezTo>
                                        <a:cubicBezTo>
                                          <a:pt x="24289" y="211068"/>
                                          <a:pt x="21431" y="212974"/>
                                          <a:pt x="19526" y="214879"/>
                                        </a:cubicBezTo>
                                        <a:cubicBezTo>
                                          <a:pt x="17621" y="216784"/>
                                          <a:pt x="14764" y="217736"/>
                                          <a:pt x="12859" y="219641"/>
                                        </a:cubicBezTo>
                                        <a:cubicBezTo>
                                          <a:pt x="9049" y="221546"/>
                                          <a:pt x="7144" y="223451"/>
                                          <a:pt x="7144" y="223451"/>
                                        </a:cubicBezTo>
                                        <a:cubicBezTo>
                                          <a:pt x="7144" y="223451"/>
                                          <a:pt x="9049" y="222499"/>
                                          <a:pt x="12859" y="220593"/>
                                        </a:cubicBezTo>
                                        <a:cubicBezTo>
                                          <a:pt x="12859" y="220593"/>
                                          <a:pt x="15716" y="219641"/>
                                          <a:pt x="17621" y="2177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9" name="Freeform: Shape 2159"/>
                                <wps:cNvSpPr/>
                                <wps:spPr>
                                  <a:xfrm>
                                    <a:off x="1014413" y="1000031"/>
                                    <a:ext cx="228600" cy="314325"/>
                                  </a:xfrm>
                                  <a:custGeom>
                                    <a:avLst/>
                                    <a:gdLst>
                                      <a:gd name="connsiteX0" fmla="*/ 115729 w 228600"/>
                                      <a:gd name="connsiteY0" fmla="*/ 304343 h 314325"/>
                                      <a:gd name="connsiteX1" fmla="*/ 127159 w 228600"/>
                                      <a:gd name="connsiteY1" fmla="*/ 294818 h 314325"/>
                                      <a:gd name="connsiteX2" fmla="*/ 137636 w 228600"/>
                                      <a:gd name="connsiteY2" fmla="*/ 285293 h 314325"/>
                                      <a:gd name="connsiteX3" fmla="*/ 138589 w 228600"/>
                                      <a:gd name="connsiteY3" fmla="*/ 284340 h 314325"/>
                                      <a:gd name="connsiteX4" fmla="*/ 139541 w 228600"/>
                                      <a:gd name="connsiteY4" fmla="*/ 283388 h 314325"/>
                                      <a:gd name="connsiteX5" fmla="*/ 140494 w 228600"/>
                                      <a:gd name="connsiteY5" fmla="*/ 282435 h 314325"/>
                                      <a:gd name="connsiteX6" fmla="*/ 143351 w 228600"/>
                                      <a:gd name="connsiteY6" fmla="*/ 280531 h 314325"/>
                                      <a:gd name="connsiteX7" fmla="*/ 148114 w 228600"/>
                                      <a:gd name="connsiteY7" fmla="*/ 275768 h 314325"/>
                                      <a:gd name="connsiteX8" fmla="*/ 167164 w 228600"/>
                                      <a:gd name="connsiteY8" fmla="*/ 254813 h 314325"/>
                                      <a:gd name="connsiteX9" fmla="*/ 197644 w 228600"/>
                                      <a:gd name="connsiteY9" fmla="*/ 211951 h 314325"/>
                                      <a:gd name="connsiteX10" fmla="*/ 229076 w 228600"/>
                                      <a:gd name="connsiteY10" fmla="*/ 125273 h 314325"/>
                                      <a:gd name="connsiteX11" fmla="*/ 220504 w 228600"/>
                                      <a:gd name="connsiteY11" fmla="*/ 54788 h 314325"/>
                                      <a:gd name="connsiteX12" fmla="*/ 206216 w 228600"/>
                                      <a:gd name="connsiteY12" fmla="*/ 32881 h 314325"/>
                                      <a:gd name="connsiteX13" fmla="*/ 191929 w 228600"/>
                                      <a:gd name="connsiteY13" fmla="*/ 20498 h 314325"/>
                                      <a:gd name="connsiteX14" fmla="*/ 186214 w 228600"/>
                                      <a:gd name="connsiteY14" fmla="*/ 16688 h 314325"/>
                                      <a:gd name="connsiteX15" fmla="*/ 186214 w 228600"/>
                                      <a:gd name="connsiteY15" fmla="*/ 16688 h 314325"/>
                                      <a:gd name="connsiteX16" fmla="*/ 157639 w 228600"/>
                                      <a:gd name="connsiteY16" fmla="*/ 7163 h 314325"/>
                                      <a:gd name="connsiteX17" fmla="*/ 93821 w 228600"/>
                                      <a:gd name="connsiteY17" fmla="*/ 82410 h 314325"/>
                                      <a:gd name="connsiteX18" fmla="*/ 154781 w 228600"/>
                                      <a:gd name="connsiteY18" fmla="*/ 160515 h 314325"/>
                                      <a:gd name="connsiteX19" fmla="*/ 206216 w 228600"/>
                                      <a:gd name="connsiteY19" fmla="*/ 128131 h 314325"/>
                                      <a:gd name="connsiteX20" fmla="*/ 170974 w 228600"/>
                                      <a:gd name="connsiteY20" fmla="*/ 194806 h 314325"/>
                                      <a:gd name="connsiteX21" fmla="*/ 140494 w 228600"/>
                                      <a:gd name="connsiteY21" fmla="*/ 231001 h 314325"/>
                                      <a:gd name="connsiteX22" fmla="*/ 122396 w 228600"/>
                                      <a:gd name="connsiteY22" fmla="*/ 247193 h 314325"/>
                                      <a:gd name="connsiteX23" fmla="*/ 117634 w 228600"/>
                                      <a:gd name="connsiteY23" fmla="*/ 251003 h 314325"/>
                                      <a:gd name="connsiteX24" fmla="*/ 114776 w 228600"/>
                                      <a:gd name="connsiteY24" fmla="*/ 252908 h 314325"/>
                                      <a:gd name="connsiteX25" fmla="*/ 113824 w 228600"/>
                                      <a:gd name="connsiteY25" fmla="*/ 253860 h 314325"/>
                                      <a:gd name="connsiteX26" fmla="*/ 113824 w 228600"/>
                                      <a:gd name="connsiteY26" fmla="*/ 253860 h 314325"/>
                                      <a:gd name="connsiteX27" fmla="*/ 113824 w 228600"/>
                                      <a:gd name="connsiteY27" fmla="*/ 253860 h 314325"/>
                                      <a:gd name="connsiteX28" fmla="*/ 112871 w 228600"/>
                                      <a:gd name="connsiteY28" fmla="*/ 254813 h 314325"/>
                                      <a:gd name="connsiteX29" fmla="*/ 102394 w 228600"/>
                                      <a:gd name="connsiteY29" fmla="*/ 262433 h 314325"/>
                                      <a:gd name="connsiteX30" fmla="*/ 7144 w 228600"/>
                                      <a:gd name="connsiteY30" fmla="*/ 314821 h 314325"/>
                                      <a:gd name="connsiteX31" fmla="*/ 101441 w 228600"/>
                                      <a:gd name="connsiteY31" fmla="*/ 314821 h 314325"/>
                                      <a:gd name="connsiteX32" fmla="*/ 104299 w 228600"/>
                                      <a:gd name="connsiteY32" fmla="*/ 312915 h 314325"/>
                                      <a:gd name="connsiteX33" fmla="*/ 115729 w 228600"/>
                                      <a:gd name="connsiteY33" fmla="*/ 304343 h 3143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228600" h="314325">
                                        <a:moveTo>
                                          <a:pt x="115729" y="304343"/>
                                        </a:moveTo>
                                        <a:cubicBezTo>
                                          <a:pt x="119539" y="301485"/>
                                          <a:pt x="123349" y="298628"/>
                                          <a:pt x="127159" y="294818"/>
                                        </a:cubicBezTo>
                                        <a:cubicBezTo>
                                          <a:pt x="130969" y="291960"/>
                                          <a:pt x="134779" y="288151"/>
                                          <a:pt x="137636" y="285293"/>
                                        </a:cubicBezTo>
                                        <a:lnTo>
                                          <a:pt x="138589" y="284340"/>
                                        </a:lnTo>
                                        <a:lnTo>
                                          <a:pt x="139541" y="283388"/>
                                        </a:lnTo>
                                        <a:lnTo>
                                          <a:pt x="140494" y="282435"/>
                                        </a:lnTo>
                                        <a:lnTo>
                                          <a:pt x="143351" y="280531"/>
                                        </a:lnTo>
                                        <a:cubicBezTo>
                                          <a:pt x="145256" y="278626"/>
                                          <a:pt x="146209" y="277673"/>
                                          <a:pt x="148114" y="275768"/>
                                        </a:cubicBezTo>
                                        <a:cubicBezTo>
                                          <a:pt x="154781" y="269101"/>
                                          <a:pt x="161449" y="262433"/>
                                          <a:pt x="167164" y="254813"/>
                                        </a:cubicBezTo>
                                        <a:cubicBezTo>
                                          <a:pt x="178594" y="240526"/>
                                          <a:pt x="189071" y="226238"/>
                                          <a:pt x="197644" y="211951"/>
                                        </a:cubicBezTo>
                                        <a:cubicBezTo>
                                          <a:pt x="214789" y="182423"/>
                                          <a:pt x="225266" y="152896"/>
                                          <a:pt x="229076" y="125273"/>
                                        </a:cubicBezTo>
                                        <a:cubicBezTo>
                                          <a:pt x="232886" y="97651"/>
                                          <a:pt x="229076" y="72885"/>
                                          <a:pt x="220504" y="54788"/>
                                        </a:cubicBezTo>
                                        <a:cubicBezTo>
                                          <a:pt x="216694" y="46215"/>
                                          <a:pt x="210979" y="38596"/>
                                          <a:pt x="206216" y="32881"/>
                                        </a:cubicBezTo>
                                        <a:cubicBezTo>
                                          <a:pt x="201454" y="27165"/>
                                          <a:pt x="196691" y="23356"/>
                                          <a:pt x="191929" y="20498"/>
                                        </a:cubicBezTo>
                                        <a:cubicBezTo>
                                          <a:pt x="190024" y="18593"/>
                                          <a:pt x="188119" y="17640"/>
                                          <a:pt x="186214" y="16688"/>
                                        </a:cubicBezTo>
                                        <a:cubicBezTo>
                                          <a:pt x="186214" y="16688"/>
                                          <a:pt x="186214" y="16688"/>
                                          <a:pt x="186214" y="16688"/>
                                        </a:cubicBezTo>
                                        <a:cubicBezTo>
                                          <a:pt x="177641" y="10973"/>
                                          <a:pt x="168116" y="7163"/>
                                          <a:pt x="157639" y="7163"/>
                                        </a:cubicBezTo>
                                        <a:cubicBezTo>
                                          <a:pt x="123349" y="6210"/>
                                          <a:pt x="94774" y="40501"/>
                                          <a:pt x="93821" y="82410"/>
                                        </a:cubicBezTo>
                                        <a:cubicBezTo>
                                          <a:pt x="92869" y="125273"/>
                                          <a:pt x="120491" y="159563"/>
                                          <a:pt x="154781" y="160515"/>
                                        </a:cubicBezTo>
                                        <a:cubicBezTo>
                                          <a:pt x="175736" y="160515"/>
                                          <a:pt x="194786" y="148133"/>
                                          <a:pt x="206216" y="128131"/>
                                        </a:cubicBezTo>
                                        <a:cubicBezTo>
                                          <a:pt x="199549" y="150038"/>
                                          <a:pt x="187166" y="172898"/>
                                          <a:pt x="170974" y="194806"/>
                                        </a:cubicBezTo>
                                        <a:cubicBezTo>
                                          <a:pt x="162401" y="207188"/>
                                          <a:pt x="151924" y="219571"/>
                                          <a:pt x="140494" y="231001"/>
                                        </a:cubicBezTo>
                                        <a:cubicBezTo>
                                          <a:pt x="134779" y="236715"/>
                                          <a:pt x="128111" y="242431"/>
                                          <a:pt x="122396" y="247193"/>
                                        </a:cubicBezTo>
                                        <a:cubicBezTo>
                                          <a:pt x="120491" y="248146"/>
                                          <a:pt x="118586" y="250051"/>
                                          <a:pt x="117634" y="251003"/>
                                        </a:cubicBezTo>
                                        <a:lnTo>
                                          <a:pt x="114776" y="252908"/>
                                        </a:lnTo>
                                        <a:lnTo>
                                          <a:pt x="113824" y="253860"/>
                                        </a:lnTo>
                                        <a:cubicBezTo>
                                          <a:pt x="113824" y="253860"/>
                                          <a:pt x="113824" y="253860"/>
                                          <a:pt x="113824" y="253860"/>
                                        </a:cubicBezTo>
                                        <a:lnTo>
                                          <a:pt x="113824" y="253860"/>
                                        </a:lnTo>
                                        <a:lnTo>
                                          <a:pt x="112871" y="254813"/>
                                        </a:lnTo>
                                        <a:cubicBezTo>
                                          <a:pt x="109061" y="257671"/>
                                          <a:pt x="106204" y="259576"/>
                                          <a:pt x="102394" y="262433"/>
                                        </a:cubicBezTo>
                                        <a:cubicBezTo>
                                          <a:pt x="74771" y="283388"/>
                                          <a:pt x="42386" y="301485"/>
                                          <a:pt x="7144" y="314821"/>
                                        </a:cubicBezTo>
                                        <a:lnTo>
                                          <a:pt x="101441" y="314821"/>
                                        </a:lnTo>
                                        <a:cubicBezTo>
                                          <a:pt x="102394" y="313868"/>
                                          <a:pt x="103346" y="313868"/>
                                          <a:pt x="104299" y="312915"/>
                                        </a:cubicBezTo>
                                        <a:cubicBezTo>
                                          <a:pt x="108109" y="311010"/>
                                          <a:pt x="111919" y="307201"/>
                                          <a:pt x="115729" y="30434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60" name="Freeform: Shape 2160"/>
                                <wps:cNvSpPr/>
                                <wps:spPr>
                                  <a:xfrm>
                                    <a:off x="146685" y="1225793"/>
                                    <a:ext cx="571500" cy="95250"/>
                                  </a:xfrm>
                                  <a:custGeom>
                                    <a:avLst/>
                                    <a:gdLst>
                                      <a:gd name="connsiteX0" fmla="*/ 509111 w 571500"/>
                                      <a:gd name="connsiteY0" fmla="*/ 70961 h 95250"/>
                                      <a:gd name="connsiteX1" fmla="*/ 494824 w 571500"/>
                                      <a:gd name="connsiteY1" fmla="*/ 65246 h 95250"/>
                                      <a:gd name="connsiteX2" fmla="*/ 481489 w 571500"/>
                                      <a:gd name="connsiteY2" fmla="*/ 59531 h 95250"/>
                                      <a:gd name="connsiteX3" fmla="*/ 474821 w 571500"/>
                                      <a:gd name="connsiteY3" fmla="*/ 56673 h 95250"/>
                                      <a:gd name="connsiteX4" fmla="*/ 468154 w 571500"/>
                                      <a:gd name="connsiteY4" fmla="*/ 53816 h 95250"/>
                                      <a:gd name="connsiteX5" fmla="*/ 461486 w 571500"/>
                                      <a:gd name="connsiteY5" fmla="*/ 50959 h 95250"/>
                                      <a:gd name="connsiteX6" fmla="*/ 454819 w 571500"/>
                                      <a:gd name="connsiteY6" fmla="*/ 48101 h 95250"/>
                                      <a:gd name="connsiteX7" fmla="*/ 439579 w 571500"/>
                                      <a:gd name="connsiteY7" fmla="*/ 41434 h 95250"/>
                                      <a:gd name="connsiteX8" fmla="*/ 424339 w 571500"/>
                                      <a:gd name="connsiteY8" fmla="*/ 35719 h 95250"/>
                                      <a:gd name="connsiteX9" fmla="*/ 416719 w 571500"/>
                                      <a:gd name="connsiteY9" fmla="*/ 32861 h 95250"/>
                                      <a:gd name="connsiteX10" fmla="*/ 409099 w 571500"/>
                                      <a:gd name="connsiteY10" fmla="*/ 30003 h 95250"/>
                                      <a:gd name="connsiteX11" fmla="*/ 393859 w 571500"/>
                                      <a:gd name="connsiteY11" fmla="*/ 25241 h 95250"/>
                                      <a:gd name="connsiteX12" fmla="*/ 378619 w 571500"/>
                                      <a:gd name="connsiteY12" fmla="*/ 21431 h 95250"/>
                                      <a:gd name="connsiteX13" fmla="*/ 363379 w 571500"/>
                                      <a:gd name="connsiteY13" fmla="*/ 17621 h 95250"/>
                                      <a:gd name="connsiteX14" fmla="*/ 348139 w 571500"/>
                                      <a:gd name="connsiteY14" fmla="*/ 14764 h 95250"/>
                                      <a:gd name="connsiteX15" fmla="*/ 332899 w 571500"/>
                                      <a:gd name="connsiteY15" fmla="*/ 11906 h 95250"/>
                                      <a:gd name="connsiteX16" fmla="*/ 317659 w 571500"/>
                                      <a:gd name="connsiteY16" fmla="*/ 10001 h 95250"/>
                                      <a:gd name="connsiteX17" fmla="*/ 310039 w 571500"/>
                                      <a:gd name="connsiteY17" fmla="*/ 9048 h 95250"/>
                                      <a:gd name="connsiteX18" fmla="*/ 302419 w 571500"/>
                                      <a:gd name="connsiteY18" fmla="*/ 8096 h 95250"/>
                                      <a:gd name="connsiteX19" fmla="*/ 288131 w 571500"/>
                                      <a:gd name="connsiteY19" fmla="*/ 7144 h 95250"/>
                                      <a:gd name="connsiteX20" fmla="*/ 273844 w 571500"/>
                                      <a:gd name="connsiteY20" fmla="*/ 7144 h 95250"/>
                                      <a:gd name="connsiteX21" fmla="*/ 259556 w 571500"/>
                                      <a:gd name="connsiteY21" fmla="*/ 7144 h 95250"/>
                                      <a:gd name="connsiteX22" fmla="*/ 252889 w 571500"/>
                                      <a:gd name="connsiteY22" fmla="*/ 7144 h 95250"/>
                                      <a:gd name="connsiteX23" fmla="*/ 246221 w 571500"/>
                                      <a:gd name="connsiteY23" fmla="*/ 7144 h 95250"/>
                                      <a:gd name="connsiteX24" fmla="*/ 232886 w 571500"/>
                                      <a:gd name="connsiteY24" fmla="*/ 8096 h 95250"/>
                                      <a:gd name="connsiteX25" fmla="*/ 181451 w 571500"/>
                                      <a:gd name="connsiteY25" fmla="*/ 15716 h 95250"/>
                                      <a:gd name="connsiteX26" fmla="*/ 95726 w 571500"/>
                                      <a:gd name="connsiteY26" fmla="*/ 41434 h 95250"/>
                                      <a:gd name="connsiteX27" fmla="*/ 33814 w 571500"/>
                                      <a:gd name="connsiteY27" fmla="*/ 71914 h 95250"/>
                                      <a:gd name="connsiteX28" fmla="*/ 7144 w 571500"/>
                                      <a:gd name="connsiteY28" fmla="*/ 90011 h 95250"/>
                                      <a:gd name="connsiteX29" fmla="*/ 19526 w 571500"/>
                                      <a:gd name="connsiteY29" fmla="*/ 90011 h 95250"/>
                                      <a:gd name="connsiteX30" fmla="*/ 39529 w 571500"/>
                                      <a:gd name="connsiteY30" fmla="*/ 81439 h 95250"/>
                                      <a:gd name="connsiteX31" fmla="*/ 103346 w 571500"/>
                                      <a:gd name="connsiteY31" fmla="*/ 61436 h 95250"/>
                                      <a:gd name="connsiteX32" fmla="*/ 187166 w 571500"/>
                                      <a:gd name="connsiteY32" fmla="*/ 47148 h 95250"/>
                                      <a:gd name="connsiteX33" fmla="*/ 235744 w 571500"/>
                                      <a:gd name="connsiteY33" fmla="*/ 45244 h 95250"/>
                                      <a:gd name="connsiteX34" fmla="*/ 287179 w 571500"/>
                                      <a:gd name="connsiteY34" fmla="*/ 48101 h 95250"/>
                                      <a:gd name="connsiteX35" fmla="*/ 340519 w 571500"/>
                                      <a:gd name="connsiteY35" fmla="*/ 57626 h 95250"/>
                                      <a:gd name="connsiteX36" fmla="*/ 353854 w 571500"/>
                                      <a:gd name="connsiteY36" fmla="*/ 61436 h 95250"/>
                                      <a:gd name="connsiteX37" fmla="*/ 367189 w 571500"/>
                                      <a:gd name="connsiteY37" fmla="*/ 65246 h 95250"/>
                                      <a:gd name="connsiteX38" fmla="*/ 380524 w 571500"/>
                                      <a:gd name="connsiteY38" fmla="*/ 70009 h 95250"/>
                                      <a:gd name="connsiteX39" fmla="*/ 393859 w 571500"/>
                                      <a:gd name="connsiteY39" fmla="*/ 74771 h 95250"/>
                                      <a:gd name="connsiteX40" fmla="*/ 400526 w 571500"/>
                                      <a:gd name="connsiteY40" fmla="*/ 77628 h 95250"/>
                                      <a:gd name="connsiteX41" fmla="*/ 407194 w 571500"/>
                                      <a:gd name="connsiteY41" fmla="*/ 80486 h 95250"/>
                                      <a:gd name="connsiteX42" fmla="*/ 420529 w 571500"/>
                                      <a:gd name="connsiteY42" fmla="*/ 86201 h 95250"/>
                                      <a:gd name="connsiteX43" fmla="*/ 429101 w 571500"/>
                                      <a:gd name="connsiteY43" fmla="*/ 90964 h 95250"/>
                                      <a:gd name="connsiteX44" fmla="*/ 565309 w 571500"/>
                                      <a:gd name="connsiteY44" fmla="*/ 90964 h 95250"/>
                                      <a:gd name="connsiteX45" fmla="*/ 524351 w 571500"/>
                                      <a:gd name="connsiteY45" fmla="*/ 77628 h 95250"/>
                                      <a:gd name="connsiteX46" fmla="*/ 509111 w 571500"/>
                                      <a:gd name="connsiteY46" fmla="*/ 70961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571500" h="95250">
                                        <a:moveTo>
                                          <a:pt x="509111" y="70961"/>
                                        </a:moveTo>
                                        <a:cubicBezTo>
                                          <a:pt x="504349" y="69056"/>
                                          <a:pt x="499586" y="67151"/>
                                          <a:pt x="494824" y="65246"/>
                                        </a:cubicBezTo>
                                        <a:cubicBezTo>
                                          <a:pt x="490061" y="63341"/>
                                          <a:pt x="485299" y="61436"/>
                                          <a:pt x="481489" y="59531"/>
                                        </a:cubicBezTo>
                                        <a:lnTo>
                                          <a:pt x="474821" y="56673"/>
                                        </a:lnTo>
                                        <a:lnTo>
                                          <a:pt x="468154" y="53816"/>
                                        </a:lnTo>
                                        <a:lnTo>
                                          <a:pt x="461486" y="50959"/>
                                        </a:lnTo>
                                        <a:lnTo>
                                          <a:pt x="454819" y="48101"/>
                                        </a:lnTo>
                                        <a:cubicBezTo>
                                          <a:pt x="450056" y="46196"/>
                                          <a:pt x="445294" y="43339"/>
                                          <a:pt x="439579" y="41434"/>
                                        </a:cubicBezTo>
                                        <a:cubicBezTo>
                                          <a:pt x="434816" y="39528"/>
                                          <a:pt x="430054" y="37623"/>
                                          <a:pt x="424339" y="35719"/>
                                        </a:cubicBezTo>
                                        <a:cubicBezTo>
                                          <a:pt x="421481" y="34766"/>
                                          <a:pt x="419576" y="33814"/>
                                          <a:pt x="416719" y="32861"/>
                                        </a:cubicBezTo>
                                        <a:cubicBezTo>
                                          <a:pt x="413861" y="31909"/>
                                          <a:pt x="411956" y="30956"/>
                                          <a:pt x="409099" y="30003"/>
                                        </a:cubicBezTo>
                                        <a:cubicBezTo>
                                          <a:pt x="404336" y="28098"/>
                                          <a:pt x="398621" y="27146"/>
                                          <a:pt x="393859" y="25241"/>
                                        </a:cubicBezTo>
                                        <a:cubicBezTo>
                                          <a:pt x="389096" y="24289"/>
                                          <a:pt x="383381" y="22384"/>
                                          <a:pt x="378619" y="21431"/>
                                        </a:cubicBezTo>
                                        <a:cubicBezTo>
                                          <a:pt x="373856" y="20478"/>
                                          <a:pt x="368141" y="18573"/>
                                          <a:pt x="363379" y="17621"/>
                                        </a:cubicBezTo>
                                        <a:cubicBezTo>
                                          <a:pt x="358616" y="16669"/>
                                          <a:pt x="353854" y="15716"/>
                                          <a:pt x="348139" y="14764"/>
                                        </a:cubicBezTo>
                                        <a:cubicBezTo>
                                          <a:pt x="343376" y="13811"/>
                                          <a:pt x="338614" y="12859"/>
                                          <a:pt x="332899" y="11906"/>
                                        </a:cubicBezTo>
                                        <a:cubicBezTo>
                                          <a:pt x="328136" y="10953"/>
                                          <a:pt x="323374" y="10953"/>
                                          <a:pt x="317659" y="10001"/>
                                        </a:cubicBezTo>
                                        <a:cubicBezTo>
                                          <a:pt x="314801" y="10001"/>
                                          <a:pt x="312896" y="9048"/>
                                          <a:pt x="310039" y="9048"/>
                                        </a:cubicBezTo>
                                        <a:cubicBezTo>
                                          <a:pt x="307181" y="9048"/>
                                          <a:pt x="305276" y="9048"/>
                                          <a:pt x="302419" y="8096"/>
                                        </a:cubicBezTo>
                                        <a:cubicBezTo>
                                          <a:pt x="297656" y="8096"/>
                                          <a:pt x="292894" y="7144"/>
                                          <a:pt x="288131" y="7144"/>
                                        </a:cubicBezTo>
                                        <a:cubicBezTo>
                                          <a:pt x="283369" y="7144"/>
                                          <a:pt x="278606" y="7144"/>
                                          <a:pt x="273844" y="7144"/>
                                        </a:cubicBezTo>
                                        <a:cubicBezTo>
                                          <a:pt x="269081" y="7144"/>
                                          <a:pt x="264319" y="7144"/>
                                          <a:pt x="259556" y="7144"/>
                                        </a:cubicBezTo>
                                        <a:cubicBezTo>
                                          <a:pt x="257651" y="7144"/>
                                          <a:pt x="254794" y="7144"/>
                                          <a:pt x="252889" y="7144"/>
                                        </a:cubicBezTo>
                                        <a:cubicBezTo>
                                          <a:pt x="250984" y="7144"/>
                                          <a:pt x="248126" y="7144"/>
                                          <a:pt x="246221" y="7144"/>
                                        </a:cubicBezTo>
                                        <a:cubicBezTo>
                                          <a:pt x="241459" y="7144"/>
                                          <a:pt x="236696" y="8096"/>
                                          <a:pt x="232886" y="8096"/>
                                        </a:cubicBezTo>
                                        <a:cubicBezTo>
                                          <a:pt x="214789" y="10001"/>
                                          <a:pt x="197644" y="11906"/>
                                          <a:pt x="181451" y="15716"/>
                                        </a:cubicBezTo>
                                        <a:cubicBezTo>
                                          <a:pt x="149066" y="22384"/>
                                          <a:pt x="120491" y="30956"/>
                                          <a:pt x="95726" y="41434"/>
                                        </a:cubicBezTo>
                                        <a:cubicBezTo>
                                          <a:pt x="70961" y="50959"/>
                                          <a:pt x="50006" y="62389"/>
                                          <a:pt x="33814" y="71914"/>
                                        </a:cubicBezTo>
                                        <a:cubicBezTo>
                                          <a:pt x="22384" y="78581"/>
                                          <a:pt x="13811" y="84296"/>
                                          <a:pt x="7144" y="90011"/>
                                        </a:cubicBezTo>
                                        <a:lnTo>
                                          <a:pt x="19526" y="90011"/>
                                        </a:lnTo>
                                        <a:cubicBezTo>
                                          <a:pt x="25241" y="87153"/>
                                          <a:pt x="31909" y="84296"/>
                                          <a:pt x="39529" y="81439"/>
                                        </a:cubicBezTo>
                                        <a:cubicBezTo>
                                          <a:pt x="56674" y="74771"/>
                                          <a:pt x="77629" y="67151"/>
                                          <a:pt x="103346" y="61436"/>
                                        </a:cubicBezTo>
                                        <a:cubicBezTo>
                                          <a:pt x="128111" y="54769"/>
                                          <a:pt x="156686" y="50006"/>
                                          <a:pt x="187166" y="47148"/>
                                        </a:cubicBezTo>
                                        <a:cubicBezTo>
                                          <a:pt x="202406" y="46196"/>
                                          <a:pt x="218599" y="45244"/>
                                          <a:pt x="235744" y="45244"/>
                                        </a:cubicBezTo>
                                        <a:cubicBezTo>
                                          <a:pt x="251936" y="45244"/>
                                          <a:pt x="269081" y="46196"/>
                                          <a:pt x="287179" y="48101"/>
                                        </a:cubicBezTo>
                                        <a:cubicBezTo>
                                          <a:pt x="304324" y="50006"/>
                                          <a:pt x="322421" y="52864"/>
                                          <a:pt x="340519" y="57626"/>
                                        </a:cubicBezTo>
                                        <a:cubicBezTo>
                                          <a:pt x="345281" y="58578"/>
                                          <a:pt x="349091" y="59531"/>
                                          <a:pt x="353854" y="61436"/>
                                        </a:cubicBezTo>
                                        <a:cubicBezTo>
                                          <a:pt x="358616" y="62389"/>
                                          <a:pt x="362426" y="63341"/>
                                          <a:pt x="367189" y="65246"/>
                                        </a:cubicBezTo>
                                        <a:cubicBezTo>
                                          <a:pt x="371951" y="67151"/>
                                          <a:pt x="375761" y="68103"/>
                                          <a:pt x="380524" y="70009"/>
                                        </a:cubicBezTo>
                                        <a:cubicBezTo>
                                          <a:pt x="385286" y="71914"/>
                                          <a:pt x="389096" y="73819"/>
                                          <a:pt x="393859" y="74771"/>
                                        </a:cubicBezTo>
                                        <a:cubicBezTo>
                                          <a:pt x="395764" y="75723"/>
                                          <a:pt x="398621" y="76676"/>
                                          <a:pt x="400526" y="77628"/>
                                        </a:cubicBezTo>
                                        <a:lnTo>
                                          <a:pt x="407194" y="80486"/>
                                        </a:lnTo>
                                        <a:cubicBezTo>
                                          <a:pt x="411956" y="82391"/>
                                          <a:pt x="415766" y="84296"/>
                                          <a:pt x="420529" y="86201"/>
                                        </a:cubicBezTo>
                                        <a:cubicBezTo>
                                          <a:pt x="423386" y="88106"/>
                                          <a:pt x="426244" y="89059"/>
                                          <a:pt x="429101" y="90964"/>
                                        </a:cubicBezTo>
                                        <a:lnTo>
                                          <a:pt x="565309" y="90964"/>
                                        </a:lnTo>
                                        <a:cubicBezTo>
                                          <a:pt x="551974" y="87153"/>
                                          <a:pt x="537686" y="82391"/>
                                          <a:pt x="524351" y="77628"/>
                                        </a:cubicBezTo>
                                        <a:cubicBezTo>
                                          <a:pt x="518636" y="74771"/>
                                          <a:pt x="513874" y="72866"/>
                                          <a:pt x="509111" y="709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61" name="Freeform: Shape 2161"/>
                                <wps:cNvSpPr/>
                                <wps:spPr>
                                  <a:xfrm>
                                    <a:off x="0" y="361875"/>
                                    <a:ext cx="371475" cy="638175"/>
                                  </a:xfrm>
                                  <a:custGeom>
                                    <a:avLst/>
                                    <a:gdLst>
                                      <a:gd name="connsiteX0" fmla="*/ 132874 w 371475"/>
                                      <a:gd name="connsiteY0" fmla="*/ 493871 h 638175"/>
                                      <a:gd name="connsiteX1" fmla="*/ 144304 w 371475"/>
                                      <a:gd name="connsiteY1" fmla="*/ 484346 h 638175"/>
                                      <a:gd name="connsiteX2" fmla="*/ 155734 w 371475"/>
                                      <a:gd name="connsiteY2" fmla="*/ 474821 h 638175"/>
                                      <a:gd name="connsiteX3" fmla="*/ 167164 w 371475"/>
                                      <a:gd name="connsiteY3" fmla="*/ 465296 h 638175"/>
                                      <a:gd name="connsiteX4" fmla="*/ 172879 w 371475"/>
                                      <a:gd name="connsiteY4" fmla="*/ 460534 h 638175"/>
                                      <a:gd name="connsiteX5" fmla="*/ 178594 w 371475"/>
                                      <a:gd name="connsiteY5" fmla="*/ 455771 h 638175"/>
                                      <a:gd name="connsiteX6" fmla="*/ 184309 w 371475"/>
                                      <a:gd name="connsiteY6" fmla="*/ 451009 h 638175"/>
                                      <a:gd name="connsiteX7" fmla="*/ 190024 w 371475"/>
                                      <a:gd name="connsiteY7" fmla="*/ 446246 h 638175"/>
                                      <a:gd name="connsiteX8" fmla="*/ 202406 w 371475"/>
                                      <a:gd name="connsiteY8" fmla="*/ 436721 h 638175"/>
                                      <a:gd name="connsiteX9" fmla="*/ 214789 w 371475"/>
                                      <a:gd name="connsiteY9" fmla="*/ 426244 h 638175"/>
                                      <a:gd name="connsiteX10" fmla="*/ 220504 w 371475"/>
                                      <a:gd name="connsiteY10" fmla="*/ 420528 h 638175"/>
                                      <a:gd name="connsiteX11" fmla="*/ 226219 w 371475"/>
                                      <a:gd name="connsiteY11" fmla="*/ 414814 h 638175"/>
                                      <a:gd name="connsiteX12" fmla="*/ 237649 w 371475"/>
                                      <a:gd name="connsiteY12" fmla="*/ 403384 h 638175"/>
                                      <a:gd name="connsiteX13" fmla="*/ 248126 w 371475"/>
                                      <a:gd name="connsiteY13" fmla="*/ 391953 h 638175"/>
                                      <a:gd name="connsiteX14" fmla="*/ 258604 w 371475"/>
                                      <a:gd name="connsiteY14" fmla="*/ 380524 h 638175"/>
                                      <a:gd name="connsiteX15" fmla="*/ 268129 w 371475"/>
                                      <a:gd name="connsiteY15" fmla="*/ 369094 h 638175"/>
                                      <a:gd name="connsiteX16" fmla="*/ 277654 w 371475"/>
                                      <a:gd name="connsiteY16" fmla="*/ 356711 h 638175"/>
                                      <a:gd name="connsiteX17" fmla="*/ 286226 w 371475"/>
                                      <a:gd name="connsiteY17" fmla="*/ 344328 h 638175"/>
                                      <a:gd name="connsiteX18" fmla="*/ 290036 w 371475"/>
                                      <a:gd name="connsiteY18" fmla="*/ 338614 h 638175"/>
                                      <a:gd name="connsiteX19" fmla="*/ 293846 w 371475"/>
                                      <a:gd name="connsiteY19" fmla="*/ 332899 h 638175"/>
                                      <a:gd name="connsiteX20" fmla="*/ 301466 w 371475"/>
                                      <a:gd name="connsiteY20" fmla="*/ 320516 h 638175"/>
                                      <a:gd name="connsiteX21" fmla="*/ 308134 w 371475"/>
                                      <a:gd name="connsiteY21" fmla="*/ 308134 h 638175"/>
                                      <a:gd name="connsiteX22" fmla="*/ 314801 w 371475"/>
                                      <a:gd name="connsiteY22" fmla="*/ 295751 h 638175"/>
                                      <a:gd name="connsiteX23" fmla="*/ 317659 w 371475"/>
                                      <a:gd name="connsiteY23" fmla="*/ 290036 h 638175"/>
                                      <a:gd name="connsiteX24" fmla="*/ 320516 w 371475"/>
                                      <a:gd name="connsiteY24" fmla="*/ 283369 h 638175"/>
                                      <a:gd name="connsiteX25" fmla="*/ 326231 w 371475"/>
                                      <a:gd name="connsiteY25" fmla="*/ 270986 h 638175"/>
                                      <a:gd name="connsiteX26" fmla="*/ 344329 w 371475"/>
                                      <a:gd name="connsiteY26" fmla="*/ 222409 h 638175"/>
                                      <a:gd name="connsiteX27" fmla="*/ 362426 w 371475"/>
                                      <a:gd name="connsiteY27" fmla="*/ 134778 h 638175"/>
                                      <a:gd name="connsiteX28" fmla="*/ 365284 w 371475"/>
                                      <a:gd name="connsiteY28" fmla="*/ 66199 h 638175"/>
                                      <a:gd name="connsiteX29" fmla="*/ 360521 w 371475"/>
                                      <a:gd name="connsiteY29" fmla="*/ 22384 h 638175"/>
                                      <a:gd name="connsiteX30" fmla="*/ 359569 w 371475"/>
                                      <a:gd name="connsiteY30" fmla="*/ 15716 h 638175"/>
                                      <a:gd name="connsiteX31" fmla="*/ 358616 w 371475"/>
                                      <a:gd name="connsiteY31" fmla="*/ 10954 h 638175"/>
                                      <a:gd name="connsiteX32" fmla="*/ 357664 w 371475"/>
                                      <a:gd name="connsiteY32" fmla="*/ 7144 h 638175"/>
                                      <a:gd name="connsiteX33" fmla="*/ 357664 w 371475"/>
                                      <a:gd name="connsiteY33" fmla="*/ 10954 h 638175"/>
                                      <a:gd name="connsiteX34" fmla="*/ 357664 w 371475"/>
                                      <a:gd name="connsiteY34" fmla="*/ 22384 h 638175"/>
                                      <a:gd name="connsiteX35" fmla="*/ 354806 w 371475"/>
                                      <a:gd name="connsiteY35" fmla="*/ 65246 h 638175"/>
                                      <a:gd name="connsiteX36" fmla="*/ 342424 w 371475"/>
                                      <a:gd name="connsiteY36" fmla="*/ 130969 h 638175"/>
                                      <a:gd name="connsiteX37" fmla="*/ 315754 w 371475"/>
                                      <a:gd name="connsiteY37" fmla="*/ 211931 h 638175"/>
                                      <a:gd name="connsiteX38" fmla="*/ 294799 w 371475"/>
                                      <a:gd name="connsiteY38" fmla="*/ 255746 h 638175"/>
                                      <a:gd name="connsiteX39" fmla="*/ 268129 w 371475"/>
                                      <a:gd name="connsiteY39" fmla="*/ 299561 h 638175"/>
                                      <a:gd name="connsiteX40" fmla="*/ 234791 w 371475"/>
                                      <a:gd name="connsiteY40" fmla="*/ 341471 h 638175"/>
                                      <a:gd name="connsiteX41" fmla="*/ 225266 w 371475"/>
                                      <a:gd name="connsiteY41" fmla="*/ 351949 h 638175"/>
                                      <a:gd name="connsiteX42" fmla="*/ 215741 w 371475"/>
                                      <a:gd name="connsiteY42" fmla="*/ 361474 h 638175"/>
                                      <a:gd name="connsiteX43" fmla="*/ 205264 w 371475"/>
                                      <a:gd name="connsiteY43" fmla="*/ 370999 h 638175"/>
                                      <a:gd name="connsiteX44" fmla="*/ 194786 w 371475"/>
                                      <a:gd name="connsiteY44" fmla="*/ 380524 h 638175"/>
                                      <a:gd name="connsiteX45" fmla="*/ 189071 w 371475"/>
                                      <a:gd name="connsiteY45" fmla="*/ 385286 h 638175"/>
                                      <a:gd name="connsiteX46" fmla="*/ 183356 w 371475"/>
                                      <a:gd name="connsiteY46" fmla="*/ 390049 h 638175"/>
                                      <a:gd name="connsiteX47" fmla="*/ 171926 w 371475"/>
                                      <a:gd name="connsiteY47" fmla="*/ 398621 h 638175"/>
                                      <a:gd name="connsiteX48" fmla="*/ 160496 w 371475"/>
                                      <a:gd name="connsiteY48" fmla="*/ 407194 h 638175"/>
                                      <a:gd name="connsiteX49" fmla="*/ 157639 w 371475"/>
                                      <a:gd name="connsiteY49" fmla="*/ 409099 h 638175"/>
                                      <a:gd name="connsiteX50" fmla="*/ 153829 w 371475"/>
                                      <a:gd name="connsiteY50" fmla="*/ 411003 h 638175"/>
                                      <a:gd name="connsiteX51" fmla="*/ 147161 w 371475"/>
                                      <a:gd name="connsiteY51" fmla="*/ 415766 h 638175"/>
                                      <a:gd name="connsiteX52" fmla="*/ 140494 w 371475"/>
                                      <a:gd name="connsiteY52" fmla="*/ 420528 h 638175"/>
                                      <a:gd name="connsiteX53" fmla="*/ 133826 w 371475"/>
                                      <a:gd name="connsiteY53" fmla="*/ 425291 h 638175"/>
                                      <a:gd name="connsiteX54" fmla="*/ 120491 w 371475"/>
                                      <a:gd name="connsiteY54" fmla="*/ 434816 h 638175"/>
                                      <a:gd name="connsiteX55" fmla="*/ 94774 w 371475"/>
                                      <a:gd name="connsiteY55" fmla="*/ 454819 h 638175"/>
                                      <a:gd name="connsiteX56" fmla="*/ 7144 w 371475"/>
                                      <a:gd name="connsiteY56" fmla="*/ 545306 h 638175"/>
                                      <a:gd name="connsiteX57" fmla="*/ 7144 w 371475"/>
                                      <a:gd name="connsiteY57" fmla="*/ 639603 h 638175"/>
                                      <a:gd name="connsiteX58" fmla="*/ 45244 w 371475"/>
                                      <a:gd name="connsiteY58" fmla="*/ 583406 h 638175"/>
                                      <a:gd name="connsiteX59" fmla="*/ 132874 w 371475"/>
                                      <a:gd name="connsiteY59" fmla="*/ 493871 h 638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</a:cxnLst>
                                    <a:rect l="l" t="t" r="r" b="b"/>
                                    <a:pathLst>
                                      <a:path w="371475" h="638175">
                                        <a:moveTo>
                                          <a:pt x="132874" y="493871"/>
                                        </a:moveTo>
                                        <a:cubicBezTo>
                                          <a:pt x="136684" y="490061"/>
                                          <a:pt x="140494" y="487203"/>
                                          <a:pt x="144304" y="484346"/>
                                        </a:cubicBezTo>
                                        <a:cubicBezTo>
                                          <a:pt x="148114" y="481489"/>
                                          <a:pt x="151924" y="477678"/>
                                          <a:pt x="155734" y="474821"/>
                                        </a:cubicBezTo>
                                        <a:cubicBezTo>
                                          <a:pt x="159544" y="471964"/>
                                          <a:pt x="163354" y="468153"/>
                                          <a:pt x="167164" y="465296"/>
                                        </a:cubicBezTo>
                                        <a:lnTo>
                                          <a:pt x="172879" y="460534"/>
                                        </a:lnTo>
                                        <a:lnTo>
                                          <a:pt x="178594" y="455771"/>
                                        </a:lnTo>
                                        <a:lnTo>
                                          <a:pt x="184309" y="451009"/>
                                        </a:lnTo>
                                        <a:lnTo>
                                          <a:pt x="190024" y="446246"/>
                                        </a:lnTo>
                                        <a:cubicBezTo>
                                          <a:pt x="193834" y="443389"/>
                                          <a:pt x="198596" y="439578"/>
                                          <a:pt x="202406" y="436721"/>
                                        </a:cubicBezTo>
                                        <a:cubicBezTo>
                                          <a:pt x="206216" y="433864"/>
                                          <a:pt x="210979" y="430053"/>
                                          <a:pt x="214789" y="426244"/>
                                        </a:cubicBezTo>
                                        <a:cubicBezTo>
                                          <a:pt x="216694" y="424339"/>
                                          <a:pt x="218599" y="422434"/>
                                          <a:pt x="220504" y="420528"/>
                                        </a:cubicBezTo>
                                        <a:cubicBezTo>
                                          <a:pt x="222409" y="418624"/>
                                          <a:pt x="224314" y="416719"/>
                                          <a:pt x="226219" y="414814"/>
                                        </a:cubicBezTo>
                                        <a:cubicBezTo>
                                          <a:pt x="230029" y="411003"/>
                                          <a:pt x="233839" y="407194"/>
                                          <a:pt x="237649" y="403384"/>
                                        </a:cubicBezTo>
                                        <a:cubicBezTo>
                                          <a:pt x="241459" y="399574"/>
                                          <a:pt x="245269" y="395764"/>
                                          <a:pt x="248126" y="391953"/>
                                        </a:cubicBezTo>
                                        <a:cubicBezTo>
                                          <a:pt x="251936" y="388144"/>
                                          <a:pt x="254794" y="384334"/>
                                          <a:pt x="258604" y="380524"/>
                                        </a:cubicBezTo>
                                        <a:cubicBezTo>
                                          <a:pt x="261461" y="376714"/>
                                          <a:pt x="265271" y="372903"/>
                                          <a:pt x="268129" y="369094"/>
                                        </a:cubicBezTo>
                                        <a:cubicBezTo>
                                          <a:pt x="270986" y="365284"/>
                                          <a:pt x="273844" y="361474"/>
                                          <a:pt x="277654" y="356711"/>
                                        </a:cubicBezTo>
                                        <a:cubicBezTo>
                                          <a:pt x="280511" y="352901"/>
                                          <a:pt x="283369" y="348139"/>
                                          <a:pt x="286226" y="344328"/>
                                        </a:cubicBezTo>
                                        <a:cubicBezTo>
                                          <a:pt x="287179" y="342424"/>
                                          <a:pt x="289084" y="340519"/>
                                          <a:pt x="290036" y="338614"/>
                                        </a:cubicBezTo>
                                        <a:cubicBezTo>
                                          <a:pt x="290989" y="336709"/>
                                          <a:pt x="292894" y="334803"/>
                                          <a:pt x="293846" y="332899"/>
                                        </a:cubicBezTo>
                                        <a:cubicBezTo>
                                          <a:pt x="296704" y="329089"/>
                                          <a:pt x="298609" y="324326"/>
                                          <a:pt x="301466" y="320516"/>
                                        </a:cubicBezTo>
                                        <a:cubicBezTo>
                                          <a:pt x="303371" y="316706"/>
                                          <a:pt x="306229" y="311944"/>
                                          <a:pt x="308134" y="308134"/>
                                        </a:cubicBezTo>
                                        <a:cubicBezTo>
                                          <a:pt x="310039" y="304324"/>
                                          <a:pt x="312896" y="299561"/>
                                          <a:pt x="314801" y="295751"/>
                                        </a:cubicBezTo>
                                        <a:cubicBezTo>
                                          <a:pt x="315754" y="293846"/>
                                          <a:pt x="316706" y="291941"/>
                                          <a:pt x="317659" y="290036"/>
                                        </a:cubicBezTo>
                                        <a:cubicBezTo>
                                          <a:pt x="318611" y="288131"/>
                                          <a:pt x="319564" y="286226"/>
                                          <a:pt x="320516" y="283369"/>
                                        </a:cubicBezTo>
                                        <a:cubicBezTo>
                                          <a:pt x="322421" y="279559"/>
                                          <a:pt x="324326" y="274796"/>
                                          <a:pt x="326231" y="270986"/>
                                        </a:cubicBezTo>
                                        <a:cubicBezTo>
                                          <a:pt x="332899" y="254794"/>
                                          <a:pt x="339566" y="238601"/>
                                          <a:pt x="344329" y="222409"/>
                                        </a:cubicBezTo>
                                        <a:cubicBezTo>
                                          <a:pt x="353854" y="190976"/>
                                          <a:pt x="359569" y="160496"/>
                                          <a:pt x="362426" y="134778"/>
                                        </a:cubicBezTo>
                                        <a:cubicBezTo>
                                          <a:pt x="365284" y="108109"/>
                                          <a:pt x="365284" y="85249"/>
                                          <a:pt x="365284" y="66199"/>
                                        </a:cubicBezTo>
                                        <a:cubicBezTo>
                                          <a:pt x="364331" y="47149"/>
                                          <a:pt x="362426" y="32861"/>
                                          <a:pt x="360521" y="22384"/>
                                        </a:cubicBezTo>
                                        <a:cubicBezTo>
                                          <a:pt x="360521" y="19526"/>
                                          <a:pt x="359569" y="17621"/>
                                          <a:pt x="359569" y="15716"/>
                                        </a:cubicBezTo>
                                        <a:cubicBezTo>
                                          <a:pt x="359569" y="13811"/>
                                          <a:pt x="358616" y="11906"/>
                                          <a:pt x="358616" y="10954"/>
                                        </a:cubicBezTo>
                                        <a:cubicBezTo>
                                          <a:pt x="357664" y="8096"/>
                                          <a:pt x="357664" y="7144"/>
                                          <a:pt x="357664" y="7144"/>
                                        </a:cubicBezTo>
                                        <a:cubicBezTo>
                                          <a:pt x="357664" y="7144"/>
                                          <a:pt x="357664" y="8096"/>
                                          <a:pt x="357664" y="10954"/>
                                        </a:cubicBezTo>
                                        <a:cubicBezTo>
                                          <a:pt x="357664" y="13811"/>
                                          <a:pt x="357664" y="17621"/>
                                          <a:pt x="357664" y="22384"/>
                                        </a:cubicBezTo>
                                        <a:cubicBezTo>
                                          <a:pt x="357664" y="31909"/>
                                          <a:pt x="356711" y="47149"/>
                                          <a:pt x="354806" y="65246"/>
                                        </a:cubicBezTo>
                                        <a:cubicBezTo>
                                          <a:pt x="352901" y="83344"/>
                                          <a:pt x="349091" y="106203"/>
                                          <a:pt x="342424" y="130969"/>
                                        </a:cubicBezTo>
                                        <a:cubicBezTo>
                                          <a:pt x="336709" y="155734"/>
                                          <a:pt x="327184" y="183356"/>
                                          <a:pt x="315754" y="211931"/>
                                        </a:cubicBezTo>
                                        <a:cubicBezTo>
                                          <a:pt x="310039" y="226219"/>
                                          <a:pt x="302419" y="240506"/>
                                          <a:pt x="294799" y="255746"/>
                                        </a:cubicBezTo>
                                        <a:cubicBezTo>
                                          <a:pt x="286226" y="270034"/>
                                          <a:pt x="277654" y="285274"/>
                                          <a:pt x="268129" y="299561"/>
                                        </a:cubicBezTo>
                                        <a:cubicBezTo>
                                          <a:pt x="257651" y="313849"/>
                                          <a:pt x="247174" y="328136"/>
                                          <a:pt x="234791" y="341471"/>
                                        </a:cubicBezTo>
                                        <a:cubicBezTo>
                                          <a:pt x="231934" y="345281"/>
                                          <a:pt x="228124" y="348139"/>
                                          <a:pt x="225266" y="351949"/>
                                        </a:cubicBezTo>
                                        <a:cubicBezTo>
                                          <a:pt x="222409" y="354806"/>
                                          <a:pt x="218599" y="358616"/>
                                          <a:pt x="215741" y="361474"/>
                                        </a:cubicBezTo>
                                        <a:cubicBezTo>
                                          <a:pt x="211931" y="364331"/>
                                          <a:pt x="209074" y="368141"/>
                                          <a:pt x="205264" y="370999"/>
                                        </a:cubicBezTo>
                                        <a:cubicBezTo>
                                          <a:pt x="201454" y="373856"/>
                                          <a:pt x="198596" y="376714"/>
                                          <a:pt x="194786" y="380524"/>
                                        </a:cubicBezTo>
                                        <a:cubicBezTo>
                                          <a:pt x="192881" y="382428"/>
                                          <a:pt x="190976" y="383381"/>
                                          <a:pt x="189071" y="385286"/>
                                        </a:cubicBezTo>
                                        <a:lnTo>
                                          <a:pt x="183356" y="390049"/>
                                        </a:lnTo>
                                        <a:cubicBezTo>
                                          <a:pt x="179546" y="392906"/>
                                          <a:pt x="175736" y="395764"/>
                                          <a:pt x="171926" y="398621"/>
                                        </a:cubicBezTo>
                                        <a:cubicBezTo>
                                          <a:pt x="168116" y="401478"/>
                                          <a:pt x="164306" y="404336"/>
                                          <a:pt x="160496" y="407194"/>
                                        </a:cubicBezTo>
                                        <a:lnTo>
                                          <a:pt x="157639" y="409099"/>
                                        </a:lnTo>
                                        <a:lnTo>
                                          <a:pt x="153829" y="411003"/>
                                        </a:lnTo>
                                        <a:lnTo>
                                          <a:pt x="147161" y="415766"/>
                                        </a:lnTo>
                                        <a:lnTo>
                                          <a:pt x="140494" y="420528"/>
                                        </a:lnTo>
                                        <a:lnTo>
                                          <a:pt x="133826" y="425291"/>
                                        </a:lnTo>
                                        <a:cubicBezTo>
                                          <a:pt x="129064" y="428149"/>
                                          <a:pt x="125254" y="431959"/>
                                          <a:pt x="120491" y="434816"/>
                                        </a:cubicBezTo>
                                        <a:cubicBezTo>
                                          <a:pt x="111919" y="441484"/>
                                          <a:pt x="103346" y="448151"/>
                                          <a:pt x="94774" y="454819"/>
                                        </a:cubicBezTo>
                                        <a:cubicBezTo>
                                          <a:pt x="63341" y="481489"/>
                                          <a:pt x="33814" y="511969"/>
                                          <a:pt x="7144" y="545306"/>
                                        </a:cubicBezTo>
                                        <a:lnTo>
                                          <a:pt x="7144" y="639603"/>
                                        </a:lnTo>
                                        <a:cubicBezTo>
                                          <a:pt x="18574" y="620553"/>
                                          <a:pt x="30956" y="601503"/>
                                          <a:pt x="45244" y="583406"/>
                                        </a:cubicBezTo>
                                        <a:cubicBezTo>
                                          <a:pt x="73819" y="550069"/>
                                          <a:pt x="102394" y="520541"/>
                                          <a:pt x="132874" y="4938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1EE38" id="Group 1" o:spid="_x0000_s1026" alt="&quot;&quot;" style="width:265.8pt;height:276.75pt;mso-position-horizontal-relative:char;mso-position-vertical-relative:line" coordsize="48528,50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left:84;width:47955;height:50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">
                        <v:imagedata r:id="rId13" o:title="" cropleft="1676f" cropright="1676f"/>
                      </v:shape>
                      <v:group id="Group 2955" o:spid="_x0000_s1028" alt="&quot;&quot;" style="position:absolute;width:48528;height:15624;rotation:180" coordsize="40997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">
                        <v:shape id="Freeform: Shape 2102" o:spid="_x0000_s1029" style="position:absolute;left:35242;top:12638;width:4191;height:572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" path="m182404,48101v3810,-953,6667,-953,10477,-1905c195739,45244,199549,45244,202406,44291v5715,-952,11430,-1905,16193,-1905c223361,41434,228124,41434,231934,40481v3810,,7620,-953,9525,-953c247174,38576,250031,38576,250031,38576v,,-2857,952,-7620,1905c239554,41434,236696,42386,232886,43339v-3810,952,-8572,1905,-13335,3809c214789,48101,210026,50006,204311,51911r212408,c411004,49053,404336,46196,396716,43339,379571,36671,358616,29051,332899,23336,308134,16669,279559,11906,249079,9048,233839,8096,217646,7144,200501,7144v-16192,,-33337,952,-51435,2857c131921,11906,113824,14764,95726,19526v-4762,952,-8572,1905,-13335,3810c77629,24289,73819,25241,69056,27146v-4762,1905,-8572,2857,-13335,4763c50959,33814,47149,35719,42386,36671v-1905,952,-4762,1905,-6667,2857l29051,42386v-4762,1905,-8572,3810,-13335,5715c12859,50006,10001,50959,7144,52864r74295,c85249,51911,88106,51911,90011,51911v3810,-952,5715,-952,5715,-952c95726,50959,93821,51911,90011,52864v,,,,-952,l164306,52864v1905,,3810,-953,4763,-953c174784,50006,178594,49053,182404,48101xe" filled="f" stroked="f">
                          <v:stroke joinstyle="miter"/>
                          <v:path arrowok="t" o:connecttype="custom" o:connectlocs="182404,48101;192881,46196;202406,44291;218599,42386;231934,40481;241459,39528;250031,38576;242411,40481;232886,43339;219551,47148;204311,51911;416719,51911;396716,43339;332899,23336;249079,9048;200501,7144;149066,10001;95726,19526;82391,23336;69056,27146;55721,31909;42386,36671;35719,39528;29051,42386;15716,48101;7144,52864;81439,52864;90011,51911;95726,50959;90011,52864;89059,52864;164306,52864;169069,51911;182404,48101" o:connectangles="0,0,0,0,0,0,0,0,0,0,0,0,0,0,0,0,0,0,0,0,0,0,0,0,0,0,0,0,0,0,0,0,0,0"/>
                        </v:shape>
                        <v:shape id="Freeform: Shape 2103" o:spid="_x0000_s1030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" path="m7144,7858r,c7144,6906,7144,6906,7144,7858xe" filled="f" stroked="f">
                          <v:stroke joinstyle="miter"/>
                          <v:path arrowok="t" o:connecttype="custom" o:connectlocs="7144,7858;7144,7858;7144,7858" o:connectangles="0,0,0"/>
                        </v:shape>
                        <v:shape id="Freeform: Shape 2104" o:spid="_x0000_s1031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" path="m7144,7858r,c7144,6906,7144,6906,7144,7858xe" filled="f" stroked="f">
                          <v:stroke joinstyle="miter"/>
                          <v:path arrowok="t" o:connecttype="custom" o:connectlocs="7144,7858;7144,7858;7144,7858" o:connectangles="0,0,0"/>
                        </v:shape>
                        <v:shape id="Freeform: Shape 2105" o:spid="_x0000_s1032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        <v:stroke joinstyle="miter"/>
        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        </v:shape>
                        <v:shape id="Freeform: Shape 2106" o:spid="_x0000_s1033" style="position:absolute;left:32285;top:9104;width:4668;height:3239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" path="m426638,292932v-12382,-952,-27622,-952,-45720,-952c362821,291980,343771,292932,321863,294837v-21907,953,-44767,2858,-69532,2858c228518,297695,202801,296742,178036,290075v-12383,-2858,-23813,-7620,-35243,-12383c139936,276740,137078,274835,134221,272930v-2858,-1905,-4763,-2857,-7620,-4763c125648,267215,123743,266262,122791,265310r-4763,-2858l116123,260548v953,952,,,,l116123,260548r,l115171,259595r-3810,-2858c101836,249117,92311,239592,85643,230067,78023,220542,73261,210065,69451,198635v-6668,-21908,-4763,-44768,4762,-62865c78976,126245,85643,117673,92311,111005v3810,-3810,7620,-6668,12382,-9525c106598,99575,108503,98623,111361,97670r1905,-953l115171,95765r2857,-1905c118028,93860,118981,92907,119933,92907r1905,-952l123743,91002r953,-952l125648,90050v,,953,-952,-952,l124696,90050r2857,-952c128506,89098,129458,88145,130411,88145v1905,-953,3810,-953,5715,-953l138983,86240r2858,c150413,85287,158986,86240,167558,88145v6668,1905,12383,3810,18098,5715c150413,116720,138983,167202,160891,211017v22860,46673,75247,67628,116205,46673c290431,251023,301861,239592,308528,227210v,,1905,-2858,4763,-9525c313291,216732,314243,215780,314243,213875v953,-952,953,-2858,1905,-4763c317101,206255,318053,202445,319006,198635v952,-3810,1905,-6668,2857,-11430c322816,183395,322816,178632,323768,173870v,-953,,-1905,,-3810c323768,169107,323768,167202,323768,166250v,-2858,,-4763,,-7620c323768,155773,323768,152915,323768,150057v,-2857,,-5715,-952,-8572c321863,130055,319006,117673,314243,105290,309481,92907,302813,80525,293288,70048,284716,58617,274238,49092,261856,40520,238043,23375,209468,11945,178036,8135,161843,6230,145651,7182,128506,10040v-1905,,-3810,952,-6668,952c119933,11945,118028,11945,115171,12898v-3810,952,-8573,2857,-12383,4762c100883,18612,98978,19565,96121,20517v-1905,953,-3810,1906,-6668,2858l89453,23375v-1905,952,-952,,-952,952l87548,24327r-952,953l84691,26232r-1905,953c81833,27185,81833,28137,79928,29090v-1905,952,-3810,2858,-5715,3810l71356,34805r-2858,1905c64688,39567,61831,41473,58973,45282,52306,50998,46591,57665,40876,64332,29446,77667,20873,93860,15158,110052v-2857,8573,-4762,17146,-6667,25718c7538,144342,6586,153867,7538,162440v,8572,1905,18097,3810,26670c13253,197682,16111,206255,19921,213875v7620,16192,17145,30480,28575,42862c59926,269120,72308,278645,85643,287217r4763,2858l93263,291980r1905,952l99931,295790v1905,952,2857,1905,4762,2858c108503,300552,112313,302457,115171,303410v3810,952,6667,2857,10477,3810c139936,311982,154223,315792,169463,317698v28575,3809,56198,1904,80963,-953c275191,313887,299003,310077,319958,306267v20955,-3810,40958,-6667,58103,-8572c395206,295790,410446,293885,422828,292932v12383,-952,22860,-952,29528,-952c459023,291980,462833,291980,462833,291980v,,-3810,,-10477,-953c449498,293885,439021,293885,426638,292932xe" filled="f" stroked="f">
                          <v:stroke joinstyle="miter"/>
                          <v:path arrowok="t" o:connecttype="custom" o:connectlocs="426638,292932;380918,291980;321863,294837;252331,297695;178036,290075;142793,277692;134221,272930;126601,268167;122791,265310;118028,262452;116123,260548;116123,260548;116123,260548;116123,260548;115171,259595;111361,256737;85643,230067;69451,198635;74213,135770;92311,111005;104693,101480;111361,97670;113266,96717;115171,95765;118028,93860;119933,92907;121838,91955;123743,91002;124696,90050;125648,90050;124696,90050;124696,90050;127553,89098;130411,88145;136126,87192;138983,86240;141841,86240;167558,88145;185656,93860;160891,211017;277096,257690;308528,227210;313291,217685;314243,213875;316148,209112;319006,198635;321863,187205;323768,173870;323768,170060;323768,166250;323768,158630;323768,150057;322816,141485;314243,105290;293288,70048;261856,40520;178036,8135;128506,10040;121838,10992;115171,12898;102788,17660;96121,20517;89453,23375;89453,23375;88501,24327;87548,24327;86596,25280;84691,26232;82786,27185;79928,29090;74213,32900;71356,34805;68498,36710;58973,45282;40876,64332;15158,110052;8491,135770;7538,162440;11348,189110;19921,213875;48496,256737;85643,287217;90406,290075;93263,291980;95168,292932;99931,295790;104693,298648;115171,303410;125648,307220;169463,317698;250426,316745;319958,306267;378061,297695;422828,292932;452356,291980;462833,291980;452356,291027;426638,292932" o:connectangles="0,0,0,0,0,0,0,0,0,0,0,0,0,0,0,0,0,0,0,0,0,0,0,0,0,0,0,0,0,0,0,0,0,0,0,0,0,0,0,0,0,0,0,0,0,0,0,0,0,0,0,0,0,0,0,0,0,0,0,0,0,0,0,0,0,0,0,0,0,0,0,0,0,0,0,0,0,0,0,0,0,0,0,0,0,0,0,0,0,0,0,0,0,0,0,0,0,0"/>
                        </v:shape>
                        <v:shape id="Freeform: Shape 2107" o:spid="_x0000_s1034" style="position:absolute;left:38611;top:3016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" path="m143683,14994v-11430,2857,-21907,7620,-32385,12382c100821,33091,91296,38806,81771,46426,72246,54046,63673,61666,56053,70239,48433,78811,41766,88336,36051,97862,24621,117864,17001,138819,12238,159774,7476,180729,6523,202637,7476,222639r952,7620l8428,235021r,3810l9381,245499v,1905,952,4763,952,7620c11286,257881,12238,263596,13191,268359v952,4762,1905,9525,3810,14287c22716,301696,29383,319794,38908,336939v17145,33337,40005,61912,61913,85725c122728,447429,144636,468384,164638,488387v20003,20002,38100,38100,53340,55244c223693,550299,229408,556966,235123,562681r,-16192c232266,542679,230361,539821,227503,536012,214168,516962,197976,496959,179878,475051,162733,453144,142731,429331,124633,403614,106536,377896,88438,350274,77008,319794,71293,304554,66531,288362,63673,272169v-952,-3810,-952,-8573,-1905,-12382c60816,255976,60816,252166,60816,248356v,-1905,,-3810,,-6667l60816,235021r,-3809c60816,232164,60816,231212,60816,231212r,l60816,230259r,-1905l60816,221687v952,-16193,3810,-32386,8572,-47625c74151,158821,81771,145487,90343,133104v18098,-23813,43815,-39053,70485,-42863c174163,88336,188451,88336,201786,91194v6667,1905,13335,2857,19050,5715c223693,97862,227503,99766,230361,100719r1905,952l234171,102624r,-92393c226551,9279,218931,7374,211311,7374v-21908,-953,-45720,952,-67628,7620xe" filled="f" stroked="f">
                          <v:stroke joinstyle="miter"/>
                          <v:path arrowok="t" o:connecttype="custom" o:connectlocs="143683,14994;111298,27376;81771,46426;56053,70239;36051,97862;12238,159774;7476,222639;8428,230259;8428,235021;8428,238831;9381,245499;10333,253119;13191,268359;17001,282646;38908,336939;100821,422664;164638,488387;217978,543631;235123,562681;235123,546489;227503,536012;179878,475051;124633,403614;77008,319794;63673,272169;61768,259787;60816,248356;60816,241689;60816,235021;60816,231212;60816,231212;60816,231212;60816,230259;60816,228354;60816,221687;69388,174062;90343,133104;160828,90241;201786,91194;220836,96909;230361,100719;232266,101671;234171,102624;234171,10231;211311,7374;143683,14994" o:connectangles="0,0,0,0,0,0,0,0,0,0,0,0,0,0,0,0,0,0,0,0,0,0,0,0,0,0,0,0,0,0,0,0,0,0,0,0,0,0,0,0,0,0,0,0,0,0"/>
                        </v:shape>
                        <v:shape id="Freeform: Shape 2108" o:spid="_x0000_s1035" style="position:absolute;left:39854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" path="m23140,73819c-8292,133827,7900,204311,60288,231934v15240,8572,32385,11430,49529,11430l109817,7144c75528,13811,43142,36672,23140,73819xe" filled="f" stroked="f">
                          <v:stroke joinstyle="miter"/>
                          <v:path arrowok="t" o:connecttype="custom" o:connectlocs="23140,73819;60288,231934;109817,243364;109817,7144;23140,73819" o:connectangles="0,0,0,0,0"/>
                        </v:shape>
                        <v:shape id="Freeform: Shape 2109" o:spid="_x0000_s1036" style="position:absolute;left:35725;top:7625;width:4477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" path="m248427,28442v-3810,-1905,-7620,-3810,-10477,-4762l233187,21775r-5715,-2858c212232,13203,195087,8440,178895,7487v-17145,-952,-33338,,-48578,3810c115077,15107,100790,19870,89360,25585,76977,31300,67452,37967,57927,44635,49355,51303,41735,57017,36020,62732,30305,68447,25542,72257,22685,76067v-1905,1905,-2858,2858,-3810,3811c18875,80830,17922,80830,17922,80830v,,,,,952c17922,81782,17922,81782,17922,81782r,c16970,82735,16017,83687,16017,84640,777,106547,5540,137980,27447,153220v21908,15240,52388,9525,67628,-12383c96980,137980,98885,135122,99837,132265v953,-1905,1905,-3810,3810,-6668c109362,117978,117935,106547,130317,96070,142700,85592,158892,77020,178895,74162v9525,-1905,20955,-1905,32385,l215090,75115r4762,952c223662,77020,226520,77972,229377,77972v2858,953,6668,1906,9525,2858c241760,81782,245570,82735,248427,83687v12383,3810,24765,9525,37148,15241c297957,104642,309387,111310,320817,117978v22860,13334,43815,26669,61913,38100c392255,161792,400827,166555,408447,170365v7620,3810,14288,7620,20003,10477c434165,183700,438927,185605,441785,186557v2857,953,4762,1905,4762,1905c446547,188462,444642,187510,441785,185605v-2858,-1905,-6668,-4763,-11430,-8573c425592,173222,419877,168460,413210,162745v-6668,-5715,-13335,-12383,-21908,-19050c376062,129407,357965,111310,337962,93212,327485,83687,317007,75115,305577,65590,294147,57017,281765,48445,268430,39872v-3810,-1905,-6668,-3810,-10478,-5715c255095,32253,252237,30347,248427,28442xe" filled="f" stroked="f">
                          <v:stroke joinstyle="miter"/>
                          <v:path arrowok="t" o:connecttype="custom" o:connectlocs="248427,28442;237950,23680;233187,21775;227472,18917;178895,7487;130317,11297;89360,25585;57927,44635;36020,62732;22685,76067;18875,79878;17922,80830;17922,81782;17922,81782;17922,81782;16017,84640;27447,153220;95075,140837;99837,132265;103647,125597;130317,96070;178895,74162;211280,74162;215090,75115;219852,76067;229377,77972;238902,80830;248427,83687;285575,98928;320817,117978;382730,156078;408447,170365;428450,180842;441785,186557;446547,188462;441785,185605;430355,177032;413210,162745;391302,143695;337962,93212;305577,65590;268430,39872;257952,34157;248427,28442" o:connectangles="0,0,0,0,0,0,0,0,0,0,0,0,0,0,0,0,0,0,0,0,0,0,0,0,0,0,0,0,0,0,0,0,0,0,0,0,0,0,0,0,0,0,0,0"/>
                        </v:shape>
                        <v:shape id="Freeform: Shape 2111" o:spid="_x0000_s1037" style="position:absolute;left:25049;top:11505;width:2477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" path="m230139,51911v-1905,-1905,-2857,-2857,-4762,-4762c223471,45244,221567,44291,219661,42386v-952,-952,-1904,-1905,-2857,-2857c215852,38576,214899,37624,212994,36671v-1905,-1905,-4762,-3810,-7620,-5715c202517,29051,199659,27146,196802,26194v-2858,-1905,-5716,-2858,-8573,-4763c185371,19526,181561,18574,178704,16669v-3810,-953,-6668,-2858,-10477,-3810c161559,10954,153939,9049,146319,8096v-7620,-952,-15240,-952,-22860,-952c115839,7144,108219,8096,100599,10001v-7620,1905,-14288,3810,-20955,5715c72976,17621,67261,20479,61546,23336v-5714,2858,-10477,5715,-14287,7620c43449,33814,39639,35719,36782,37624v-2858,1905,-4763,3810,-6668,5715c30114,43339,29161,44291,29161,44291v,,-952,953,-952,953c28209,45244,27257,46196,27257,46196,9159,59531,586,86201,12969,96679v14288,12382,34290,952,49530,-17145c63451,78581,63451,77629,64404,77629v953,-953,1905,-1905,2857,-3810c69167,71914,71071,70009,73929,67151v2857,-2857,5715,-5715,9525,-8572c90121,52864,99646,47149,110124,42386v4762,-2857,10477,-3810,17145,-5715c132984,35719,139652,33814,145367,33814v6667,-953,12382,,19050,c167274,33814,171084,34766,173942,34766v2857,953,5715,953,9525,1905c186324,37624,189182,38576,192039,39529v2857,952,5715,1905,8572,2857c203469,43339,206327,44291,208232,46196v952,953,2857,953,3810,1905c212994,49054,213946,49054,215852,50006v1905,953,4762,1905,6667,3810c224424,54769,226329,55721,228234,57626v3810,1905,6668,3810,9525,5715c242521,67151,245379,69056,245379,69056v,,-2858,-2857,-6668,-6667c235854,57626,232996,54769,230139,51911xe" filled="f" stroked="f">
                          <v:stroke joinstyle="miter"/>
                          <v:path arrowok="t" o:connecttype="custom" o:connectlocs="230139,51911;225377,47149;219661,42386;216804,39529;212994,36671;205374,30956;196802,26194;188229,21431;178704,16669;168227,12859;146319,8096;123459,7144;100599,10001;79644,15716;61546,23336;47259,30956;36782,37624;30114,43339;29161,44291;28209,45244;27257,46196;12969,96679;62499,79534;64404,77629;67261,73819;73929,67151;83454,58579;110124,42386;127269,36671;145367,33814;164417,33814;173942,34766;183467,36671;192039,39529;200611,42386;208232,46196;212042,48101;215852,50006;222519,53816;228234,57626;237759,63341;245379,69056;238711,62389;230139,51911" o:connectangles="0,0,0,0,0,0,0,0,0,0,0,0,0,0,0,0,0,0,0,0,0,0,0,0,0,0,0,0,0,0,0,0,0,0,0,0,0,0,0,0,0,0,0,0"/>
                        </v:shape>
                        <v:shape id="Freeform: Shape 2112" o:spid="_x0000_s1038" style="position:absolute;left:34658;top:6170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" path="m156021,157776v953,,2858,,3810,c162689,157776,164594,156824,167451,156824v1905,,4763,-953,6668,-953c177929,154919,181739,154919,184596,153967v5715,-953,8573,-1905,8573,-1905c193169,152062,189359,152062,183644,152062v-2858,,-6668,,-10478,c171261,152062,169356,152062,166499,152062v-1905,,-4763,-953,-6668,-953c158879,151109,156974,151109,156021,151109v-952,,-2857,,-3810,-953c149354,149204,146496,149204,144591,148251v-2857,-952,-5715,-952,-8572,-1905c133161,145394,130304,144442,127446,143489v-2857,-952,-5715,-1905,-8572,-2858c116016,139679,113159,137774,110301,136821v-5715,-2857,-10477,-6667,-15240,-10477c90299,122534,86489,118724,82679,113962v-3810,-4763,-7620,-8573,-10478,-13336c66486,91101,62676,81576,59819,73956,58866,70146,57914,66337,56961,62526v-952,-3809,-952,-6667,-1905,-8572c55056,52049,55056,51096,55056,50144v,-952,,-1905,,-2857c53151,23474,43626,5376,25529,7281,9336,9187,2669,34904,10289,54906v,,,,,953c10289,55859,10289,56812,10289,56812v,,,952,,952c11241,59669,11241,62526,13146,65384v953,2858,2858,6667,4763,11430c19814,80624,21719,85387,25529,90149v2857,4763,5715,10477,10477,15240c39816,111104,44579,115867,49341,120629v4763,4763,10478,9525,16193,14288c71249,138726,77916,143489,84584,146346v6667,2858,13335,5716,20002,7621c108396,154919,111254,155871,115064,156824v3810,952,6667,952,9525,1905c127446,158729,131256,159681,134114,159681v2857,,6667,,9525,c146496,159681,149354,159681,152211,159681v1905,-1905,2858,-1905,3810,-1905xe" filled="f" stroked="f">
                          <v:stroke joinstyle="miter"/>
                          <v:path arrowok="t" o:connecttype="custom" o:connectlocs="156021,157776;159831,157776;167451,156824;174119,155871;184596,153967;193169,152062;183644,152062;173166,152062;166499,152062;159831,151109;156021,151109;152211,150156;144591,148251;136019,146346;127446,143489;118874,140631;110301,136821;95061,126344;82679,113962;72201,100626;59819,73956;56961,62526;55056,53954;55056,50144;55056,47287;25529,7281;10289,54906;10289,55859;10289,56812;10289,57764;13146,65384;17909,76814;25529,90149;36006,105389;49341,120629;65534,134917;84584,146346;104586,153967;115064,156824;124589,158729;134114,159681;143639,159681;152211,159681;156021,157776" o:connectangles="0,0,0,0,0,0,0,0,0,0,0,0,0,0,0,0,0,0,0,0,0,0,0,0,0,0,0,0,0,0,0,0,0,0,0,0,0,0,0,0,0,0,0,0"/>
                        </v:shape>
                        <v:shape id="Freeform: Shape 2113" o:spid="_x0000_s1039" style="position:absolute;left:34593;top:7828;width:1619;height:1334;visibility:visible;mso-wrap-style:square;v-text-anchor:middle" coordsize="1619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" path="m138739,8096v-1905,,-3810,-952,-5715,-952c131118,7144,129214,7144,127309,7144v-953,,-1905,,-2858,c123499,7144,122546,7144,121593,7144v-1904,,-4762,,-6667,c112068,7144,110164,7144,107306,7144v-2857,,-4763,952,-7620,952c96829,8096,93971,9048,92066,10001v-2857,952,-5715,1905,-8573,1905c77779,13811,72064,15716,67301,18573v-5715,2858,-10477,5716,-15240,9525c47299,31909,42536,35719,38726,40481v-3810,3810,-7620,8572,-10477,13335c25391,58578,22534,62389,20629,66198v-1905,3811,-3811,7621,-5715,11430c13009,81439,12056,84296,11104,87153v-953,2858,-1905,4763,-1905,6668c9199,93821,9199,94773,9199,94773v,,,953,,953c9199,95726,9199,96678,9199,96678v-5715,16193,952,37148,14287,38100c38726,135731,45393,120491,47299,101441v,-952,,-1905,,-1905c47299,98584,47299,97631,47299,95726v,-1905,952,-4762,952,-7620c49204,85248,49204,82391,50156,78581v1905,-6667,4762,-14287,9525,-21908c61586,52864,64443,49053,67301,45244v2858,-3810,6667,-7621,10478,-10478c81589,31909,85399,29051,90161,26194v1905,-953,4763,-1905,6668,-3810c98734,21431,101591,20478,103496,19526v1905,-953,4763,-1905,6668,-2857c112068,15716,114926,15716,116831,14764v1905,-953,4762,-953,6668,-953c124451,13811,125404,13811,126356,12859v953,,1905,,2858,c131118,12859,133024,11906,134929,11906v1905,,3810,,4762,c142549,11906,145406,10953,148264,11906v4762,,7620,,7620,c155884,11906,153026,10953,148264,10001,144454,8096,141596,8096,138739,8096xe" filled="f" stroked="f">
                          <v:stroke joinstyle="miter"/>
                          <v:path arrowok="t" o:connecttype="custom" o:connectlocs="138739,8096;133024,7144;127309,7144;124451,7144;121593,7144;114926,7144;107306,7144;99686,8096;92066,10001;83493,11906;67301,18573;52061,28098;38726,40481;28249,53816;20629,66198;14914,77628;11104,87153;9199,93821;9199,94773;9199,95726;9199,96678;23486,134778;47299,101441;47299,99536;47299,95726;48251,88106;50156,78581;59681,56673;67301,45244;77779,34766;90161,26194;96829,22384;103496,19526;110164,16669;116831,14764;123499,13811;126356,12859;129214,12859;134929,11906;139691,11906;148264,11906;155884,11906;148264,10001;138739,8096" o:connectangles="0,0,0,0,0,0,0,0,0,0,0,0,0,0,0,0,0,0,0,0,0,0,0,0,0,0,0,0,0,0,0,0,0,0,0,0,0,0,0,0,0,0,0,0"/>
                        </v:shape>
                        <v:shape id="Freeform: Shape 2115" o:spid="_x0000_s1040" style="position:absolute;left:3791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" path="m8096,176614v,1906,,2858,,4763c8096,184234,9049,187092,9049,189949v,2858,952,4763,952,7621c10954,202332,10954,206142,11906,209952v953,6668,1905,10478,1905,10478c13811,220430,13811,216620,13811,209952v,-3810,,-7620,953,-12382c14764,195664,14764,192807,15716,189949v,-2857,953,-5715,953,-8572c16669,180424,16669,178520,17621,176614v,-1905,953,-2857,953,-4762c19526,168995,19526,166137,20479,162327v952,-2857,1905,-6668,2857,-9525c24289,149945,25241,146134,26194,143277v952,-2857,2857,-6668,3810,-9525c31909,130895,32861,127084,34766,124227v3810,-5715,7620,-12382,12383,-17145c51911,101367,56674,96605,61436,92795,67151,88984,71914,84222,77629,81364,88106,74697,99536,69934,109061,68030v4763,-1906,9525,-2858,13335,-2858c126206,64220,130016,64220,132874,63267v1905,,3810,,4762,c138589,63267,139541,63267,140494,63267v27622,-1905,49530,-12383,47625,-34290c186214,10880,156686,2307,132874,9927v,,,,-953,c131921,9927,130969,9927,130969,9927v,,-953,,-1905,c127159,10880,123349,11832,119539,12784v-3810,953,-8573,2858,-13335,4763c101441,19452,95726,22309,90011,25167,84296,28024,78581,31834,71914,36597,66199,41359,59531,46122,53816,51837,48101,57552,42386,64220,36671,70887,31909,77555,27146,85174,23336,92795v-3810,7619,-6667,15239,-9525,23812c12859,120417,11906,124227,10954,128037v-953,3810,-1905,7620,-1905,11430c9049,143277,8096,147087,8096,150897v,3810,,7620,-952,10477c7144,165184,7144,168042,7144,171852v952,1905,952,2857,952,4762xe" filled="f" stroked="f">
                          <v:stroke joinstyle="miter"/>
                          <v:path arrowok="t" o:connecttype="custom" o:connectlocs="8096,176614;8096,181377;9049,189949;10001,197570;11906,209952;13811,220430;13811,209952;14764,197570;15716,189949;16669,181377;17621,176614;18574,171852;20479,162327;23336,152802;26194,143277;30004,133752;34766,124227;47149,107082;61436,92795;77629,81364;109061,68030;122396,65172;132874,63267;137636,63267;140494,63267;188119,28977;132874,9927;131921,9927;130969,9927;129064,9927;119539,12784;106204,17547;90011,25167;71914,36597;53816,51837;36671,70887;23336,92795;13811,116607;10954,128037;9049,139467;8096,150897;7144,161374;7144,171852;8096,176614" o:connectangles="0,0,0,0,0,0,0,0,0,0,0,0,0,0,0,0,0,0,0,0,0,0,0,0,0,0,0,0,0,0,0,0,0,0,0,0,0,0,0,0,0,0,0,0"/>
                        </v:shape>
                        <v:shape id="Freeform: Shape 2117" o:spid="_x0000_s1041" style="position:absolute;left:38403;top:9219;width:2571;height:1619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" path="m241620,103346v-953,-952,-953,-1905,-1905,-2857c238763,99536,238763,98584,237810,97631v-953,-1905,-2857,-3810,-4763,-5715c232095,90011,230190,88106,228285,86201v-1905,-1905,-2857,-3810,-4763,-5715c221617,78581,219713,76676,218760,75724v-1905,-1905,-3810,-3810,-5715,-4763c209235,68104,205425,64294,201615,61436r-5715,-4762c193995,55721,192090,53816,189232,52864r-2857,-1905l183517,49054v-1904,-953,-3810,-2858,-6667,-3810c168278,40481,159705,35719,151132,31909v-8572,-3810,-17144,-6668,-25717,-9525c116842,19526,109222,17621,101603,15716,93982,13811,87315,12859,81600,11906,75885,10954,70170,10001,65407,10001v-4762,,-21907,-2857,-25717,-2857c20640,8096,5400,25241,7305,46196v952,20955,17145,36195,36195,35243c49215,81439,82553,70961,114938,74771v6667,953,14287,953,21907,2858c144465,78581,152085,80486,160657,83344v1906,952,3810,952,5715,1905l169230,86201r2858,953c173992,88106,175897,89059,177803,89059r5714,2857c187328,93821,191138,95726,194947,97631v1906,953,3810,1905,5716,2858c202567,101441,204472,102394,206378,103346v1904,953,3810,1905,4762,3810c213045,108109,214950,109061,215903,110966v1904,953,2857,2858,4762,3810c221617,115729,222570,115729,223522,116681v953,953,1906,953,1906,1905c231142,124301,236857,130016,241620,135731v1905,2858,4762,5715,6668,8573c250192,147161,252097,150019,254003,152876v952,953,952,1905,1904,2858l255907,129064v,-953,-952,-1905,-952,-1905c251145,118586,246382,110966,241620,103346xe" filled="f" stroked="f">
                          <v:stroke joinstyle="miter"/>
                          <v:path arrowok="t" o:connecttype="custom" o:connectlocs="241620,103346;239715,100489;237810,97631;233047,91916;228285,86201;223522,80486;218760,75724;213045,70961;201615,61436;195900,56674;189232,52864;186375,50959;183517,49054;176850,45244;151132,31909;125415,22384;101603,15716;81600,11906;65407,10001;39690,7144;7305,46196;43500,81439;114938,74771;136845,77629;160657,83344;166372,85249;169230,86201;172088,87154;177803,89059;183517,91916;194947,97631;200663,100489;206378,103346;211140,107156;215903,110966;220665,114776;223522,116681;225428,118586;241620,135731;248288,144304;254003,152876;255907,155734;255907,129064;254955,127159;241620,103346" o:connectangles="0,0,0,0,0,0,0,0,0,0,0,0,0,0,0,0,0,0,0,0,0,0,0,0,0,0,0,0,0,0,0,0,0,0,0,0,0,0,0,0,0,0,0,0,0"/>
                        </v:shape>
                        <v:shape id="Freeform: Shape 2118" o:spid="_x0000_s1042" style="position:absolute;left:35662;top:2275;width:857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" path="m67990,56674v,952,,1905,,3810c67990,61436,67990,62389,67990,64294v,952,,1905,-953,3810c67037,69056,66085,70009,66085,71914v,952,,1905,-952,3810c64180,77629,64180,80486,63227,82391r-952,3810c62275,87154,61323,88106,61323,89059r-953,1905l59418,92869v-953,952,-953,1905,-1906,2857c55608,99536,52750,104299,50845,107156v-2858,3810,-4762,6668,-7620,10478c31795,132874,14650,142399,12745,145256v-7620,7620,-7620,20955,953,29528c22270,183356,34652,183356,43225,175736v1905,-1905,7620,-9525,8573,-11430c53702,162401,55608,159544,57512,156686v1906,-2857,3811,-6667,6668,-10477c66085,142399,67990,138589,70848,133826v1904,-4762,3810,-9525,5714,-14287c78468,114776,79420,109061,81325,103346v,-952,952,-2857,952,-3810l82277,97631r,-1905c82277,94774,82277,92869,83230,91916r,-3810c83230,85249,83230,82391,83230,79534v,-953,,-2858,,-3810c83230,74771,83230,72866,83230,71914v,-953,,-2858,,-3810c83230,67151,83230,65246,83230,64294v,-953,,-2858,-953,-3810c82277,59531,82277,59531,82277,58579v,-953,,-953,,-1905c81325,51911,79420,47149,78468,42386v-953,-1905,-1906,-4762,-2858,-6667c74658,33814,73705,31909,72752,30004v-952,-1905,-1904,-3810,-2857,-4763c68943,23336,67990,22384,67037,20479v-952,-953,-1904,-2858,-2857,-3810c64180,15716,63227,15716,63227,14764v,-953,-952,-953,-952,-1905c59418,9049,57512,7144,57512,7144v,,953,1905,2858,6667c60370,14764,61323,14764,61323,15716v,953,,953,952,1905c63227,18574,63227,20479,64180,21431v953,1905,953,2858,1905,4763c67037,28099,67037,30004,67990,31909v,1905,953,3810,953,5715c68943,39529,69895,41434,69895,44291v953,3810,953,8573,953,13335c70848,58579,70848,58579,70848,59531,67990,55721,67990,56674,67990,56674xe" filled="f" stroked="f">
                          <v:stroke joinstyle="miter"/>
                          <v:path arrowok="t" o:connecttype="custom" o:connectlocs="67990,56674;67990,60484;67990,64294;67037,68104;66085,71914;65133,75724;63227,82391;62275,86201;61323,89059;60370,90964;59418,92869;57512,95726;50845,107156;43225,117634;12745,145256;13698,174784;43225,175736;51798,164306;57512,156686;64180,146209;70848,133826;76562,119539;81325,103346;82277,99536;82277,97631;82277,95726;83230,91916;83230,88106;83230,79534;83230,75724;83230,71914;83230,68104;83230,64294;82277,60484;82277,58579;82277,56674;78468,42386;75610,35719;72752,30004;69895,25241;67037,20479;64180,16669;63227,14764;62275,12859;57512,7144;60370,13811;61323,15716;62275,17621;64180,21431;66085,26194;67990,31909;68943,37624;69895,44291;70848,57626;70848,59531;67990,56674" o:connectangles="0,0,0,0,0,0,0,0,0,0,0,0,0,0,0,0,0,0,0,0,0,0,0,0,0,0,0,0,0,0,0,0,0,0,0,0,0,0,0,0,0,0,0,0,0,0,0,0,0,0,0,0,0,0,0,0"/>
                        </v:shape>
                        <v:shape id="Freeform: Shape 2121" o:spid="_x0000_s1043" style="position:absolute;left:25784;top:12391;width:2476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" path="m93821,59531v953,-952,2858,-1905,3810,-3809c98584,54769,100489,53816,102394,52864v1905,-953,2857,-1905,4762,-2858c109061,49054,110014,48101,111919,47149v2857,-1905,6667,-3810,9525,-5715c123349,40481,125254,39529,126206,39529v1905,-953,3810,-1905,4763,-1905c134779,36672,137636,34766,141446,33814v1905,-953,3810,-953,5715,-1905c149066,31909,150971,30956,152876,30956v1905,,3810,-952,5715,-952c160496,30004,162401,30004,164306,29051v1905,,3810,,5715,-952c171926,28099,173831,28099,175736,28099v1905,,3810,,5715,c183356,28099,185261,28099,186214,28099v1905,,3810,,4762,c192881,28099,193834,28099,195739,29051v2857,953,6667,953,9525,953c210979,30956,216694,31909,221456,33814v4763,1905,9525,2858,12383,3810c240506,40481,244316,41434,244316,41434v,,-3810,-1905,-9525,-6668c231934,32861,228124,30004,223361,28099v-4762,-2858,-9525,-4763,-15240,-7620c205264,19526,202406,17622,198596,16669v-1905,-953,-2857,-953,-4762,-1905c191929,13811,190024,13811,188119,12859v-1905,-953,-3810,-953,-5715,-1905c180499,10001,178594,10001,176689,10001v-1905,,-3810,-952,-5715,-952c169069,9049,167164,8097,165259,8097v-1905,,-3810,-953,-6668,-953c156686,7144,153829,7144,151924,7144v-1905,,-4763,,-6668,c143351,7144,140494,7144,138589,7144v-4763,,-9525,953,-13335,953c123349,8097,120491,9049,118586,9049v-1905,,-4762,952,-6667,952c107156,10954,102394,11906,98584,13811v-1905,953,-4763,953,-6668,1905c90011,16669,87154,17622,85249,18574v-1905,952,-3810,1905,-6668,2857c76676,22384,74771,23336,71914,24289v-3810,1905,-7620,3810,-11430,6667c52864,35719,46196,40481,39529,45244,32861,50006,27146,54769,22384,59531,17621,64294,12859,69056,9049,72866v-953,953,-953,1906,-1905,1906c7144,74772,7144,74772,7144,74772r72390,c82391,71914,85249,68104,88106,65247v953,-953,3810,-2858,5715,-5716xe" filled="f" stroked="f">
                          <v:stroke joinstyle="miter"/>
                          <v:path arrowok="t" o:connecttype="custom" o:connectlocs="93821,59531;97631,55722;102394,52864;107156,50006;111919,47149;121444,41434;126206,39529;130969,37624;141446,33814;147161,31909;152876,30956;158591,30004;164306,29051;170021,28099;175736,28099;181451,28099;186214,28099;190976,28099;195739,29051;205264,30004;221456,33814;233839,37624;244316,41434;234791,34766;223361,28099;208121,20479;198596,16669;193834,14764;188119,12859;182404,10954;176689,10001;170974,9049;165259,8097;158591,7144;151924,7144;145256,7144;138589,7144;125254,8097;118586,9049;111919,10001;98584,13811;91916,15716;85249,18574;78581,21431;71914,24289;60484,30956;39529,45244;22384,59531;9049,72866;7144,74772;7144,74772;79534,74772;88106,65247;93821,59531" o:connectangles="0,0,0,0,0,0,0,0,0,0,0,0,0,0,0,0,0,0,0,0,0,0,0,0,0,0,0,0,0,0,0,0,0,0,0,0,0,0,0,0,0,0,0,0,0,0,0,0,0,0,0,0,0,0"/>
                        </v:shape>
                        <v:shape id="Freeform: Shape 2122" o:spid="_x0000_s1044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        <v:stroke joinstyle="miter"/>
        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        </v:shape>
                        <v:shape id="Freeform: Shape 2123" o:spid="_x0000_s1045" style="position:absolute;left:27660;top:12972;width:1619;height:190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" path="m149066,15716c129064,10953,107156,8096,84296,7144v-5715,,-11430,,-17145,c61436,7144,55721,8096,49054,9048v-5715,953,-12383,1905,-18098,2858c28099,12859,25241,12859,21431,13811v-1905,,-2857,953,-4762,953l11906,15716v-1905,953,-3810,953,-4762,1905l159544,17621v-953,,-1905,-952,-2858,-952c153829,16669,151924,16669,149066,15716xe" filled="f" stroked="f">
                          <v:stroke joinstyle="miter"/>
                          <v:path arrowok="t" o:connecttype="custom" o:connectlocs="149066,15716;84296,7144;67151,7144;49054,9048;30956,11906;21431,13811;16669,14764;11906,15716;7144,17621;159544,17621;156686,16669;149066,15716" o:connectangles="0,0,0,0,0,0,0,0,0,0,0,0"/>
                        </v:shape>
                        <v:shape id="Freeform: Shape 2124" o:spid="_x0000_s1046" style="position:absolute;left:38700;top:10433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" path="m217646,75248v-952,-1906,-2857,-3811,-3810,-6668c212884,67627,212884,66675,211931,65723r-1905,-2858c208121,60960,207169,59055,205264,56198v-1905,-1906,-3810,-3811,-5715,-5716l196691,47625v-952,-952,-1905,-1905,-2857,-2858l188119,39052c179546,32385,170974,25717,160496,20002,150019,15240,139541,10477,127159,8573v-11430,-1906,-24765,-1906,-37148,c88106,8573,87154,9525,85249,9525r-4763,952l75724,11430v-1905,952,-2858,952,-4763,1905l66199,15240v-953,,-1905,952,-1905,952l62389,17145v-1905,953,-2858,1905,-4763,2857l55721,20955r-952,952l53816,22860v-1905,952,-3810,2857,-5715,3810l48101,26670v-952,953,953,-953,-952,953l47149,27623r-953,952l44291,30480r-3810,2857c38576,35242,35719,38100,33814,40005v-953,952,-1905,1905,-2858,3810l28099,47625c20479,57150,14764,68580,10954,80962,7144,93345,6191,105727,8096,118110v953,12382,4763,23813,9525,34290c22384,162877,28099,172402,35719,180023v7620,7619,15240,15239,23812,20002c68104,205740,77629,208598,87154,211455v84772,26670,126682,-41910,111442,-88582c187166,88582,148114,72390,122396,78105,92869,84773,88106,113348,90964,126682v,,-953,-952,-953,-952c87154,123825,84296,120967,82391,118110v-1905,-2858,-3810,-6668,-5715,-10478c74771,100012,74771,91440,79534,81915r952,-1905c80486,79057,81439,79057,81439,78105v952,-953,952,-2857,2857,-3810l85249,72390r952,-953l86201,71437r,c85249,72390,85249,72390,85249,72390r,c87154,70485,88106,69532,90011,67627r953,-952l90964,66675r952,c91916,66675,92869,65723,92869,65723r952,-953c93821,64770,94774,64770,94774,63817r1905,-952c97631,62865,97631,61912,98584,61912r1905,-952l102394,60007v952,,952,-952,1905,-952c110014,57150,115729,55245,122396,56198v6668,,13335,952,20955,3809c150019,61912,157639,65723,164306,69532r4763,3810c170021,74295,170974,74295,171926,75248r1905,1904l178594,80962r4762,3811l185261,86677v953,953,953,1905,1905,1905c188119,90487,190024,91440,190976,93345v2858,2857,4763,6667,7620,9525c200501,106680,203359,109537,205264,113348v1905,3809,3810,6667,5715,10477c217646,136207,223361,149542,227171,162877r,-74295c226219,87630,226219,86677,225266,85725v-2857,-1905,-5715,-6668,-7620,-10477xm84296,74295r,c84296,73342,84296,73342,84296,74295xe" filled="f" stroked="f">
                          <v:stroke joinstyle="miter"/>
                          <v:path arrowok="t" o:connecttype="custom" o:connectlocs="217646,75248;213836,68580;211931,65723;210026,62865;205264,56198;199549,50482;196691,47625;193834,44767;188119,39052;160496,20002;127159,8573;90011,8573;85249,9525;80486,10477;75724,11430;70961,13335;66199,15240;64294,16192;62389,17145;57626,20002;55721,20955;54769,21907;53816,22860;48101,26670;48101,26670;47149,27623;47149,27623;46196,28575;44291,30480;40481,33337;33814,40005;30956,43815;28099,47625;10954,80962;8096,118110;17621,152400;35719,180023;59531,200025;87154,211455;198596,122873;122396,78105;90964,126682;90011,125730;82391,118110;76676,107632;79534,81915;80486,80010;81439,78105;84296,74295;85249,72390;86201,71437;86201,71437;86201,71437;85249,72390;85249,72390;90011,67627;90964,66675;90964,66675;91916,66675;92869,65723;93821,64770;94774,63817;96679,62865;98584,61912;100489,60960;102394,60007;104299,59055;122396,56198;143351,60007;164306,69532;169069,73342;171926,75248;173831,77152;178594,80962;183356,84773;185261,86677;187166,88582;190976,93345;198596,102870;205264,113348;210979,123825;227171,162877;227171,88582;225266,85725;217646,75248;84296,74295;84296,74295;84296,74295" o:connectangles="0,0,0,0,0,0,0,0,0,0,0,0,0,0,0,0,0,0,0,0,0,0,0,0,0,0,0,0,0,0,0,0,0,0,0,0,0,0,0,0,0,0,0,0,0,0,0,0,0,0,0,0,0,0,0,0,0,0,0,0,0,0,0,0,0,0,0,0,0,0,0,0,0,0,0,0,0,0,0,0,0,0,0,0,0,0,0,0"/>
                        </v:shape>
                        <v:shape id="Freeform: Shape 2125" o:spid="_x0000_s1047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" path="m21431,7144v,,-1905,,-5715,953c13811,8097,10954,9049,7144,9049r7620,c14764,9049,14764,9049,15716,9049v3810,-952,5715,-1905,5715,-1905xe" filled="f" stroked="f">
                          <v:stroke joinstyle="miter"/>
                          <v:path arrowok="t" o:connecttype="custom" o:connectlocs="21431,7144;15716,8097;7144,9049;14764,9049;15716,9049;21431,7144" o:connectangles="0,0,0,0,0,0"/>
                        </v:shape>
                        <v:shape id="Freeform: Shape 2126" o:spid="_x0000_s1048" style="position:absolute;left:37842;top:827;width:3144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" path="m87154,127159v-6668,6667,-13335,14287,-20003,21907c67151,149066,67151,149066,67151,149066r,c61436,155734,56674,162401,51911,169069,41434,184309,31909,201454,25241,218599r-2857,6667l21431,228124r-952,3810c19526,236696,17621,240506,16669,245269v-953,4762,-1905,8572,-2858,13335c12859,263366,11906,267176,10954,271939v-953,4762,-953,8572,-1905,13335c8096,290036,8096,293846,8096,298609v,4762,,8572,-952,13335c7144,316707,7144,320516,7144,324326v952,17145,2857,33338,5715,47625c13811,375761,13811,379571,14764,382429v952,3810,1905,6667,2857,10478c17621,394811,18574,396716,18574,397669v,1905,952,2857,1905,4763c21431,405289,22384,409099,23336,411957v3810,12382,8573,23812,12383,33337c36671,448151,37624,450057,38576,451961v953,1905,1905,4763,2858,6668c43339,462439,45244,466249,47149,470059v2857,6667,6667,11430,7620,15240c56674,489109,57626,491014,57626,491014v,,-952,-1905,-1905,-5715c54769,481489,52864,475774,50959,469107v-953,-3811,-1905,-7621,-2858,-11431c47149,455771,47149,452914,46196,451009v-952,-1905,-952,-4763,-1905,-7620c42386,433864,39529,422434,38576,410051v,-2857,-952,-6667,-952,-9525c37624,398621,37624,397669,36671,395764v,-1905,,-2857,,-4763c36671,388144,36671,384334,35719,380524v,-3810,,-6667,,-10478c35719,355759,36671,341471,38576,326232v953,-3811,953,-7621,1905,-11431c41434,310991,42386,307181,43339,303371v952,-3810,1905,-7620,2857,-11430c47149,288131,48101,284321,50006,280511v953,-3810,2858,-7620,3810,-10477c55721,266224,56674,263366,58579,259556v1905,-3810,3810,-6667,5715,-10477l65246,246221r1905,-2857l70009,238601v8572,-13335,18097,-24765,27622,-35242c108109,192881,119539,183356,130969,175736v11430,-7620,23812,-14287,35242,-20002c177641,150019,189071,146209,200501,142399v2858,-953,5715,-1905,7620,-2858c210979,138589,212884,137636,215741,137636v4763,-952,9525,-2857,14288,-3810c234791,132874,238601,131921,242411,130969v3810,-953,7620,-953,10478,-1905c253841,129064,254794,129064,254794,129064v952,,1905,,1905,c258604,129064,259556,129064,261461,128111v2858,,5715,-952,7620,-952c272891,126206,274796,126206,274796,126206r,-952c288131,123349,300514,121444,312896,121444r,-114300c249079,12859,176689,51911,118586,99536v-11430,9525,-21907,18098,-31432,27623xe" filled="f" stroked="f">
                          <v:stroke joinstyle="miter"/>
                          <v:path arrowok="t" o:connecttype="custom" o:connectlocs="87154,127159;67151,149066;67151,149066;67151,149066;51911,169069;25241,218599;22384,225266;21431,228124;20479,231934;16669,245269;13811,258604;10954,271939;9049,285274;8096,298609;7144,311944;7144,324326;12859,371951;14764,382429;17621,392907;18574,397669;20479,402432;23336,411957;35719,445294;38576,451961;41434,458629;47149,470059;54769,485299;57626,491014;55721,485299;50959,469107;48101,457676;46196,451009;44291,443389;38576,410051;37624,400526;36671,395764;36671,391001;35719,380524;35719,370046;38576,326232;40481,314801;43339,303371;46196,291941;50006,280511;53816,270034;58579,259556;64294,249079;65246,246221;67151,243364;70009,238601;97631,203359;130969,175736;166211,155734;200501,142399;208121,139541;215741,137636;230029,133826;242411,130969;252889,129064;254794,129064;256699,129064;261461,128111;269081,127159;274796,126206;274796,125254;312896,121444;312896,7144;118586,99536;87154,127159" o:connectangles="0,0,0,0,0,0,0,0,0,0,0,0,0,0,0,0,0,0,0,0,0,0,0,0,0,0,0,0,0,0,0,0,0,0,0,0,0,0,0,0,0,0,0,0,0,0,0,0,0,0,0,0,0,0,0,0,0,0,0,0,0,0,0,0,0,0,0,0,0"/>
                        </v:shape>
                        <v:shape id="Freeform: Shape 2128" o:spid="_x0000_s1049" style="position:absolute;left:36075;top:9493;width:2667;height:2953;visibility:visible;mso-wrap-style:square;v-text-anchor:middle" coordsize="2667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" path="m216217,246409v-7619,-4762,-16192,-10477,-25717,-15239c180975,225454,171450,220692,160973,214977v-10478,-5715,-20956,-10478,-31433,-16193c123825,195927,119063,193070,113348,191165r-3810,-1906l105728,187354v-2858,-952,-4763,-2857,-6668,-3809c89535,177829,81915,171162,75248,163542,68580,155922,63817,148302,60960,139729v-2857,-8572,-4762,-16192,-4762,-23812c56198,108297,57150,101629,60008,95915v24765,-39053,32384,27622,75247,24764c177165,117822,193358,54004,143828,20667,113348,-288,70485,3522,39053,29240v-1905,952,-3811,2857,-4763,4762c34290,34002,34290,34002,34290,34002v-4762,4763,-9525,9525,-13335,16193c15240,59720,10478,71149,8573,83532v-1906,12383,-1906,25717,,39052c10478,135920,16192,149254,22860,160684v7620,12383,17145,22861,27623,31433c61913,200690,73342,207357,86678,213072v2857,952,6667,2857,9525,3810l100965,218787r4763,953c111442,221645,117158,223549,122873,225454v11430,3811,22860,6668,33337,10478c166688,239742,177165,242599,186690,246409v9525,3811,19050,6668,26670,10478c221933,260697,228600,264507,235267,268317v1906,953,2858,1905,4763,2857c240983,272127,242888,273079,243840,274032v1905,1905,4763,3810,6668,5715c251460,280699,252413,281652,253365,282604v952,953,952,1905,1905,2858c256223,287367,257175,288320,258128,289272v1905,2857,1905,3810,1905,3810c260033,293082,259080,292129,258128,289272v-953,-952,-953,-2857,-1905,-4763c255270,283557,255270,282604,254317,281652v-952,-953,-952,-1905,-1904,-2857c250508,276890,248603,274032,246698,272127v-953,-953,-1906,-2857,-3810,-3810c241935,267365,240030,265459,239078,264507v-8573,-7620,-15240,-13335,-22861,-18098xe" filled="f" stroked="f">
                          <v:stroke joinstyle="miter"/>
                          <v:path arrowok="t" o:connecttype="custom" o:connectlocs="216217,246409;190500,231170;160973,214977;129540,198784;113348,191165;109538,189259;105728,187354;99060,183545;75248,163542;60960,139729;56198,115917;60008,95915;135255,120679;143828,20667;39053,29240;34290,34002;34290,34002;20955,50195;8573,83532;8573,122584;22860,160684;50483,192117;86678,213072;96203,216882;100965,218787;105728,219740;122873,225454;156210,235932;186690,246409;213360,256887;235267,268317;240030,271174;243840,274032;250508,279747;253365,282604;255270,285462;258128,289272;260033,293082;258128,289272;256223,284509;254317,281652;252413,278795;246698,272127;242888,268317;239078,264507;216217,246409" o:connectangles="0,0,0,0,0,0,0,0,0,0,0,0,0,0,0,0,0,0,0,0,0,0,0,0,0,0,0,0,0,0,0,0,0,0,0,0,0,0,0,0,0,0,0,0,0,0"/>
                        </v:shape>
                        <v:shape id="Freeform: Shape 2130" o:spid="_x0000_s1050" style="position:absolute;left:35562;top:5542;width:2858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" path="m160872,24289c143726,12859,122772,7144,101816,7144,80862,8096,58954,14764,41809,27146,33237,33814,24664,42386,18949,51911v-1905,2858,-2858,4762,-3810,7620c14187,61436,12281,65246,11329,68103r-953,1906l10376,71914r-952,2857l9424,75723r,l9424,76676r,952l9424,79534r-953,3810c6566,94773,6566,106203,9424,116681v1905,10478,6667,20955,12382,29528c33237,164306,48476,176689,65622,185261v8572,3810,18097,6667,27622,7620c102769,193834,112294,192881,121819,190976v1905,-953,4762,-953,6668,-1905c130391,188119,132297,187166,134201,186214v1905,-953,3811,-1905,5715,-2858c141822,182403,143726,181451,144679,180498v2858,-1904,6668,-4762,8572,-6667c154204,172878,156109,170973,157062,170021v952,-952,1904,-2857,2857,-3810c161824,164306,163729,161448,165634,159544v953,-1905,1905,-2858,2857,-4763l168491,154781v13335,-19050,22860,-46672,3810,-77153c155156,51911,118962,43339,102769,61436v-20003,22860,3810,60960,-1905,69533c99912,131921,98006,131921,96101,131921v-952,,-2857,,-3810,c90387,130969,87529,130969,85624,130969,78956,129064,70384,123348,64669,116681,58001,109061,54191,99536,55144,89059r,-1906l55144,86201r,c55144,86201,55144,85248,55144,87153r,l55144,86201r953,-2857l56097,81439v,,,-953,,-953c56097,78581,57049,75723,58954,73819,60859,69056,64669,63341,69431,59531,78956,50959,92291,44291,106579,42386v14287,-1905,29527,,42862,6667c156109,51911,161824,56673,167539,61436v5715,4762,10477,11430,14287,17145c183731,82391,186589,85248,188494,89059v1905,3810,3810,6667,5715,10477c196114,102394,198019,106203,199924,110014v1905,3809,3810,6667,4763,10477c211354,133826,217069,147161,222784,159544v5715,12382,12382,22859,19050,32384c248501,200501,256122,207169,262789,211931v2858,1905,6667,3810,8573,5715c274219,219551,276124,220503,278029,221456v3810,1905,5715,2858,5715,2858c283744,224314,281839,223361,278029,220503v-1905,-952,-3810,-2857,-6667,-4762c269456,213836,266599,211931,263741,209073v-5715,-5714,-12382,-12382,-17144,-20954c240881,179546,236119,168116,232309,155734v-3810,-12383,-8572,-26670,-13335,-40958c218022,110966,216116,107156,215164,103346v-1905,-3810,-2858,-7620,-4763,-11430c208497,88106,207544,84296,205639,80486v-1905,-3810,-3810,-7620,-5715,-11430c196114,60484,191351,52864,184684,45244,177064,36671,169444,30003,160872,24289xe" filled="f" stroked="f">
                          <v:stroke joinstyle="miter"/>
                          <v:path arrowok="t" o:connecttype="custom" o:connectlocs="160872,24289;101816,7144;41809,27146;18949,51911;15139,59531;11329,68103;10376,70009;10376,71914;9424,74771;9424,75723;9424,75723;9424,76676;9424,77628;9424,79534;8471,83344;9424,116681;21806,146209;65622,185261;93244,192881;121819,190976;128487,189071;134201,186214;139916,183356;144679,180498;153251,173831;157062,170021;159919,166211;165634,159544;168491,154781;168491,154781;172301,77628;102769,61436;100864,130969;96101,131921;92291,131921;85624,130969;64669,116681;55144,89059;55144,87153;55144,86201;55144,86201;55144,87153;55144,87153;55144,86201;56097,83344;56097,81439;56097,80486;58954,73819;69431,59531;106579,42386;149441,49053;167539,61436;181826,78581;188494,89059;194209,99536;199924,110014;204687,120491;222784,159544;241834,191928;262789,211931;271362,217646;278029,221456;283744,224314;278029,220503;271362,215741;263741,209073;246597,188119;232309,155734;218974,114776;215164,103346;210401,91916;205639,80486;199924,69056;184684,45244;160872,24289" o:connectangles="0,0,0,0,0,0,0,0,0,0,0,0,0,0,0,0,0,0,0,0,0,0,0,0,0,0,0,0,0,0,0,0,0,0,0,0,0,0,0,0,0,0,0,0,0,0,0,0,0,0,0,0,0,0,0,0,0,0,0,0,0,0,0,0,0,0,0,0,0,0,0,0,0,0,0"/>
                        </v:shape>
                        <v:shape id="Freeform: Shape 2131" o:spid="_x0000_s1051" style="position:absolute;left:28560;top:10009;width:2286;height:3144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" path="m124825,254814r-952,-953l123873,253861v,,,,,l122921,252909r-2858,-1905c118158,249099,116253,248146,115300,247194v-5714,-4763,-12382,-10477,-18097,-16193c85773,219571,75296,207189,66723,194806,50531,172899,39100,150039,31481,128131v11430,20003,30480,32386,51434,32386c117206,159564,144828,125274,143875,82411,142923,39549,114348,6211,80058,7164v-10477,,-20002,3810,-28575,9525c51483,16689,51483,16689,51483,16689v-1905,953,-3810,1905,-5715,3810c41958,23356,37196,28119,31481,32881,26718,38596,21003,46217,17193,54789,8621,72886,4811,97651,8621,125274v3810,27622,14287,57150,31432,86677c48625,226239,59103,241479,70533,254814v5715,6667,12382,14287,19050,20955c91488,277674,92440,278626,94346,280531r2857,1905l98156,283389r952,953l100061,285294v3810,2857,6667,6667,10477,9525c114348,297676,118158,301486,121968,304344v3810,2857,7620,6667,11430,9525c134350,314821,135303,314821,136256,315774r94297,c195311,302439,163878,284342,135303,263386v-3810,-3810,-7620,-5715,-10478,-8572xe" filled="f" stroked="f">
                          <v:stroke joinstyle="miter"/>
                          <v:path arrowok="t" o:connecttype="custom" o:connectlocs="124825,254814;123873,253861;123873,253861;123873,253861;122921,252909;120063,251004;115300,247194;97203,231001;66723,194806;31481,128131;82915,160517;143875,82411;80058,7164;51483,16689;51483,16689;45768,20499;31481,32881;17193,54789;8621,125274;40053,211951;70533,254814;89583,275769;94346,280531;97203,282436;98156,283389;99108,284342;100061,285294;110538,294819;121968,304344;133398,313869;136256,315774;230553,315774;135303,263386;124825,254814" o:connectangles="0,0,0,0,0,0,0,0,0,0,0,0,0,0,0,0,0,0,0,0,0,0,0,0,0,0,0,0,0,0,0,0,0,0"/>
                        </v:shape>
                        <v:shape id="Freeform: Shape 2132" o:spid="_x0000_s1052" style="position:absolute;left:33909;top:12248;width:5715;height:952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" path="m164306,80486r6668,-2857c172879,76676,175736,75724,177641,74772v4763,-1906,8573,-3811,13335,-4763c195739,68104,199549,67151,204311,65247v4763,-1906,8573,-2858,13335,-3811c222409,60484,226219,58579,230981,57626v18098,-4762,35243,-7620,53340,-9525c301466,46197,318611,45244,335756,45244v16193,,32385,953,48578,1905c414814,50006,443389,55722,468154,61436v24765,6668,45720,13336,63817,20003c539591,84297,545306,87154,551974,90011r12382,c556736,84297,548164,78581,537686,71914,521494,62389,500539,51911,475774,41434,451009,31909,422434,22384,390049,15716,373856,12859,356711,10001,338614,8097v-4763,,-8573,-953,-13335,-953c323374,7144,320516,7144,318611,7144v-1905,,-4762,,-6667,c307181,7144,302419,7144,297656,7144v-4762,,-9525,,-14287,c278606,7144,273844,8097,269081,8097v-2857,,-4762,,-7620,952c258604,9049,256699,10001,253841,10001v-4762,953,-9525,953,-15240,1905c233839,12859,229076,13811,223361,14764v-4762,952,-9525,1905,-15240,2858c203359,18574,197644,19526,192881,21431v-4762,953,-10477,2858,-15240,3810c172879,27147,167164,28099,162401,30004v-2857,952,-4762,1905,-7620,2857c151924,33814,150019,34766,147161,35719v-4762,1905,-10477,3810,-15240,5715c127159,43339,122396,46197,116681,48101r-6667,2858l103346,53816r-6667,2858l90011,59531v-4762,1905,-8572,3810,-13335,5716c71914,67151,67151,69056,62389,70961v-4763,1905,-9525,3811,-14288,5715c34766,81439,21431,86201,7144,90011r136207,c146209,88106,149066,87154,151924,85249v3810,-952,7620,-2858,12382,-4763xe" filled="f" stroked="f">
                          <v:stroke joinstyle="miter"/>
                          <v:path arrowok="t" o:connecttype="custom" o:connectlocs="164306,80486;170974,77629;177641,74772;190976,70009;204311,65247;217646,61436;230981,57626;284321,48101;335756,45244;384334,47149;468154,61436;531971,81439;551974,90011;564356,90011;537686,71914;475774,41434;390049,15716;338614,8097;325279,7144;318611,7144;311944,7144;297656,7144;283369,7144;269081,8097;261461,9049;253841,10001;238601,11906;223361,14764;208121,17622;192881,21431;177641,25241;162401,30004;154781,32861;147161,35719;131921,41434;116681,48101;110014,50959;103346,53816;96679,56674;90011,59531;76676,65247;62389,70961;48101,76676;7144,90011;143351,90011;151924,85249;164306,80486" o:connectangles="0,0,0,0,0,0,0,0,0,0,0,0,0,0,0,0,0,0,0,0,0,0,0,0,0,0,0,0,0,0,0,0,0,0,0,0,0,0,0,0,0,0,0,0,0,0,0"/>
                        </v:shape>
                        <v:shape id="Freeform: Shape 2133" o:spid="_x0000_s1053" style="position:absolute;left:37305;top:3609;width:3620;height:6381;visibility:visible;mso-wrap-style:square;v-text-anchor:middle" coordsize="36195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" path="m278011,454818v-8573,-6667,-17145,-14287,-25718,-20002c248484,431959,243721,428149,238959,425291r-6668,-4762l225624,415766r-6668,-4762l215146,409099r-2858,-1906c208478,404336,204668,401479,200859,398621v-3810,-2857,-7621,-5715,-11431,-8572l183713,385286v-1904,-1905,-3810,-2857,-5714,-4762c174188,377666,171331,373856,167521,370999v-3810,-2858,-6668,-6668,-10478,-9525c153234,358616,150376,354806,147518,351949v-2857,-3810,-6667,-6668,-9525,-10478c125611,328136,115134,313849,104656,299561,94178,285274,85606,270034,77986,255746,70366,241459,62746,226218,57031,211931,44649,183356,36076,155734,30361,130968,23693,106204,20836,84296,17978,65246,16074,47149,15121,31909,15121,22384v,-4763,,-8573,,-11430c15121,8096,15121,7144,15121,7144v,,,952,-953,3810c14168,11906,13216,13811,13216,15716v-953,1905,-953,3810,-953,6668c10359,31909,8453,47149,7501,66199v-952,19050,,41910,2858,68580c13216,161449,18931,190976,28456,222409v4762,16192,10478,32384,18097,48577c48459,274796,50363,279559,52268,283368v953,1906,1906,3811,2858,6668c56078,291941,57031,293846,57984,295751v1904,3810,3809,8573,6667,12383c66556,311943,69413,316706,71318,320516v1906,3810,4763,8573,7620,12383c79891,334804,81796,336709,82749,338614v952,1904,2857,3810,3810,5715c89416,348139,92274,352901,95131,356711v2857,3810,5715,7620,9525,12382c107513,372904,111324,376714,114181,380524v2857,3810,6668,7619,10478,11430c128468,395764,131326,399574,135136,403384v3810,3809,7620,7620,11430,11430c148471,416718,150376,418624,152281,420529v1905,1905,3810,3810,5715,5714c161806,430054,165616,432911,170378,436721v3810,2858,8573,6668,12383,9525l188476,451009r5715,4762l199906,460534r5715,4762c209431,468154,213241,471011,217051,474821v3810,2858,7620,6668,11430,9525c232291,487204,236101,491014,239911,493871v30480,26670,59055,56197,83820,88583c338018,600551,350401,619601,361831,638651r,-94297c338971,511968,309443,481489,278011,454818xe" filled="f" stroked="f">
                          <v:stroke joinstyle="miter"/>
                          <v:path arrowok="t" o:connecttype="custom" o:connectlocs="278011,454818;252293,434816;238959,425291;232291,420529;225624,415766;218956,411004;215146,409099;212288,407193;200859,398621;189428,390049;183713,385286;177999,380524;167521,370999;157043,361474;147518,351949;137993,341471;104656,299561;77986,255746;57031,211931;30361,130968;17978,65246;15121,22384;15121,10954;15121,7144;14168,10954;13216,15716;12263,22384;7501,66199;10359,134779;28456,222409;46553,270986;52268,283368;55126,290036;57984,295751;64651,308134;71318,320516;78938,332899;82749,338614;86559,344329;95131,356711;104656,369093;114181,380524;124659,391954;135136,403384;146566,414814;152281,420529;157996,426243;170378,436721;182761,446246;188476,451009;194191,455771;199906,460534;205621,465296;217051,474821;228481,484346;239911,493871;323731,582454;361831,638651;361831,544354;278011,454818" o:connectangles="0,0,0,0,0,0,0,0,0,0,0,0,0,0,0,0,0,0,0,0,0,0,0,0,0,0,0,0,0,0,0,0,0,0,0,0,0,0,0,0,0,0,0,0,0,0,0,0,0,0,0,0,0,0,0,0,0,0,0,0"/>
                        </v:shape>
                        <v:shape id="Freeform: Shape 2134" o:spid="_x0000_s1054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        <v:stroke joinstyle="miter"/>
        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        </v:shape>
                        <v:shape id="Freeform: Shape 2135" o:spid="_x0000_s1055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        <v:stroke joinstyle="miter"/>
        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        </v:shape>
                        <v:shape id="Freeform: Shape 2136" o:spid="_x0000_s1056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" path="m57626,231934c110014,204311,127159,132874,94774,73819,75724,37624,42386,13811,7144,7144r,236220c25241,244316,42386,240506,57626,231934xe" filled="f" stroked="f">
                          <v:stroke joinstyle="miter"/>
                          <v:path arrowok="t" o:connecttype="custom" o:connectlocs="57626,231934;94774,73819;7144,7144;7144,243364;57626,231934" o:connectangles="0,0,0,0,0"/>
                        </v:shape>
                        <v:shape id="Freeform: Shape 2137" o:spid="_x0000_s1057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        <v:stroke joinstyle="miter"/>
        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        </v:shape>
                        <v:shape id="Freeform: Shape 2138" o:spid="_x0000_s1058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        <v:stroke joinstyle="miter"/>
        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        </v:shape>
                        <v:shape id="Freeform: Shape 2139" o:spid="_x0000_s1059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        <v:stroke joinstyle="miter"/>
        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        </v:shape>
                        <v:shape id="Freeform: Shape 2140" o:spid="_x0000_s1060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        <v:stroke joinstyle="miter"/>
        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        </v:shape>
                        <v:shape id="Freeform: Shape 2141" o:spid="_x0000_s1061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        <v:stroke joinstyle="miter"/>
        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        </v:shape>
                        <v:shape id="Freeform: Shape 2143" o:spid="_x0000_s1062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        <v:stroke joinstyle="miter"/>
        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        </v:shape>
                        <v:shape id="Freeform: Shape 2145" o:spid="_x0000_s1063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        <v:stroke joinstyle="miter"/>
        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        </v:shape>
                        <v:shape id="Freeform: Shape 2146" o:spid="_x0000_s1064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        <v:stroke joinstyle="miter"/>
        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        </v:shape>
                        <v:shape id="Freeform: Shape 2149" o:spid="_x0000_s1065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        <v:stroke joinstyle="miter"/>
        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        </v:shape>
                        <v:shape id="Freeform: Shape 2150" o:spid="_x0000_s1066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        <v:stroke joinstyle="miter"/>
        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        </v:shape>
                        <v:shape id="Freeform: Shape 2151" o:spid="_x0000_s1067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        <v:stroke joinstyle="miter"/>
        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        </v:shape>
                        <v:shape id="Freeform: Shape 2152" o:spid="_x0000_s1068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        <v:stroke joinstyle="miter"/>
        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        </v:shape>
                        <v:shape id="Freeform: Shape 2153" o:spid="_x0000_s1069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" path="m7144,7144v,,1905,953,5715,1905c12859,9049,12859,9049,13811,9049r7620,c17621,8097,14764,8097,12859,8097v-3810,,-5715,-953,-5715,-953xe" filled="f" stroked="f">
                          <v:stroke joinstyle="miter"/>
                          <v:path arrowok="t" o:connecttype="custom" o:connectlocs="7144,7144;12859,9049;13811,9049;21431,9049;12859,8097;7144,7144" o:connectangles="0,0,0,0,0,0"/>
                        </v:shape>
                        <v:shape id="Freeform: Shape 2154" o:spid="_x0000_s1070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        <v:stroke joinstyle="miter"/>
        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        </v:shape>
                        <v:shape id="Freeform: Shape 2156" o:spid="_x0000_s1071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        <v:stroke joinstyle="miter"/>
        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        </v:shape>
                        <v:shape id="Freeform: Shape 2158" o:spid="_x0000_s1072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        <v:stroke joinstyle="miter"/>
        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        </v:shape>
                        <v:shape id="Freeform: Shape 2159" o:spid="_x0000_s1073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        <v:stroke joinstyle="miter"/>
        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        </v:shape>
                        <v:shape id="Freeform: Shape 2160" o:spid="_x0000_s1074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        <v:stroke joinstyle="miter"/>
        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        </v:shape>
                        <v:shape id="Freeform: Shape 2161" o:spid="_x0000_s1075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        <v:stroke joinstyle="miter"/>
        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712ABA" w:rsidRPr="008C1733" w14:paraId="257D9B4C" w14:textId="77777777" w:rsidTr="0060575D">
        <w:trPr>
          <w:trHeight w:val="2448"/>
          <w:jc w:val="center"/>
        </w:trPr>
        <w:tc>
          <w:tcPr>
            <w:tcW w:w="7375" w:type="dxa"/>
            <w:vMerge/>
            <w:vAlign w:val="bottom"/>
          </w:tcPr>
          <w:p w14:paraId="0C95DEF3" w14:textId="77777777" w:rsidR="00712ABA" w:rsidRPr="008C1733" w:rsidRDefault="00712ABA" w:rsidP="00781022">
            <w:pPr>
              <w:pStyle w:val="Heading1"/>
            </w:pPr>
          </w:p>
        </w:tc>
        <w:tc>
          <w:tcPr>
            <w:tcW w:w="369" w:type="dxa"/>
            <w:gridSpan w:val="2"/>
            <w:vMerge/>
          </w:tcPr>
          <w:p w14:paraId="6C96D8F5" w14:textId="77777777" w:rsidR="00712ABA" w:rsidRPr="008C1733" w:rsidRDefault="00712ABA" w:rsidP="00CB5F66">
            <w:pPr>
              <w:rPr>
                <w:rFonts w:asciiTheme="majorHAnsi" w:hAnsiTheme="majorHAnsi"/>
              </w:rPr>
            </w:pPr>
          </w:p>
        </w:tc>
        <w:tc>
          <w:tcPr>
            <w:tcW w:w="7376" w:type="dxa"/>
            <w:gridSpan w:val="2"/>
            <w:vAlign w:val="center"/>
          </w:tcPr>
          <w:p w14:paraId="230508BD" w14:textId="2C55F69A" w:rsidR="000F17B0" w:rsidRDefault="000F17B0" w:rsidP="00D90FD2">
            <w:pPr>
              <w:pStyle w:val="Title"/>
            </w:pPr>
            <w:r>
              <w:t>Specialty Courts</w:t>
            </w:r>
          </w:p>
          <w:p w14:paraId="720E102F" w14:textId="79FABBD6" w:rsidR="00712ABA" w:rsidRPr="000F17B0" w:rsidRDefault="00A20E29" w:rsidP="00D90FD2">
            <w:pPr>
              <w:pStyle w:val="Title"/>
              <w:rPr>
                <w:sz w:val="72"/>
                <w:szCs w:val="52"/>
              </w:rPr>
            </w:pPr>
            <w:r w:rsidRPr="000F17B0">
              <w:rPr>
                <w:sz w:val="72"/>
                <w:szCs w:val="52"/>
              </w:rPr>
              <w:t>Jefferson County</w:t>
            </w:r>
          </w:p>
          <w:p w14:paraId="4BE47B09" w14:textId="662937B8" w:rsidR="00D56ABC" w:rsidRDefault="00A20E29" w:rsidP="00D56ABC">
            <w:pPr>
              <w:pStyle w:val="Heading1"/>
            </w:pPr>
            <w:r>
              <w:t>Drug Court</w:t>
            </w:r>
            <w:r w:rsidR="00D56ABC">
              <w:t xml:space="preserve"> Graduation</w:t>
            </w:r>
          </w:p>
          <w:p w14:paraId="4B492B41" w14:textId="77777777" w:rsidR="00757DB3" w:rsidRPr="00757DB3" w:rsidRDefault="00757DB3" w:rsidP="00757DB3"/>
          <w:p w14:paraId="208FCB8B" w14:textId="19A8C0D7" w:rsidR="00712ABA" w:rsidRPr="0030161C" w:rsidRDefault="000F17B0" w:rsidP="00757DB3">
            <w:r>
              <w:t>Wednesday</w:t>
            </w:r>
            <w:r w:rsidR="00B30909">
              <w:t xml:space="preserve">, </w:t>
            </w:r>
            <w:r>
              <w:t>October 18</w:t>
            </w:r>
            <w:r w:rsidR="0026055C">
              <w:t>,</w:t>
            </w:r>
            <w:r w:rsidR="00B30909">
              <w:t xml:space="preserve"> 202</w:t>
            </w:r>
            <w:r w:rsidR="00A20E29">
              <w:t>3</w:t>
            </w:r>
          </w:p>
          <w:p w14:paraId="47805FB3" w14:textId="5F2C76C5" w:rsidR="00712ABA" w:rsidRPr="0030161C" w:rsidRDefault="00A20E29" w:rsidP="00757DB3">
            <w:r>
              <w:t>3:00 PM</w:t>
            </w:r>
          </w:p>
          <w:p w14:paraId="22E42574" w14:textId="4F8A018F" w:rsidR="00712ABA" w:rsidRPr="0030161C" w:rsidRDefault="00712ABA" w:rsidP="00D90FD2"/>
        </w:tc>
      </w:tr>
      <w:tr w:rsidR="00CB5F66" w:rsidRPr="008C1733" w14:paraId="627AAEC6" w14:textId="77777777" w:rsidTr="0060575D">
        <w:trPr>
          <w:gridAfter w:val="1"/>
          <w:wAfter w:w="15" w:type="dxa"/>
          <w:trHeight w:val="10701"/>
          <w:jc w:val="center"/>
        </w:trPr>
        <w:tc>
          <w:tcPr>
            <w:tcW w:w="7372" w:type="dxa"/>
          </w:tcPr>
          <w:p w14:paraId="5B920EC0" w14:textId="2B67A71D" w:rsidR="00781022" w:rsidRDefault="00B30909" w:rsidP="00781022">
            <w:pPr>
              <w:pStyle w:val="Heading1"/>
              <w:rPr>
                <w:rFonts w:eastAsia="MS PGothic" w:cs="Arial"/>
              </w:rPr>
            </w:pPr>
            <w:r>
              <w:rPr>
                <w:rFonts w:asciiTheme="majorHAnsi" w:hAnsiTheme="majorHAnsi"/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5C2F47E2" wp14:editId="30C42570">
                      <wp:extent cx="1017447" cy="1059420"/>
                      <wp:effectExtent l="76200" t="57150" r="68580" b="7620"/>
                      <wp:docPr id="1923" name="Group 192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017447" cy="1059420"/>
                                <a:chOff x="0" y="0"/>
                                <a:chExt cx="4852880" cy="5053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57" r="2557"/>
                                <a:stretch/>
                              </pic:blipFill>
                              <pic:spPr bwMode="auto">
                                <a:xfrm>
                                  <a:off x="8467" y="0"/>
                                  <a:ext cx="4795520" cy="5053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925" name="Group 295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g:cNvPr>
                              <wpg:cNvGrpSpPr/>
                              <wpg:grpSpPr>
                                <a:xfrm rot="10800000">
                                  <a:off x="0" y="0"/>
                                  <a:ext cx="4852880" cy="1562459"/>
                                  <a:chOff x="0" y="0"/>
                                  <a:chExt cx="4099756" cy="1321043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1926" name="Freeform: Shape 1926"/>
                                <wps:cNvSpPr/>
                                <wps:spPr>
                                  <a:xfrm>
                                    <a:off x="3524250" y="1263893"/>
                                    <a:ext cx="419100" cy="57150"/>
                                  </a:xfrm>
                                  <a:custGeom>
                                    <a:avLst/>
                                    <a:gdLst>
                                      <a:gd name="connsiteX0" fmla="*/ 182404 w 419100"/>
                                      <a:gd name="connsiteY0" fmla="*/ 48101 h 57150"/>
                                      <a:gd name="connsiteX1" fmla="*/ 192881 w 419100"/>
                                      <a:gd name="connsiteY1" fmla="*/ 46196 h 57150"/>
                                      <a:gd name="connsiteX2" fmla="*/ 202406 w 419100"/>
                                      <a:gd name="connsiteY2" fmla="*/ 44291 h 57150"/>
                                      <a:gd name="connsiteX3" fmla="*/ 218599 w 419100"/>
                                      <a:gd name="connsiteY3" fmla="*/ 42386 h 57150"/>
                                      <a:gd name="connsiteX4" fmla="*/ 231934 w 419100"/>
                                      <a:gd name="connsiteY4" fmla="*/ 40481 h 57150"/>
                                      <a:gd name="connsiteX5" fmla="*/ 241459 w 419100"/>
                                      <a:gd name="connsiteY5" fmla="*/ 39528 h 57150"/>
                                      <a:gd name="connsiteX6" fmla="*/ 250031 w 419100"/>
                                      <a:gd name="connsiteY6" fmla="*/ 38576 h 57150"/>
                                      <a:gd name="connsiteX7" fmla="*/ 242411 w 419100"/>
                                      <a:gd name="connsiteY7" fmla="*/ 40481 h 57150"/>
                                      <a:gd name="connsiteX8" fmla="*/ 232886 w 419100"/>
                                      <a:gd name="connsiteY8" fmla="*/ 43339 h 57150"/>
                                      <a:gd name="connsiteX9" fmla="*/ 219551 w 419100"/>
                                      <a:gd name="connsiteY9" fmla="*/ 47148 h 57150"/>
                                      <a:gd name="connsiteX10" fmla="*/ 204311 w 419100"/>
                                      <a:gd name="connsiteY10" fmla="*/ 51911 h 57150"/>
                                      <a:gd name="connsiteX11" fmla="*/ 416719 w 419100"/>
                                      <a:gd name="connsiteY11" fmla="*/ 51911 h 57150"/>
                                      <a:gd name="connsiteX12" fmla="*/ 396716 w 419100"/>
                                      <a:gd name="connsiteY12" fmla="*/ 43339 h 57150"/>
                                      <a:gd name="connsiteX13" fmla="*/ 332899 w 419100"/>
                                      <a:gd name="connsiteY13" fmla="*/ 23336 h 57150"/>
                                      <a:gd name="connsiteX14" fmla="*/ 249079 w 419100"/>
                                      <a:gd name="connsiteY14" fmla="*/ 9048 h 57150"/>
                                      <a:gd name="connsiteX15" fmla="*/ 200501 w 419100"/>
                                      <a:gd name="connsiteY15" fmla="*/ 7144 h 57150"/>
                                      <a:gd name="connsiteX16" fmla="*/ 149066 w 419100"/>
                                      <a:gd name="connsiteY16" fmla="*/ 10001 h 57150"/>
                                      <a:gd name="connsiteX17" fmla="*/ 95726 w 419100"/>
                                      <a:gd name="connsiteY17" fmla="*/ 19526 h 57150"/>
                                      <a:gd name="connsiteX18" fmla="*/ 82391 w 419100"/>
                                      <a:gd name="connsiteY18" fmla="*/ 23336 h 57150"/>
                                      <a:gd name="connsiteX19" fmla="*/ 69056 w 419100"/>
                                      <a:gd name="connsiteY19" fmla="*/ 27146 h 57150"/>
                                      <a:gd name="connsiteX20" fmla="*/ 55721 w 419100"/>
                                      <a:gd name="connsiteY20" fmla="*/ 31909 h 57150"/>
                                      <a:gd name="connsiteX21" fmla="*/ 42386 w 419100"/>
                                      <a:gd name="connsiteY21" fmla="*/ 36671 h 57150"/>
                                      <a:gd name="connsiteX22" fmla="*/ 35719 w 419100"/>
                                      <a:gd name="connsiteY22" fmla="*/ 39528 h 57150"/>
                                      <a:gd name="connsiteX23" fmla="*/ 29051 w 419100"/>
                                      <a:gd name="connsiteY23" fmla="*/ 42386 h 57150"/>
                                      <a:gd name="connsiteX24" fmla="*/ 15716 w 419100"/>
                                      <a:gd name="connsiteY24" fmla="*/ 48101 h 57150"/>
                                      <a:gd name="connsiteX25" fmla="*/ 7144 w 419100"/>
                                      <a:gd name="connsiteY25" fmla="*/ 52864 h 57150"/>
                                      <a:gd name="connsiteX26" fmla="*/ 81439 w 419100"/>
                                      <a:gd name="connsiteY26" fmla="*/ 52864 h 57150"/>
                                      <a:gd name="connsiteX27" fmla="*/ 90011 w 419100"/>
                                      <a:gd name="connsiteY27" fmla="*/ 51911 h 57150"/>
                                      <a:gd name="connsiteX28" fmla="*/ 95726 w 419100"/>
                                      <a:gd name="connsiteY28" fmla="*/ 50959 h 57150"/>
                                      <a:gd name="connsiteX29" fmla="*/ 90011 w 419100"/>
                                      <a:gd name="connsiteY29" fmla="*/ 52864 h 57150"/>
                                      <a:gd name="connsiteX30" fmla="*/ 89059 w 419100"/>
                                      <a:gd name="connsiteY30" fmla="*/ 52864 h 57150"/>
                                      <a:gd name="connsiteX31" fmla="*/ 164306 w 419100"/>
                                      <a:gd name="connsiteY31" fmla="*/ 52864 h 57150"/>
                                      <a:gd name="connsiteX32" fmla="*/ 169069 w 419100"/>
                                      <a:gd name="connsiteY32" fmla="*/ 51911 h 57150"/>
                                      <a:gd name="connsiteX33" fmla="*/ 182404 w 419100"/>
                                      <a:gd name="connsiteY33" fmla="*/ 48101 h 571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419100" h="57150">
                                        <a:moveTo>
                                          <a:pt x="182404" y="48101"/>
                                        </a:moveTo>
                                        <a:cubicBezTo>
                                          <a:pt x="186214" y="47148"/>
                                          <a:pt x="189071" y="47148"/>
                                          <a:pt x="192881" y="46196"/>
                                        </a:cubicBezTo>
                                        <a:cubicBezTo>
                                          <a:pt x="195739" y="45244"/>
                                          <a:pt x="199549" y="45244"/>
                                          <a:pt x="202406" y="44291"/>
                                        </a:cubicBezTo>
                                        <a:cubicBezTo>
                                          <a:pt x="208121" y="43339"/>
                                          <a:pt x="213836" y="42386"/>
                                          <a:pt x="218599" y="42386"/>
                                        </a:cubicBezTo>
                                        <a:cubicBezTo>
                                          <a:pt x="223361" y="41434"/>
                                          <a:pt x="228124" y="41434"/>
                                          <a:pt x="231934" y="40481"/>
                                        </a:cubicBezTo>
                                        <a:cubicBezTo>
                                          <a:pt x="235744" y="40481"/>
                                          <a:pt x="239554" y="39528"/>
                                          <a:pt x="241459" y="39528"/>
                                        </a:cubicBezTo>
                                        <a:cubicBezTo>
                                          <a:pt x="247174" y="38576"/>
                                          <a:pt x="250031" y="38576"/>
                                          <a:pt x="250031" y="38576"/>
                                        </a:cubicBezTo>
                                        <a:cubicBezTo>
                                          <a:pt x="250031" y="38576"/>
                                          <a:pt x="247174" y="39528"/>
                                          <a:pt x="242411" y="40481"/>
                                        </a:cubicBezTo>
                                        <a:cubicBezTo>
                                          <a:pt x="239554" y="41434"/>
                                          <a:pt x="236696" y="42386"/>
                                          <a:pt x="232886" y="43339"/>
                                        </a:cubicBezTo>
                                        <a:cubicBezTo>
                                          <a:pt x="229076" y="44291"/>
                                          <a:pt x="224314" y="45244"/>
                                          <a:pt x="219551" y="47148"/>
                                        </a:cubicBezTo>
                                        <a:cubicBezTo>
                                          <a:pt x="214789" y="48101"/>
                                          <a:pt x="210026" y="50006"/>
                                          <a:pt x="204311" y="51911"/>
                                        </a:cubicBezTo>
                                        <a:lnTo>
                                          <a:pt x="416719" y="51911"/>
                                        </a:lnTo>
                                        <a:cubicBezTo>
                                          <a:pt x="411004" y="49053"/>
                                          <a:pt x="404336" y="46196"/>
                                          <a:pt x="396716" y="43339"/>
                                        </a:cubicBezTo>
                                        <a:cubicBezTo>
                                          <a:pt x="379571" y="36671"/>
                                          <a:pt x="358616" y="29051"/>
                                          <a:pt x="332899" y="23336"/>
                                        </a:cubicBezTo>
                                        <a:cubicBezTo>
                                          <a:pt x="308134" y="16669"/>
                                          <a:pt x="279559" y="11906"/>
                                          <a:pt x="249079" y="9048"/>
                                        </a:cubicBezTo>
                                        <a:cubicBezTo>
                                          <a:pt x="233839" y="8096"/>
                                          <a:pt x="217646" y="7144"/>
                                          <a:pt x="200501" y="7144"/>
                                        </a:cubicBezTo>
                                        <a:cubicBezTo>
                                          <a:pt x="184309" y="7144"/>
                                          <a:pt x="167164" y="8096"/>
                                          <a:pt x="149066" y="10001"/>
                                        </a:cubicBezTo>
                                        <a:cubicBezTo>
                                          <a:pt x="131921" y="11906"/>
                                          <a:pt x="113824" y="14764"/>
                                          <a:pt x="95726" y="19526"/>
                                        </a:cubicBezTo>
                                        <a:cubicBezTo>
                                          <a:pt x="90964" y="20478"/>
                                          <a:pt x="87154" y="21431"/>
                                          <a:pt x="82391" y="23336"/>
                                        </a:cubicBezTo>
                                        <a:cubicBezTo>
                                          <a:pt x="77629" y="24289"/>
                                          <a:pt x="73819" y="25241"/>
                                          <a:pt x="69056" y="27146"/>
                                        </a:cubicBezTo>
                                        <a:cubicBezTo>
                                          <a:pt x="64294" y="29051"/>
                                          <a:pt x="60484" y="30003"/>
                                          <a:pt x="55721" y="31909"/>
                                        </a:cubicBezTo>
                                        <a:cubicBezTo>
                                          <a:pt x="50959" y="33814"/>
                                          <a:pt x="47149" y="35719"/>
                                          <a:pt x="42386" y="36671"/>
                                        </a:cubicBezTo>
                                        <a:cubicBezTo>
                                          <a:pt x="40481" y="37623"/>
                                          <a:pt x="37624" y="38576"/>
                                          <a:pt x="35719" y="39528"/>
                                        </a:cubicBezTo>
                                        <a:lnTo>
                                          <a:pt x="29051" y="42386"/>
                                        </a:lnTo>
                                        <a:cubicBezTo>
                                          <a:pt x="24289" y="44291"/>
                                          <a:pt x="20479" y="46196"/>
                                          <a:pt x="15716" y="48101"/>
                                        </a:cubicBezTo>
                                        <a:cubicBezTo>
                                          <a:pt x="12859" y="50006"/>
                                          <a:pt x="10001" y="50959"/>
                                          <a:pt x="7144" y="52864"/>
                                        </a:cubicBezTo>
                                        <a:lnTo>
                                          <a:pt x="81439" y="52864"/>
                                        </a:lnTo>
                                        <a:cubicBezTo>
                                          <a:pt x="85249" y="51911"/>
                                          <a:pt x="88106" y="51911"/>
                                          <a:pt x="90011" y="51911"/>
                                        </a:cubicBezTo>
                                        <a:cubicBezTo>
                                          <a:pt x="93821" y="50959"/>
                                          <a:pt x="95726" y="50959"/>
                                          <a:pt x="95726" y="50959"/>
                                        </a:cubicBezTo>
                                        <a:cubicBezTo>
                                          <a:pt x="95726" y="50959"/>
                                          <a:pt x="93821" y="51911"/>
                                          <a:pt x="90011" y="52864"/>
                                        </a:cubicBezTo>
                                        <a:cubicBezTo>
                                          <a:pt x="90011" y="52864"/>
                                          <a:pt x="90011" y="52864"/>
                                          <a:pt x="89059" y="52864"/>
                                        </a:cubicBezTo>
                                        <a:lnTo>
                                          <a:pt x="164306" y="52864"/>
                                        </a:lnTo>
                                        <a:cubicBezTo>
                                          <a:pt x="166211" y="52864"/>
                                          <a:pt x="168116" y="51911"/>
                                          <a:pt x="169069" y="51911"/>
                                        </a:cubicBezTo>
                                        <a:cubicBezTo>
                                          <a:pt x="174784" y="50006"/>
                                          <a:pt x="178594" y="49053"/>
                                          <a:pt x="182404" y="481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7" name="Freeform: Shape 1927"/>
                                <wps:cNvSpPr/>
                                <wps:spPr>
                                  <a:xfrm>
                                    <a:off x="3947160" y="1109826"/>
                                    <a:ext cx="9525" cy="9525"/>
                                  </a:xfrm>
                                  <a:custGeom>
                                    <a:avLst/>
                                    <a:gdLst>
                                      <a:gd name="connsiteX0" fmla="*/ 7144 w 9525"/>
                                      <a:gd name="connsiteY0" fmla="*/ 7858 h 9525"/>
                                      <a:gd name="connsiteX1" fmla="*/ 7144 w 9525"/>
                                      <a:gd name="connsiteY1" fmla="*/ 7858 h 9525"/>
                                      <a:gd name="connsiteX2" fmla="*/ 7144 w 9525"/>
                                      <a:gd name="connsiteY2" fmla="*/ 7858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525" h="9525">
                                        <a:moveTo>
                                          <a:pt x="7144" y="7858"/>
                                        </a:moveTo>
                                        <a:lnTo>
                                          <a:pt x="7144" y="7858"/>
                                        </a:lnTo>
                                        <a:cubicBezTo>
                                          <a:pt x="7144" y="6906"/>
                                          <a:pt x="7144" y="6906"/>
                                          <a:pt x="7144" y="78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8" name="Freeform: Shape 1928"/>
                                <wps:cNvSpPr/>
                                <wps:spPr>
                                  <a:xfrm>
                                    <a:off x="145733" y="1109826"/>
                                    <a:ext cx="9525" cy="9525"/>
                                  </a:xfrm>
                                  <a:custGeom>
                                    <a:avLst/>
                                    <a:gdLst>
                                      <a:gd name="connsiteX0" fmla="*/ 7144 w 9525"/>
                                      <a:gd name="connsiteY0" fmla="*/ 7858 h 9525"/>
                                      <a:gd name="connsiteX1" fmla="*/ 7144 w 9525"/>
                                      <a:gd name="connsiteY1" fmla="*/ 7858 h 9525"/>
                                      <a:gd name="connsiteX2" fmla="*/ 7144 w 9525"/>
                                      <a:gd name="connsiteY2" fmla="*/ 7858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525" h="9525">
                                        <a:moveTo>
                                          <a:pt x="7144" y="7858"/>
                                        </a:moveTo>
                                        <a:lnTo>
                                          <a:pt x="7144" y="7858"/>
                                        </a:lnTo>
                                        <a:cubicBezTo>
                                          <a:pt x="7144" y="6906"/>
                                          <a:pt x="7144" y="6906"/>
                                          <a:pt x="7144" y="78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9" name="Freeform: Shape 1929"/>
                                <wps:cNvSpPr/>
                                <wps:spPr>
                                  <a:xfrm>
                                    <a:off x="157163" y="1262940"/>
                                    <a:ext cx="419100" cy="57150"/>
                                  </a:xfrm>
                                  <a:custGeom>
                                    <a:avLst/>
                                    <a:gdLst>
                                      <a:gd name="connsiteX0" fmla="*/ 394811 w 419100"/>
                                      <a:gd name="connsiteY0" fmla="*/ 42386 h 57150"/>
                                      <a:gd name="connsiteX1" fmla="*/ 388144 w 419100"/>
                                      <a:gd name="connsiteY1" fmla="*/ 39529 h 57150"/>
                                      <a:gd name="connsiteX2" fmla="*/ 381476 w 419100"/>
                                      <a:gd name="connsiteY2" fmla="*/ 36672 h 57150"/>
                                      <a:gd name="connsiteX3" fmla="*/ 368141 w 419100"/>
                                      <a:gd name="connsiteY3" fmla="*/ 31909 h 57150"/>
                                      <a:gd name="connsiteX4" fmla="*/ 354806 w 419100"/>
                                      <a:gd name="connsiteY4" fmla="*/ 27147 h 57150"/>
                                      <a:gd name="connsiteX5" fmla="*/ 341471 w 419100"/>
                                      <a:gd name="connsiteY5" fmla="*/ 23336 h 57150"/>
                                      <a:gd name="connsiteX6" fmla="*/ 328136 w 419100"/>
                                      <a:gd name="connsiteY6" fmla="*/ 19526 h 57150"/>
                                      <a:gd name="connsiteX7" fmla="*/ 274796 w 419100"/>
                                      <a:gd name="connsiteY7" fmla="*/ 10001 h 57150"/>
                                      <a:gd name="connsiteX8" fmla="*/ 223361 w 419100"/>
                                      <a:gd name="connsiteY8" fmla="*/ 7144 h 57150"/>
                                      <a:gd name="connsiteX9" fmla="*/ 174784 w 419100"/>
                                      <a:gd name="connsiteY9" fmla="*/ 9049 h 57150"/>
                                      <a:gd name="connsiteX10" fmla="*/ 90964 w 419100"/>
                                      <a:gd name="connsiteY10" fmla="*/ 23336 h 57150"/>
                                      <a:gd name="connsiteX11" fmla="*/ 27146 w 419100"/>
                                      <a:gd name="connsiteY11" fmla="*/ 43339 h 57150"/>
                                      <a:gd name="connsiteX12" fmla="*/ 7144 w 419100"/>
                                      <a:gd name="connsiteY12" fmla="*/ 51911 h 57150"/>
                                      <a:gd name="connsiteX13" fmla="*/ 219551 w 419100"/>
                                      <a:gd name="connsiteY13" fmla="*/ 51911 h 57150"/>
                                      <a:gd name="connsiteX14" fmla="*/ 204311 w 419100"/>
                                      <a:gd name="connsiteY14" fmla="*/ 47149 h 57150"/>
                                      <a:gd name="connsiteX15" fmla="*/ 190976 w 419100"/>
                                      <a:gd name="connsiteY15" fmla="*/ 43339 h 57150"/>
                                      <a:gd name="connsiteX16" fmla="*/ 181451 w 419100"/>
                                      <a:gd name="connsiteY16" fmla="*/ 40481 h 57150"/>
                                      <a:gd name="connsiteX17" fmla="*/ 173831 w 419100"/>
                                      <a:gd name="connsiteY17" fmla="*/ 38576 h 57150"/>
                                      <a:gd name="connsiteX18" fmla="*/ 182404 w 419100"/>
                                      <a:gd name="connsiteY18" fmla="*/ 39529 h 57150"/>
                                      <a:gd name="connsiteX19" fmla="*/ 191929 w 419100"/>
                                      <a:gd name="connsiteY19" fmla="*/ 40481 h 57150"/>
                                      <a:gd name="connsiteX20" fmla="*/ 205264 w 419100"/>
                                      <a:gd name="connsiteY20" fmla="*/ 42386 h 57150"/>
                                      <a:gd name="connsiteX21" fmla="*/ 221456 w 419100"/>
                                      <a:gd name="connsiteY21" fmla="*/ 44291 h 57150"/>
                                      <a:gd name="connsiteX22" fmla="*/ 230981 w 419100"/>
                                      <a:gd name="connsiteY22" fmla="*/ 46197 h 57150"/>
                                      <a:gd name="connsiteX23" fmla="*/ 241459 w 419100"/>
                                      <a:gd name="connsiteY23" fmla="*/ 48101 h 57150"/>
                                      <a:gd name="connsiteX24" fmla="*/ 251936 w 419100"/>
                                      <a:gd name="connsiteY24" fmla="*/ 50006 h 57150"/>
                                      <a:gd name="connsiteX25" fmla="*/ 256699 w 419100"/>
                                      <a:gd name="connsiteY25" fmla="*/ 50959 h 57150"/>
                                      <a:gd name="connsiteX26" fmla="*/ 331946 w 419100"/>
                                      <a:gd name="connsiteY26" fmla="*/ 50959 h 57150"/>
                                      <a:gd name="connsiteX27" fmla="*/ 330994 w 419100"/>
                                      <a:gd name="connsiteY27" fmla="*/ 50959 h 57150"/>
                                      <a:gd name="connsiteX28" fmla="*/ 325279 w 419100"/>
                                      <a:gd name="connsiteY28" fmla="*/ 49054 h 57150"/>
                                      <a:gd name="connsiteX29" fmla="*/ 330994 w 419100"/>
                                      <a:gd name="connsiteY29" fmla="*/ 50006 h 57150"/>
                                      <a:gd name="connsiteX30" fmla="*/ 339566 w 419100"/>
                                      <a:gd name="connsiteY30" fmla="*/ 50959 h 57150"/>
                                      <a:gd name="connsiteX31" fmla="*/ 413861 w 419100"/>
                                      <a:gd name="connsiteY31" fmla="*/ 50959 h 57150"/>
                                      <a:gd name="connsiteX32" fmla="*/ 405289 w 419100"/>
                                      <a:gd name="connsiteY32" fmla="*/ 46197 h 57150"/>
                                      <a:gd name="connsiteX33" fmla="*/ 394811 w 419100"/>
                                      <a:gd name="connsiteY33" fmla="*/ 42386 h 571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419100" h="57150">
                                        <a:moveTo>
                                          <a:pt x="394811" y="42386"/>
                                        </a:moveTo>
                                        <a:lnTo>
                                          <a:pt x="388144" y="39529"/>
                                        </a:lnTo>
                                        <a:cubicBezTo>
                                          <a:pt x="386239" y="38576"/>
                                          <a:pt x="383381" y="37624"/>
                                          <a:pt x="381476" y="36672"/>
                                        </a:cubicBezTo>
                                        <a:cubicBezTo>
                                          <a:pt x="376714" y="34766"/>
                                          <a:pt x="372904" y="32861"/>
                                          <a:pt x="368141" y="31909"/>
                                        </a:cubicBezTo>
                                        <a:cubicBezTo>
                                          <a:pt x="363379" y="30004"/>
                                          <a:pt x="359569" y="29051"/>
                                          <a:pt x="354806" y="27147"/>
                                        </a:cubicBezTo>
                                        <a:cubicBezTo>
                                          <a:pt x="350044" y="25241"/>
                                          <a:pt x="346234" y="24289"/>
                                          <a:pt x="341471" y="23336"/>
                                        </a:cubicBezTo>
                                        <a:cubicBezTo>
                                          <a:pt x="336709" y="22384"/>
                                          <a:pt x="332899" y="20479"/>
                                          <a:pt x="328136" y="19526"/>
                                        </a:cubicBezTo>
                                        <a:cubicBezTo>
                                          <a:pt x="310039" y="14764"/>
                                          <a:pt x="292894" y="11906"/>
                                          <a:pt x="274796" y="10001"/>
                                        </a:cubicBezTo>
                                        <a:cubicBezTo>
                                          <a:pt x="257651" y="8097"/>
                                          <a:pt x="240506" y="7144"/>
                                          <a:pt x="223361" y="7144"/>
                                        </a:cubicBezTo>
                                        <a:cubicBezTo>
                                          <a:pt x="207169" y="7144"/>
                                          <a:pt x="190976" y="8097"/>
                                          <a:pt x="174784" y="9049"/>
                                        </a:cubicBezTo>
                                        <a:cubicBezTo>
                                          <a:pt x="144304" y="11906"/>
                                          <a:pt x="115729" y="17622"/>
                                          <a:pt x="90964" y="23336"/>
                                        </a:cubicBezTo>
                                        <a:cubicBezTo>
                                          <a:pt x="66199" y="30004"/>
                                          <a:pt x="45244" y="36672"/>
                                          <a:pt x="27146" y="43339"/>
                                        </a:cubicBezTo>
                                        <a:cubicBezTo>
                                          <a:pt x="19526" y="46197"/>
                                          <a:pt x="13811" y="49054"/>
                                          <a:pt x="7144" y="51911"/>
                                        </a:cubicBezTo>
                                        <a:lnTo>
                                          <a:pt x="219551" y="51911"/>
                                        </a:lnTo>
                                        <a:cubicBezTo>
                                          <a:pt x="213836" y="50006"/>
                                          <a:pt x="209074" y="49054"/>
                                          <a:pt x="204311" y="47149"/>
                                        </a:cubicBezTo>
                                        <a:cubicBezTo>
                                          <a:pt x="199549" y="45244"/>
                                          <a:pt x="194786" y="44291"/>
                                          <a:pt x="190976" y="43339"/>
                                        </a:cubicBezTo>
                                        <a:cubicBezTo>
                                          <a:pt x="187166" y="42386"/>
                                          <a:pt x="184309" y="41434"/>
                                          <a:pt x="181451" y="40481"/>
                                        </a:cubicBezTo>
                                        <a:cubicBezTo>
                                          <a:pt x="175736" y="39529"/>
                                          <a:pt x="173831" y="38576"/>
                                          <a:pt x="173831" y="38576"/>
                                        </a:cubicBezTo>
                                        <a:cubicBezTo>
                                          <a:pt x="173831" y="38576"/>
                                          <a:pt x="176689" y="38576"/>
                                          <a:pt x="182404" y="39529"/>
                                        </a:cubicBezTo>
                                        <a:cubicBezTo>
                                          <a:pt x="185261" y="39529"/>
                                          <a:pt x="188119" y="40481"/>
                                          <a:pt x="191929" y="40481"/>
                                        </a:cubicBezTo>
                                        <a:cubicBezTo>
                                          <a:pt x="195739" y="40481"/>
                                          <a:pt x="200501" y="41434"/>
                                          <a:pt x="205264" y="42386"/>
                                        </a:cubicBezTo>
                                        <a:cubicBezTo>
                                          <a:pt x="210026" y="43339"/>
                                          <a:pt x="215741" y="44291"/>
                                          <a:pt x="221456" y="44291"/>
                                        </a:cubicBezTo>
                                        <a:cubicBezTo>
                                          <a:pt x="224314" y="44291"/>
                                          <a:pt x="227171" y="45244"/>
                                          <a:pt x="230981" y="46197"/>
                                        </a:cubicBezTo>
                                        <a:cubicBezTo>
                                          <a:pt x="233839" y="47149"/>
                                          <a:pt x="237649" y="47149"/>
                                          <a:pt x="241459" y="48101"/>
                                        </a:cubicBezTo>
                                        <a:cubicBezTo>
                                          <a:pt x="245269" y="49054"/>
                                          <a:pt x="248126" y="49054"/>
                                          <a:pt x="251936" y="50006"/>
                                        </a:cubicBezTo>
                                        <a:cubicBezTo>
                                          <a:pt x="253841" y="50006"/>
                                          <a:pt x="254794" y="50959"/>
                                          <a:pt x="256699" y="50959"/>
                                        </a:cubicBezTo>
                                        <a:lnTo>
                                          <a:pt x="331946" y="50959"/>
                                        </a:lnTo>
                                        <a:cubicBezTo>
                                          <a:pt x="331946" y="50959"/>
                                          <a:pt x="331946" y="50959"/>
                                          <a:pt x="330994" y="50959"/>
                                        </a:cubicBezTo>
                                        <a:cubicBezTo>
                                          <a:pt x="327184" y="50006"/>
                                          <a:pt x="325279" y="49054"/>
                                          <a:pt x="325279" y="49054"/>
                                        </a:cubicBezTo>
                                        <a:cubicBezTo>
                                          <a:pt x="325279" y="49054"/>
                                          <a:pt x="327184" y="49054"/>
                                          <a:pt x="330994" y="50006"/>
                                        </a:cubicBezTo>
                                        <a:cubicBezTo>
                                          <a:pt x="332899" y="50006"/>
                                          <a:pt x="335756" y="50959"/>
                                          <a:pt x="339566" y="50959"/>
                                        </a:cubicBezTo>
                                        <a:lnTo>
                                          <a:pt x="413861" y="50959"/>
                                        </a:lnTo>
                                        <a:cubicBezTo>
                                          <a:pt x="411004" y="49054"/>
                                          <a:pt x="408146" y="48101"/>
                                          <a:pt x="405289" y="46197"/>
                                        </a:cubicBezTo>
                                        <a:cubicBezTo>
                                          <a:pt x="403384" y="46197"/>
                                          <a:pt x="399574" y="44291"/>
                                          <a:pt x="394811" y="423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0" name="Freeform: Shape 1930"/>
                                <wps:cNvSpPr/>
                                <wps:spPr>
                                  <a:xfrm>
                                    <a:off x="3228581" y="910477"/>
                                    <a:ext cx="466725" cy="323850"/>
                                  </a:xfrm>
                                  <a:custGeom>
                                    <a:avLst/>
                                    <a:gdLst>
                                      <a:gd name="connsiteX0" fmla="*/ 426638 w 466725"/>
                                      <a:gd name="connsiteY0" fmla="*/ 292932 h 323850"/>
                                      <a:gd name="connsiteX1" fmla="*/ 380918 w 466725"/>
                                      <a:gd name="connsiteY1" fmla="*/ 291980 h 323850"/>
                                      <a:gd name="connsiteX2" fmla="*/ 321863 w 466725"/>
                                      <a:gd name="connsiteY2" fmla="*/ 294837 h 323850"/>
                                      <a:gd name="connsiteX3" fmla="*/ 252331 w 466725"/>
                                      <a:gd name="connsiteY3" fmla="*/ 297695 h 323850"/>
                                      <a:gd name="connsiteX4" fmla="*/ 178036 w 466725"/>
                                      <a:gd name="connsiteY4" fmla="*/ 290075 h 323850"/>
                                      <a:gd name="connsiteX5" fmla="*/ 142793 w 466725"/>
                                      <a:gd name="connsiteY5" fmla="*/ 277692 h 323850"/>
                                      <a:gd name="connsiteX6" fmla="*/ 134221 w 466725"/>
                                      <a:gd name="connsiteY6" fmla="*/ 272930 h 323850"/>
                                      <a:gd name="connsiteX7" fmla="*/ 126601 w 466725"/>
                                      <a:gd name="connsiteY7" fmla="*/ 268167 h 323850"/>
                                      <a:gd name="connsiteX8" fmla="*/ 122791 w 466725"/>
                                      <a:gd name="connsiteY8" fmla="*/ 265310 h 323850"/>
                                      <a:gd name="connsiteX9" fmla="*/ 118028 w 466725"/>
                                      <a:gd name="connsiteY9" fmla="*/ 262452 h 323850"/>
                                      <a:gd name="connsiteX10" fmla="*/ 116123 w 466725"/>
                                      <a:gd name="connsiteY10" fmla="*/ 260548 h 323850"/>
                                      <a:gd name="connsiteX11" fmla="*/ 116123 w 466725"/>
                                      <a:gd name="connsiteY11" fmla="*/ 260548 h 323850"/>
                                      <a:gd name="connsiteX12" fmla="*/ 116123 w 466725"/>
                                      <a:gd name="connsiteY12" fmla="*/ 260548 h 323850"/>
                                      <a:gd name="connsiteX13" fmla="*/ 116123 w 466725"/>
                                      <a:gd name="connsiteY13" fmla="*/ 260548 h 323850"/>
                                      <a:gd name="connsiteX14" fmla="*/ 115171 w 466725"/>
                                      <a:gd name="connsiteY14" fmla="*/ 259595 h 323850"/>
                                      <a:gd name="connsiteX15" fmla="*/ 111361 w 466725"/>
                                      <a:gd name="connsiteY15" fmla="*/ 256737 h 323850"/>
                                      <a:gd name="connsiteX16" fmla="*/ 85643 w 466725"/>
                                      <a:gd name="connsiteY16" fmla="*/ 230067 h 323850"/>
                                      <a:gd name="connsiteX17" fmla="*/ 69451 w 466725"/>
                                      <a:gd name="connsiteY17" fmla="*/ 198635 h 323850"/>
                                      <a:gd name="connsiteX18" fmla="*/ 74213 w 466725"/>
                                      <a:gd name="connsiteY18" fmla="*/ 135770 h 323850"/>
                                      <a:gd name="connsiteX19" fmla="*/ 92311 w 466725"/>
                                      <a:gd name="connsiteY19" fmla="*/ 111005 h 323850"/>
                                      <a:gd name="connsiteX20" fmla="*/ 104693 w 466725"/>
                                      <a:gd name="connsiteY20" fmla="*/ 101480 h 323850"/>
                                      <a:gd name="connsiteX21" fmla="*/ 111361 w 466725"/>
                                      <a:gd name="connsiteY21" fmla="*/ 97670 h 323850"/>
                                      <a:gd name="connsiteX22" fmla="*/ 113266 w 466725"/>
                                      <a:gd name="connsiteY22" fmla="*/ 96717 h 323850"/>
                                      <a:gd name="connsiteX23" fmla="*/ 115171 w 466725"/>
                                      <a:gd name="connsiteY23" fmla="*/ 95765 h 323850"/>
                                      <a:gd name="connsiteX24" fmla="*/ 118028 w 466725"/>
                                      <a:gd name="connsiteY24" fmla="*/ 93860 h 323850"/>
                                      <a:gd name="connsiteX25" fmla="*/ 119933 w 466725"/>
                                      <a:gd name="connsiteY25" fmla="*/ 92907 h 323850"/>
                                      <a:gd name="connsiteX26" fmla="*/ 121838 w 466725"/>
                                      <a:gd name="connsiteY26" fmla="*/ 91955 h 323850"/>
                                      <a:gd name="connsiteX27" fmla="*/ 123743 w 466725"/>
                                      <a:gd name="connsiteY27" fmla="*/ 91002 h 323850"/>
                                      <a:gd name="connsiteX28" fmla="*/ 124696 w 466725"/>
                                      <a:gd name="connsiteY28" fmla="*/ 90050 h 323850"/>
                                      <a:gd name="connsiteX29" fmla="*/ 125648 w 466725"/>
                                      <a:gd name="connsiteY29" fmla="*/ 90050 h 323850"/>
                                      <a:gd name="connsiteX30" fmla="*/ 124696 w 466725"/>
                                      <a:gd name="connsiteY30" fmla="*/ 90050 h 323850"/>
                                      <a:gd name="connsiteX31" fmla="*/ 124696 w 466725"/>
                                      <a:gd name="connsiteY31" fmla="*/ 90050 h 323850"/>
                                      <a:gd name="connsiteX32" fmla="*/ 127553 w 466725"/>
                                      <a:gd name="connsiteY32" fmla="*/ 89098 h 323850"/>
                                      <a:gd name="connsiteX33" fmla="*/ 130411 w 466725"/>
                                      <a:gd name="connsiteY33" fmla="*/ 88145 h 323850"/>
                                      <a:gd name="connsiteX34" fmla="*/ 136126 w 466725"/>
                                      <a:gd name="connsiteY34" fmla="*/ 87192 h 323850"/>
                                      <a:gd name="connsiteX35" fmla="*/ 138983 w 466725"/>
                                      <a:gd name="connsiteY35" fmla="*/ 86240 h 323850"/>
                                      <a:gd name="connsiteX36" fmla="*/ 141841 w 466725"/>
                                      <a:gd name="connsiteY36" fmla="*/ 86240 h 323850"/>
                                      <a:gd name="connsiteX37" fmla="*/ 167558 w 466725"/>
                                      <a:gd name="connsiteY37" fmla="*/ 88145 h 323850"/>
                                      <a:gd name="connsiteX38" fmla="*/ 185656 w 466725"/>
                                      <a:gd name="connsiteY38" fmla="*/ 93860 h 323850"/>
                                      <a:gd name="connsiteX39" fmla="*/ 160891 w 466725"/>
                                      <a:gd name="connsiteY39" fmla="*/ 211017 h 323850"/>
                                      <a:gd name="connsiteX40" fmla="*/ 277096 w 466725"/>
                                      <a:gd name="connsiteY40" fmla="*/ 257690 h 323850"/>
                                      <a:gd name="connsiteX41" fmla="*/ 308528 w 466725"/>
                                      <a:gd name="connsiteY41" fmla="*/ 227210 h 323850"/>
                                      <a:gd name="connsiteX42" fmla="*/ 313291 w 466725"/>
                                      <a:gd name="connsiteY42" fmla="*/ 217685 h 323850"/>
                                      <a:gd name="connsiteX43" fmla="*/ 314243 w 466725"/>
                                      <a:gd name="connsiteY43" fmla="*/ 213875 h 323850"/>
                                      <a:gd name="connsiteX44" fmla="*/ 316148 w 466725"/>
                                      <a:gd name="connsiteY44" fmla="*/ 209112 h 323850"/>
                                      <a:gd name="connsiteX45" fmla="*/ 319006 w 466725"/>
                                      <a:gd name="connsiteY45" fmla="*/ 198635 h 323850"/>
                                      <a:gd name="connsiteX46" fmla="*/ 321863 w 466725"/>
                                      <a:gd name="connsiteY46" fmla="*/ 187205 h 323850"/>
                                      <a:gd name="connsiteX47" fmla="*/ 323768 w 466725"/>
                                      <a:gd name="connsiteY47" fmla="*/ 173870 h 323850"/>
                                      <a:gd name="connsiteX48" fmla="*/ 323768 w 466725"/>
                                      <a:gd name="connsiteY48" fmla="*/ 170060 h 323850"/>
                                      <a:gd name="connsiteX49" fmla="*/ 323768 w 466725"/>
                                      <a:gd name="connsiteY49" fmla="*/ 166250 h 323850"/>
                                      <a:gd name="connsiteX50" fmla="*/ 323768 w 466725"/>
                                      <a:gd name="connsiteY50" fmla="*/ 158630 h 323850"/>
                                      <a:gd name="connsiteX51" fmla="*/ 323768 w 466725"/>
                                      <a:gd name="connsiteY51" fmla="*/ 150057 h 323850"/>
                                      <a:gd name="connsiteX52" fmla="*/ 322816 w 466725"/>
                                      <a:gd name="connsiteY52" fmla="*/ 141485 h 323850"/>
                                      <a:gd name="connsiteX53" fmla="*/ 314243 w 466725"/>
                                      <a:gd name="connsiteY53" fmla="*/ 105290 h 323850"/>
                                      <a:gd name="connsiteX54" fmla="*/ 293288 w 466725"/>
                                      <a:gd name="connsiteY54" fmla="*/ 70048 h 323850"/>
                                      <a:gd name="connsiteX55" fmla="*/ 261856 w 466725"/>
                                      <a:gd name="connsiteY55" fmla="*/ 40520 h 323850"/>
                                      <a:gd name="connsiteX56" fmla="*/ 178036 w 466725"/>
                                      <a:gd name="connsiteY56" fmla="*/ 8135 h 323850"/>
                                      <a:gd name="connsiteX57" fmla="*/ 128506 w 466725"/>
                                      <a:gd name="connsiteY57" fmla="*/ 10040 h 323850"/>
                                      <a:gd name="connsiteX58" fmla="*/ 121838 w 466725"/>
                                      <a:gd name="connsiteY58" fmla="*/ 10992 h 323850"/>
                                      <a:gd name="connsiteX59" fmla="*/ 115171 w 466725"/>
                                      <a:gd name="connsiteY59" fmla="*/ 12898 h 323850"/>
                                      <a:gd name="connsiteX60" fmla="*/ 102788 w 466725"/>
                                      <a:gd name="connsiteY60" fmla="*/ 17660 h 323850"/>
                                      <a:gd name="connsiteX61" fmla="*/ 96121 w 466725"/>
                                      <a:gd name="connsiteY61" fmla="*/ 20517 h 323850"/>
                                      <a:gd name="connsiteX62" fmla="*/ 89453 w 466725"/>
                                      <a:gd name="connsiteY62" fmla="*/ 23375 h 323850"/>
                                      <a:gd name="connsiteX63" fmla="*/ 89453 w 466725"/>
                                      <a:gd name="connsiteY63" fmla="*/ 23375 h 323850"/>
                                      <a:gd name="connsiteX64" fmla="*/ 88501 w 466725"/>
                                      <a:gd name="connsiteY64" fmla="*/ 24327 h 323850"/>
                                      <a:gd name="connsiteX65" fmla="*/ 87548 w 466725"/>
                                      <a:gd name="connsiteY65" fmla="*/ 24327 h 323850"/>
                                      <a:gd name="connsiteX66" fmla="*/ 86596 w 466725"/>
                                      <a:gd name="connsiteY66" fmla="*/ 25280 h 323850"/>
                                      <a:gd name="connsiteX67" fmla="*/ 84691 w 466725"/>
                                      <a:gd name="connsiteY67" fmla="*/ 26232 h 323850"/>
                                      <a:gd name="connsiteX68" fmla="*/ 82786 w 466725"/>
                                      <a:gd name="connsiteY68" fmla="*/ 27185 h 323850"/>
                                      <a:gd name="connsiteX69" fmla="*/ 79928 w 466725"/>
                                      <a:gd name="connsiteY69" fmla="*/ 29090 h 323850"/>
                                      <a:gd name="connsiteX70" fmla="*/ 74213 w 466725"/>
                                      <a:gd name="connsiteY70" fmla="*/ 32900 h 323850"/>
                                      <a:gd name="connsiteX71" fmla="*/ 71356 w 466725"/>
                                      <a:gd name="connsiteY71" fmla="*/ 34805 h 323850"/>
                                      <a:gd name="connsiteX72" fmla="*/ 68498 w 466725"/>
                                      <a:gd name="connsiteY72" fmla="*/ 36710 h 323850"/>
                                      <a:gd name="connsiteX73" fmla="*/ 58973 w 466725"/>
                                      <a:gd name="connsiteY73" fmla="*/ 45282 h 323850"/>
                                      <a:gd name="connsiteX74" fmla="*/ 40876 w 466725"/>
                                      <a:gd name="connsiteY74" fmla="*/ 64332 h 323850"/>
                                      <a:gd name="connsiteX75" fmla="*/ 15158 w 466725"/>
                                      <a:gd name="connsiteY75" fmla="*/ 110052 h 323850"/>
                                      <a:gd name="connsiteX76" fmla="*/ 8491 w 466725"/>
                                      <a:gd name="connsiteY76" fmla="*/ 135770 h 323850"/>
                                      <a:gd name="connsiteX77" fmla="*/ 7538 w 466725"/>
                                      <a:gd name="connsiteY77" fmla="*/ 162440 h 323850"/>
                                      <a:gd name="connsiteX78" fmla="*/ 11348 w 466725"/>
                                      <a:gd name="connsiteY78" fmla="*/ 189110 h 323850"/>
                                      <a:gd name="connsiteX79" fmla="*/ 19921 w 466725"/>
                                      <a:gd name="connsiteY79" fmla="*/ 213875 h 323850"/>
                                      <a:gd name="connsiteX80" fmla="*/ 48496 w 466725"/>
                                      <a:gd name="connsiteY80" fmla="*/ 256737 h 323850"/>
                                      <a:gd name="connsiteX81" fmla="*/ 85643 w 466725"/>
                                      <a:gd name="connsiteY81" fmla="*/ 287217 h 323850"/>
                                      <a:gd name="connsiteX82" fmla="*/ 90406 w 466725"/>
                                      <a:gd name="connsiteY82" fmla="*/ 290075 h 323850"/>
                                      <a:gd name="connsiteX83" fmla="*/ 93263 w 466725"/>
                                      <a:gd name="connsiteY83" fmla="*/ 291980 h 323850"/>
                                      <a:gd name="connsiteX84" fmla="*/ 95168 w 466725"/>
                                      <a:gd name="connsiteY84" fmla="*/ 292932 h 323850"/>
                                      <a:gd name="connsiteX85" fmla="*/ 99931 w 466725"/>
                                      <a:gd name="connsiteY85" fmla="*/ 295790 h 323850"/>
                                      <a:gd name="connsiteX86" fmla="*/ 104693 w 466725"/>
                                      <a:gd name="connsiteY86" fmla="*/ 298648 h 323850"/>
                                      <a:gd name="connsiteX87" fmla="*/ 115171 w 466725"/>
                                      <a:gd name="connsiteY87" fmla="*/ 303410 h 323850"/>
                                      <a:gd name="connsiteX88" fmla="*/ 125648 w 466725"/>
                                      <a:gd name="connsiteY88" fmla="*/ 307220 h 323850"/>
                                      <a:gd name="connsiteX89" fmla="*/ 169463 w 466725"/>
                                      <a:gd name="connsiteY89" fmla="*/ 317698 h 323850"/>
                                      <a:gd name="connsiteX90" fmla="*/ 250426 w 466725"/>
                                      <a:gd name="connsiteY90" fmla="*/ 316745 h 323850"/>
                                      <a:gd name="connsiteX91" fmla="*/ 319958 w 466725"/>
                                      <a:gd name="connsiteY91" fmla="*/ 306267 h 323850"/>
                                      <a:gd name="connsiteX92" fmla="*/ 378061 w 466725"/>
                                      <a:gd name="connsiteY92" fmla="*/ 297695 h 323850"/>
                                      <a:gd name="connsiteX93" fmla="*/ 422828 w 466725"/>
                                      <a:gd name="connsiteY93" fmla="*/ 292932 h 323850"/>
                                      <a:gd name="connsiteX94" fmla="*/ 452356 w 466725"/>
                                      <a:gd name="connsiteY94" fmla="*/ 291980 h 323850"/>
                                      <a:gd name="connsiteX95" fmla="*/ 462833 w 466725"/>
                                      <a:gd name="connsiteY95" fmla="*/ 291980 h 323850"/>
                                      <a:gd name="connsiteX96" fmla="*/ 452356 w 466725"/>
                                      <a:gd name="connsiteY96" fmla="*/ 291027 h 323850"/>
                                      <a:gd name="connsiteX97" fmla="*/ 426638 w 466725"/>
                                      <a:gd name="connsiteY97" fmla="*/ 292932 h 323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</a:cxnLst>
                                    <a:rect l="l" t="t" r="r" b="b"/>
                                    <a:pathLst>
                                      <a:path w="466725" h="323850">
                                        <a:moveTo>
                                          <a:pt x="426638" y="292932"/>
                                        </a:moveTo>
                                        <a:cubicBezTo>
                                          <a:pt x="414256" y="291980"/>
                                          <a:pt x="399016" y="291980"/>
                                          <a:pt x="380918" y="291980"/>
                                        </a:cubicBezTo>
                                        <a:cubicBezTo>
                                          <a:pt x="362821" y="291980"/>
                                          <a:pt x="343771" y="292932"/>
                                          <a:pt x="321863" y="294837"/>
                                        </a:cubicBezTo>
                                        <a:cubicBezTo>
                                          <a:pt x="299956" y="295790"/>
                                          <a:pt x="277096" y="297695"/>
                                          <a:pt x="252331" y="297695"/>
                                        </a:cubicBezTo>
                                        <a:cubicBezTo>
                                          <a:pt x="228518" y="297695"/>
                                          <a:pt x="202801" y="296742"/>
                                          <a:pt x="178036" y="290075"/>
                                        </a:cubicBezTo>
                                        <a:cubicBezTo>
                                          <a:pt x="165653" y="287217"/>
                                          <a:pt x="154223" y="282455"/>
                                          <a:pt x="142793" y="277692"/>
                                        </a:cubicBezTo>
                                        <a:cubicBezTo>
                                          <a:pt x="139936" y="276740"/>
                                          <a:pt x="137078" y="274835"/>
                                          <a:pt x="134221" y="272930"/>
                                        </a:cubicBezTo>
                                        <a:cubicBezTo>
                                          <a:pt x="131363" y="271025"/>
                                          <a:pt x="129458" y="270073"/>
                                          <a:pt x="126601" y="268167"/>
                                        </a:cubicBezTo>
                                        <a:cubicBezTo>
                                          <a:pt x="125648" y="267215"/>
                                          <a:pt x="123743" y="266262"/>
                                          <a:pt x="122791" y="265310"/>
                                        </a:cubicBezTo>
                                        <a:lnTo>
                                          <a:pt x="118028" y="262452"/>
                                        </a:lnTo>
                                        <a:lnTo>
                                          <a:pt x="116123" y="260548"/>
                                        </a:lnTo>
                                        <a:cubicBezTo>
                                          <a:pt x="117076" y="261500"/>
                                          <a:pt x="116123" y="260548"/>
                                          <a:pt x="116123" y="260548"/>
                                        </a:cubicBezTo>
                                        <a:lnTo>
                                          <a:pt x="116123" y="260548"/>
                                        </a:lnTo>
                                        <a:lnTo>
                                          <a:pt x="116123" y="260548"/>
                                        </a:lnTo>
                                        <a:lnTo>
                                          <a:pt x="115171" y="259595"/>
                                        </a:lnTo>
                                        <a:lnTo>
                                          <a:pt x="111361" y="256737"/>
                                        </a:lnTo>
                                        <a:cubicBezTo>
                                          <a:pt x="101836" y="249117"/>
                                          <a:pt x="92311" y="239592"/>
                                          <a:pt x="85643" y="230067"/>
                                        </a:cubicBezTo>
                                        <a:cubicBezTo>
                                          <a:pt x="78023" y="220542"/>
                                          <a:pt x="73261" y="210065"/>
                                          <a:pt x="69451" y="198635"/>
                                        </a:cubicBezTo>
                                        <a:cubicBezTo>
                                          <a:pt x="62783" y="176727"/>
                                          <a:pt x="64688" y="153867"/>
                                          <a:pt x="74213" y="135770"/>
                                        </a:cubicBezTo>
                                        <a:cubicBezTo>
                                          <a:pt x="78976" y="126245"/>
                                          <a:pt x="85643" y="117673"/>
                                          <a:pt x="92311" y="111005"/>
                                        </a:cubicBezTo>
                                        <a:cubicBezTo>
                                          <a:pt x="96121" y="107195"/>
                                          <a:pt x="99931" y="104337"/>
                                          <a:pt x="104693" y="101480"/>
                                        </a:cubicBezTo>
                                        <a:cubicBezTo>
                                          <a:pt x="106598" y="99575"/>
                                          <a:pt x="108503" y="98623"/>
                                          <a:pt x="111361" y="97670"/>
                                        </a:cubicBezTo>
                                        <a:lnTo>
                                          <a:pt x="113266" y="96717"/>
                                        </a:lnTo>
                                        <a:lnTo>
                                          <a:pt x="115171" y="95765"/>
                                        </a:lnTo>
                                        <a:lnTo>
                                          <a:pt x="118028" y="93860"/>
                                        </a:lnTo>
                                        <a:cubicBezTo>
                                          <a:pt x="118028" y="93860"/>
                                          <a:pt x="118981" y="92907"/>
                                          <a:pt x="119933" y="92907"/>
                                        </a:cubicBezTo>
                                        <a:lnTo>
                                          <a:pt x="121838" y="91955"/>
                                        </a:lnTo>
                                        <a:lnTo>
                                          <a:pt x="123743" y="91002"/>
                                        </a:lnTo>
                                        <a:lnTo>
                                          <a:pt x="124696" y="90050"/>
                                        </a:lnTo>
                                        <a:lnTo>
                                          <a:pt x="125648" y="90050"/>
                                        </a:lnTo>
                                        <a:cubicBezTo>
                                          <a:pt x="125648" y="90050"/>
                                          <a:pt x="126601" y="89098"/>
                                          <a:pt x="124696" y="90050"/>
                                        </a:cubicBezTo>
                                        <a:lnTo>
                                          <a:pt x="124696" y="90050"/>
                                        </a:lnTo>
                                        <a:lnTo>
                                          <a:pt x="127553" y="89098"/>
                                        </a:lnTo>
                                        <a:cubicBezTo>
                                          <a:pt x="128506" y="89098"/>
                                          <a:pt x="129458" y="88145"/>
                                          <a:pt x="130411" y="88145"/>
                                        </a:cubicBezTo>
                                        <a:cubicBezTo>
                                          <a:pt x="132316" y="87192"/>
                                          <a:pt x="134221" y="87192"/>
                                          <a:pt x="136126" y="87192"/>
                                        </a:cubicBezTo>
                                        <a:lnTo>
                                          <a:pt x="138983" y="86240"/>
                                        </a:lnTo>
                                        <a:lnTo>
                                          <a:pt x="141841" y="86240"/>
                                        </a:lnTo>
                                        <a:cubicBezTo>
                                          <a:pt x="150413" y="85287"/>
                                          <a:pt x="158986" y="86240"/>
                                          <a:pt x="167558" y="88145"/>
                                        </a:cubicBezTo>
                                        <a:cubicBezTo>
                                          <a:pt x="174226" y="90050"/>
                                          <a:pt x="179941" y="91955"/>
                                          <a:pt x="185656" y="93860"/>
                                        </a:cubicBezTo>
                                        <a:cubicBezTo>
                                          <a:pt x="150413" y="116720"/>
                                          <a:pt x="138983" y="167202"/>
                                          <a:pt x="160891" y="211017"/>
                                        </a:cubicBezTo>
                                        <a:cubicBezTo>
                                          <a:pt x="183751" y="257690"/>
                                          <a:pt x="236138" y="278645"/>
                                          <a:pt x="277096" y="257690"/>
                                        </a:cubicBezTo>
                                        <a:cubicBezTo>
                                          <a:pt x="290431" y="251023"/>
                                          <a:pt x="301861" y="239592"/>
                                          <a:pt x="308528" y="227210"/>
                                        </a:cubicBezTo>
                                        <a:cubicBezTo>
                                          <a:pt x="308528" y="227210"/>
                                          <a:pt x="310433" y="224352"/>
                                          <a:pt x="313291" y="217685"/>
                                        </a:cubicBezTo>
                                        <a:cubicBezTo>
                                          <a:pt x="313291" y="216732"/>
                                          <a:pt x="314243" y="215780"/>
                                          <a:pt x="314243" y="213875"/>
                                        </a:cubicBezTo>
                                        <a:cubicBezTo>
                                          <a:pt x="315196" y="212923"/>
                                          <a:pt x="315196" y="211017"/>
                                          <a:pt x="316148" y="209112"/>
                                        </a:cubicBezTo>
                                        <a:cubicBezTo>
                                          <a:pt x="317101" y="206255"/>
                                          <a:pt x="318053" y="202445"/>
                                          <a:pt x="319006" y="198635"/>
                                        </a:cubicBezTo>
                                        <a:cubicBezTo>
                                          <a:pt x="319958" y="194825"/>
                                          <a:pt x="320911" y="191967"/>
                                          <a:pt x="321863" y="187205"/>
                                        </a:cubicBezTo>
                                        <a:cubicBezTo>
                                          <a:pt x="322816" y="183395"/>
                                          <a:pt x="322816" y="178632"/>
                                          <a:pt x="323768" y="173870"/>
                                        </a:cubicBezTo>
                                        <a:cubicBezTo>
                                          <a:pt x="323768" y="172917"/>
                                          <a:pt x="323768" y="171965"/>
                                          <a:pt x="323768" y="170060"/>
                                        </a:cubicBezTo>
                                        <a:cubicBezTo>
                                          <a:pt x="323768" y="169107"/>
                                          <a:pt x="323768" y="167202"/>
                                          <a:pt x="323768" y="166250"/>
                                        </a:cubicBezTo>
                                        <a:cubicBezTo>
                                          <a:pt x="323768" y="163392"/>
                                          <a:pt x="323768" y="161487"/>
                                          <a:pt x="323768" y="158630"/>
                                        </a:cubicBezTo>
                                        <a:cubicBezTo>
                                          <a:pt x="323768" y="155773"/>
                                          <a:pt x="323768" y="152915"/>
                                          <a:pt x="323768" y="150057"/>
                                        </a:cubicBezTo>
                                        <a:cubicBezTo>
                                          <a:pt x="323768" y="147200"/>
                                          <a:pt x="323768" y="144342"/>
                                          <a:pt x="322816" y="141485"/>
                                        </a:cubicBezTo>
                                        <a:cubicBezTo>
                                          <a:pt x="321863" y="130055"/>
                                          <a:pt x="319006" y="117673"/>
                                          <a:pt x="314243" y="105290"/>
                                        </a:cubicBezTo>
                                        <a:cubicBezTo>
                                          <a:pt x="309481" y="92907"/>
                                          <a:pt x="302813" y="80525"/>
                                          <a:pt x="293288" y="70048"/>
                                        </a:cubicBezTo>
                                        <a:cubicBezTo>
                                          <a:pt x="284716" y="58617"/>
                                          <a:pt x="274238" y="49092"/>
                                          <a:pt x="261856" y="40520"/>
                                        </a:cubicBezTo>
                                        <a:cubicBezTo>
                                          <a:pt x="238043" y="23375"/>
                                          <a:pt x="209468" y="11945"/>
                                          <a:pt x="178036" y="8135"/>
                                        </a:cubicBezTo>
                                        <a:cubicBezTo>
                                          <a:pt x="161843" y="6230"/>
                                          <a:pt x="145651" y="7182"/>
                                          <a:pt x="128506" y="10040"/>
                                        </a:cubicBezTo>
                                        <a:cubicBezTo>
                                          <a:pt x="126601" y="10040"/>
                                          <a:pt x="124696" y="10992"/>
                                          <a:pt x="121838" y="10992"/>
                                        </a:cubicBezTo>
                                        <a:cubicBezTo>
                                          <a:pt x="119933" y="11945"/>
                                          <a:pt x="118028" y="11945"/>
                                          <a:pt x="115171" y="12898"/>
                                        </a:cubicBezTo>
                                        <a:cubicBezTo>
                                          <a:pt x="111361" y="13850"/>
                                          <a:pt x="106598" y="15755"/>
                                          <a:pt x="102788" y="17660"/>
                                        </a:cubicBezTo>
                                        <a:cubicBezTo>
                                          <a:pt x="100883" y="18612"/>
                                          <a:pt x="98978" y="19565"/>
                                          <a:pt x="96121" y="20517"/>
                                        </a:cubicBezTo>
                                        <a:cubicBezTo>
                                          <a:pt x="94216" y="21470"/>
                                          <a:pt x="92311" y="22423"/>
                                          <a:pt x="89453" y="23375"/>
                                        </a:cubicBezTo>
                                        <a:lnTo>
                                          <a:pt x="89453" y="23375"/>
                                        </a:lnTo>
                                        <a:cubicBezTo>
                                          <a:pt x="87548" y="24327"/>
                                          <a:pt x="88501" y="23375"/>
                                          <a:pt x="88501" y="24327"/>
                                        </a:cubicBezTo>
                                        <a:lnTo>
                                          <a:pt x="87548" y="24327"/>
                                        </a:lnTo>
                                        <a:lnTo>
                                          <a:pt x="86596" y="25280"/>
                                        </a:lnTo>
                                        <a:lnTo>
                                          <a:pt x="84691" y="26232"/>
                                        </a:lnTo>
                                        <a:lnTo>
                                          <a:pt x="82786" y="27185"/>
                                        </a:lnTo>
                                        <a:cubicBezTo>
                                          <a:pt x="81833" y="27185"/>
                                          <a:pt x="81833" y="28137"/>
                                          <a:pt x="79928" y="29090"/>
                                        </a:cubicBezTo>
                                        <a:cubicBezTo>
                                          <a:pt x="78023" y="30042"/>
                                          <a:pt x="76118" y="31948"/>
                                          <a:pt x="74213" y="32900"/>
                                        </a:cubicBezTo>
                                        <a:lnTo>
                                          <a:pt x="71356" y="34805"/>
                                        </a:lnTo>
                                        <a:lnTo>
                                          <a:pt x="68498" y="36710"/>
                                        </a:lnTo>
                                        <a:cubicBezTo>
                                          <a:pt x="64688" y="39567"/>
                                          <a:pt x="61831" y="41473"/>
                                          <a:pt x="58973" y="45282"/>
                                        </a:cubicBezTo>
                                        <a:cubicBezTo>
                                          <a:pt x="52306" y="50998"/>
                                          <a:pt x="46591" y="57665"/>
                                          <a:pt x="40876" y="64332"/>
                                        </a:cubicBezTo>
                                        <a:cubicBezTo>
                                          <a:pt x="29446" y="77667"/>
                                          <a:pt x="20873" y="93860"/>
                                          <a:pt x="15158" y="110052"/>
                                        </a:cubicBezTo>
                                        <a:cubicBezTo>
                                          <a:pt x="12301" y="118625"/>
                                          <a:pt x="10396" y="127198"/>
                                          <a:pt x="8491" y="135770"/>
                                        </a:cubicBezTo>
                                        <a:cubicBezTo>
                                          <a:pt x="7538" y="144342"/>
                                          <a:pt x="6586" y="153867"/>
                                          <a:pt x="7538" y="162440"/>
                                        </a:cubicBezTo>
                                        <a:cubicBezTo>
                                          <a:pt x="7538" y="171012"/>
                                          <a:pt x="9443" y="180537"/>
                                          <a:pt x="11348" y="189110"/>
                                        </a:cubicBezTo>
                                        <a:cubicBezTo>
                                          <a:pt x="13253" y="197682"/>
                                          <a:pt x="16111" y="206255"/>
                                          <a:pt x="19921" y="213875"/>
                                        </a:cubicBezTo>
                                        <a:cubicBezTo>
                                          <a:pt x="27541" y="230067"/>
                                          <a:pt x="37066" y="244355"/>
                                          <a:pt x="48496" y="256737"/>
                                        </a:cubicBezTo>
                                        <a:cubicBezTo>
                                          <a:pt x="59926" y="269120"/>
                                          <a:pt x="72308" y="278645"/>
                                          <a:pt x="85643" y="287217"/>
                                        </a:cubicBezTo>
                                        <a:lnTo>
                                          <a:pt x="90406" y="290075"/>
                                        </a:lnTo>
                                        <a:lnTo>
                                          <a:pt x="93263" y="291980"/>
                                        </a:lnTo>
                                        <a:lnTo>
                                          <a:pt x="95168" y="292932"/>
                                        </a:lnTo>
                                        <a:lnTo>
                                          <a:pt x="99931" y="295790"/>
                                        </a:lnTo>
                                        <a:cubicBezTo>
                                          <a:pt x="101836" y="296742"/>
                                          <a:pt x="102788" y="297695"/>
                                          <a:pt x="104693" y="298648"/>
                                        </a:cubicBezTo>
                                        <a:cubicBezTo>
                                          <a:pt x="108503" y="300552"/>
                                          <a:pt x="112313" y="302457"/>
                                          <a:pt x="115171" y="303410"/>
                                        </a:cubicBezTo>
                                        <a:cubicBezTo>
                                          <a:pt x="118981" y="304362"/>
                                          <a:pt x="121838" y="306267"/>
                                          <a:pt x="125648" y="307220"/>
                                        </a:cubicBezTo>
                                        <a:cubicBezTo>
                                          <a:pt x="139936" y="311982"/>
                                          <a:pt x="154223" y="315792"/>
                                          <a:pt x="169463" y="317698"/>
                                        </a:cubicBezTo>
                                        <a:cubicBezTo>
                                          <a:pt x="198038" y="321507"/>
                                          <a:pt x="225661" y="319602"/>
                                          <a:pt x="250426" y="316745"/>
                                        </a:cubicBezTo>
                                        <a:cubicBezTo>
                                          <a:pt x="275191" y="313887"/>
                                          <a:pt x="299003" y="310077"/>
                                          <a:pt x="319958" y="306267"/>
                                        </a:cubicBezTo>
                                        <a:cubicBezTo>
                                          <a:pt x="340913" y="302457"/>
                                          <a:pt x="360916" y="299600"/>
                                          <a:pt x="378061" y="297695"/>
                                        </a:cubicBezTo>
                                        <a:cubicBezTo>
                                          <a:pt x="395206" y="295790"/>
                                          <a:pt x="410446" y="293885"/>
                                          <a:pt x="422828" y="292932"/>
                                        </a:cubicBezTo>
                                        <a:cubicBezTo>
                                          <a:pt x="435211" y="291980"/>
                                          <a:pt x="445688" y="291980"/>
                                          <a:pt x="452356" y="291980"/>
                                        </a:cubicBezTo>
                                        <a:cubicBezTo>
                                          <a:pt x="459023" y="291980"/>
                                          <a:pt x="462833" y="291980"/>
                                          <a:pt x="462833" y="291980"/>
                                        </a:cubicBezTo>
                                        <a:cubicBezTo>
                                          <a:pt x="462833" y="291980"/>
                                          <a:pt x="459023" y="291980"/>
                                          <a:pt x="452356" y="291027"/>
                                        </a:cubicBezTo>
                                        <a:cubicBezTo>
                                          <a:pt x="449498" y="293885"/>
                                          <a:pt x="439021" y="293885"/>
                                          <a:pt x="426638" y="2929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1" name="Freeform: Shape 1931"/>
                                <wps:cNvSpPr/>
                                <wps:spPr>
                                  <a:xfrm>
                                    <a:off x="3861104" y="301638"/>
                                    <a:ext cx="238125" cy="561975"/>
                                  </a:xfrm>
                                  <a:custGeom>
                                    <a:avLst/>
                                    <a:gdLst>
                                      <a:gd name="connsiteX0" fmla="*/ 143683 w 238125"/>
                                      <a:gd name="connsiteY0" fmla="*/ 14994 h 561975"/>
                                      <a:gd name="connsiteX1" fmla="*/ 111298 w 238125"/>
                                      <a:gd name="connsiteY1" fmla="*/ 27376 h 561975"/>
                                      <a:gd name="connsiteX2" fmla="*/ 81771 w 238125"/>
                                      <a:gd name="connsiteY2" fmla="*/ 46426 h 561975"/>
                                      <a:gd name="connsiteX3" fmla="*/ 56053 w 238125"/>
                                      <a:gd name="connsiteY3" fmla="*/ 70239 h 561975"/>
                                      <a:gd name="connsiteX4" fmla="*/ 36051 w 238125"/>
                                      <a:gd name="connsiteY4" fmla="*/ 97862 h 561975"/>
                                      <a:gd name="connsiteX5" fmla="*/ 12238 w 238125"/>
                                      <a:gd name="connsiteY5" fmla="*/ 159774 h 561975"/>
                                      <a:gd name="connsiteX6" fmla="*/ 7476 w 238125"/>
                                      <a:gd name="connsiteY6" fmla="*/ 222639 h 561975"/>
                                      <a:gd name="connsiteX7" fmla="*/ 8428 w 238125"/>
                                      <a:gd name="connsiteY7" fmla="*/ 230259 h 561975"/>
                                      <a:gd name="connsiteX8" fmla="*/ 8428 w 238125"/>
                                      <a:gd name="connsiteY8" fmla="*/ 235021 h 561975"/>
                                      <a:gd name="connsiteX9" fmla="*/ 8428 w 238125"/>
                                      <a:gd name="connsiteY9" fmla="*/ 238831 h 561975"/>
                                      <a:gd name="connsiteX10" fmla="*/ 9381 w 238125"/>
                                      <a:gd name="connsiteY10" fmla="*/ 245499 h 561975"/>
                                      <a:gd name="connsiteX11" fmla="*/ 10333 w 238125"/>
                                      <a:gd name="connsiteY11" fmla="*/ 253119 h 561975"/>
                                      <a:gd name="connsiteX12" fmla="*/ 13191 w 238125"/>
                                      <a:gd name="connsiteY12" fmla="*/ 268359 h 561975"/>
                                      <a:gd name="connsiteX13" fmla="*/ 17001 w 238125"/>
                                      <a:gd name="connsiteY13" fmla="*/ 282646 h 561975"/>
                                      <a:gd name="connsiteX14" fmla="*/ 38908 w 238125"/>
                                      <a:gd name="connsiteY14" fmla="*/ 336939 h 561975"/>
                                      <a:gd name="connsiteX15" fmla="*/ 100821 w 238125"/>
                                      <a:gd name="connsiteY15" fmla="*/ 422664 h 561975"/>
                                      <a:gd name="connsiteX16" fmla="*/ 164638 w 238125"/>
                                      <a:gd name="connsiteY16" fmla="*/ 488387 h 561975"/>
                                      <a:gd name="connsiteX17" fmla="*/ 217978 w 238125"/>
                                      <a:gd name="connsiteY17" fmla="*/ 543631 h 561975"/>
                                      <a:gd name="connsiteX18" fmla="*/ 235123 w 238125"/>
                                      <a:gd name="connsiteY18" fmla="*/ 562681 h 561975"/>
                                      <a:gd name="connsiteX19" fmla="*/ 235123 w 238125"/>
                                      <a:gd name="connsiteY19" fmla="*/ 546489 h 561975"/>
                                      <a:gd name="connsiteX20" fmla="*/ 227503 w 238125"/>
                                      <a:gd name="connsiteY20" fmla="*/ 536012 h 561975"/>
                                      <a:gd name="connsiteX21" fmla="*/ 179878 w 238125"/>
                                      <a:gd name="connsiteY21" fmla="*/ 475051 h 561975"/>
                                      <a:gd name="connsiteX22" fmla="*/ 124633 w 238125"/>
                                      <a:gd name="connsiteY22" fmla="*/ 403614 h 561975"/>
                                      <a:gd name="connsiteX23" fmla="*/ 77008 w 238125"/>
                                      <a:gd name="connsiteY23" fmla="*/ 319794 h 561975"/>
                                      <a:gd name="connsiteX24" fmla="*/ 63673 w 238125"/>
                                      <a:gd name="connsiteY24" fmla="*/ 272169 h 561975"/>
                                      <a:gd name="connsiteX25" fmla="*/ 61768 w 238125"/>
                                      <a:gd name="connsiteY25" fmla="*/ 259787 h 561975"/>
                                      <a:gd name="connsiteX26" fmla="*/ 60816 w 238125"/>
                                      <a:gd name="connsiteY26" fmla="*/ 248356 h 561975"/>
                                      <a:gd name="connsiteX27" fmla="*/ 60816 w 238125"/>
                                      <a:gd name="connsiteY27" fmla="*/ 241689 h 561975"/>
                                      <a:gd name="connsiteX28" fmla="*/ 60816 w 238125"/>
                                      <a:gd name="connsiteY28" fmla="*/ 235021 h 561975"/>
                                      <a:gd name="connsiteX29" fmla="*/ 60816 w 238125"/>
                                      <a:gd name="connsiteY29" fmla="*/ 231212 h 561975"/>
                                      <a:gd name="connsiteX30" fmla="*/ 60816 w 238125"/>
                                      <a:gd name="connsiteY30" fmla="*/ 231212 h 561975"/>
                                      <a:gd name="connsiteX31" fmla="*/ 60816 w 238125"/>
                                      <a:gd name="connsiteY31" fmla="*/ 231212 h 561975"/>
                                      <a:gd name="connsiteX32" fmla="*/ 60816 w 238125"/>
                                      <a:gd name="connsiteY32" fmla="*/ 230259 h 561975"/>
                                      <a:gd name="connsiteX33" fmla="*/ 60816 w 238125"/>
                                      <a:gd name="connsiteY33" fmla="*/ 228354 h 561975"/>
                                      <a:gd name="connsiteX34" fmla="*/ 60816 w 238125"/>
                                      <a:gd name="connsiteY34" fmla="*/ 221687 h 561975"/>
                                      <a:gd name="connsiteX35" fmla="*/ 69388 w 238125"/>
                                      <a:gd name="connsiteY35" fmla="*/ 174062 h 561975"/>
                                      <a:gd name="connsiteX36" fmla="*/ 90343 w 238125"/>
                                      <a:gd name="connsiteY36" fmla="*/ 133104 h 561975"/>
                                      <a:gd name="connsiteX37" fmla="*/ 160828 w 238125"/>
                                      <a:gd name="connsiteY37" fmla="*/ 90241 h 561975"/>
                                      <a:gd name="connsiteX38" fmla="*/ 201786 w 238125"/>
                                      <a:gd name="connsiteY38" fmla="*/ 91194 h 561975"/>
                                      <a:gd name="connsiteX39" fmla="*/ 220836 w 238125"/>
                                      <a:gd name="connsiteY39" fmla="*/ 96909 h 561975"/>
                                      <a:gd name="connsiteX40" fmla="*/ 230361 w 238125"/>
                                      <a:gd name="connsiteY40" fmla="*/ 100719 h 561975"/>
                                      <a:gd name="connsiteX41" fmla="*/ 232266 w 238125"/>
                                      <a:gd name="connsiteY41" fmla="*/ 101671 h 561975"/>
                                      <a:gd name="connsiteX42" fmla="*/ 234171 w 238125"/>
                                      <a:gd name="connsiteY42" fmla="*/ 102624 h 561975"/>
                                      <a:gd name="connsiteX43" fmla="*/ 234171 w 238125"/>
                                      <a:gd name="connsiteY43" fmla="*/ 10231 h 561975"/>
                                      <a:gd name="connsiteX44" fmla="*/ 211311 w 238125"/>
                                      <a:gd name="connsiteY44" fmla="*/ 7374 h 561975"/>
                                      <a:gd name="connsiteX45" fmla="*/ 143683 w 238125"/>
                                      <a:gd name="connsiteY45" fmla="*/ 14994 h 561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38125" h="561975">
                                        <a:moveTo>
                                          <a:pt x="143683" y="14994"/>
                                        </a:moveTo>
                                        <a:cubicBezTo>
                                          <a:pt x="132253" y="17851"/>
                                          <a:pt x="121776" y="22614"/>
                                          <a:pt x="111298" y="27376"/>
                                        </a:cubicBezTo>
                                        <a:cubicBezTo>
                                          <a:pt x="100821" y="33091"/>
                                          <a:pt x="91296" y="38806"/>
                                          <a:pt x="81771" y="46426"/>
                                        </a:cubicBezTo>
                                        <a:cubicBezTo>
                                          <a:pt x="72246" y="54046"/>
                                          <a:pt x="63673" y="61666"/>
                                          <a:pt x="56053" y="70239"/>
                                        </a:cubicBezTo>
                                        <a:cubicBezTo>
                                          <a:pt x="48433" y="78811"/>
                                          <a:pt x="41766" y="88336"/>
                                          <a:pt x="36051" y="97862"/>
                                        </a:cubicBezTo>
                                        <a:cubicBezTo>
                                          <a:pt x="24621" y="117864"/>
                                          <a:pt x="17001" y="138819"/>
                                          <a:pt x="12238" y="159774"/>
                                        </a:cubicBezTo>
                                        <a:cubicBezTo>
                                          <a:pt x="7476" y="180729"/>
                                          <a:pt x="6523" y="202637"/>
                                          <a:pt x="7476" y="222639"/>
                                        </a:cubicBezTo>
                                        <a:lnTo>
                                          <a:pt x="8428" y="230259"/>
                                        </a:lnTo>
                                        <a:lnTo>
                                          <a:pt x="8428" y="235021"/>
                                        </a:lnTo>
                                        <a:lnTo>
                                          <a:pt x="8428" y="238831"/>
                                        </a:lnTo>
                                        <a:lnTo>
                                          <a:pt x="9381" y="245499"/>
                                        </a:lnTo>
                                        <a:cubicBezTo>
                                          <a:pt x="9381" y="247404"/>
                                          <a:pt x="10333" y="250262"/>
                                          <a:pt x="10333" y="253119"/>
                                        </a:cubicBezTo>
                                        <a:cubicBezTo>
                                          <a:pt x="11286" y="257881"/>
                                          <a:pt x="12238" y="263596"/>
                                          <a:pt x="13191" y="268359"/>
                                        </a:cubicBezTo>
                                        <a:cubicBezTo>
                                          <a:pt x="14143" y="273121"/>
                                          <a:pt x="15096" y="277884"/>
                                          <a:pt x="17001" y="282646"/>
                                        </a:cubicBezTo>
                                        <a:cubicBezTo>
                                          <a:pt x="22716" y="301696"/>
                                          <a:pt x="29383" y="319794"/>
                                          <a:pt x="38908" y="336939"/>
                                        </a:cubicBezTo>
                                        <a:cubicBezTo>
                                          <a:pt x="56053" y="370276"/>
                                          <a:pt x="78913" y="398851"/>
                                          <a:pt x="100821" y="422664"/>
                                        </a:cubicBezTo>
                                        <a:cubicBezTo>
                                          <a:pt x="122728" y="447429"/>
                                          <a:pt x="144636" y="468384"/>
                                          <a:pt x="164638" y="488387"/>
                                        </a:cubicBezTo>
                                        <a:cubicBezTo>
                                          <a:pt x="184641" y="508389"/>
                                          <a:pt x="202738" y="526487"/>
                                          <a:pt x="217978" y="543631"/>
                                        </a:cubicBezTo>
                                        <a:cubicBezTo>
                                          <a:pt x="223693" y="550299"/>
                                          <a:pt x="229408" y="556966"/>
                                          <a:pt x="235123" y="562681"/>
                                        </a:cubicBezTo>
                                        <a:lnTo>
                                          <a:pt x="235123" y="546489"/>
                                        </a:lnTo>
                                        <a:cubicBezTo>
                                          <a:pt x="232266" y="542679"/>
                                          <a:pt x="230361" y="539821"/>
                                          <a:pt x="227503" y="536012"/>
                                        </a:cubicBezTo>
                                        <a:cubicBezTo>
                                          <a:pt x="214168" y="516962"/>
                                          <a:pt x="197976" y="496959"/>
                                          <a:pt x="179878" y="475051"/>
                                        </a:cubicBezTo>
                                        <a:cubicBezTo>
                                          <a:pt x="162733" y="453144"/>
                                          <a:pt x="142731" y="429331"/>
                                          <a:pt x="124633" y="403614"/>
                                        </a:cubicBezTo>
                                        <a:cubicBezTo>
                                          <a:pt x="106536" y="377896"/>
                                          <a:pt x="88438" y="350274"/>
                                          <a:pt x="77008" y="319794"/>
                                        </a:cubicBezTo>
                                        <a:cubicBezTo>
                                          <a:pt x="71293" y="304554"/>
                                          <a:pt x="66531" y="288362"/>
                                          <a:pt x="63673" y="272169"/>
                                        </a:cubicBezTo>
                                        <a:cubicBezTo>
                                          <a:pt x="62721" y="268359"/>
                                          <a:pt x="62721" y="263596"/>
                                          <a:pt x="61768" y="259787"/>
                                        </a:cubicBezTo>
                                        <a:cubicBezTo>
                                          <a:pt x="60816" y="255976"/>
                                          <a:pt x="60816" y="252166"/>
                                          <a:pt x="60816" y="248356"/>
                                        </a:cubicBezTo>
                                        <a:cubicBezTo>
                                          <a:pt x="60816" y="246451"/>
                                          <a:pt x="60816" y="244546"/>
                                          <a:pt x="60816" y="241689"/>
                                        </a:cubicBezTo>
                                        <a:lnTo>
                                          <a:pt x="60816" y="235021"/>
                                        </a:lnTo>
                                        <a:lnTo>
                                          <a:pt x="60816" y="231212"/>
                                        </a:lnTo>
                                        <a:cubicBezTo>
                                          <a:pt x="60816" y="232164"/>
                                          <a:pt x="60816" y="231212"/>
                                          <a:pt x="60816" y="231212"/>
                                        </a:cubicBezTo>
                                        <a:lnTo>
                                          <a:pt x="60816" y="231212"/>
                                        </a:lnTo>
                                        <a:lnTo>
                                          <a:pt x="60816" y="230259"/>
                                        </a:lnTo>
                                        <a:lnTo>
                                          <a:pt x="60816" y="228354"/>
                                        </a:lnTo>
                                        <a:lnTo>
                                          <a:pt x="60816" y="221687"/>
                                        </a:lnTo>
                                        <a:cubicBezTo>
                                          <a:pt x="61768" y="205494"/>
                                          <a:pt x="64626" y="189301"/>
                                          <a:pt x="69388" y="174062"/>
                                        </a:cubicBezTo>
                                        <a:cubicBezTo>
                                          <a:pt x="74151" y="158821"/>
                                          <a:pt x="81771" y="145487"/>
                                          <a:pt x="90343" y="133104"/>
                                        </a:cubicBezTo>
                                        <a:cubicBezTo>
                                          <a:pt x="108441" y="109291"/>
                                          <a:pt x="134158" y="94051"/>
                                          <a:pt x="160828" y="90241"/>
                                        </a:cubicBezTo>
                                        <a:cubicBezTo>
                                          <a:pt x="174163" y="88336"/>
                                          <a:pt x="188451" y="88336"/>
                                          <a:pt x="201786" y="91194"/>
                                        </a:cubicBezTo>
                                        <a:cubicBezTo>
                                          <a:pt x="208453" y="93099"/>
                                          <a:pt x="215121" y="94051"/>
                                          <a:pt x="220836" y="96909"/>
                                        </a:cubicBezTo>
                                        <a:cubicBezTo>
                                          <a:pt x="223693" y="97862"/>
                                          <a:pt x="227503" y="99766"/>
                                          <a:pt x="230361" y="100719"/>
                                        </a:cubicBezTo>
                                        <a:lnTo>
                                          <a:pt x="232266" y="101671"/>
                                        </a:lnTo>
                                        <a:lnTo>
                                          <a:pt x="234171" y="102624"/>
                                        </a:lnTo>
                                        <a:lnTo>
                                          <a:pt x="234171" y="10231"/>
                                        </a:lnTo>
                                        <a:cubicBezTo>
                                          <a:pt x="226551" y="9279"/>
                                          <a:pt x="218931" y="7374"/>
                                          <a:pt x="211311" y="7374"/>
                                        </a:cubicBezTo>
                                        <a:cubicBezTo>
                                          <a:pt x="189403" y="6421"/>
                                          <a:pt x="165591" y="8326"/>
                                          <a:pt x="143683" y="1499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2" name="Freeform: Shape 1932"/>
                                <wps:cNvSpPr/>
                                <wps:spPr>
                                  <a:xfrm>
                                    <a:off x="3985456" y="470460"/>
                                    <a:ext cx="114300" cy="247650"/>
                                  </a:xfrm>
                                  <a:custGeom>
                                    <a:avLst/>
                                    <a:gdLst>
                                      <a:gd name="connsiteX0" fmla="*/ 23140 w 114300"/>
                                      <a:gd name="connsiteY0" fmla="*/ 73819 h 247650"/>
                                      <a:gd name="connsiteX1" fmla="*/ 60288 w 114300"/>
                                      <a:gd name="connsiteY1" fmla="*/ 231934 h 247650"/>
                                      <a:gd name="connsiteX2" fmla="*/ 109817 w 114300"/>
                                      <a:gd name="connsiteY2" fmla="*/ 243364 h 247650"/>
                                      <a:gd name="connsiteX3" fmla="*/ 109817 w 114300"/>
                                      <a:gd name="connsiteY3" fmla="*/ 7144 h 247650"/>
                                      <a:gd name="connsiteX4" fmla="*/ 23140 w 114300"/>
                                      <a:gd name="connsiteY4" fmla="*/ 73819 h 24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14300" h="247650">
                                        <a:moveTo>
                                          <a:pt x="23140" y="73819"/>
                                        </a:moveTo>
                                        <a:cubicBezTo>
                                          <a:pt x="-8292" y="133827"/>
                                          <a:pt x="7900" y="204311"/>
                                          <a:pt x="60288" y="231934"/>
                                        </a:cubicBezTo>
                                        <a:cubicBezTo>
                                          <a:pt x="75528" y="240506"/>
                                          <a:pt x="92673" y="243364"/>
                                          <a:pt x="109817" y="243364"/>
                                        </a:cubicBezTo>
                                        <a:lnTo>
                                          <a:pt x="109817" y="7144"/>
                                        </a:lnTo>
                                        <a:cubicBezTo>
                                          <a:pt x="75528" y="13811"/>
                                          <a:pt x="43142" y="36672"/>
                                          <a:pt x="23140" y="738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3" name="Freeform: Shape 1933"/>
                                <wps:cNvSpPr/>
                                <wps:spPr>
                                  <a:xfrm>
                                    <a:off x="3572527" y="762534"/>
                                    <a:ext cx="447675" cy="190500"/>
                                  </a:xfrm>
                                  <a:custGeom>
                                    <a:avLst/>
                                    <a:gdLst>
                                      <a:gd name="connsiteX0" fmla="*/ 248427 w 447675"/>
                                      <a:gd name="connsiteY0" fmla="*/ 28442 h 190500"/>
                                      <a:gd name="connsiteX1" fmla="*/ 237950 w 447675"/>
                                      <a:gd name="connsiteY1" fmla="*/ 23680 h 190500"/>
                                      <a:gd name="connsiteX2" fmla="*/ 233187 w 447675"/>
                                      <a:gd name="connsiteY2" fmla="*/ 21775 h 190500"/>
                                      <a:gd name="connsiteX3" fmla="*/ 227472 w 447675"/>
                                      <a:gd name="connsiteY3" fmla="*/ 18917 h 190500"/>
                                      <a:gd name="connsiteX4" fmla="*/ 178895 w 447675"/>
                                      <a:gd name="connsiteY4" fmla="*/ 7487 h 190500"/>
                                      <a:gd name="connsiteX5" fmla="*/ 130317 w 447675"/>
                                      <a:gd name="connsiteY5" fmla="*/ 11297 h 190500"/>
                                      <a:gd name="connsiteX6" fmla="*/ 89360 w 447675"/>
                                      <a:gd name="connsiteY6" fmla="*/ 25585 h 190500"/>
                                      <a:gd name="connsiteX7" fmla="*/ 57927 w 447675"/>
                                      <a:gd name="connsiteY7" fmla="*/ 44635 h 190500"/>
                                      <a:gd name="connsiteX8" fmla="*/ 36020 w 447675"/>
                                      <a:gd name="connsiteY8" fmla="*/ 62732 h 190500"/>
                                      <a:gd name="connsiteX9" fmla="*/ 22685 w 447675"/>
                                      <a:gd name="connsiteY9" fmla="*/ 76067 h 190500"/>
                                      <a:gd name="connsiteX10" fmla="*/ 18875 w 447675"/>
                                      <a:gd name="connsiteY10" fmla="*/ 79878 h 190500"/>
                                      <a:gd name="connsiteX11" fmla="*/ 17922 w 447675"/>
                                      <a:gd name="connsiteY11" fmla="*/ 80830 h 190500"/>
                                      <a:gd name="connsiteX12" fmla="*/ 17922 w 447675"/>
                                      <a:gd name="connsiteY12" fmla="*/ 81782 h 190500"/>
                                      <a:gd name="connsiteX13" fmla="*/ 17922 w 447675"/>
                                      <a:gd name="connsiteY13" fmla="*/ 81782 h 190500"/>
                                      <a:gd name="connsiteX14" fmla="*/ 17922 w 447675"/>
                                      <a:gd name="connsiteY14" fmla="*/ 81782 h 190500"/>
                                      <a:gd name="connsiteX15" fmla="*/ 16017 w 447675"/>
                                      <a:gd name="connsiteY15" fmla="*/ 84640 h 190500"/>
                                      <a:gd name="connsiteX16" fmla="*/ 27447 w 447675"/>
                                      <a:gd name="connsiteY16" fmla="*/ 153220 h 190500"/>
                                      <a:gd name="connsiteX17" fmla="*/ 95075 w 447675"/>
                                      <a:gd name="connsiteY17" fmla="*/ 140837 h 190500"/>
                                      <a:gd name="connsiteX18" fmla="*/ 99837 w 447675"/>
                                      <a:gd name="connsiteY18" fmla="*/ 132265 h 190500"/>
                                      <a:gd name="connsiteX19" fmla="*/ 103647 w 447675"/>
                                      <a:gd name="connsiteY19" fmla="*/ 125597 h 190500"/>
                                      <a:gd name="connsiteX20" fmla="*/ 130317 w 447675"/>
                                      <a:gd name="connsiteY20" fmla="*/ 96070 h 190500"/>
                                      <a:gd name="connsiteX21" fmla="*/ 178895 w 447675"/>
                                      <a:gd name="connsiteY21" fmla="*/ 74162 h 190500"/>
                                      <a:gd name="connsiteX22" fmla="*/ 211280 w 447675"/>
                                      <a:gd name="connsiteY22" fmla="*/ 74162 h 190500"/>
                                      <a:gd name="connsiteX23" fmla="*/ 215090 w 447675"/>
                                      <a:gd name="connsiteY23" fmla="*/ 75115 h 190500"/>
                                      <a:gd name="connsiteX24" fmla="*/ 219852 w 447675"/>
                                      <a:gd name="connsiteY24" fmla="*/ 76067 h 190500"/>
                                      <a:gd name="connsiteX25" fmla="*/ 229377 w 447675"/>
                                      <a:gd name="connsiteY25" fmla="*/ 77972 h 190500"/>
                                      <a:gd name="connsiteX26" fmla="*/ 238902 w 447675"/>
                                      <a:gd name="connsiteY26" fmla="*/ 80830 h 190500"/>
                                      <a:gd name="connsiteX27" fmla="*/ 248427 w 447675"/>
                                      <a:gd name="connsiteY27" fmla="*/ 83687 h 190500"/>
                                      <a:gd name="connsiteX28" fmla="*/ 285575 w 447675"/>
                                      <a:gd name="connsiteY28" fmla="*/ 98928 h 190500"/>
                                      <a:gd name="connsiteX29" fmla="*/ 320817 w 447675"/>
                                      <a:gd name="connsiteY29" fmla="*/ 117978 h 190500"/>
                                      <a:gd name="connsiteX30" fmla="*/ 382730 w 447675"/>
                                      <a:gd name="connsiteY30" fmla="*/ 156078 h 190500"/>
                                      <a:gd name="connsiteX31" fmla="*/ 408447 w 447675"/>
                                      <a:gd name="connsiteY31" fmla="*/ 170365 h 190500"/>
                                      <a:gd name="connsiteX32" fmla="*/ 428450 w 447675"/>
                                      <a:gd name="connsiteY32" fmla="*/ 180842 h 190500"/>
                                      <a:gd name="connsiteX33" fmla="*/ 441785 w 447675"/>
                                      <a:gd name="connsiteY33" fmla="*/ 186557 h 190500"/>
                                      <a:gd name="connsiteX34" fmla="*/ 446547 w 447675"/>
                                      <a:gd name="connsiteY34" fmla="*/ 188462 h 190500"/>
                                      <a:gd name="connsiteX35" fmla="*/ 441785 w 447675"/>
                                      <a:gd name="connsiteY35" fmla="*/ 185605 h 190500"/>
                                      <a:gd name="connsiteX36" fmla="*/ 430355 w 447675"/>
                                      <a:gd name="connsiteY36" fmla="*/ 177032 h 190500"/>
                                      <a:gd name="connsiteX37" fmla="*/ 413210 w 447675"/>
                                      <a:gd name="connsiteY37" fmla="*/ 162745 h 190500"/>
                                      <a:gd name="connsiteX38" fmla="*/ 391302 w 447675"/>
                                      <a:gd name="connsiteY38" fmla="*/ 143695 h 190500"/>
                                      <a:gd name="connsiteX39" fmla="*/ 337962 w 447675"/>
                                      <a:gd name="connsiteY39" fmla="*/ 93212 h 190500"/>
                                      <a:gd name="connsiteX40" fmla="*/ 305577 w 447675"/>
                                      <a:gd name="connsiteY40" fmla="*/ 65590 h 190500"/>
                                      <a:gd name="connsiteX41" fmla="*/ 268430 w 447675"/>
                                      <a:gd name="connsiteY41" fmla="*/ 39872 h 190500"/>
                                      <a:gd name="connsiteX42" fmla="*/ 257952 w 447675"/>
                                      <a:gd name="connsiteY42" fmla="*/ 34157 h 190500"/>
                                      <a:gd name="connsiteX43" fmla="*/ 248427 w 447675"/>
                                      <a:gd name="connsiteY43" fmla="*/ 28442 h 190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447675" h="190500">
                                        <a:moveTo>
                                          <a:pt x="248427" y="28442"/>
                                        </a:moveTo>
                                        <a:cubicBezTo>
                                          <a:pt x="244617" y="26537"/>
                                          <a:pt x="240807" y="24632"/>
                                          <a:pt x="237950" y="23680"/>
                                        </a:cubicBezTo>
                                        <a:lnTo>
                                          <a:pt x="233187" y="21775"/>
                                        </a:lnTo>
                                        <a:lnTo>
                                          <a:pt x="227472" y="18917"/>
                                        </a:lnTo>
                                        <a:cubicBezTo>
                                          <a:pt x="212232" y="13203"/>
                                          <a:pt x="195087" y="8440"/>
                                          <a:pt x="178895" y="7487"/>
                                        </a:cubicBezTo>
                                        <a:cubicBezTo>
                                          <a:pt x="161750" y="6535"/>
                                          <a:pt x="145557" y="7487"/>
                                          <a:pt x="130317" y="11297"/>
                                        </a:cubicBezTo>
                                        <a:cubicBezTo>
                                          <a:pt x="115077" y="15107"/>
                                          <a:pt x="100790" y="19870"/>
                                          <a:pt x="89360" y="25585"/>
                                        </a:cubicBezTo>
                                        <a:cubicBezTo>
                                          <a:pt x="76977" y="31300"/>
                                          <a:pt x="67452" y="37967"/>
                                          <a:pt x="57927" y="44635"/>
                                        </a:cubicBezTo>
                                        <a:cubicBezTo>
                                          <a:pt x="49355" y="51303"/>
                                          <a:pt x="41735" y="57017"/>
                                          <a:pt x="36020" y="62732"/>
                                        </a:cubicBezTo>
                                        <a:cubicBezTo>
                                          <a:pt x="30305" y="68447"/>
                                          <a:pt x="25542" y="72257"/>
                                          <a:pt x="22685" y="76067"/>
                                        </a:cubicBezTo>
                                        <a:cubicBezTo>
                                          <a:pt x="20780" y="77972"/>
                                          <a:pt x="19827" y="78925"/>
                                          <a:pt x="18875" y="79878"/>
                                        </a:cubicBezTo>
                                        <a:cubicBezTo>
                                          <a:pt x="18875" y="80830"/>
                                          <a:pt x="17922" y="80830"/>
                                          <a:pt x="17922" y="80830"/>
                                        </a:cubicBezTo>
                                        <a:cubicBezTo>
                                          <a:pt x="17922" y="80830"/>
                                          <a:pt x="17922" y="80830"/>
                                          <a:pt x="17922" y="81782"/>
                                        </a:cubicBezTo>
                                        <a:cubicBezTo>
                                          <a:pt x="17922" y="81782"/>
                                          <a:pt x="17922" y="81782"/>
                                          <a:pt x="17922" y="81782"/>
                                        </a:cubicBezTo>
                                        <a:lnTo>
                                          <a:pt x="17922" y="81782"/>
                                        </a:lnTo>
                                        <a:cubicBezTo>
                                          <a:pt x="16970" y="82735"/>
                                          <a:pt x="16017" y="83687"/>
                                          <a:pt x="16017" y="84640"/>
                                        </a:cubicBezTo>
                                        <a:cubicBezTo>
                                          <a:pt x="777" y="106547"/>
                                          <a:pt x="5540" y="137980"/>
                                          <a:pt x="27447" y="153220"/>
                                        </a:cubicBezTo>
                                        <a:cubicBezTo>
                                          <a:pt x="49355" y="168460"/>
                                          <a:pt x="79835" y="162745"/>
                                          <a:pt x="95075" y="140837"/>
                                        </a:cubicBezTo>
                                        <a:cubicBezTo>
                                          <a:pt x="96980" y="137980"/>
                                          <a:pt x="98885" y="135122"/>
                                          <a:pt x="99837" y="132265"/>
                                        </a:cubicBezTo>
                                        <a:cubicBezTo>
                                          <a:pt x="100790" y="130360"/>
                                          <a:pt x="101742" y="128455"/>
                                          <a:pt x="103647" y="125597"/>
                                        </a:cubicBezTo>
                                        <a:cubicBezTo>
                                          <a:pt x="109362" y="117978"/>
                                          <a:pt x="117935" y="106547"/>
                                          <a:pt x="130317" y="96070"/>
                                        </a:cubicBezTo>
                                        <a:cubicBezTo>
                                          <a:pt x="142700" y="85592"/>
                                          <a:pt x="158892" y="77020"/>
                                          <a:pt x="178895" y="74162"/>
                                        </a:cubicBezTo>
                                        <a:cubicBezTo>
                                          <a:pt x="188420" y="72257"/>
                                          <a:pt x="199850" y="72257"/>
                                          <a:pt x="211280" y="74162"/>
                                        </a:cubicBezTo>
                                        <a:lnTo>
                                          <a:pt x="215090" y="75115"/>
                                        </a:lnTo>
                                        <a:lnTo>
                                          <a:pt x="219852" y="76067"/>
                                        </a:lnTo>
                                        <a:cubicBezTo>
                                          <a:pt x="223662" y="77020"/>
                                          <a:pt x="226520" y="77972"/>
                                          <a:pt x="229377" y="77972"/>
                                        </a:cubicBezTo>
                                        <a:cubicBezTo>
                                          <a:pt x="232235" y="78925"/>
                                          <a:pt x="236045" y="79878"/>
                                          <a:pt x="238902" y="80830"/>
                                        </a:cubicBezTo>
                                        <a:cubicBezTo>
                                          <a:pt x="241760" y="81782"/>
                                          <a:pt x="245570" y="82735"/>
                                          <a:pt x="248427" y="83687"/>
                                        </a:cubicBezTo>
                                        <a:cubicBezTo>
                                          <a:pt x="260810" y="87497"/>
                                          <a:pt x="273192" y="93212"/>
                                          <a:pt x="285575" y="98928"/>
                                        </a:cubicBezTo>
                                        <a:cubicBezTo>
                                          <a:pt x="297957" y="104642"/>
                                          <a:pt x="309387" y="111310"/>
                                          <a:pt x="320817" y="117978"/>
                                        </a:cubicBezTo>
                                        <a:cubicBezTo>
                                          <a:pt x="343677" y="131312"/>
                                          <a:pt x="364632" y="144647"/>
                                          <a:pt x="382730" y="156078"/>
                                        </a:cubicBezTo>
                                        <a:cubicBezTo>
                                          <a:pt x="392255" y="161792"/>
                                          <a:pt x="400827" y="166555"/>
                                          <a:pt x="408447" y="170365"/>
                                        </a:cubicBezTo>
                                        <a:cubicBezTo>
                                          <a:pt x="416067" y="174175"/>
                                          <a:pt x="422735" y="177985"/>
                                          <a:pt x="428450" y="180842"/>
                                        </a:cubicBezTo>
                                        <a:cubicBezTo>
                                          <a:pt x="434165" y="183700"/>
                                          <a:pt x="438927" y="185605"/>
                                          <a:pt x="441785" y="186557"/>
                                        </a:cubicBezTo>
                                        <a:cubicBezTo>
                                          <a:pt x="444642" y="187510"/>
                                          <a:pt x="446547" y="188462"/>
                                          <a:pt x="446547" y="188462"/>
                                        </a:cubicBezTo>
                                        <a:cubicBezTo>
                                          <a:pt x="446547" y="188462"/>
                                          <a:pt x="444642" y="187510"/>
                                          <a:pt x="441785" y="185605"/>
                                        </a:cubicBezTo>
                                        <a:cubicBezTo>
                                          <a:pt x="438927" y="183700"/>
                                          <a:pt x="435117" y="180842"/>
                                          <a:pt x="430355" y="177032"/>
                                        </a:cubicBezTo>
                                        <a:cubicBezTo>
                                          <a:pt x="425592" y="173222"/>
                                          <a:pt x="419877" y="168460"/>
                                          <a:pt x="413210" y="162745"/>
                                        </a:cubicBezTo>
                                        <a:cubicBezTo>
                                          <a:pt x="406542" y="157030"/>
                                          <a:pt x="399875" y="150362"/>
                                          <a:pt x="391302" y="143695"/>
                                        </a:cubicBezTo>
                                        <a:cubicBezTo>
                                          <a:pt x="376062" y="129407"/>
                                          <a:pt x="357965" y="111310"/>
                                          <a:pt x="337962" y="93212"/>
                                        </a:cubicBezTo>
                                        <a:cubicBezTo>
                                          <a:pt x="327485" y="83687"/>
                                          <a:pt x="317007" y="75115"/>
                                          <a:pt x="305577" y="65590"/>
                                        </a:cubicBezTo>
                                        <a:cubicBezTo>
                                          <a:pt x="294147" y="57017"/>
                                          <a:pt x="281765" y="48445"/>
                                          <a:pt x="268430" y="39872"/>
                                        </a:cubicBezTo>
                                        <a:cubicBezTo>
                                          <a:pt x="264620" y="37967"/>
                                          <a:pt x="261762" y="36062"/>
                                          <a:pt x="257952" y="34157"/>
                                        </a:cubicBezTo>
                                        <a:cubicBezTo>
                                          <a:pt x="255095" y="32253"/>
                                          <a:pt x="252237" y="30347"/>
                                          <a:pt x="248427" y="284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4" name="Freeform: Shape 1934"/>
                                <wps:cNvSpPr/>
                                <wps:spPr>
                                  <a:xfrm>
                                    <a:off x="2504965" y="1150545"/>
                                    <a:ext cx="247650" cy="104775"/>
                                  </a:xfrm>
                                  <a:custGeom>
                                    <a:avLst/>
                                    <a:gdLst>
                                      <a:gd name="connsiteX0" fmla="*/ 230139 w 247650"/>
                                      <a:gd name="connsiteY0" fmla="*/ 51911 h 104775"/>
                                      <a:gd name="connsiteX1" fmla="*/ 225377 w 247650"/>
                                      <a:gd name="connsiteY1" fmla="*/ 47149 h 104775"/>
                                      <a:gd name="connsiteX2" fmla="*/ 219661 w 247650"/>
                                      <a:gd name="connsiteY2" fmla="*/ 42386 h 104775"/>
                                      <a:gd name="connsiteX3" fmla="*/ 216804 w 247650"/>
                                      <a:gd name="connsiteY3" fmla="*/ 39529 h 104775"/>
                                      <a:gd name="connsiteX4" fmla="*/ 212994 w 247650"/>
                                      <a:gd name="connsiteY4" fmla="*/ 36671 h 104775"/>
                                      <a:gd name="connsiteX5" fmla="*/ 205374 w 247650"/>
                                      <a:gd name="connsiteY5" fmla="*/ 30956 h 104775"/>
                                      <a:gd name="connsiteX6" fmla="*/ 196802 w 247650"/>
                                      <a:gd name="connsiteY6" fmla="*/ 26194 h 104775"/>
                                      <a:gd name="connsiteX7" fmla="*/ 188229 w 247650"/>
                                      <a:gd name="connsiteY7" fmla="*/ 21431 h 104775"/>
                                      <a:gd name="connsiteX8" fmla="*/ 178704 w 247650"/>
                                      <a:gd name="connsiteY8" fmla="*/ 16669 h 104775"/>
                                      <a:gd name="connsiteX9" fmla="*/ 168227 w 247650"/>
                                      <a:gd name="connsiteY9" fmla="*/ 12859 h 104775"/>
                                      <a:gd name="connsiteX10" fmla="*/ 146319 w 247650"/>
                                      <a:gd name="connsiteY10" fmla="*/ 8096 h 104775"/>
                                      <a:gd name="connsiteX11" fmla="*/ 123459 w 247650"/>
                                      <a:gd name="connsiteY11" fmla="*/ 7144 h 104775"/>
                                      <a:gd name="connsiteX12" fmla="*/ 100599 w 247650"/>
                                      <a:gd name="connsiteY12" fmla="*/ 10001 h 104775"/>
                                      <a:gd name="connsiteX13" fmla="*/ 79644 w 247650"/>
                                      <a:gd name="connsiteY13" fmla="*/ 15716 h 104775"/>
                                      <a:gd name="connsiteX14" fmla="*/ 61546 w 247650"/>
                                      <a:gd name="connsiteY14" fmla="*/ 23336 h 104775"/>
                                      <a:gd name="connsiteX15" fmla="*/ 47259 w 247650"/>
                                      <a:gd name="connsiteY15" fmla="*/ 30956 h 104775"/>
                                      <a:gd name="connsiteX16" fmla="*/ 36782 w 247650"/>
                                      <a:gd name="connsiteY16" fmla="*/ 37624 h 104775"/>
                                      <a:gd name="connsiteX17" fmla="*/ 30114 w 247650"/>
                                      <a:gd name="connsiteY17" fmla="*/ 43339 h 104775"/>
                                      <a:gd name="connsiteX18" fmla="*/ 29161 w 247650"/>
                                      <a:gd name="connsiteY18" fmla="*/ 44291 h 104775"/>
                                      <a:gd name="connsiteX19" fmla="*/ 28209 w 247650"/>
                                      <a:gd name="connsiteY19" fmla="*/ 45244 h 104775"/>
                                      <a:gd name="connsiteX20" fmla="*/ 27257 w 247650"/>
                                      <a:gd name="connsiteY20" fmla="*/ 46196 h 104775"/>
                                      <a:gd name="connsiteX21" fmla="*/ 12969 w 247650"/>
                                      <a:gd name="connsiteY21" fmla="*/ 96679 h 104775"/>
                                      <a:gd name="connsiteX22" fmla="*/ 62499 w 247650"/>
                                      <a:gd name="connsiteY22" fmla="*/ 79534 h 104775"/>
                                      <a:gd name="connsiteX23" fmla="*/ 64404 w 247650"/>
                                      <a:gd name="connsiteY23" fmla="*/ 77629 h 104775"/>
                                      <a:gd name="connsiteX24" fmla="*/ 67261 w 247650"/>
                                      <a:gd name="connsiteY24" fmla="*/ 73819 h 104775"/>
                                      <a:gd name="connsiteX25" fmla="*/ 73929 w 247650"/>
                                      <a:gd name="connsiteY25" fmla="*/ 67151 h 104775"/>
                                      <a:gd name="connsiteX26" fmla="*/ 83454 w 247650"/>
                                      <a:gd name="connsiteY26" fmla="*/ 58579 h 104775"/>
                                      <a:gd name="connsiteX27" fmla="*/ 110124 w 247650"/>
                                      <a:gd name="connsiteY27" fmla="*/ 42386 h 104775"/>
                                      <a:gd name="connsiteX28" fmla="*/ 127269 w 247650"/>
                                      <a:gd name="connsiteY28" fmla="*/ 36671 h 104775"/>
                                      <a:gd name="connsiteX29" fmla="*/ 145367 w 247650"/>
                                      <a:gd name="connsiteY29" fmla="*/ 33814 h 104775"/>
                                      <a:gd name="connsiteX30" fmla="*/ 164417 w 247650"/>
                                      <a:gd name="connsiteY30" fmla="*/ 33814 h 104775"/>
                                      <a:gd name="connsiteX31" fmla="*/ 173942 w 247650"/>
                                      <a:gd name="connsiteY31" fmla="*/ 34766 h 104775"/>
                                      <a:gd name="connsiteX32" fmla="*/ 183467 w 247650"/>
                                      <a:gd name="connsiteY32" fmla="*/ 36671 h 104775"/>
                                      <a:gd name="connsiteX33" fmla="*/ 192039 w 247650"/>
                                      <a:gd name="connsiteY33" fmla="*/ 39529 h 104775"/>
                                      <a:gd name="connsiteX34" fmla="*/ 200611 w 247650"/>
                                      <a:gd name="connsiteY34" fmla="*/ 42386 h 104775"/>
                                      <a:gd name="connsiteX35" fmla="*/ 208232 w 247650"/>
                                      <a:gd name="connsiteY35" fmla="*/ 46196 h 104775"/>
                                      <a:gd name="connsiteX36" fmla="*/ 212042 w 247650"/>
                                      <a:gd name="connsiteY36" fmla="*/ 48101 h 104775"/>
                                      <a:gd name="connsiteX37" fmla="*/ 215852 w 247650"/>
                                      <a:gd name="connsiteY37" fmla="*/ 50006 h 104775"/>
                                      <a:gd name="connsiteX38" fmla="*/ 222519 w 247650"/>
                                      <a:gd name="connsiteY38" fmla="*/ 53816 h 104775"/>
                                      <a:gd name="connsiteX39" fmla="*/ 228234 w 247650"/>
                                      <a:gd name="connsiteY39" fmla="*/ 57626 h 104775"/>
                                      <a:gd name="connsiteX40" fmla="*/ 237759 w 247650"/>
                                      <a:gd name="connsiteY40" fmla="*/ 63341 h 104775"/>
                                      <a:gd name="connsiteX41" fmla="*/ 245379 w 247650"/>
                                      <a:gd name="connsiteY41" fmla="*/ 69056 h 104775"/>
                                      <a:gd name="connsiteX42" fmla="*/ 238711 w 247650"/>
                                      <a:gd name="connsiteY42" fmla="*/ 62389 h 104775"/>
                                      <a:gd name="connsiteX43" fmla="*/ 230139 w 247650"/>
                                      <a:gd name="connsiteY43" fmla="*/ 51911 h 1047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47650" h="104775">
                                        <a:moveTo>
                                          <a:pt x="230139" y="51911"/>
                                        </a:moveTo>
                                        <a:cubicBezTo>
                                          <a:pt x="228234" y="50006"/>
                                          <a:pt x="227282" y="49054"/>
                                          <a:pt x="225377" y="47149"/>
                                        </a:cubicBezTo>
                                        <a:cubicBezTo>
                                          <a:pt x="223471" y="45244"/>
                                          <a:pt x="221567" y="44291"/>
                                          <a:pt x="219661" y="42386"/>
                                        </a:cubicBezTo>
                                        <a:cubicBezTo>
                                          <a:pt x="218709" y="41434"/>
                                          <a:pt x="217757" y="40481"/>
                                          <a:pt x="216804" y="39529"/>
                                        </a:cubicBezTo>
                                        <a:cubicBezTo>
                                          <a:pt x="215852" y="38576"/>
                                          <a:pt x="214899" y="37624"/>
                                          <a:pt x="212994" y="36671"/>
                                        </a:cubicBezTo>
                                        <a:cubicBezTo>
                                          <a:pt x="211089" y="34766"/>
                                          <a:pt x="208232" y="32861"/>
                                          <a:pt x="205374" y="30956"/>
                                        </a:cubicBezTo>
                                        <a:cubicBezTo>
                                          <a:pt x="202517" y="29051"/>
                                          <a:pt x="199659" y="27146"/>
                                          <a:pt x="196802" y="26194"/>
                                        </a:cubicBezTo>
                                        <a:cubicBezTo>
                                          <a:pt x="193944" y="24289"/>
                                          <a:pt x="191086" y="23336"/>
                                          <a:pt x="188229" y="21431"/>
                                        </a:cubicBezTo>
                                        <a:cubicBezTo>
                                          <a:pt x="185371" y="19526"/>
                                          <a:pt x="181561" y="18574"/>
                                          <a:pt x="178704" y="16669"/>
                                        </a:cubicBezTo>
                                        <a:cubicBezTo>
                                          <a:pt x="174894" y="15716"/>
                                          <a:pt x="172036" y="13811"/>
                                          <a:pt x="168227" y="12859"/>
                                        </a:cubicBezTo>
                                        <a:cubicBezTo>
                                          <a:pt x="161559" y="10954"/>
                                          <a:pt x="153939" y="9049"/>
                                          <a:pt x="146319" y="8096"/>
                                        </a:cubicBezTo>
                                        <a:cubicBezTo>
                                          <a:pt x="138699" y="7144"/>
                                          <a:pt x="131079" y="7144"/>
                                          <a:pt x="123459" y="7144"/>
                                        </a:cubicBezTo>
                                        <a:cubicBezTo>
                                          <a:pt x="115839" y="7144"/>
                                          <a:pt x="108219" y="8096"/>
                                          <a:pt x="100599" y="10001"/>
                                        </a:cubicBezTo>
                                        <a:cubicBezTo>
                                          <a:pt x="92979" y="11906"/>
                                          <a:pt x="86311" y="13811"/>
                                          <a:pt x="79644" y="15716"/>
                                        </a:cubicBezTo>
                                        <a:cubicBezTo>
                                          <a:pt x="72976" y="17621"/>
                                          <a:pt x="67261" y="20479"/>
                                          <a:pt x="61546" y="23336"/>
                                        </a:cubicBezTo>
                                        <a:cubicBezTo>
                                          <a:pt x="55832" y="26194"/>
                                          <a:pt x="51069" y="29051"/>
                                          <a:pt x="47259" y="30956"/>
                                        </a:cubicBezTo>
                                        <a:cubicBezTo>
                                          <a:pt x="43449" y="33814"/>
                                          <a:pt x="39639" y="35719"/>
                                          <a:pt x="36782" y="37624"/>
                                        </a:cubicBezTo>
                                        <a:cubicBezTo>
                                          <a:pt x="33924" y="39529"/>
                                          <a:pt x="32019" y="41434"/>
                                          <a:pt x="30114" y="43339"/>
                                        </a:cubicBezTo>
                                        <a:cubicBezTo>
                                          <a:pt x="30114" y="43339"/>
                                          <a:pt x="29161" y="44291"/>
                                          <a:pt x="29161" y="44291"/>
                                        </a:cubicBezTo>
                                        <a:cubicBezTo>
                                          <a:pt x="29161" y="44291"/>
                                          <a:pt x="28209" y="45244"/>
                                          <a:pt x="28209" y="45244"/>
                                        </a:cubicBezTo>
                                        <a:cubicBezTo>
                                          <a:pt x="28209" y="45244"/>
                                          <a:pt x="27257" y="46196"/>
                                          <a:pt x="27257" y="46196"/>
                                        </a:cubicBezTo>
                                        <a:cubicBezTo>
                                          <a:pt x="9159" y="59531"/>
                                          <a:pt x="586" y="86201"/>
                                          <a:pt x="12969" y="96679"/>
                                        </a:cubicBezTo>
                                        <a:cubicBezTo>
                                          <a:pt x="27257" y="109061"/>
                                          <a:pt x="47259" y="97631"/>
                                          <a:pt x="62499" y="79534"/>
                                        </a:cubicBezTo>
                                        <a:cubicBezTo>
                                          <a:pt x="63451" y="78581"/>
                                          <a:pt x="63451" y="77629"/>
                                          <a:pt x="64404" y="77629"/>
                                        </a:cubicBezTo>
                                        <a:cubicBezTo>
                                          <a:pt x="65357" y="76676"/>
                                          <a:pt x="66309" y="75724"/>
                                          <a:pt x="67261" y="73819"/>
                                        </a:cubicBezTo>
                                        <a:cubicBezTo>
                                          <a:pt x="69167" y="71914"/>
                                          <a:pt x="71071" y="70009"/>
                                          <a:pt x="73929" y="67151"/>
                                        </a:cubicBezTo>
                                        <a:cubicBezTo>
                                          <a:pt x="76786" y="64294"/>
                                          <a:pt x="79644" y="61436"/>
                                          <a:pt x="83454" y="58579"/>
                                        </a:cubicBezTo>
                                        <a:cubicBezTo>
                                          <a:pt x="90121" y="52864"/>
                                          <a:pt x="99646" y="47149"/>
                                          <a:pt x="110124" y="42386"/>
                                        </a:cubicBezTo>
                                        <a:cubicBezTo>
                                          <a:pt x="114886" y="39529"/>
                                          <a:pt x="120601" y="38576"/>
                                          <a:pt x="127269" y="36671"/>
                                        </a:cubicBezTo>
                                        <a:cubicBezTo>
                                          <a:pt x="132984" y="35719"/>
                                          <a:pt x="139652" y="33814"/>
                                          <a:pt x="145367" y="33814"/>
                                        </a:cubicBezTo>
                                        <a:cubicBezTo>
                                          <a:pt x="152034" y="32861"/>
                                          <a:pt x="157749" y="33814"/>
                                          <a:pt x="164417" y="33814"/>
                                        </a:cubicBezTo>
                                        <a:cubicBezTo>
                                          <a:pt x="167274" y="33814"/>
                                          <a:pt x="171084" y="34766"/>
                                          <a:pt x="173942" y="34766"/>
                                        </a:cubicBezTo>
                                        <a:cubicBezTo>
                                          <a:pt x="176799" y="35719"/>
                                          <a:pt x="179657" y="35719"/>
                                          <a:pt x="183467" y="36671"/>
                                        </a:cubicBezTo>
                                        <a:cubicBezTo>
                                          <a:pt x="186324" y="37624"/>
                                          <a:pt x="189182" y="38576"/>
                                          <a:pt x="192039" y="39529"/>
                                        </a:cubicBezTo>
                                        <a:cubicBezTo>
                                          <a:pt x="194896" y="40481"/>
                                          <a:pt x="197754" y="41434"/>
                                          <a:pt x="200611" y="42386"/>
                                        </a:cubicBezTo>
                                        <a:cubicBezTo>
                                          <a:pt x="203469" y="43339"/>
                                          <a:pt x="206327" y="44291"/>
                                          <a:pt x="208232" y="46196"/>
                                        </a:cubicBezTo>
                                        <a:cubicBezTo>
                                          <a:pt x="209184" y="47149"/>
                                          <a:pt x="211089" y="47149"/>
                                          <a:pt x="212042" y="48101"/>
                                        </a:cubicBezTo>
                                        <a:cubicBezTo>
                                          <a:pt x="212994" y="49054"/>
                                          <a:pt x="213946" y="49054"/>
                                          <a:pt x="215852" y="50006"/>
                                        </a:cubicBezTo>
                                        <a:cubicBezTo>
                                          <a:pt x="217757" y="50959"/>
                                          <a:pt x="220614" y="51911"/>
                                          <a:pt x="222519" y="53816"/>
                                        </a:cubicBezTo>
                                        <a:cubicBezTo>
                                          <a:pt x="224424" y="54769"/>
                                          <a:pt x="226329" y="55721"/>
                                          <a:pt x="228234" y="57626"/>
                                        </a:cubicBezTo>
                                        <a:cubicBezTo>
                                          <a:pt x="232044" y="59531"/>
                                          <a:pt x="234902" y="61436"/>
                                          <a:pt x="237759" y="63341"/>
                                        </a:cubicBezTo>
                                        <a:cubicBezTo>
                                          <a:pt x="242521" y="67151"/>
                                          <a:pt x="245379" y="69056"/>
                                          <a:pt x="245379" y="69056"/>
                                        </a:cubicBezTo>
                                        <a:cubicBezTo>
                                          <a:pt x="245379" y="69056"/>
                                          <a:pt x="242521" y="66199"/>
                                          <a:pt x="238711" y="62389"/>
                                        </a:cubicBezTo>
                                        <a:cubicBezTo>
                                          <a:pt x="235854" y="57626"/>
                                          <a:pt x="232996" y="54769"/>
                                          <a:pt x="230139" y="519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5" name="Freeform: Shape 1935"/>
                                <wps:cNvSpPr/>
                                <wps:spPr>
                                  <a:xfrm>
                                    <a:off x="3465860" y="617008"/>
                                    <a:ext cx="200025" cy="161925"/>
                                  </a:xfrm>
                                  <a:custGeom>
                                    <a:avLst/>
                                    <a:gdLst>
                                      <a:gd name="connsiteX0" fmla="*/ 156021 w 200025"/>
                                      <a:gd name="connsiteY0" fmla="*/ 157776 h 161925"/>
                                      <a:gd name="connsiteX1" fmla="*/ 159831 w 200025"/>
                                      <a:gd name="connsiteY1" fmla="*/ 157776 h 161925"/>
                                      <a:gd name="connsiteX2" fmla="*/ 167451 w 200025"/>
                                      <a:gd name="connsiteY2" fmla="*/ 156824 h 161925"/>
                                      <a:gd name="connsiteX3" fmla="*/ 174119 w 200025"/>
                                      <a:gd name="connsiteY3" fmla="*/ 155871 h 161925"/>
                                      <a:gd name="connsiteX4" fmla="*/ 184596 w 200025"/>
                                      <a:gd name="connsiteY4" fmla="*/ 153967 h 161925"/>
                                      <a:gd name="connsiteX5" fmla="*/ 193169 w 200025"/>
                                      <a:gd name="connsiteY5" fmla="*/ 152062 h 161925"/>
                                      <a:gd name="connsiteX6" fmla="*/ 183644 w 200025"/>
                                      <a:gd name="connsiteY6" fmla="*/ 152062 h 161925"/>
                                      <a:gd name="connsiteX7" fmla="*/ 173166 w 200025"/>
                                      <a:gd name="connsiteY7" fmla="*/ 152062 h 161925"/>
                                      <a:gd name="connsiteX8" fmla="*/ 166499 w 200025"/>
                                      <a:gd name="connsiteY8" fmla="*/ 152062 h 161925"/>
                                      <a:gd name="connsiteX9" fmla="*/ 159831 w 200025"/>
                                      <a:gd name="connsiteY9" fmla="*/ 151109 h 161925"/>
                                      <a:gd name="connsiteX10" fmla="*/ 156021 w 200025"/>
                                      <a:gd name="connsiteY10" fmla="*/ 151109 h 161925"/>
                                      <a:gd name="connsiteX11" fmla="*/ 152211 w 200025"/>
                                      <a:gd name="connsiteY11" fmla="*/ 150156 h 161925"/>
                                      <a:gd name="connsiteX12" fmla="*/ 144591 w 200025"/>
                                      <a:gd name="connsiteY12" fmla="*/ 148251 h 161925"/>
                                      <a:gd name="connsiteX13" fmla="*/ 136019 w 200025"/>
                                      <a:gd name="connsiteY13" fmla="*/ 146346 h 161925"/>
                                      <a:gd name="connsiteX14" fmla="*/ 127446 w 200025"/>
                                      <a:gd name="connsiteY14" fmla="*/ 143489 h 161925"/>
                                      <a:gd name="connsiteX15" fmla="*/ 118874 w 200025"/>
                                      <a:gd name="connsiteY15" fmla="*/ 140631 h 161925"/>
                                      <a:gd name="connsiteX16" fmla="*/ 110301 w 200025"/>
                                      <a:gd name="connsiteY16" fmla="*/ 136821 h 161925"/>
                                      <a:gd name="connsiteX17" fmla="*/ 95061 w 200025"/>
                                      <a:gd name="connsiteY17" fmla="*/ 126344 h 161925"/>
                                      <a:gd name="connsiteX18" fmla="*/ 82679 w 200025"/>
                                      <a:gd name="connsiteY18" fmla="*/ 113962 h 161925"/>
                                      <a:gd name="connsiteX19" fmla="*/ 72201 w 200025"/>
                                      <a:gd name="connsiteY19" fmla="*/ 100626 h 161925"/>
                                      <a:gd name="connsiteX20" fmla="*/ 59819 w 200025"/>
                                      <a:gd name="connsiteY20" fmla="*/ 73956 h 161925"/>
                                      <a:gd name="connsiteX21" fmla="*/ 56961 w 200025"/>
                                      <a:gd name="connsiteY21" fmla="*/ 62526 h 161925"/>
                                      <a:gd name="connsiteX22" fmla="*/ 55056 w 200025"/>
                                      <a:gd name="connsiteY22" fmla="*/ 53954 h 161925"/>
                                      <a:gd name="connsiteX23" fmla="*/ 55056 w 200025"/>
                                      <a:gd name="connsiteY23" fmla="*/ 50144 h 161925"/>
                                      <a:gd name="connsiteX24" fmla="*/ 55056 w 200025"/>
                                      <a:gd name="connsiteY24" fmla="*/ 47287 h 161925"/>
                                      <a:gd name="connsiteX25" fmla="*/ 25529 w 200025"/>
                                      <a:gd name="connsiteY25" fmla="*/ 7281 h 161925"/>
                                      <a:gd name="connsiteX26" fmla="*/ 10289 w 200025"/>
                                      <a:gd name="connsiteY26" fmla="*/ 54906 h 161925"/>
                                      <a:gd name="connsiteX27" fmla="*/ 10289 w 200025"/>
                                      <a:gd name="connsiteY27" fmla="*/ 55859 h 161925"/>
                                      <a:gd name="connsiteX28" fmla="*/ 10289 w 200025"/>
                                      <a:gd name="connsiteY28" fmla="*/ 56812 h 161925"/>
                                      <a:gd name="connsiteX29" fmla="*/ 10289 w 200025"/>
                                      <a:gd name="connsiteY29" fmla="*/ 57764 h 161925"/>
                                      <a:gd name="connsiteX30" fmla="*/ 13146 w 200025"/>
                                      <a:gd name="connsiteY30" fmla="*/ 65384 h 161925"/>
                                      <a:gd name="connsiteX31" fmla="*/ 17909 w 200025"/>
                                      <a:gd name="connsiteY31" fmla="*/ 76814 h 161925"/>
                                      <a:gd name="connsiteX32" fmla="*/ 25529 w 200025"/>
                                      <a:gd name="connsiteY32" fmla="*/ 90149 h 161925"/>
                                      <a:gd name="connsiteX33" fmla="*/ 36006 w 200025"/>
                                      <a:gd name="connsiteY33" fmla="*/ 105389 h 161925"/>
                                      <a:gd name="connsiteX34" fmla="*/ 49341 w 200025"/>
                                      <a:gd name="connsiteY34" fmla="*/ 120629 h 161925"/>
                                      <a:gd name="connsiteX35" fmla="*/ 65534 w 200025"/>
                                      <a:gd name="connsiteY35" fmla="*/ 134917 h 161925"/>
                                      <a:gd name="connsiteX36" fmla="*/ 84584 w 200025"/>
                                      <a:gd name="connsiteY36" fmla="*/ 146346 h 161925"/>
                                      <a:gd name="connsiteX37" fmla="*/ 104586 w 200025"/>
                                      <a:gd name="connsiteY37" fmla="*/ 153967 h 161925"/>
                                      <a:gd name="connsiteX38" fmla="*/ 115064 w 200025"/>
                                      <a:gd name="connsiteY38" fmla="*/ 156824 h 161925"/>
                                      <a:gd name="connsiteX39" fmla="*/ 124589 w 200025"/>
                                      <a:gd name="connsiteY39" fmla="*/ 158729 h 161925"/>
                                      <a:gd name="connsiteX40" fmla="*/ 134114 w 200025"/>
                                      <a:gd name="connsiteY40" fmla="*/ 159681 h 161925"/>
                                      <a:gd name="connsiteX41" fmla="*/ 143639 w 200025"/>
                                      <a:gd name="connsiteY41" fmla="*/ 159681 h 161925"/>
                                      <a:gd name="connsiteX42" fmla="*/ 152211 w 200025"/>
                                      <a:gd name="connsiteY42" fmla="*/ 159681 h 161925"/>
                                      <a:gd name="connsiteX43" fmla="*/ 156021 w 200025"/>
                                      <a:gd name="connsiteY43" fmla="*/ 157776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00025" h="161925">
                                        <a:moveTo>
                                          <a:pt x="156021" y="157776"/>
                                        </a:moveTo>
                                        <a:cubicBezTo>
                                          <a:pt x="156974" y="157776"/>
                                          <a:pt x="158879" y="157776"/>
                                          <a:pt x="159831" y="157776"/>
                                        </a:cubicBezTo>
                                        <a:cubicBezTo>
                                          <a:pt x="162689" y="157776"/>
                                          <a:pt x="164594" y="156824"/>
                                          <a:pt x="167451" y="156824"/>
                                        </a:cubicBezTo>
                                        <a:cubicBezTo>
                                          <a:pt x="169356" y="156824"/>
                                          <a:pt x="172214" y="155871"/>
                                          <a:pt x="174119" y="155871"/>
                                        </a:cubicBezTo>
                                        <a:cubicBezTo>
                                          <a:pt x="177929" y="154919"/>
                                          <a:pt x="181739" y="154919"/>
                                          <a:pt x="184596" y="153967"/>
                                        </a:cubicBezTo>
                                        <a:cubicBezTo>
                                          <a:pt x="190311" y="153014"/>
                                          <a:pt x="193169" y="152062"/>
                                          <a:pt x="193169" y="152062"/>
                                        </a:cubicBezTo>
                                        <a:cubicBezTo>
                                          <a:pt x="193169" y="152062"/>
                                          <a:pt x="189359" y="152062"/>
                                          <a:pt x="183644" y="152062"/>
                                        </a:cubicBezTo>
                                        <a:cubicBezTo>
                                          <a:pt x="180786" y="152062"/>
                                          <a:pt x="176976" y="152062"/>
                                          <a:pt x="173166" y="152062"/>
                                        </a:cubicBezTo>
                                        <a:cubicBezTo>
                                          <a:pt x="171261" y="152062"/>
                                          <a:pt x="169356" y="152062"/>
                                          <a:pt x="166499" y="152062"/>
                                        </a:cubicBezTo>
                                        <a:cubicBezTo>
                                          <a:pt x="164594" y="152062"/>
                                          <a:pt x="161736" y="151109"/>
                                          <a:pt x="159831" y="151109"/>
                                        </a:cubicBezTo>
                                        <a:cubicBezTo>
                                          <a:pt x="158879" y="151109"/>
                                          <a:pt x="156974" y="151109"/>
                                          <a:pt x="156021" y="151109"/>
                                        </a:cubicBezTo>
                                        <a:cubicBezTo>
                                          <a:pt x="155069" y="151109"/>
                                          <a:pt x="153164" y="151109"/>
                                          <a:pt x="152211" y="150156"/>
                                        </a:cubicBezTo>
                                        <a:cubicBezTo>
                                          <a:pt x="149354" y="149204"/>
                                          <a:pt x="146496" y="149204"/>
                                          <a:pt x="144591" y="148251"/>
                                        </a:cubicBezTo>
                                        <a:cubicBezTo>
                                          <a:pt x="141734" y="147299"/>
                                          <a:pt x="138876" y="147299"/>
                                          <a:pt x="136019" y="146346"/>
                                        </a:cubicBezTo>
                                        <a:cubicBezTo>
                                          <a:pt x="133161" y="145394"/>
                                          <a:pt x="130304" y="144442"/>
                                          <a:pt x="127446" y="143489"/>
                                        </a:cubicBezTo>
                                        <a:cubicBezTo>
                                          <a:pt x="124589" y="142537"/>
                                          <a:pt x="121731" y="141584"/>
                                          <a:pt x="118874" y="140631"/>
                                        </a:cubicBezTo>
                                        <a:cubicBezTo>
                                          <a:pt x="116016" y="139679"/>
                                          <a:pt x="113159" y="137774"/>
                                          <a:pt x="110301" y="136821"/>
                                        </a:cubicBezTo>
                                        <a:cubicBezTo>
                                          <a:pt x="104586" y="133964"/>
                                          <a:pt x="99824" y="130154"/>
                                          <a:pt x="95061" y="126344"/>
                                        </a:cubicBezTo>
                                        <a:cubicBezTo>
                                          <a:pt x="90299" y="122534"/>
                                          <a:pt x="86489" y="118724"/>
                                          <a:pt x="82679" y="113962"/>
                                        </a:cubicBezTo>
                                        <a:cubicBezTo>
                                          <a:pt x="78869" y="109199"/>
                                          <a:pt x="75059" y="105389"/>
                                          <a:pt x="72201" y="100626"/>
                                        </a:cubicBezTo>
                                        <a:cubicBezTo>
                                          <a:pt x="66486" y="91101"/>
                                          <a:pt x="62676" y="81576"/>
                                          <a:pt x="59819" y="73956"/>
                                        </a:cubicBezTo>
                                        <a:cubicBezTo>
                                          <a:pt x="58866" y="70146"/>
                                          <a:pt x="57914" y="66337"/>
                                          <a:pt x="56961" y="62526"/>
                                        </a:cubicBezTo>
                                        <a:cubicBezTo>
                                          <a:pt x="56009" y="58717"/>
                                          <a:pt x="56009" y="55859"/>
                                          <a:pt x="55056" y="53954"/>
                                        </a:cubicBezTo>
                                        <a:cubicBezTo>
                                          <a:pt x="55056" y="52049"/>
                                          <a:pt x="55056" y="51096"/>
                                          <a:pt x="55056" y="50144"/>
                                        </a:cubicBezTo>
                                        <a:cubicBezTo>
                                          <a:pt x="55056" y="49192"/>
                                          <a:pt x="55056" y="48239"/>
                                          <a:pt x="55056" y="47287"/>
                                        </a:cubicBezTo>
                                        <a:cubicBezTo>
                                          <a:pt x="53151" y="23474"/>
                                          <a:pt x="43626" y="5376"/>
                                          <a:pt x="25529" y="7281"/>
                                        </a:cubicBezTo>
                                        <a:cubicBezTo>
                                          <a:pt x="9336" y="9187"/>
                                          <a:pt x="2669" y="34904"/>
                                          <a:pt x="10289" y="54906"/>
                                        </a:cubicBezTo>
                                        <a:cubicBezTo>
                                          <a:pt x="10289" y="54906"/>
                                          <a:pt x="10289" y="54906"/>
                                          <a:pt x="10289" y="55859"/>
                                        </a:cubicBezTo>
                                        <a:cubicBezTo>
                                          <a:pt x="10289" y="55859"/>
                                          <a:pt x="10289" y="56812"/>
                                          <a:pt x="10289" y="56812"/>
                                        </a:cubicBezTo>
                                        <a:cubicBezTo>
                                          <a:pt x="10289" y="56812"/>
                                          <a:pt x="10289" y="57764"/>
                                          <a:pt x="10289" y="57764"/>
                                        </a:cubicBezTo>
                                        <a:cubicBezTo>
                                          <a:pt x="11241" y="59669"/>
                                          <a:pt x="11241" y="62526"/>
                                          <a:pt x="13146" y="65384"/>
                                        </a:cubicBezTo>
                                        <a:cubicBezTo>
                                          <a:pt x="14099" y="68242"/>
                                          <a:pt x="16004" y="72051"/>
                                          <a:pt x="17909" y="76814"/>
                                        </a:cubicBezTo>
                                        <a:cubicBezTo>
                                          <a:pt x="19814" y="80624"/>
                                          <a:pt x="21719" y="85387"/>
                                          <a:pt x="25529" y="90149"/>
                                        </a:cubicBezTo>
                                        <a:cubicBezTo>
                                          <a:pt x="28386" y="94912"/>
                                          <a:pt x="31244" y="100626"/>
                                          <a:pt x="36006" y="105389"/>
                                        </a:cubicBezTo>
                                        <a:cubicBezTo>
                                          <a:pt x="39816" y="111104"/>
                                          <a:pt x="44579" y="115867"/>
                                          <a:pt x="49341" y="120629"/>
                                        </a:cubicBezTo>
                                        <a:cubicBezTo>
                                          <a:pt x="54104" y="125392"/>
                                          <a:pt x="59819" y="130154"/>
                                          <a:pt x="65534" y="134917"/>
                                        </a:cubicBezTo>
                                        <a:cubicBezTo>
                                          <a:pt x="71249" y="138726"/>
                                          <a:pt x="77916" y="143489"/>
                                          <a:pt x="84584" y="146346"/>
                                        </a:cubicBezTo>
                                        <a:cubicBezTo>
                                          <a:pt x="91251" y="149204"/>
                                          <a:pt x="97919" y="152062"/>
                                          <a:pt x="104586" y="153967"/>
                                        </a:cubicBezTo>
                                        <a:cubicBezTo>
                                          <a:pt x="108396" y="154919"/>
                                          <a:pt x="111254" y="155871"/>
                                          <a:pt x="115064" y="156824"/>
                                        </a:cubicBezTo>
                                        <a:cubicBezTo>
                                          <a:pt x="118874" y="157776"/>
                                          <a:pt x="121731" y="157776"/>
                                          <a:pt x="124589" y="158729"/>
                                        </a:cubicBezTo>
                                        <a:cubicBezTo>
                                          <a:pt x="127446" y="158729"/>
                                          <a:pt x="131256" y="159681"/>
                                          <a:pt x="134114" y="159681"/>
                                        </a:cubicBezTo>
                                        <a:cubicBezTo>
                                          <a:pt x="136971" y="159681"/>
                                          <a:pt x="140781" y="159681"/>
                                          <a:pt x="143639" y="159681"/>
                                        </a:cubicBezTo>
                                        <a:cubicBezTo>
                                          <a:pt x="146496" y="159681"/>
                                          <a:pt x="149354" y="159681"/>
                                          <a:pt x="152211" y="159681"/>
                                        </a:cubicBezTo>
                                        <a:cubicBezTo>
                                          <a:pt x="154116" y="157776"/>
                                          <a:pt x="155069" y="157776"/>
                                          <a:pt x="156021" y="1577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6" name="Freeform: Shape 1936"/>
                                <wps:cNvSpPr/>
                                <wps:spPr>
                                  <a:xfrm>
                                    <a:off x="3459330" y="782880"/>
                                    <a:ext cx="161925" cy="133350"/>
                                  </a:xfrm>
                                  <a:custGeom>
                                    <a:avLst/>
                                    <a:gdLst>
                                      <a:gd name="connsiteX0" fmla="*/ 138739 w 161925"/>
                                      <a:gd name="connsiteY0" fmla="*/ 8096 h 133350"/>
                                      <a:gd name="connsiteX1" fmla="*/ 133024 w 161925"/>
                                      <a:gd name="connsiteY1" fmla="*/ 7144 h 133350"/>
                                      <a:gd name="connsiteX2" fmla="*/ 127309 w 161925"/>
                                      <a:gd name="connsiteY2" fmla="*/ 7144 h 133350"/>
                                      <a:gd name="connsiteX3" fmla="*/ 124451 w 161925"/>
                                      <a:gd name="connsiteY3" fmla="*/ 7144 h 133350"/>
                                      <a:gd name="connsiteX4" fmla="*/ 121593 w 161925"/>
                                      <a:gd name="connsiteY4" fmla="*/ 7144 h 133350"/>
                                      <a:gd name="connsiteX5" fmla="*/ 114926 w 161925"/>
                                      <a:gd name="connsiteY5" fmla="*/ 7144 h 133350"/>
                                      <a:gd name="connsiteX6" fmla="*/ 107306 w 161925"/>
                                      <a:gd name="connsiteY6" fmla="*/ 7144 h 133350"/>
                                      <a:gd name="connsiteX7" fmla="*/ 99686 w 161925"/>
                                      <a:gd name="connsiteY7" fmla="*/ 8096 h 133350"/>
                                      <a:gd name="connsiteX8" fmla="*/ 92066 w 161925"/>
                                      <a:gd name="connsiteY8" fmla="*/ 10001 h 133350"/>
                                      <a:gd name="connsiteX9" fmla="*/ 83493 w 161925"/>
                                      <a:gd name="connsiteY9" fmla="*/ 11906 h 133350"/>
                                      <a:gd name="connsiteX10" fmla="*/ 67301 w 161925"/>
                                      <a:gd name="connsiteY10" fmla="*/ 18573 h 133350"/>
                                      <a:gd name="connsiteX11" fmla="*/ 52061 w 161925"/>
                                      <a:gd name="connsiteY11" fmla="*/ 28098 h 133350"/>
                                      <a:gd name="connsiteX12" fmla="*/ 38726 w 161925"/>
                                      <a:gd name="connsiteY12" fmla="*/ 40481 h 133350"/>
                                      <a:gd name="connsiteX13" fmla="*/ 28249 w 161925"/>
                                      <a:gd name="connsiteY13" fmla="*/ 53816 h 133350"/>
                                      <a:gd name="connsiteX14" fmla="*/ 20629 w 161925"/>
                                      <a:gd name="connsiteY14" fmla="*/ 66198 h 133350"/>
                                      <a:gd name="connsiteX15" fmla="*/ 14914 w 161925"/>
                                      <a:gd name="connsiteY15" fmla="*/ 77628 h 133350"/>
                                      <a:gd name="connsiteX16" fmla="*/ 11104 w 161925"/>
                                      <a:gd name="connsiteY16" fmla="*/ 87153 h 133350"/>
                                      <a:gd name="connsiteX17" fmla="*/ 9199 w 161925"/>
                                      <a:gd name="connsiteY17" fmla="*/ 93821 h 133350"/>
                                      <a:gd name="connsiteX18" fmla="*/ 9199 w 161925"/>
                                      <a:gd name="connsiteY18" fmla="*/ 94773 h 133350"/>
                                      <a:gd name="connsiteX19" fmla="*/ 9199 w 161925"/>
                                      <a:gd name="connsiteY19" fmla="*/ 95726 h 133350"/>
                                      <a:gd name="connsiteX20" fmla="*/ 9199 w 161925"/>
                                      <a:gd name="connsiteY20" fmla="*/ 96678 h 133350"/>
                                      <a:gd name="connsiteX21" fmla="*/ 23486 w 161925"/>
                                      <a:gd name="connsiteY21" fmla="*/ 134778 h 133350"/>
                                      <a:gd name="connsiteX22" fmla="*/ 47299 w 161925"/>
                                      <a:gd name="connsiteY22" fmla="*/ 101441 h 133350"/>
                                      <a:gd name="connsiteX23" fmla="*/ 47299 w 161925"/>
                                      <a:gd name="connsiteY23" fmla="*/ 99536 h 133350"/>
                                      <a:gd name="connsiteX24" fmla="*/ 47299 w 161925"/>
                                      <a:gd name="connsiteY24" fmla="*/ 95726 h 133350"/>
                                      <a:gd name="connsiteX25" fmla="*/ 48251 w 161925"/>
                                      <a:gd name="connsiteY25" fmla="*/ 88106 h 133350"/>
                                      <a:gd name="connsiteX26" fmla="*/ 50156 w 161925"/>
                                      <a:gd name="connsiteY26" fmla="*/ 78581 h 133350"/>
                                      <a:gd name="connsiteX27" fmla="*/ 59681 w 161925"/>
                                      <a:gd name="connsiteY27" fmla="*/ 56673 h 133350"/>
                                      <a:gd name="connsiteX28" fmla="*/ 67301 w 161925"/>
                                      <a:gd name="connsiteY28" fmla="*/ 45244 h 133350"/>
                                      <a:gd name="connsiteX29" fmla="*/ 77779 w 161925"/>
                                      <a:gd name="connsiteY29" fmla="*/ 34766 h 133350"/>
                                      <a:gd name="connsiteX30" fmla="*/ 90161 w 161925"/>
                                      <a:gd name="connsiteY30" fmla="*/ 26194 h 133350"/>
                                      <a:gd name="connsiteX31" fmla="*/ 96829 w 161925"/>
                                      <a:gd name="connsiteY31" fmla="*/ 22384 h 133350"/>
                                      <a:gd name="connsiteX32" fmla="*/ 103496 w 161925"/>
                                      <a:gd name="connsiteY32" fmla="*/ 19526 h 133350"/>
                                      <a:gd name="connsiteX33" fmla="*/ 110164 w 161925"/>
                                      <a:gd name="connsiteY33" fmla="*/ 16669 h 133350"/>
                                      <a:gd name="connsiteX34" fmla="*/ 116831 w 161925"/>
                                      <a:gd name="connsiteY34" fmla="*/ 14764 h 133350"/>
                                      <a:gd name="connsiteX35" fmla="*/ 123499 w 161925"/>
                                      <a:gd name="connsiteY35" fmla="*/ 13811 h 133350"/>
                                      <a:gd name="connsiteX36" fmla="*/ 126356 w 161925"/>
                                      <a:gd name="connsiteY36" fmla="*/ 12859 h 133350"/>
                                      <a:gd name="connsiteX37" fmla="*/ 129214 w 161925"/>
                                      <a:gd name="connsiteY37" fmla="*/ 12859 h 133350"/>
                                      <a:gd name="connsiteX38" fmla="*/ 134929 w 161925"/>
                                      <a:gd name="connsiteY38" fmla="*/ 11906 h 133350"/>
                                      <a:gd name="connsiteX39" fmla="*/ 139691 w 161925"/>
                                      <a:gd name="connsiteY39" fmla="*/ 11906 h 133350"/>
                                      <a:gd name="connsiteX40" fmla="*/ 148264 w 161925"/>
                                      <a:gd name="connsiteY40" fmla="*/ 11906 h 133350"/>
                                      <a:gd name="connsiteX41" fmla="*/ 155884 w 161925"/>
                                      <a:gd name="connsiteY41" fmla="*/ 11906 h 133350"/>
                                      <a:gd name="connsiteX42" fmla="*/ 148264 w 161925"/>
                                      <a:gd name="connsiteY42" fmla="*/ 10001 h 133350"/>
                                      <a:gd name="connsiteX43" fmla="*/ 138739 w 161925"/>
                                      <a:gd name="connsiteY43" fmla="*/ 8096 h 133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61925" h="133350">
                                        <a:moveTo>
                                          <a:pt x="138739" y="8096"/>
                                        </a:moveTo>
                                        <a:cubicBezTo>
                                          <a:pt x="136834" y="8096"/>
                                          <a:pt x="134929" y="7144"/>
                                          <a:pt x="133024" y="7144"/>
                                        </a:cubicBezTo>
                                        <a:cubicBezTo>
                                          <a:pt x="131118" y="7144"/>
                                          <a:pt x="129214" y="7144"/>
                                          <a:pt x="127309" y="7144"/>
                                        </a:cubicBezTo>
                                        <a:cubicBezTo>
                                          <a:pt x="126356" y="7144"/>
                                          <a:pt x="125404" y="7144"/>
                                          <a:pt x="124451" y="7144"/>
                                        </a:cubicBezTo>
                                        <a:cubicBezTo>
                                          <a:pt x="123499" y="7144"/>
                                          <a:pt x="122546" y="7144"/>
                                          <a:pt x="121593" y="7144"/>
                                        </a:cubicBezTo>
                                        <a:cubicBezTo>
                                          <a:pt x="119689" y="7144"/>
                                          <a:pt x="116831" y="7144"/>
                                          <a:pt x="114926" y="7144"/>
                                        </a:cubicBezTo>
                                        <a:cubicBezTo>
                                          <a:pt x="112068" y="7144"/>
                                          <a:pt x="110164" y="7144"/>
                                          <a:pt x="107306" y="7144"/>
                                        </a:cubicBezTo>
                                        <a:cubicBezTo>
                                          <a:pt x="104449" y="7144"/>
                                          <a:pt x="102543" y="8096"/>
                                          <a:pt x="99686" y="8096"/>
                                        </a:cubicBezTo>
                                        <a:cubicBezTo>
                                          <a:pt x="96829" y="8096"/>
                                          <a:pt x="93971" y="9048"/>
                                          <a:pt x="92066" y="10001"/>
                                        </a:cubicBezTo>
                                        <a:cubicBezTo>
                                          <a:pt x="89209" y="10953"/>
                                          <a:pt x="86351" y="11906"/>
                                          <a:pt x="83493" y="11906"/>
                                        </a:cubicBezTo>
                                        <a:cubicBezTo>
                                          <a:pt x="77779" y="13811"/>
                                          <a:pt x="72064" y="15716"/>
                                          <a:pt x="67301" y="18573"/>
                                        </a:cubicBezTo>
                                        <a:cubicBezTo>
                                          <a:pt x="61586" y="21431"/>
                                          <a:pt x="56824" y="24289"/>
                                          <a:pt x="52061" y="28098"/>
                                        </a:cubicBezTo>
                                        <a:cubicBezTo>
                                          <a:pt x="47299" y="31909"/>
                                          <a:pt x="42536" y="35719"/>
                                          <a:pt x="38726" y="40481"/>
                                        </a:cubicBezTo>
                                        <a:cubicBezTo>
                                          <a:pt x="34916" y="44291"/>
                                          <a:pt x="31106" y="49053"/>
                                          <a:pt x="28249" y="53816"/>
                                        </a:cubicBezTo>
                                        <a:cubicBezTo>
                                          <a:pt x="25391" y="58578"/>
                                          <a:pt x="22534" y="62389"/>
                                          <a:pt x="20629" y="66198"/>
                                        </a:cubicBezTo>
                                        <a:cubicBezTo>
                                          <a:pt x="18724" y="70009"/>
                                          <a:pt x="16818" y="73819"/>
                                          <a:pt x="14914" y="77628"/>
                                        </a:cubicBezTo>
                                        <a:cubicBezTo>
                                          <a:pt x="13009" y="81439"/>
                                          <a:pt x="12056" y="84296"/>
                                          <a:pt x="11104" y="87153"/>
                                        </a:cubicBezTo>
                                        <a:cubicBezTo>
                                          <a:pt x="10151" y="90011"/>
                                          <a:pt x="9199" y="91916"/>
                                          <a:pt x="9199" y="93821"/>
                                        </a:cubicBezTo>
                                        <a:cubicBezTo>
                                          <a:pt x="9199" y="93821"/>
                                          <a:pt x="9199" y="94773"/>
                                          <a:pt x="9199" y="94773"/>
                                        </a:cubicBezTo>
                                        <a:cubicBezTo>
                                          <a:pt x="9199" y="94773"/>
                                          <a:pt x="9199" y="95726"/>
                                          <a:pt x="9199" y="95726"/>
                                        </a:cubicBezTo>
                                        <a:cubicBezTo>
                                          <a:pt x="9199" y="95726"/>
                                          <a:pt x="9199" y="96678"/>
                                          <a:pt x="9199" y="96678"/>
                                        </a:cubicBezTo>
                                        <a:cubicBezTo>
                                          <a:pt x="3484" y="112871"/>
                                          <a:pt x="10151" y="133826"/>
                                          <a:pt x="23486" y="134778"/>
                                        </a:cubicBezTo>
                                        <a:cubicBezTo>
                                          <a:pt x="38726" y="135731"/>
                                          <a:pt x="45393" y="120491"/>
                                          <a:pt x="47299" y="101441"/>
                                        </a:cubicBezTo>
                                        <a:cubicBezTo>
                                          <a:pt x="47299" y="100489"/>
                                          <a:pt x="47299" y="99536"/>
                                          <a:pt x="47299" y="99536"/>
                                        </a:cubicBezTo>
                                        <a:cubicBezTo>
                                          <a:pt x="47299" y="98584"/>
                                          <a:pt x="47299" y="97631"/>
                                          <a:pt x="47299" y="95726"/>
                                        </a:cubicBezTo>
                                        <a:cubicBezTo>
                                          <a:pt x="47299" y="93821"/>
                                          <a:pt x="48251" y="90964"/>
                                          <a:pt x="48251" y="88106"/>
                                        </a:cubicBezTo>
                                        <a:cubicBezTo>
                                          <a:pt x="49204" y="85248"/>
                                          <a:pt x="49204" y="82391"/>
                                          <a:pt x="50156" y="78581"/>
                                        </a:cubicBezTo>
                                        <a:cubicBezTo>
                                          <a:pt x="52061" y="71914"/>
                                          <a:pt x="54918" y="64294"/>
                                          <a:pt x="59681" y="56673"/>
                                        </a:cubicBezTo>
                                        <a:cubicBezTo>
                                          <a:pt x="61586" y="52864"/>
                                          <a:pt x="64443" y="49053"/>
                                          <a:pt x="67301" y="45244"/>
                                        </a:cubicBezTo>
                                        <a:cubicBezTo>
                                          <a:pt x="70159" y="41434"/>
                                          <a:pt x="73968" y="37623"/>
                                          <a:pt x="77779" y="34766"/>
                                        </a:cubicBezTo>
                                        <a:cubicBezTo>
                                          <a:pt x="81589" y="31909"/>
                                          <a:pt x="85399" y="29051"/>
                                          <a:pt x="90161" y="26194"/>
                                        </a:cubicBezTo>
                                        <a:cubicBezTo>
                                          <a:pt x="92066" y="25241"/>
                                          <a:pt x="94924" y="24289"/>
                                          <a:pt x="96829" y="22384"/>
                                        </a:cubicBezTo>
                                        <a:cubicBezTo>
                                          <a:pt x="98734" y="21431"/>
                                          <a:pt x="101591" y="20478"/>
                                          <a:pt x="103496" y="19526"/>
                                        </a:cubicBezTo>
                                        <a:cubicBezTo>
                                          <a:pt x="105401" y="18573"/>
                                          <a:pt x="108259" y="17621"/>
                                          <a:pt x="110164" y="16669"/>
                                        </a:cubicBezTo>
                                        <a:cubicBezTo>
                                          <a:pt x="112068" y="15716"/>
                                          <a:pt x="114926" y="15716"/>
                                          <a:pt x="116831" y="14764"/>
                                        </a:cubicBezTo>
                                        <a:cubicBezTo>
                                          <a:pt x="118736" y="13811"/>
                                          <a:pt x="121593" y="13811"/>
                                          <a:pt x="123499" y="13811"/>
                                        </a:cubicBezTo>
                                        <a:cubicBezTo>
                                          <a:pt x="124451" y="13811"/>
                                          <a:pt x="125404" y="13811"/>
                                          <a:pt x="126356" y="12859"/>
                                        </a:cubicBezTo>
                                        <a:cubicBezTo>
                                          <a:pt x="127309" y="12859"/>
                                          <a:pt x="128261" y="12859"/>
                                          <a:pt x="129214" y="12859"/>
                                        </a:cubicBezTo>
                                        <a:cubicBezTo>
                                          <a:pt x="131118" y="12859"/>
                                          <a:pt x="133024" y="11906"/>
                                          <a:pt x="134929" y="11906"/>
                                        </a:cubicBezTo>
                                        <a:cubicBezTo>
                                          <a:pt x="136834" y="11906"/>
                                          <a:pt x="138739" y="11906"/>
                                          <a:pt x="139691" y="11906"/>
                                        </a:cubicBezTo>
                                        <a:cubicBezTo>
                                          <a:pt x="142549" y="11906"/>
                                          <a:pt x="145406" y="10953"/>
                                          <a:pt x="148264" y="11906"/>
                                        </a:cubicBezTo>
                                        <a:cubicBezTo>
                                          <a:pt x="153026" y="11906"/>
                                          <a:pt x="155884" y="11906"/>
                                          <a:pt x="155884" y="11906"/>
                                        </a:cubicBezTo>
                                        <a:cubicBezTo>
                                          <a:pt x="155884" y="11906"/>
                                          <a:pt x="153026" y="10953"/>
                                          <a:pt x="148264" y="10001"/>
                                        </a:cubicBezTo>
                                        <a:cubicBezTo>
                                          <a:pt x="144454" y="8096"/>
                                          <a:pt x="141596" y="8096"/>
                                          <a:pt x="138739" y="809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7" name="Freeform: Shape 1937"/>
                                <wps:cNvSpPr/>
                                <wps:spPr>
                                  <a:xfrm>
                                    <a:off x="3791903" y="0"/>
                                    <a:ext cx="190500" cy="219075"/>
                                  </a:xfrm>
                                  <a:custGeom>
                                    <a:avLst/>
                                    <a:gdLst>
                                      <a:gd name="connsiteX0" fmla="*/ 8096 w 190500"/>
                                      <a:gd name="connsiteY0" fmla="*/ 176614 h 219075"/>
                                      <a:gd name="connsiteX1" fmla="*/ 8096 w 190500"/>
                                      <a:gd name="connsiteY1" fmla="*/ 181377 h 219075"/>
                                      <a:gd name="connsiteX2" fmla="*/ 9049 w 190500"/>
                                      <a:gd name="connsiteY2" fmla="*/ 189949 h 219075"/>
                                      <a:gd name="connsiteX3" fmla="*/ 10001 w 190500"/>
                                      <a:gd name="connsiteY3" fmla="*/ 197570 h 219075"/>
                                      <a:gd name="connsiteX4" fmla="*/ 11906 w 190500"/>
                                      <a:gd name="connsiteY4" fmla="*/ 209952 h 219075"/>
                                      <a:gd name="connsiteX5" fmla="*/ 13811 w 190500"/>
                                      <a:gd name="connsiteY5" fmla="*/ 220430 h 219075"/>
                                      <a:gd name="connsiteX6" fmla="*/ 13811 w 190500"/>
                                      <a:gd name="connsiteY6" fmla="*/ 209952 h 219075"/>
                                      <a:gd name="connsiteX7" fmla="*/ 14764 w 190500"/>
                                      <a:gd name="connsiteY7" fmla="*/ 197570 h 219075"/>
                                      <a:gd name="connsiteX8" fmla="*/ 15716 w 190500"/>
                                      <a:gd name="connsiteY8" fmla="*/ 189949 h 219075"/>
                                      <a:gd name="connsiteX9" fmla="*/ 16669 w 190500"/>
                                      <a:gd name="connsiteY9" fmla="*/ 181377 h 219075"/>
                                      <a:gd name="connsiteX10" fmla="*/ 17621 w 190500"/>
                                      <a:gd name="connsiteY10" fmla="*/ 176614 h 219075"/>
                                      <a:gd name="connsiteX11" fmla="*/ 18574 w 190500"/>
                                      <a:gd name="connsiteY11" fmla="*/ 171852 h 219075"/>
                                      <a:gd name="connsiteX12" fmla="*/ 20479 w 190500"/>
                                      <a:gd name="connsiteY12" fmla="*/ 162327 h 219075"/>
                                      <a:gd name="connsiteX13" fmla="*/ 23336 w 190500"/>
                                      <a:gd name="connsiteY13" fmla="*/ 152802 h 219075"/>
                                      <a:gd name="connsiteX14" fmla="*/ 26194 w 190500"/>
                                      <a:gd name="connsiteY14" fmla="*/ 143277 h 219075"/>
                                      <a:gd name="connsiteX15" fmla="*/ 30004 w 190500"/>
                                      <a:gd name="connsiteY15" fmla="*/ 133752 h 219075"/>
                                      <a:gd name="connsiteX16" fmla="*/ 34766 w 190500"/>
                                      <a:gd name="connsiteY16" fmla="*/ 124227 h 219075"/>
                                      <a:gd name="connsiteX17" fmla="*/ 47149 w 190500"/>
                                      <a:gd name="connsiteY17" fmla="*/ 107082 h 219075"/>
                                      <a:gd name="connsiteX18" fmla="*/ 61436 w 190500"/>
                                      <a:gd name="connsiteY18" fmla="*/ 92795 h 219075"/>
                                      <a:gd name="connsiteX19" fmla="*/ 77629 w 190500"/>
                                      <a:gd name="connsiteY19" fmla="*/ 81364 h 219075"/>
                                      <a:gd name="connsiteX20" fmla="*/ 109061 w 190500"/>
                                      <a:gd name="connsiteY20" fmla="*/ 68030 h 219075"/>
                                      <a:gd name="connsiteX21" fmla="*/ 122396 w 190500"/>
                                      <a:gd name="connsiteY21" fmla="*/ 65172 h 219075"/>
                                      <a:gd name="connsiteX22" fmla="*/ 132874 w 190500"/>
                                      <a:gd name="connsiteY22" fmla="*/ 63267 h 219075"/>
                                      <a:gd name="connsiteX23" fmla="*/ 137636 w 190500"/>
                                      <a:gd name="connsiteY23" fmla="*/ 63267 h 219075"/>
                                      <a:gd name="connsiteX24" fmla="*/ 140494 w 190500"/>
                                      <a:gd name="connsiteY24" fmla="*/ 63267 h 219075"/>
                                      <a:gd name="connsiteX25" fmla="*/ 188119 w 190500"/>
                                      <a:gd name="connsiteY25" fmla="*/ 28977 h 219075"/>
                                      <a:gd name="connsiteX26" fmla="*/ 132874 w 190500"/>
                                      <a:gd name="connsiteY26" fmla="*/ 9927 h 219075"/>
                                      <a:gd name="connsiteX27" fmla="*/ 131921 w 190500"/>
                                      <a:gd name="connsiteY27" fmla="*/ 9927 h 219075"/>
                                      <a:gd name="connsiteX28" fmla="*/ 130969 w 190500"/>
                                      <a:gd name="connsiteY28" fmla="*/ 9927 h 219075"/>
                                      <a:gd name="connsiteX29" fmla="*/ 129064 w 190500"/>
                                      <a:gd name="connsiteY29" fmla="*/ 9927 h 219075"/>
                                      <a:gd name="connsiteX30" fmla="*/ 119539 w 190500"/>
                                      <a:gd name="connsiteY30" fmla="*/ 12784 h 219075"/>
                                      <a:gd name="connsiteX31" fmla="*/ 106204 w 190500"/>
                                      <a:gd name="connsiteY31" fmla="*/ 17547 h 219075"/>
                                      <a:gd name="connsiteX32" fmla="*/ 90011 w 190500"/>
                                      <a:gd name="connsiteY32" fmla="*/ 25167 h 219075"/>
                                      <a:gd name="connsiteX33" fmla="*/ 71914 w 190500"/>
                                      <a:gd name="connsiteY33" fmla="*/ 36597 h 219075"/>
                                      <a:gd name="connsiteX34" fmla="*/ 53816 w 190500"/>
                                      <a:gd name="connsiteY34" fmla="*/ 51837 h 219075"/>
                                      <a:gd name="connsiteX35" fmla="*/ 36671 w 190500"/>
                                      <a:gd name="connsiteY35" fmla="*/ 70887 h 219075"/>
                                      <a:gd name="connsiteX36" fmla="*/ 23336 w 190500"/>
                                      <a:gd name="connsiteY36" fmla="*/ 92795 h 219075"/>
                                      <a:gd name="connsiteX37" fmla="*/ 13811 w 190500"/>
                                      <a:gd name="connsiteY37" fmla="*/ 116607 h 219075"/>
                                      <a:gd name="connsiteX38" fmla="*/ 10954 w 190500"/>
                                      <a:gd name="connsiteY38" fmla="*/ 128037 h 219075"/>
                                      <a:gd name="connsiteX39" fmla="*/ 9049 w 190500"/>
                                      <a:gd name="connsiteY39" fmla="*/ 139467 h 219075"/>
                                      <a:gd name="connsiteX40" fmla="*/ 8096 w 190500"/>
                                      <a:gd name="connsiteY40" fmla="*/ 150897 h 219075"/>
                                      <a:gd name="connsiteX41" fmla="*/ 7144 w 190500"/>
                                      <a:gd name="connsiteY41" fmla="*/ 161374 h 219075"/>
                                      <a:gd name="connsiteX42" fmla="*/ 7144 w 190500"/>
                                      <a:gd name="connsiteY42" fmla="*/ 171852 h 219075"/>
                                      <a:gd name="connsiteX43" fmla="*/ 8096 w 190500"/>
                                      <a:gd name="connsiteY43" fmla="*/ 176614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90500" h="219075">
                                        <a:moveTo>
                                          <a:pt x="8096" y="176614"/>
                                        </a:moveTo>
                                        <a:cubicBezTo>
                                          <a:pt x="8096" y="178520"/>
                                          <a:pt x="8096" y="179472"/>
                                          <a:pt x="8096" y="181377"/>
                                        </a:cubicBezTo>
                                        <a:cubicBezTo>
                                          <a:pt x="8096" y="184234"/>
                                          <a:pt x="9049" y="187092"/>
                                          <a:pt x="9049" y="189949"/>
                                        </a:cubicBezTo>
                                        <a:cubicBezTo>
                                          <a:pt x="9049" y="192807"/>
                                          <a:pt x="10001" y="194712"/>
                                          <a:pt x="10001" y="197570"/>
                                        </a:cubicBezTo>
                                        <a:cubicBezTo>
                                          <a:pt x="10954" y="202332"/>
                                          <a:pt x="10954" y="206142"/>
                                          <a:pt x="11906" y="209952"/>
                                        </a:cubicBezTo>
                                        <a:cubicBezTo>
                                          <a:pt x="12859" y="216620"/>
                                          <a:pt x="13811" y="220430"/>
                                          <a:pt x="13811" y="220430"/>
                                        </a:cubicBezTo>
                                        <a:cubicBezTo>
                                          <a:pt x="13811" y="220430"/>
                                          <a:pt x="13811" y="216620"/>
                                          <a:pt x="13811" y="209952"/>
                                        </a:cubicBezTo>
                                        <a:cubicBezTo>
                                          <a:pt x="13811" y="206142"/>
                                          <a:pt x="13811" y="202332"/>
                                          <a:pt x="14764" y="197570"/>
                                        </a:cubicBezTo>
                                        <a:cubicBezTo>
                                          <a:pt x="14764" y="195664"/>
                                          <a:pt x="14764" y="192807"/>
                                          <a:pt x="15716" y="189949"/>
                                        </a:cubicBezTo>
                                        <a:cubicBezTo>
                                          <a:pt x="15716" y="187092"/>
                                          <a:pt x="16669" y="184234"/>
                                          <a:pt x="16669" y="181377"/>
                                        </a:cubicBezTo>
                                        <a:cubicBezTo>
                                          <a:pt x="16669" y="180424"/>
                                          <a:pt x="16669" y="178520"/>
                                          <a:pt x="17621" y="176614"/>
                                        </a:cubicBezTo>
                                        <a:cubicBezTo>
                                          <a:pt x="17621" y="174709"/>
                                          <a:pt x="18574" y="173757"/>
                                          <a:pt x="18574" y="171852"/>
                                        </a:cubicBezTo>
                                        <a:cubicBezTo>
                                          <a:pt x="19526" y="168995"/>
                                          <a:pt x="19526" y="166137"/>
                                          <a:pt x="20479" y="162327"/>
                                        </a:cubicBezTo>
                                        <a:cubicBezTo>
                                          <a:pt x="21431" y="159470"/>
                                          <a:pt x="22384" y="155659"/>
                                          <a:pt x="23336" y="152802"/>
                                        </a:cubicBezTo>
                                        <a:cubicBezTo>
                                          <a:pt x="24289" y="149945"/>
                                          <a:pt x="25241" y="146134"/>
                                          <a:pt x="26194" y="143277"/>
                                        </a:cubicBezTo>
                                        <a:cubicBezTo>
                                          <a:pt x="27146" y="140420"/>
                                          <a:pt x="29051" y="136609"/>
                                          <a:pt x="30004" y="133752"/>
                                        </a:cubicBezTo>
                                        <a:cubicBezTo>
                                          <a:pt x="31909" y="130895"/>
                                          <a:pt x="32861" y="127084"/>
                                          <a:pt x="34766" y="124227"/>
                                        </a:cubicBezTo>
                                        <a:cubicBezTo>
                                          <a:pt x="38576" y="118512"/>
                                          <a:pt x="42386" y="111845"/>
                                          <a:pt x="47149" y="107082"/>
                                        </a:cubicBezTo>
                                        <a:cubicBezTo>
                                          <a:pt x="51911" y="101367"/>
                                          <a:pt x="56674" y="96605"/>
                                          <a:pt x="61436" y="92795"/>
                                        </a:cubicBezTo>
                                        <a:cubicBezTo>
                                          <a:pt x="67151" y="88984"/>
                                          <a:pt x="71914" y="84222"/>
                                          <a:pt x="77629" y="81364"/>
                                        </a:cubicBezTo>
                                        <a:cubicBezTo>
                                          <a:pt x="88106" y="74697"/>
                                          <a:pt x="99536" y="69934"/>
                                          <a:pt x="109061" y="68030"/>
                                        </a:cubicBezTo>
                                        <a:cubicBezTo>
                                          <a:pt x="113824" y="66124"/>
                                          <a:pt x="118586" y="65172"/>
                                          <a:pt x="122396" y="65172"/>
                                        </a:cubicBezTo>
                                        <a:cubicBezTo>
                                          <a:pt x="126206" y="64220"/>
                                          <a:pt x="130016" y="64220"/>
                                          <a:pt x="132874" y="63267"/>
                                        </a:cubicBezTo>
                                        <a:cubicBezTo>
                                          <a:pt x="134779" y="63267"/>
                                          <a:pt x="136684" y="63267"/>
                                          <a:pt x="137636" y="63267"/>
                                        </a:cubicBezTo>
                                        <a:cubicBezTo>
                                          <a:pt x="138589" y="63267"/>
                                          <a:pt x="139541" y="63267"/>
                                          <a:pt x="140494" y="63267"/>
                                        </a:cubicBezTo>
                                        <a:cubicBezTo>
                                          <a:pt x="168116" y="61362"/>
                                          <a:pt x="190024" y="50884"/>
                                          <a:pt x="188119" y="28977"/>
                                        </a:cubicBezTo>
                                        <a:cubicBezTo>
                                          <a:pt x="186214" y="10880"/>
                                          <a:pt x="156686" y="2307"/>
                                          <a:pt x="132874" y="9927"/>
                                        </a:cubicBezTo>
                                        <a:cubicBezTo>
                                          <a:pt x="132874" y="9927"/>
                                          <a:pt x="132874" y="9927"/>
                                          <a:pt x="131921" y="9927"/>
                                        </a:cubicBezTo>
                                        <a:cubicBezTo>
                                          <a:pt x="131921" y="9927"/>
                                          <a:pt x="130969" y="9927"/>
                                          <a:pt x="130969" y="9927"/>
                                        </a:cubicBezTo>
                                        <a:cubicBezTo>
                                          <a:pt x="130969" y="9927"/>
                                          <a:pt x="130016" y="9927"/>
                                          <a:pt x="129064" y="9927"/>
                                        </a:cubicBezTo>
                                        <a:cubicBezTo>
                                          <a:pt x="127159" y="10880"/>
                                          <a:pt x="123349" y="11832"/>
                                          <a:pt x="119539" y="12784"/>
                                        </a:cubicBezTo>
                                        <a:cubicBezTo>
                                          <a:pt x="115729" y="13737"/>
                                          <a:pt x="110966" y="15642"/>
                                          <a:pt x="106204" y="17547"/>
                                        </a:cubicBezTo>
                                        <a:cubicBezTo>
                                          <a:pt x="101441" y="19452"/>
                                          <a:pt x="95726" y="22309"/>
                                          <a:pt x="90011" y="25167"/>
                                        </a:cubicBezTo>
                                        <a:cubicBezTo>
                                          <a:pt x="84296" y="28024"/>
                                          <a:pt x="78581" y="31834"/>
                                          <a:pt x="71914" y="36597"/>
                                        </a:cubicBezTo>
                                        <a:cubicBezTo>
                                          <a:pt x="66199" y="41359"/>
                                          <a:pt x="59531" y="46122"/>
                                          <a:pt x="53816" y="51837"/>
                                        </a:cubicBezTo>
                                        <a:cubicBezTo>
                                          <a:pt x="48101" y="57552"/>
                                          <a:pt x="42386" y="64220"/>
                                          <a:pt x="36671" y="70887"/>
                                        </a:cubicBezTo>
                                        <a:cubicBezTo>
                                          <a:pt x="31909" y="77555"/>
                                          <a:pt x="27146" y="85174"/>
                                          <a:pt x="23336" y="92795"/>
                                        </a:cubicBezTo>
                                        <a:cubicBezTo>
                                          <a:pt x="19526" y="100414"/>
                                          <a:pt x="16669" y="108034"/>
                                          <a:pt x="13811" y="116607"/>
                                        </a:cubicBezTo>
                                        <a:cubicBezTo>
                                          <a:pt x="12859" y="120417"/>
                                          <a:pt x="11906" y="124227"/>
                                          <a:pt x="10954" y="128037"/>
                                        </a:cubicBezTo>
                                        <a:cubicBezTo>
                                          <a:pt x="10001" y="131847"/>
                                          <a:pt x="9049" y="135657"/>
                                          <a:pt x="9049" y="139467"/>
                                        </a:cubicBezTo>
                                        <a:cubicBezTo>
                                          <a:pt x="9049" y="143277"/>
                                          <a:pt x="8096" y="147087"/>
                                          <a:pt x="8096" y="150897"/>
                                        </a:cubicBezTo>
                                        <a:cubicBezTo>
                                          <a:pt x="8096" y="154707"/>
                                          <a:pt x="8096" y="158517"/>
                                          <a:pt x="7144" y="161374"/>
                                        </a:cubicBezTo>
                                        <a:cubicBezTo>
                                          <a:pt x="7144" y="165184"/>
                                          <a:pt x="7144" y="168042"/>
                                          <a:pt x="7144" y="171852"/>
                                        </a:cubicBezTo>
                                        <a:cubicBezTo>
                                          <a:pt x="8096" y="173757"/>
                                          <a:pt x="8096" y="174709"/>
                                          <a:pt x="8096" y="1766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" name="Freeform: Shape 1938"/>
                                <wps:cNvSpPr/>
                                <wps:spPr>
                                  <a:xfrm>
                                    <a:off x="3840319" y="921945"/>
                                    <a:ext cx="257175" cy="161925"/>
                                  </a:xfrm>
                                  <a:custGeom>
                                    <a:avLst/>
                                    <a:gdLst>
                                      <a:gd name="connsiteX0" fmla="*/ 241620 w 257175"/>
                                      <a:gd name="connsiteY0" fmla="*/ 103346 h 161925"/>
                                      <a:gd name="connsiteX1" fmla="*/ 239715 w 257175"/>
                                      <a:gd name="connsiteY1" fmla="*/ 100489 h 161925"/>
                                      <a:gd name="connsiteX2" fmla="*/ 237810 w 257175"/>
                                      <a:gd name="connsiteY2" fmla="*/ 97631 h 161925"/>
                                      <a:gd name="connsiteX3" fmla="*/ 233047 w 257175"/>
                                      <a:gd name="connsiteY3" fmla="*/ 91916 h 161925"/>
                                      <a:gd name="connsiteX4" fmla="*/ 228285 w 257175"/>
                                      <a:gd name="connsiteY4" fmla="*/ 86201 h 161925"/>
                                      <a:gd name="connsiteX5" fmla="*/ 223522 w 257175"/>
                                      <a:gd name="connsiteY5" fmla="*/ 80486 h 161925"/>
                                      <a:gd name="connsiteX6" fmla="*/ 218760 w 257175"/>
                                      <a:gd name="connsiteY6" fmla="*/ 75724 h 161925"/>
                                      <a:gd name="connsiteX7" fmla="*/ 213045 w 257175"/>
                                      <a:gd name="connsiteY7" fmla="*/ 70961 h 161925"/>
                                      <a:gd name="connsiteX8" fmla="*/ 201615 w 257175"/>
                                      <a:gd name="connsiteY8" fmla="*/ 61436 h 161925"/>
                                      <a:gd name="connsiteX9" fmla="*/ 195900 w 257175"/>
                                      <a:gd name="connsiteY9" fmla="*/ 56674 h 161925"/>
                                      <a:gd name="connsiteX10" fmla="*/ 189232 w 257175"/>
                                      <a:gd name="connsiteY10" fmla="*/ 52864 h 161925"/>
                                      <a:gd name="connsiteX11" fmla="*/ 186375 w 257175"/>
                                      <a:gd name="connsiteY11" fmla="*/ 50959 h 161925"/>
                                      <a:gd name="connsiteX12" fmla="*/ 183517 w 257175"/>
                                      <a:gd name="connsiteY12" fmla="*/ 49054 h 161925"/>
                                      <a:gd name="connsiteX13" fmla="*/ 176850 w 257175"/>
                                      <a:gd name="connsiteY13" fmla="*/ 45244 h 161925"/>
                                      <a:gd name="connsiteX14" fmla="*/ 151132 w 257175"/>
                                      <a:gd name="connsiteY14" fmla="*/ 31909 h 161925"/>
                                      <a:gd name="connsiteX15" fmla="*/ 125415 w 257175"/>
                                      <a:gd name="connsiteY15" fmla="*/ 22384 h 161925"/>
                                      <a:gd name="connsiteX16" fmla="*/ 101603 w 257175"/>
                                      <a:gd name="connsiteY16" fmla="*/ 15716 h 161925"/>
                                      <a:gd name="connsiteX17" fmla="*/ 81600 w 257175"/>
                                      <a:gd name="connsiteY17" fmla="*/ 11906 h 161925"/>
                                      <a:gd name="connsiteX18" fmla="*/ 65407 w 257175"/>
                                      <a:gd name="connsiteY18" fmla="*/ 10001 h 161925"/>
                                      <a:gd name="connsiteX19" fmla="*/ 39690 w 257175"/>
                                      <a:gd name="connsiteY19" fmla="*/ 7144 h 161925"/>
                                      <a:gd name="connsiteX20" fmla="*/ 7305 w 257175"/>
                                      <a:gd name="connsiteY20" fmla="*/ 46196 h 161925"/>
                                      <a:gd name="connsiteX21" fmla="*/ 43500 w 257175"/>
                                      <a:gd name="connsiteY21" fmla="*/ 81439 h 161925"/>
                                      <a:gd name="connsiteX22" fmla="*/ 114938 w 257175"/>
                                      <a:gd name="connsiteY22" fmla="*/ 74771 h 161925"/>
                                      <a:gd name="connsiteX23" fmla="*/ 136845 w 257175"/>
                                      <a:gd name="connsiteY23" fmla="*/ 77629 h 161925"/>
                                      <a:gd name="connsiteX24" fmla="*/ 160657 w 257175"/>
                                      <a:gd name="connsiteY24" fmla="*/ 83344 h 161925"/>
                                      <a:gd name="connsiteX25" fmla="*/ 166372 w 257175"/>
                                      <a:gd name="connsiteY25" fmla="*/ 85249 h 161925"/>
                                      <a:gd name="connsiteX26" fmla="*/ 169230 w 257175"/>
                                      <a:gd name="connsiteY26" fmla="*/ 86201 h 161925"/>
                                      <a:gd name="connsiteX27" fmla="*/ 172088 w 257175"/>
                                      <a:gd name="connsiteY27" fmla="*/ 87154 h 161925"/>
                                      <a:gd name="connsiteX28" fmla="*/ 177803 w 257175"/>
                                      <a:gd name="connsiteY28" fmla="*/ 89059 h 161925"/>
                                      <a:gd name="connsiteX29" fmla="*/ 183517 w 257175"/>
                                      <a:gd name="connsiteY29" fmla="*/ 91916 h 161925"/>
                                      <a:gd name="connsiteX30" fmla="*/ 194947 w 257175"/>
                                      <a:gd name="connsiteY30" fmla="*/ 97631 h 161925"/>
                                      <a:gd name="connsiteX31" fmla="*/ 200663 w 257175"/>
                                      <a:gd name="connsiteY31" fmla="*/ 100489 h 161925"/>
                                      <a:gd name="connsiteX32" fmla="*/ 206378 w 257175"/>
                                      <a:gd name="connsiteY32" fmla="*/ 103346 h 161925"/>
                                      <a:gd name="connsiteX33" fmla="*/ 211140 w 257175"/>
                                      <a:gd name="connsiteY33" fmla="*/ 107156 h 161925"/>
                                      <a:gd name="connsiteX34" fmla="*/ 215903 w 257175"/>
                                      <a:gd name="connsiteY34" fmla="*/ 110966 h 161925"/>
                                      <a:gd name="connsiteX35" fmla="*/ 220665 w 257175"/>
                                      <a:gd name="connsiteY35" fmla="*/ 114776 h 161925"/>
                                      <a:gd name="connsiteX36" fmla="*/ 223522 w 257175"/>
                                      <a:gd name="connsiteY36" fmla="*/ 116681 h 161925"/>
                                      <a:gd name="connsiteX37" fmla="*/ 225428 w 257175"/>
                                      <a:gd name="connsiteY37" fmla="*/ 118586 h 161925"/>
                                      <a:gd name="connsiteX38" fmla="*/ 241620 w 257175"/>
                                      <a:gd name="connsiteY38" fmla="*/ 135731 h 161925"/>
                                      <a:gd name="connsiteX39" fmla="*/ 248288 w 257175"/>
                                      <a:gd name="connsiteY39" fmla="*/ 144304 h 161925"/>
                                      <a:gd name="connsiteX40" fmla="*/ 254003 w 257175"/>
                                      <a:gd name="connsiteY40" fmla="*/ 152876 h 161925"/>
                                      <a:gd name="connsiteX41" fmla="*/ 255907 w 257175"/>
                                      <a:gd name="connsiteY41" fmla="*/ 155734 h 161925"/>
                                      <a:gd name="connsiteX42" fmla="*/ 255907 w 257175"/>
                                      <a:gd name="connsiteY42" fmla="*/ 129064 h 161925"/>
                                      <a:gd name="connsiteX43" fmla="*/ 254955 w 257175"/>
                                      <a:gd name="connsiteY43" fmla="*/ 127159 h 161925"/>
                                      <a:gd name="connsiteX44" fmla="*/ 241620 w 257175"/>
                                      <a:gd name="connsiteY44" fmla="*/ 103346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</a:cxnLst>
                                    <a:rect l="l" t="t" r="r" b="b"/>
                                    <a:pathLst>
                                      <a:path w="257175" h="161925">
                                        <a:moveTo>
                                          <a:pt x="241620" y="103346"/>
                                        </a:moveTo>
                                        <a:cubicBezTo>
                                          <a:pt x="240667" y="102394"/>
                                          <a:pt x="240667" y="101441"/>
                                          <a:pt x="239715" y="100489"/>
                                        </a:cubicBezTo>
                                        <a:cubicBezTo>
                                          <a:pt x="238763" y="99536"/>
                                          <a:pt x="238763" y="98584"/>
                                          <a:pt x="237810" y="97631"/>
                                        </a:cubicBezTo>
                                        <a:cubicBezTo>
                                          <a:pt x="236857" y="95726"/>
                                          <a:pt x="234953" y="93821"/>
                                          <a:pt x="233047" y="91916"/>
                                        </a:cubicBezTo>
                                        <a:cubicBezTo>
                                          <a:pt x="232095" y="90011"/>
                                          <a:pt x="230190" y="88106"/>
                                          <a:pt x="228285" y="86201"/>
                                        </a:cubicBezTo>
                                        <a:cubicBezTo>
                                          <a:pt x="226380" y="84296"/>
                                          <a:pt x="225428" y="82391"/>
                                          <a:pt x="223522" y="80486"/>
                                        </a:cubicBezTo>
                                        <a:cubicBezTo>
                                          <a:pt x="221617" y="78581"/>
                                          <a:pt x="219713" y="76676"/>
                                          <a:pt x="218760" y="75724"/>
                                        </a:cubicBezTo>
                                        <a:cubicBezTo>
                                          <a:pt x="216855" y="73819"/>
                                          <a:pt x="214950" y="71914"/>
                                          <a:pt x="213045" y="70961"/>
                                        </a:cubicBezTo>
                                        <a:cubicBezTo>
                                          <a:pt x="209235" y="68104"/>
                                          <a:pt x="205425" y="64294"/>
                                          <a:pt x="201615" y="61436"/>
                                        </a:cubicBezTo>
                                        <a:lnTo>
                                          <a:pt x="195900" y="56674"/>
                                        </a:lnTo>
                                        <a:cubicBezTo>
                                          <a:pt x="193995" y="55721"/>
                                          <a:pt x="192090" y="53816"/>
                                          <a:pt x="189232" y="52864"/>
                                        </a:cubicBezTo>
                                        <a:lnTo>
                                          <a:pt x="186375" y="50959"/>
                                        </a:lnTo>
                                        <a:lnTo>
                                          <a:pt x="183517" y="49054"/>
                                        </a:lnTo>
                                        <a:cubicBezTo>
                                          <a:pt x="181613" y="48101"/>
                                          <a:pt x="179707" y="46196"/>
                                          <a:pt x="176850" y="45244"/>
                                        </a:cubicBezTo>
                                        <a:cubicBezTo>
                                          <a:pt x="168278" y="40481"/>
                                          <a:pt x="159705" y="35719"/>
                                          <a:pt x="151132" y="31909"/>
                                        </a:cubicBezTo>
                                        <a:cubicBezTo>
                                          <a:pt x="142560" y="28099"/>
                                          <a:pt x="133988" y="25241"/>
                                          <a:pt x="125415" y="22384"/>
                                        </a:cubicBezTo>
                                        <a:cubicBezTo>
                                          <a:pt x="116842" y="19526"/>
                                          <a:pt x="109222" y="17621"/>
                                          <a:pt x="101603" y="15716"/>
                                        </a:cubicBezTo>
                                        <a:cubicBezTo>
                                          <a:pt x="93982" y="13811"/>
                                          <a:pt x="87315" y="12859"/>
                                          <a:pt x="81600" y="11906"/>
                                        </a:cubicBezTo>
                                        <a:cubicBezTo>
                                          <a:pt x="75885" y="10954"/>
                                          <a:pt x="70170" y="10001"/>
                                          <a:pt x="65407" y="10001"/>
                                        </a:cubicBezTo>
                                        <a:cubicBezTo>
                                          <a:pt x="60645" y="10001"/>
                                          <a:pt x="43500" y="7144"/>
                                          <a:pt x="39690" y="7144"/>
                                        </a:cubicBezTo>
                                        <a:cubicBezTo>
                                          <a:pt x="20640" y="8096"/>
                                          <a:pt x="5400" y="25241"/>
                                          <a:pt x="7305" y="46196"/>
                                        </a:cubicBezTo>
                                        <a:cubicBezTo>
                                          <a:pt x="8257" y="67151"/>
                                          <a:pt x="24450" y="82391"/>
                                          <a:pt x="43500" y="81439"/>
                                        </a:cubicBezTo>
                                        <a:cubicBezTo>
                                          <a:pt x="49215" y="81439"/>
                                          <a:pt x="82553" y="70961"/>
                                          <a:pt x="114938" y="74771"/>
                                        </a:cubicBezTo>
                                        <a:cubicBezTo>
                                          <a:pt x="121605" y="75724"/>
                                          <a:pt x="129225" y="75724"/>
                                          <a:pt x="136845" y="77629"/>
                                        </a:cubicBezTo>
                                        <a:cubicBezTo>
                                          <a:pt x="144465" y="78581"/>
                                          <a:pt x="152085" y="80486"/>
                                          <a:pt x="160657" y="83344"/>
                                        </a:cubicBezTo>
                                        <a:cubicBezTo>
                                          <a:pt x="162563" y="84296"/>
                                          <a:pt x="164467" y="84296"/>
                                          <a:pt x="166372" y="85249"/>
                                        </a:cubicBezTo>
                                        <a:lnTo>
                                          <a:pt x="169230" y="86201"/>
                                        </a:lnTo>
                                        <a:lnTo>
                                          <a:pt x="172088" y="87154"/>
                                        </a:lnTo>
                                        <a:cubicBezTo>
                                          <a:pt x="173992" y="88106"/>
                                          <a:pt x="175897" y="89059"/>
                                          <a:pt x="177803" y="89059"/>
                                        </a:cubicBezTo>
                                        <a:lnTo>
                                          <a:pt x="183517" y="91916"/>
                                        </a:lnTo>
                                        <a:cubicBezTo>
                                          <a:pt x="187328" y="93821"/>
                                          <a:pt x="191138" y="95726"/>
                                          <a:pt x="194947" y="97631"/>
                                        </a:cubicBezTo>
                                        <a:cubicBezTo>
                                          <a:pt x="196853" y="98584"/>
                                          <a:pt x="198757" y="99536"/>
                                          <a:pt x="200663" y="100489"/>
                                        </a:cubicBezTo>
                                        <a:cubicBezTo>
                                          <a:pt x="202567" y="101441"/>
                                          <a:pt x="204472" y="102394"/>
                                          <a:pt x="206378" y="103346"/>
                                        </a:cubicBezTo>
                                        <a:cubicBezTo>
                                          <a:pt x="208282" y="104299"/>
                                          <a:pt x="210188" y="105251"/>
                                          <a:pt x="211140" y="107156"/>
                                        </a:cubicBezTo>
                                        <a:cubicBezTo>
                                          <a:pt x="213045" y="108109"/>
                                          <a:pt x="214950" y="109061"/>
                                          <a:pt x="215903" y="110966"/>
                                        </a:cubicBezTo>
                                        <a:cubicBezTo>
                                          <a:pt x="217807" y="111919"/>
                                          <a:pt x="218760" y="113824"/>
                                          <a:pt x="220665" y="114776"/>
                                        </a:cubicBezTo>
                                        <a:cubicBezTo>
                                          <a:pt x="221617" y="115729"/>
                                          <a:pt x="222570" y="115729"/>
                                          <a:pt x="223522" y="116681"/>
                                        </a:cubicBezTo>
                                        <a:cubicBezTo>
                                          <a:pt x="224475" y="117634"/>
                                          <a:pt x="225428" y="117634"/>
                                          <a:pt x="225428" y="118586"/>
                                        </a:cubicBezTo>
                                        <a:cubicBezTo>
                                          <a:pt x="231142" y="124301"/>
                                          <a:pt x="236857" y="130016"/>
                                          <a:pt x="241620" y="135731"/>
                                        </a:cubicBezTo>
                                        <a:cubicBezTo>
                                          <a:pt x="243525" y="138589"/>
                                          <a:pt x="246382" y="141446"/>
                                          <a:pt x="248288" y="144304"/>
                                        </a:cubicBezTo>
                                        <a:cubicBezTo>
                                          <a:pt x="250192" y="147161"/>
                                          <a:pt x="252097" y="150019"/>
                                          <a:pt x="254003" y="152876"/>
                                        </a:cubicBezTo>
                                        <a:cubicBezTo>
                                          <a:pt x="254955" y="153829"/>
                                          <a:pt x="254955" y="154781"/>
                                          <a:pt x="255907" y="155734"/>
                                        </a:cubicBezTo>
                                        <a:lnTo>
                                          <a:pt x="255907" y="129064"/>
                                        </a:lnTo>
                                        <a:cubicBezTo>
                                          <a:pt x="255907" y="128111"/>
                                          <a:pt x="254955" y="127159"/>
                                          <a:pt x="254955" y="127159"/>
                                        </a:cubicBezTo>
                                        <a:cubicBezTo>
                                          <a:pt x="251145" y="118586"/>
                                          <a:pt x="246382" y="110966"/>
                                          <a:pt x="241620" y="10334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" name="Freeform: Shape 1939"/>
                                <wps:cNvSpPr/>
                                <wps:spPr>
                                  <a:xfrm>
                                    <a:off x="3566274" y="227573"/>
                                    <a:ext cx="85725" cy="180975"/>
                                  </a:xfrm>
                                  <a:custGeom>
                                    <a:avLst/>
                                    <a:gdLst>
                                      <a:gd name="connsiteX0" fmla="*/ 67990 w 85725"/>
                                      <a:gd name="connsiteY0" fmla="*/ 56674 h 180975"/>
                                      <a:gd name="connsiteX1" fmla="*/ 67990 w 85725"/>
                                      <a:gd name="connsiteY1" fmla="*/ 60484 h 180975"/>
                                      <a:gd name="connsiteX2" fmla="*/ 67990 w 85725"/>
                                      <a:gd name="connsiteY2" fmla="*/ 64294 h 180975"/>
                                      <a:gd name="connsiteX3" fmla="*/ 67037 w 85725"/>
                                      <a:gd name="connsiteY3" fmla="*/ 68104 h 180975"/>
                                      <a:gd name="connsiteX4" fmla="*/ 66085 w 85725"/>
                                      <a:gd name="connsiteY4" fmla="*/ 71914 h 180975"/>
                                      <a:gd name="connsiteX5" fmla="*/ 65133 w 85725"/>
                                      <a:gd name="connsiteY5" fmla="*/ 75724 h 180975"/>
                                      <a:gd name="connsiteX6" fmla="*/ 63227 w 85725"/>
                                      <a:gd name="connsiteY6" fmla="*/ 82391 h 180975"/>
                                      <a:gd name="connsiteX7" fmla="*/ 62275 w 85725"/>
                                      <a:gd name="connsiteY7" fmla="*/ 86201 h 180975"/>
                                      <a:gd name="connsiteX8" fmla="*/ 61323 w 85725"/>
                                      <a:gd name="connsiteY8" fmla="*/ 89059 h 180975"/>
                                      <a:gd name="connsiteX9" fmla="*/ 60370 w 85725"/>
                                      <a:gd name="connsiteY9" fmla="*/ 90964 h 180975"/>
                                      <a:gd name="connsiteX10" fmla="*/ 59418 w 85725"/>
                                      <a:gd name="connsiteY10" fmla="*/ 92869 h 180975"/>
                                      <a:gd name="connsiteX11" fmla="*/ 57512 w 85725"/>
                                      <a:gd name="connsiteY11" fmla="*/ 95726 h 180975"/>
                                      <a:gd name="connsiteX12" fmla="*/ 50845 w 85725"/>
                                      <a:gd name="connsiteY12" fmla="*/ 107156 h 180975"/>
                                      <a:gd name="connsiteX13" fmla="*/ 43225 w 85725"/>
                                      <a:gd name="connsiteY13" fmla="*/ 117634 h 180975"/>
                                      <a:gd name="connsiteX14" fmla="*/ 12745 w 85725"/>
                                      <a:gd name="connsiteY14" fmla="*/ 145256 h 180975"/>
                                      <a:gd name="connsiteX15" fmla="*/ 13698 w 85725"/>
                                      <a:gd name="connsiteY15" fmla="*/ 174784 h 180975"/>
                                      <a:gd name="connsiteX16" fmla="*/ 43225 w 85725"/>
                                      <a:gd name="connsiteY16" fmla="*/ 175736 h 180975"/>
                                      <a:gd name="connsiteX17" fmla="*/ 51798 w 85725"/>
                                      <a:gd name="connsiteY17" fmla="*/ 164306 h 180975"/>
                                      <a:gd name="connsiteX18" fmla="*/ 57512 w 85725"/>
                                      <a:gd name="connsiteY18" fmla="*/ 156686 h 180975"/>
                                      <a:gd name="connsiteX19" fmla="*/ 64180 w 85725"/>
                                      <a:gd name="connsiteY19" fmla="*/ 146209 h 180975"/>
                                      <a:gd name="connsiteX20" fmla="*/ 70848 w 85725"/>
                                      <a:gd name="connsiteY20" fmla="*/ 133826 h 180975"/>
                                      <a:gd name="connsiteX21" fmla="*/ 76562 w 85725"/>
                                      <a:gd name="connsiteY21" fmla="*/ 119539 h 180975"/>
                                      <a:gd name="connsiteX22" fmla="*/ 81325 w 85725"/>
                                      <a:gd name="connsiteY22" fmla="*/ 103346 h 180975"/>
                                      <a:gd name="connsiteX23" fmla="*/ 82277 w 85725"/>
                                      <a:gd name="connsiteY23" fmla="*/ 99536 h 180975"/>
                                      <a:gd name="connsiteX24" fmla="*/ 82277 w 85725"/>
                                      <a:gd name="connsiteY24" fmla="*/ 97631 h 180975"/>
                                      <a:gd name="connsiteX25" fmla="*/ 82277 w 85725"/>
                                      <a:gd name="connsiteY25" fmla="*/ 95726 h 180975"/>
                                      <a:gd name="connsiteX26" fmla="*/ 83230 w 85725"/>
                                      <a:gd name="connsiteY26" fmla="*/ 91916 h 180975"/>
                                      <a:gd name="connsiteX27" fmla="*/ 83230 w 85725"/>
                                      <a:gd name="connsiteY27" fmla="*/ 88106 h 180975"/>
                                      <a:gd name="connsiteX28" fmla="*/ 83230 w 85725"/>
                                      <a:gd name="connsiteY28" fmla="*/ 79534 h 180975"/>
                                      <a:gd name="connsiteX29" fmla="*/ 83230 w 85725"/>
                                      <a:gd name="connsiteY29" fmla="*/ 75724 h 180975"/>
                                      <a:gd name="connsiteX30" fmla="*/ 83230 w 85725"/>
                                      <a:gd name="connsiteY30" fmla="*/ 71914 h 180975"/>
                                      <a:gd name="connsiteX31" fmla="*/ 83230 w 85725"/>
                                      <a:gd name="connsiteY31" fmla="*/ 68104 h 180975"/>
                                      <a:gd name="connsiteX32" fmla="*/ 83230 w 85725"/>
                                      <a:gd name="connsiteY32" fmla="*/ 64294 h 180975"/>
                                      <a:gd name="connsiteX33" fmla="*/ 82277 w 85725"/>
                                      <a:gd name="connsiteY33" fmla="*/ 60484 h 180975"/>
                                      <a:gd name="connsiteX34" fmla="*/ 82277 w 85725"/>
                                      <a:gd name="connsiteY34" fmla="*/ 58579 h 180975"/>
                                      <a:gd name="connsiteX35" fmla="*/ 82277 w 85725"/>
                                      <a:gd name="connsiteY35" fmla="*/ 56674 h 180975"/>
                                      <a:gd name="connsiteX36" fmla="*/ 78468 w 85725"/>
                                      <a:gd name="connsiteY36" fmla="*/ 42386 h 180975"/>
                                      <a:gd name="connsiteX37" fmla="*/ 75610 w 85725"/>
                                      <a:gd name="connsiteY37" fmla="*/ 35719 h 180975"/>
                                      <a:gd name="connsiteX38" fmla="*/ 72752 w 85725"/>
                                      <a:gd name="connsiteY38" fmla="*/ 30004 h 180975"/>
                                      <a:gd name="connsiteX39" fmla="*/ 69895 w 85725"/>
                                      <a:gd name="connsiteY39" fmla="*/ 25241 h 180975"/>
                                      <a:gd name="connsiteX40" fmla="*/ 67037 w 85725"/>
                                      <a:gd name="connsiteY40" fmla="*/ 20479 h 180975"/>
                                      <a:gd name="connsiteX41" fmla="*/ 64180 w 85725"/>
                                      <a:gd name="connsiteY41" fmla="*/ 16669 h 180975"/>
                                      <a:gd name="connsiteX42" fmla="*/ 63227 w 85725"/>
                                      <a:gd name="connsiteY42" fmla="*/ 14764 h 180975"/>
                                      <a:gd name="connsiteX43" fmla="*/ 62275 w 85725"/>
                                      <a:gd name="connsiteY43" fmla="*/ 12859 h 180975"/>
                                      <a:gd name="connsiteX44" fmla="*/ 57512 w 85725"/>
                                      <a:gd name="connsiteY44" fmla="*/ 7144 h 180975"/>
                                      <a:gd name="connsiteX45" fmla="*/ 60370 w 85725"/>
                                      <a:gd name="connsiteY45" fmla="*/ 13811 h 180975"/>
                                      <a:gd name="connsiteX46" fmla="*/ 61323 w 85725"/>
                                      <a:gd name="connsiteY46" fmla="*/ 15716 h 180975"/>
                                      <a:gd name="connsiteX47" fmla="*/ 62275 w 85725"/>
                                      <a:gd name="connsiteY47" fmla="*/ 17621 h 180975"/>
                                      <a:gd name="connsiteX48" fmla="*/ 64180 w 85725"/>
                                      <a:gd name="connsiteY48" fmla="*/ 21431 h 180975"/>
                                      <a:gd name="connsiteX49" fmla="*/ 66085 w 85725"/>
                                      <a:gd name="connsiteY49" fmla="*/ 26194 h 180975"/>
                                      <a:gd name="connsiteX50" fmla="*/ 67990 w 85725"/>
                                      <a:gd name="connsiteY50" fmla="*/ 31909 h 180975"/>
                                      <a:gd name="connsiteX51" fmla="*/ 68943 w 85725"/>
                                      <a:gd name="connsiteY51" fmla="*/ 37624 h 180975"/>
                                      <a:gd name="connsiteX52" fmla="*/ 69895 w 85725"/>
                                      <a:gd name="connsiteY52" fmla="*/ 44291 h 180975"/>
                                      <a:gd name="connsiteX53" fmla="*/ 70848 w 85725"/>
                                      <a:gd name="connsiteY53" fmla="*/ 57626 h 180975"/>
                                      <a:gd name="connsiteX54" fmla="*/ 70848 w 85725"/>
                                      <a:gd name="connsiteY54" fmla="*/ 59531 h 180975"/>
                                      <a:gd name="connsiteX55" fmla="*/ 67990 w 85725"/>
                                      <a:gd name="connsiteY55" fmla="*/ 5667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85725" h="180975">
                                        <a:moveTo>
                                          <a:pt x="67990" y="56674"/>
                                        </a:moveTo>
                                        <a:cubicBezTo>
                                          <a:pt x="67990" y="57626"/>
                                          <a:pt x="67990" y="58579"/>
                                          <a:pt x="67990" y="60484"/>
                                        </a:cubicBezTo>
                                        <a:cubicBezTo>
                                          <a:pt x="67990" y="61436"/>
                                          <a:pt x="67990" y="62389"/>
                                          <a:pt x="67990" y="64294"/>
                                        </a:cubicBezTo>
                                        <a:cubicBezTo>
                                          <a:pt x="67990" y="65246"/>
                                          <a:pt x="67990" y="66199"/>
                                          <a:pt x="67037" y="68104"/>
                                        </a:cubicBezTo>
                                        <a:cubicBezTo>
                                          <a:pt x="67037" y="69056"/>
                                          <a:pt x="66085" y="70009"/>
                                          <a:pt x="66085" y="71914"/>
                                        </a:cubicBezTo>
                                        <a:cubicBezTo>
                                          <a:pt x="66085" y="72866"/>
                                          <a:pt x="66085" y="73819"/>
                                          <a:pt x="65133" y="75724"/>
                                        </a:cubicBezTo>
                                        <a:cubicBezTo>
                                          <a:pt x="64180" y="77629"/>
                                          <a:pt x="64180" y="80486"/>
                                          <a:pt x="63227" y="82391"/>
                                        </a:cubicBezTo>
                                        <a:lnTo>
                                          <a:pt x="62275" y="86201"/>
                                        </a:lnTo>
                                        <a:cubicBezTo>
                                          <a:pt x="62275" y="87154"/>
                                          <a:pt x="61323" y="88106"/>
                                          <a:pt x="61323" y="89059"/>
                                        </a:cubicBezTo>
                                        <a:lnTo>
                                          <a:pt x="60370" y="90964"/>
                                        </a:lnTo>
                                        <a:lnTo>
                                          <a:pt x="59418" y="92869"/>
                                        </a:lnTo>
                                        <a:cubicBezTo>
                                          <a:pt x="58465" y="93821"/>
                                          <a:pt x="58465" y="94774"/>
                                          <a:pt x="57512" y="95726"/>
                                        </a:cubicBezTo>
                                        <a:cubicBezTo>
                                          <a:pt x="55608" y="99536"/>
                                          <a:pt x="52750" y="104299"/>
                                          <a:pt x="50845" y="107156"/>
                                        </a:cubicBezTo>
                                        <a:cubicBezTo>
                                          <a:pt x="47987" y="110966"/>
                                          <a:pt x="46083" y="113824"/>
                                          <a:pt x="43225" y="117634"/>
                                        </a:cubicBezTo>
                                        <a:cubicBezTo>
                                          <a:pt x="31795" y="132874"/>
                                          <a:pt x="14650" y="142399"/>
                                          <a:pt x="12745" y="145256"/>
                                        </a:cubicBezTo>
                                        <a:cubicBezTo>
                                          <a:pt x="5125" y="152876"/>
                                          <a:pt x="5125" y="166211"/>
                                          <a:pt x="13698" y="174784"/>
                                        </a:cubicBezTo>
                                        <a:cubicBezTo>
                                          <a:pt x="22270" y="183356"/>
                                          <a:pt x="34652" y="183356"/>
                                          <a:pt x="43225" y="175736"/>
                                        </a:cubicBezTo>
                                        <a:cubicBezTo>
                                          <a:pt x="45130" y="173831"/>
                                          <a:pt x="50845" y="166211"/>
                                          <a:pt x="51798" y="164306"/>
                                        </a:cubicBezTo>
                                        <a:cubicBezTo>
                                          <a:pt x="53702" y="162401"/>
                                          <a:pt x="55608" y="159544"/>
                                          <a:pt x="57512" y="156686"/>
                                        </a:cubicBezTo>
                                        <a:cubicBezTo>
                                          <a:pt x="59418" y="153829"/>
                                          <a:pt x="61323" y="150019"/>
                                          <a:pt x="64180" y="146209"/>
                                        </a:cubicBezTo>
                                        <a:cubicBezTo>
                                          <a:pt x="66085" y="142399"/>
                                          <a:pt x="67990" y="138589"/>
                                          <a:pt x="70848" y="133826"/>
                                        </a:cubicBezTo>
                                        <a:cubicBezTo>
                                          <a:pt x="72752" y="129064"/>
                                          <a:pt x="74658" y="124301"/>
                                          <a:pt x="76562" y="119539"/>
                                        </a:cubicBezTo>
                                        <a:cubicBezTo>
                                          <a:pt x="78468" y="114776"/>
                                          <a:pt x="79420" y="109061"/>
                                          <a:pt x="81325" y="103346"/>
                                        </a:cubicBezTo>
                                        <a:cubicBezTo>
                                          <a:pt x="81325" y="102394"/>
                                          <a:pt x="82277" y="100489"/>
                                          <a:pt x="82277" y="99536"/>
                                        </a:cubicBezTo>
                                        <a:lnTo>
                                          <a:pt x="82277" y="97631"/>
                                        </a:lnTo>
                                        <a:lnTo>
                                          <a:pt x="82277" y="95726"/>
                                        </a:lnTo>
                                        <a:cubicBezTo>
                                          <a:pt x="82277" y="94774"/>
                                          <a:pt x="82277" y="92869"/>
                                          <a:pt x="83230" y="91916"/>
                                        </a:cubicBezTo>
                                        <a:lnTo>
                                          <a:pt x="83230" y="88106"/>
                                        </a:lnTo>
                                        <a:cubicBezTo>
                                          <a:pt x="83230" y="85249"/>
                                          <a:pt x="83230" y="82391"/>
                                          <a:pt x="83230" y="79534"/>
                                        </a:cubicBezTo>
                                        <a:cubicBezTo>
                                          <a:pt x="83230" y="78581"/>
                                          <a:pt x="83230" y="76676"/>
                                          <a:pt x="83230" y="75724"/>
                                        </a:cubicBezTo>
                                        <a:cubicBezTo>
                                          <a:pt x="83230" y="74771"/>
                                          <a:pt x="83230" y="72866"/>
                                          <a:pt x="83230" y="71914"/>
                                        </a:cubicBezTo>
                                        <a:cubicBezTo>
                                          <a:pt x="83230" y="70961"/>
                                          <a:pt x="83230" y="69056"/>
                                          <a:pt x="83230" y="68104"/>
                                        </a:cubicBezTo>
                                        <a:cubicBezTo>
                                          <a:pt x="83230" y="67151"/>
                                          <a:pt x="83230" y="65246"/>
                                          <a:pt x="83230" y="64294"/>
                                        </a:cubicBezTo>
                                        <a:cubicBezTo>
                                          <a:pt x="83230" y="63341"/>
                                          <a:pt x="83230" y="61436"/>
                                          <a:pt x="82277" y="60484"/>
                                        </a:cubicBezTo>
                                        <a:cubicBezTo>
                                          <a:pt x="82277" y="59531"/>
                                          <a:pt x="82277" y="59531"/>
                                          <a:pt x="82277" y="58579"/>
                                        </a:cubicBezTo>
                                        <a:cubicBezTo>
                                          <a:pt x="82277" y="57626"/>
                                          <a:pt x="82277" y="57626"/>
                                          <a:pt x="82277" y="56674"/>
                                        </a:cubicBezTo>
                                        <a:cubicBezTo>
                                          <a:pt x="81325" y="51911"/>
                                          <a:pt x="79420" y="47149"/>
                                          <a:pt x="78468" y="42386"/>
                                        </a:cubicBezTo>
                                        <a:cubicBezTo>
                                          <a:pt x="77515" y="40481"/>
                                          <a:pt x="76562" y="37624"/>
                                          <a:pt x="75610" y="35719"/>
                                        </a:cubicBezTo>
                                        <a:cubicBezTo>
                                          <a:pt x="74658" y="33814"/>
                                          <a:pt x="73705" y="31909"/>
                                          <a:pt x="72752" y="30004"/>
                                        </a:cubicBezTo>
                                        <a:cubicBezTo>
                                          <a:pt x="71800" y="28099"/>
                                          <a:pt x="70848" y="26194"/>
                                          <a:pt x="69895" y="25241"/>
                                        </a:cubicBezTo>
                                        <a:cubicBezTo>
                                          <a:pt x="68943" y="23336"/>
                                          <a:pt x="67990" y="22384"/>
                                          <a:pt x="67037" y="20479"/>
                                        </a:cubicBezTo>
                                        <a:cubicBezTo>
                                          <a:pt x="66085" y="19526"/>
                                          <a:pt x="65133" y="17621"/>
                                          <a:pt x="64180" y="16669"/>
                                        </a:cubicBezTo>
                                        <a:cubicBezTo>
                                          <a:pt x="64180" y="15716"/>
                                          <a:pt x="63227" y="15716"/>
                                          <a:pt x="63227" y="14764"/>
                                        </a:cubicBezTo>
                                        <a:cubicBezTo>
                                          <a:pt x="63227" y="13811"/>
                                          <a:pt x="62275" y="13811"/>
                                          <a:pt x="62275" y="12859"/>
                                        </a:cubicBezTo>
                                        <a:cubicBezTo>
                                          <a:pt x="59418" y="9049"/>
                                          <a:pt x="57512" y="7144"/>
                                          <a:pt x="57512" y="7144"/>
                                        </a:cubicBezTo>
                                        <a:cubicBezTo>
                                          <a:pt x="57512" y="7144"/>
                                          <a:pt x="58465" y="9049"/>
                                          <a:pt x="60370" y="13811"/>
                                        </a:cubicBezTo>
                                        <a:cubicBezTo>
                                          <a:pt x="60370" y="14764"/>
                                          <a:pt x="61323" y="14764"/>
                                          <a:pt x="61323" y="15716"/>
                                        </a:cubicBezTo>
                                        <a:cubicBezTo>
                                          <a:pt x="61323" y="16669"/>
                                          <a:pt x="61323" y="16669"/>
                                          <a:pt x="62275" y="17621"/>
                                        </a:cubicBezTo>
                                        <a:cubicBezTo>
                                          <a:pt x="63227" y="18574"/>
                                          <a:pt x="63227" y="20479"/>
                                          <a:pt x="64180" y="21431"/>
                                        </a:cubicBezTo>
                                        <a:cubicBezTo>
                                          <a:pt x="65133" y="23336"/>
                                          <a:pt x="65133" y="24289"/>
                                          <a:pt x="66085" y="26194"/>
                                        </a:cubicBezTo>
                                        <a:cubicBezTo>
                                          <a:pt x="67037" y="28099"/>
                                          <a:pt x="67037" y="30004"/>
                                          <a:pt x="67990" y="31909"/>
                                        </a:cubicBezTo>
                                        <a:cubicBezTo>
                                          <a:pt x="67990" y="33814"/>
                                          <a:pt x="68943" y="35719"/>
                                          <a:pt x="68943" y="37624"/>
                                        </a:cubicBezTo>
                                        <a:cubicBezTo>
                                          <a:pt x="68943" y="39529"/>
                                          <a:pt x="69895" y="41434"/>
                                          <a:pt x="69895" y="44291"/>
                                        </a:cubicBezTo>
                                        <a:cubicBezTo>
                                          <a:pt x="70848" y="48101"/>
                                          <a:pt x="70848" y="52864"/>
                                          <a:pt x="70848" y="57626"/>
                                        </a:cubicBezTo>
                                        <a:cubicBezTo>
                                          <a:pt x="70848" y="58579"/>
                                          <a:pt x="70848" y="58579"/>
                                          <a:pt x="70848" y="59531"/>
                                        </a:cubicBezTo>
                                        <a:cubicBezTo>
                                          <a:pt x="67990" y="55721"/>
                                          <a:pt x="67990" y="56674"/>
                                          <a:pt x="67990" y="566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0" name="Freeform: Shape 1940"/>
                                <wps:cNvSpPr/>
                                <wps:spPr>
                                  <a:xfrm>
                                    <a:off x="2578418" y="1239128"/>
                                    <a:ext cx="247650" cy="76200"/>
                                  </a:xfrm>
                                  <a:custGeom>
                                    <a:avLst/>
                                    <a:gdLst>
                                      <a:gd name="connsiteX0" fmla="*/ 93821 w 247650"/>
                                      <a:gd name="connsiteY0" fmla="*/ 59531 h 76200"/>
                                      <a:gd name="connsiteX1" fmla="*/ 97631 w 247650"/>
                                      <a:gd name="connsiteY1" fmla="*/ 55722 h 76200"/>
                                      <a:gd name="connsiteX2" fmla="*/ 102394 w 247650"/>
                                      <a:gd name="connsiteY2" fmla="*/ 52864 h 76200"/>
                                      <a:gd name="connsiteX3" fmla="*/ 107156 w 247650"/>
                                      <a:gd name="connsiteY3" fmla="*/ 50006 h 76200"/>
                                      <a:gd name="connsiteX4" fmla="*/ 111919 w 247650"/>
                                      <a:gd name="connsiteY4" fmla="*/ 47149 h 76200"/>
                                      <a:gd name="connsiteX5" fmla="*/ 121444 w 247650"/>
                                      <a:gd name="connsiteY5" fmla="*/ 41434 h 76200"/>
                                      <a:gd name="connsiteX6" fmla="*/ 126206 w 247650"/>
                                      <a:gd name="connsiteY6" fmla="*/ 39529 h 76200"/>
                                      <a:gd name="connsiteX7" fmla="*/ 130969 w 247650"/>
                                      <a:gd name="connsiteY7" fmla="*/ 37624 h 76200"/>
                                      <a:gd name="connsiteX8" fmla="*/ 141446 w 247650"/>
                                      <a:gd name="connsiteY8" fmla="*/ 33814 h 76200"/>
                                      <a:gd name="connsiteX9" fmla="*/ 147161 w 247650"/>
                                      <a:gd name="connsiteY9" fmla="*/ 31909 h 76200"/>
                                      <a:gd name="connsiteX10" fmla="*/ 152876 w 247650"/>
                                      <a:gd name="connsiteY10" fmla="*/ 30956 h 76200"/>
                                      <a:gd name="connsiteX11" fmla="*/ 158591 w 247650"/>
                                      <a:gd name="connsiteY11" fmla="*/ 30004 h 76200"/>
                                      <a:gd name="connsiteX12" fmla="*/ 164306 w 247650"/>
                                      <a:gd name="connsiteY12" fmla="*/ 29051 h 76200"/>
                                      <a:gd name="connsiteX13" fmla="*/ 170021 w 247650"/>
                                      <a:gd name="connsiteY13" fmla="*/ 28099 h 76200"/>
                                      <a:gd name="connsiteX14" fmla="*/ 175736 w 247650"/>
                                      <a:gd name="connsiteY14" fmla="*/ 28099 h 76200"/>
                                      <a:gd name="connsiteX15" fmla="*/ 181451 w 247650"/>
                                      <a:gd name="connsiteY15" fmla="*/ 28099 h 76200"/>
                                      <a:gd name="connsiteX16" fmla="*/ 186214 w 247650"/>
                                      <a:gd name="connsiteY16" fmla="*/ 28099 h 76200"/>
                                      <a:gd name="connsiteX17" fmla="*/ 190976 w 247650"/>
                                      <a:gd name="connsiteY17" fmla="*/ 28099 h 76200"/>
                                      <a:gd name="connsiteX18" fmla="*/ 195739 w 247650"/>
                                      <a:gd name="connsiteY18" fmla="*/ 29051 h 76200"/>
                                      <a:gd name="connsiteX19" fmla="*/ 205264 w 247650"/>
                                      <a:gd name="connsiteY19" fmla="*/ 30004 h 76200"/>
                                      <a:gd name="connsiteX20" fmla="*/ 221456 w 247650"/>
                                      <a:gd name="connsiteY20" fmla="*/ 33814 h 76200"/>
                                      <a:gd name="connsiteX21" fmla="*/ 233839 w 247650"/>
                                      <a:gd name="connsiteY21" fmla="*/ 37624 h 76200"/>
                                      <a:gd name="connsiteX22" fmla="*/ 244316 w 247650"/>
                                      <a:gd name="connsiteY22" fmla="*/ 41434 h 76200"/>
                                      <a:gd name="connsiteX23" fmla="*/ 234791 w 247650"/>
                                      <a:gd name="connsiteY23" fmla="*/ 34766 h 76200"/>
                                      <a:gd name="connsiteX24" fmla="*/ 223361 w 247650"/>
                                      <a:gd name="connsiteY24" fmla="*/ 28099 h 76200"/>
                                      <a:gd name="connsiteX25" fmla="*/ 208121 w 247650"/>
                                      <a:gd name="connsiteY25" fmla="*/ 20479 h 76200"/>
                                      <a:gd name="connsiteX26" fmla="*/ 198596 w 247650"/>
                                      <a:gd name="connsiteY26" fmla="*/ 16669 h 76200"/>
                                      <a:gd name="connsiteX27" fmla="*/ 193834 w 247650"/>
                                      <a:gd name="connsiteY27" fmla="*/ 14764 h 76200"/>
                                      <a:gd name="connsiteX28" fmla="*/ 188119 w 247650"/>
                                      <a:gd name="connsiteY28" fmla="*/ 12859 h 76200"/>
                                      <a:gd name="connsiteX29" fmla="*/ 182404 w 247650"/>
                                      <a:gd name="connsiteY29" fmla="*/ 10954 h 76200"/>
                                      <a:gd name="connsiteX30" fmla="*/ 176689 w 247650"/>
                                      <a:gd name="connsiteY30" fmla="*/ 10001 h 76200"/>
                                      <a:gd name="connsiteX31" fmla="*/ 170974 w 247650"/>
                                      <a:gd name="connsiteY31" fmla="*/ 9049 h 76200"/>
                                      <a:gd name="connsiteX32" fmla="*/ 165259 w 247650"/>
                                      <a:gd name="connsiteY32" fmla="*/ 8097 h 76200"/>
                                      <a:gd name="connsiteX33" fmla="*/ 158591 w 247650"/>
                                      <a:gd name="connsiteY33" fmla="*/ 7144 h 76200"/>
                                      <a:gd name="connsiteX34" fmla="*/ 151924 w 247650"/>
                                      <a:gd name="connsiteY34" fmla="*/ 7144 h 76200"/>
                                      <a:gd name="connsiteX35" fmla="*/ 145256 w 247650"/>
                                      <a:gd name="connsiteY35" fmla="*/ 7144 h 76200"/>
                                      <a:gd name="connsiteX36" fmla="*/ 138589 w 247650"/>
                                      <a:gd name="connsiteY36" fmla="*/ 7144 h 76200"/>
                                      <a:gd name="connsiteX37" fmla="*/ 125254 w 247650"/>
                                      <a:gd name="connsiteY37" fmla="*/ 8097 h 76200"/>
                                      <a:gd name="connsiteX38" fmla="*/ 118586 w 247650"/>
                                      <a:gd name="connsiteY38" fmla="*/ 9049 h 76200"/>
                                      <a:gd name="connsiteX39" fmla="*/ 111919 w 247650"/>
                                      <a:gd name="connsiteY39" fmla="*/ 10001 h 76200"/>
                                      <a:gd name="connsiteX40" fmla="*/ 98584 w 247650"/>
                                      <a:gd name="connsiteY40" fmla="*/ 13811 h 76200"/>
                                      <a:gd name="connsiteX41" fmla="*/ 91916 w 247650"/>
                                      <a:gd name="connsiteY41" fmla="*/ 15716 h 76200"/>
                                      <a:gd name="connsiteX42" fmla="*/ 85249 w 247650"/>
                                      <a:gd name="connsiteY42" fmla="*/ 18574 h 76200"/>
                                      <a:gd name="connsiteX43" fmla="*/ 78581 w 247650"/>
                                      <a:gd name="connsiteY43" fmla="*/ 21431 h 76200"/>
                                      <a:gd name="connsiteX44" fmla="*/ 71914 w 247650"/>
                                      <a:gd name="connsiteY44" fmla="*/ 24289 h 76200"/>
                                      <a:gd name="connsiteX45" fmla="*/ 60484 w 247650"/>
                                      <a:gd name="connsiteY45" fmla="*/ 30956 h 76200"/>
                                      <a:gd name="connsiteX46" fmla="*/ 39529 w 247650"/>
                                      <a:gd name="connsiteY46" fmla="*/ 45244 h 76200"/>
                                      <a:gd name="connsiteX47" fmla="*/ 22384 w 247650"/>
                                      <a:gd name="connsiteY47" fmla="*/ 59531 h 76200"/>
                                      <a:gd name="connsiteX48" fmla="*/ 9049 w 247650"/>
                                      <a:gd name="connsiteY48" fmla="*/ 72866 h 76200"/>
                                      <a:gd name="connsiteX49" fmla="*/ 7144 w 247650"/>
                                      <a:gd name="connsiteY49" fmla="*/ 74772 h 76200"/>
                                      <a:gd name="connsiteX50" fmla="*/ 7144 w 247650"/>
                                      <a:gd name="connsiteY50" fmla="*/ 74772 h 76200"/>
                                      <a:gd name="connsiteX51" fmla="*/ 79534 w 247650"/>
                                      <a:gd name="connsiteY51" fmla="*/ 74772 h 76200"/>
                                      <a:gd name="connsiteX52" fmla="*/ 88106 w 247650"/>
                                      <a:gd name="connsiteY52" fmla="*/ 65247 h 76200"/>
                                      <a:gd name="connsiteX53" fmla="*/ 93821 w 247650"/>
                                      <a:gd name="connsiteY53" fmla="*/ 59531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247650" h="76200">
                                        <a:moveTo>
                                          <a:pt x="93821" y="59531"/>
                                        </a:moveTo>
                                        <a:cubicBezTo>
                                          <a:pt x="94774" y="58579"/>
                                          <a:pt x="96679" y="57626"/>
                                          <a:pt x="97631" y="55722"/>
                                        </a:cubicBezTo>
                                        <a:cubicBezTo>
                                          <a:pt x="98584" y="54769"/>
                                          <a:pt x="100489" y="53816"/>
                                          <a:pt x="102394" y="52864"/>
                                        </a:cubicBezTo>
                                        <a:cubicBezTo>
                                          <a:pt x="104299" y="51911"/>
                                          <a:pt x="105251" y="50959"/>
                                          <a:pt x="107156" y="50006"/>
                                        </a:cubicBezTo>
                                        <a:cubicBezTo>
                                          <a:pt x="109061" y="49054"/>
                                          <a:pt x="110014" y="48101"/>
                                          <a:pt x="111919" y="47149"/>
                                        </a:cubicBezTo>
                                        <a:cubicBezTo>
                                          <a:pt x="114776" y="45244"/>
                                          <a:pt x="118586" y="43339"/>
                                          <a:pt x="121444" y="41434"/>
                                        </a:cubicBezTo>
                                        <a:cubicBezTo>
                                          <a:pt x="123349" y="40481"/>
                                          <a:pt x="125254" y="39529"/>
                                          <a:pt x="126206" y="39529"/>
                                        </a:cubicBezTo>
                                        <a:cubicBezTo>
                                          <a:pt x="128111" y="38576"/>
                                          <a:pt x="130016" y="37624"/>
                                          <a:pt x="130969" y="37624"/>
                                        </a:cubicBezTo>
                                        <a:cubicBezTo>
                                          <a:pt x="134779" y="36672"/>
                                          <a:pt x="137636" y="34766"/>
                                          <a:pt x="141446" y="33814"/>
                                        </a:cubicBezTo>
                                        <a:cubicBezTo>
                                          <a:pt x="143351" y="32861"/>
                                          <a:pt x="145256" y="32861"/>
                                          <a:pt x="147161" y="31909"/>
                                        </a:cubicBezTo>
                                        <a:cubicBezTo>
                                          <a:pt x="149066" y="31909"/>
                                          <a:pt x="150971" y="30956"/>
                                          <a:pt x="152876" y="30956"/>
                                        </a:cubicBezTo>
                                        <a:cubicBezTo>
                                          <a:pt x="154781" y="30956"/>
                                          <a:pt x="156686" y="30004"/>
                                          <a:pt x="158591" y="30004"/>
                                        </a:cubicBezTo>
                                        <a:cubicBezTo>
                                          <a:pt x="160496" y="30004"/>
                                          <a:pt x="162401" y="30004"/>
                                          <a:pt x="164306" y="29051"/>
                                        </a:cubicBezTo>
                                        <a:cubicBezTo>
                                          <a:pt x="166211" y="29051"/>
                                          <a:pt x="168116" y="29051"/>
                                          <a:pt x="170021" y="28099"/>
                                        </a:cubicBezTo>
                                        <a:cubicBezTo>
                                          <a:pt x="171926" y="28099"/>
                                          <a:pt x="173831" y="28099"/>
                                          <a:pt x="175736" y="28099"/>
                                        </a:cubicBezTo>
                                        <a:cubicBezTo>
                                          <a:pt x="177641" y="28099"/>
                                          <a:pt x="179546" y="28099"/>
                                          <a:pt x="181451" y="28099"/>
                                        </a:cubicBezTo>
                                        <a:cubicBezTo>
                                          <a:pt x="183356" y="28099"/>
                                          <a:pt x="185261" y="28099"/>
                                          <a:pt x="186214" y="28099"/>
                                        </a:cubicBezTo>
                                        <a:cubicBezTo>
                                          <a:pt x="188119" y="28099"/>
                                          <a:pt x="190024" y="28099"/>
                                          <a:pt x="190976" y="28099"/>
                                        </a:cubicBezTo>
                                        <a:cubicBezTo>
                                          <a:pt x="192881" y="28099"/>
                                          <a:pt x="193834" y="28099"/>
                                          <a:pt x="195739" y="29051"/>
                                        </a:cubicBezTo>
                                        <a:cubicBezTo>
                                          <a:pt x="198596" y="30004"/>
                                          <a:pt x="202406" y="30004"/>
                                          <a:pt x="205264" y="30004"/>
                                        </a:cubicBezTo>
                                        <a:cubicBezTo>
                                          <a:pt x="210979" y="30956"/>
                                          <a:pt x="216694" y="31909"/>
                                          <a:pt x="221456" y="33814"/>
                                        </a:cubicBezTo>
                                        <a:cubicBezTo>
                                          <a:pt x="226219" y="35719"/>
                                          <a:pt x="230981" y="36672"/>
                                          <a:pt x="233839" y="37624"/>
                                        </a:cubicBezTo>
                                        <a:cubicBezTo>
                                          <a:pt x="240506" y="40481"/>
                                          <a:pt x="244316" y="41434"/>
                                          <a:pt x="244316" y="41434"/>
                                        </a:cubicBezTo>
                                        <a:cubicBezTo>
                                          <a:pt x="244316" y="41434"/>
                                          <a:pt x="240506" y="39529"/>
                                          <a:pt x="234791" y="34766"/>
                                        </a:cubicBezTo>
                                        <a:cubicBezTo>
                                          <a:pt x="231934" y="32861"/>
                                          <a:pt x="228124" y="30004"/>
                                          <a:pt x="223361" y="28099"/>
                                        </a:cubicBezTo>
                                        <a:cubicBezTo>
                                          <a:pt x="218599" y="25241"/>
                                          <a:pt x="213836" y="23336"/>
                                          <a:pt x="208121" y="20479"/>
                                        </a:cubicBezTo>
                                        <a:cubicBezTo>
                                          <a:pt x="205264" y="19526"/>
                                          <a:pt x="202406" y="17622"/>
                                          <a:pt x="198596" y="16669"/>
                                        </a:cubicBezTo>
                                        <a:cubicBezTo>
                                          <a:pt x="196691" y="15716"/>
                                          <a:pt x="195739" y="15716"/>
                                          <a:pt x="193834" y="14764"/>
                                        </a:cubicBezTo>
                                        <a:cubicBezTo>
                                          <a:pt x="191929" y="13811"/>
                                          <a:pt x="190024" y="13811"/>
                                          <a:pt x="188119" y="12859"/>
                                        </a:cubicBezTo>
                                        <a:cubicBezTo>
                                          <a:pt x="186214" y="11906"/>
                                          <a:pt x="184309" y="11906"/>
                                          <a:pt x="182404" y="10954"/>
                                        </a:cubicBezTo>
                                        <a:cubicBezTo>
                                          <a:pt x="180499" y="10001"/>
                                          <a:pt x="178594" y="10001"/>
                                          <a:pt x="176689" y="10001"/>
                                        </a:cubicBezTo>
                                        <a:cubicBezTo>
                                          <a:pt x="174784" y="10001"/>
                                          <a:pt x="172879" y="9049"/>
                                          <a:pt x="170974" y="9049"/>
                                        </a:cubicBezTo>
                                        <a:cubicBezTo>
                                          <a:pt x="169069" y="9049"/>
                                          <a:pt x="167164" y="8097"/>
                                          <a:pt x="165259" y="8097"/>
                                        </a:cubicBezTo>
                                        <a:cubicBezTo>
                                          <a:pt x="163354" y="8097"/>
                                          <a:pt x="161449" y="7144"/>
                                          <a:pt x="158591" y="7144"/>
                                        </a:cubicBezTo>
                                        <a:cubicBezTo>
                                          <a:pt x="156686" y="7144"/>
                                          <a:pt x="153829" y="7144"/>
                                          <a:pt x="151924" y="7144"/>
                                        </a:cubicBezTo>
                                        <a:cubicBezTo>
                                          <a:pt x="150019" y="7144"/>
                                          <a:pt x="147161" y="7144"/>
                                          <a:pt x="145256" y="7144"/>
                                        </a:cubicBezTo>
                                        <a:cubicBezTo>
                                          <a:pt x="143351" y="7144"/>
                                          <a:pt x="140494" y="7144"/>
                                          <a:pt x="138589" y="7144"/>
                                        </a:cubicBezTo>
                                        <a:cubicBezTo>
                                          <a:pt x="133826" y="7144"/>
                                          <a:pt x="129064" y="8097"/>
                                          <a:pt x="125254" y="8097"/>
                                        </a:cubicBezTo>
                                        <a:cubicBezTo>
                                          <a:pt x="123349" y="8097"/>
                                          <a:pt x="120491" y="9049"/>
                                          <a:pt x="118586" y="9049"/>
                                        </a:cubicBezTo>
                                        <a:cubicBezTo>
                                          <a:pt x="116681" y="9049"/>
                                          <a:pt x="113824" y="10001"/>
                                          <a:pt x="111919" y="10001"/>
                                        </a:cubicBezTo>
                                        <a:cubicBezTo>
                                          <a:pt x="107156" y="10954"/>
                                          <a:pt x="102394" y="11906"/>
                                          <a:pt x="98584" y="13811"/>
                                        </a:cubicBezTo>
                                        <a:cubicBezTo>
                                          <a:pt x="96679" y="14764"/>
                                          <a:pt x="93821" y="14764"/>
                                          <a:pt x="91916" y="15716"/>
                                        </a:cubicBezTo>
                                        <a:cubicBezTo>
                                          <a:pt x="90011" y="16669"/>
                                          <a:pt x="87154" y="17622"/>
                                          <a:pt x="85249" y="18574"/>
                                        </a:cubicBezTo>
                                        <a:cubicBezTo>
                                          <a:pt x="83344" y="19526"/>
                                          <a:pt x="81439" y="20479"/>
                                          <a:pt x="78581" y="21431"/>
                                        </a:cubicBezTo>
                                        <a:cubicBezTo>
                                          <a:pt x="76676" y="22384"/>
                                          <a:pt x="74771" y="23336"/>
                                          <a:pt x="71914" y="24289"/>
                                        </a:cubicBezTo>
                                        <a:cubicBezTo>
                                          <a:pt x="68104" y="26194"/>
                                          <a:pt x="64294" y="28099"/>
                                          <a:pt x="60484" y="30956"/>
                                        </a:cubicBezTo>
                                        <a:cubicBezTo>
                                          <a:pt x="52864" y="35719"/>
                                          <a:pt x="46196" y="40481"/>
                                          <a:pt x="39529" y="45244"/>
                                        </a:cubicBezTo>
                                        <a:cubicBezTo>
                                          <a:pt x="32861" y="50006"/>
                                          <a:pt x="27146" y="54769"/>
                                          <a:pt x="22384" y="59531"/>
                                        </a:cubicBezTo>
                                        <a:cubicBezTo>
                                          <a:pt x="17621" y="64294"/>
                                          <a:pt x="12859" y="69056"/>
                                          <a:pt x="9049" y="72866"/>
                                        </a:cubicBezTo>
                                        <a:cubicBezTo>
                                          <a:pt x="8096" y="73819"/>
                                          <a:pt x="8096" y="74772"/>
                                          <a:pt x="7144" y="74772"/>
                                        </a:cubicBezTo>
                                        <a:cubicBezTo>
                                          <a:pt x="7144" y="74772"/>
                                          <a:pt x="7144" y="74772"/>
                                          <a:pt x="7144" y="74772"/>
                                        </a:cubicBezTo>
                                        <a:lnTo>
                                          <a:pt x="79534" y="74772"/>
                                        </a:lnTo>
                                        <a:cubicBezTo>
                                          <a:pt x="82391" y="71914"/>
                                          <a:pt x="85249" y="68104"/>
                                          <a:pt x="88106" y="65247"/>
                                        </a:cubicBezTo>
                                        <a:cubicBezTo>
                                          <a:pt x="89059" y="64294"/>
                                          <a:pt x="91916" y="62389"/>
                                          <a:pt x="93821" y="5953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1" name="Freeform: Shape 1941"/>
                                <wps:cNvSpPr/>
                                <wps:spPr>
                                  <a:xfrm>
                                    <a:off x="3684270" y="1295325"/>
                                    <a:ext cx="95250" cy="19050"/>
                                  </a:xfrm>
                                  <a:custGeom>
                                    <a:avLst/>
                                    <a:gdLst>
                                      <a:gd name="connsiteX0" fmla="*/ 59531 w 95250"/>
                                      <a:gd name="connsiteY0" fmla="*/ 15716 h 19050"/>
                                      <a:gd name="connsiteX1" fmla="*/ 72866 w 95250"/>
                                      <a:gd name="connsiteY1" fmla="*/ 11906 h 19050"/>
                                      <a:gd name="connsiteX2" fmla="*/ 82391 w 95250"/>
                                      <a:gd name="connsiteY2" fmla="*/ 9049 h 19050"/>
                                      <a:gd name="connsiteX3" fmla="*/ 90011 w 95250"/>
                                      <a:gd name="connsiteY3" fmla="*/ 7144 h 19050"/>
                                      <a:gd name="connsiteX4" fmla="*/ 81439 w 95250"/>
                                      <a:gd name="connsiteY4" fmla="*/ 8096 h 19050"/>
                                      <a:gd name="connsiteX5" fmla="*/ 71914 w 95250"/>
                                      <a:gd name="connsiteY5" fmla="*/ 9049 h 19050"/>
                                      <a:gd name="connsiteX6" fmla="*/ 58579 w 95250"/>
                                      <a:gd name="connsiteY6" fmla="*/ 10953 h 19050"/>
                                      <a:gd name="connsiteX7" fmla="*/ 42386 w 95250"/>
                                      <a:gd name="connsiteY7" fmla="*/ 12859 h 19050"/>
                                      <a:gd name="connsiteX8" fmla="*/ 32861 w 95250"/>
                                      <a:gd name="connsiteY8" fmla="*/ 14764 h 19050"/>
                                      <a:gd name="connsiteX9" fmla="*/ 22384 w 95250"/>
                                      <a:gd name="connsiteY9" fmla="*/ 16669 h 19050"/>
                                      <a:gd name="connsiteX10" fmla="*/ 11906 w 95250"/>
                                      <a:gd name="connsiteY10" fmla="*/ 18574 h 19050"/>
                                      <a:gd name="connsiteX11" fmla="*/ 7144 w 95250"/>
                                      <a:gd name="connsiteY11" fmla="*/ 19526 h 19050"/>
                                      <a:gd name="connsiteX12" fmla="*/ 45244 w 95250"/>
                                      <a:gd name="connsiteY12" fmla="*/ 19526 h 19050"/>
                                      <a:gd name="connsiteX13" fmla="*/ 59531 w 95250"/>
                                      <a:gd name="connsiteY13" fmla="*/ 15716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95250" h="19050">
                                        <a:moveTo>
                                          <a:pt x="59531" y="15716"/>
                                        </a:moveTo>
                                        <a:cubicBezTo>
                                          <a:pt x="64294" y="13811"/>
                                          <a:pt x="69056" y="12859"/>
                                          <a:pt x="72866" y="11906"/>
                                        </a:cubicBezTo>
                                        <a:cubicBezTo>
                                          <a:pt x="76676" y="10953"/>
                                          <a:pt x="79534" y="10001"/>
                                          <a:pt x="82391" y="9049"/>
                                        </a:cubicBezTo>
                                        <a:cubicBezTo>
                                          <a:pt x="88106" y="8096"/>
                                          <a:pt x="90011" y="7144"/>
                                          <a:pt x="90011" y="7144"/>
                                        </a:cubicBezTo>
                                        <a:cubicBezTo>
                                          <a:pt x="90011" y="7144"/>
                                          <a:pt x="87154" y="7144"/>
                                          <a:pt x="81439" y="8096"/>
                                        </a:cubicBezTo>
                                        <a:cubicBezTo>
                                          <a:pt x="78581" y="8096"/>
                                          <a:pt x="75724" y="9049"/>
                                          <a:pt x="71914" y="9049"/>
                                        </a:cubicBezTo>
                                        <a:cubicBezTo>
                                          <a:pt x="68104" y="9049"/>
                                          <a:pt x="63341" y="10001"/>
                                          <a:pt x="58579" y="10953"/>
                                        </a:cubicBezTo>
                                        <a:cubicBezTo>
                                          <a:pt x="53816" y="11906"/>
                                          <a:pt x="48101" y="12859"/>
                                          <a:pt x="42386" y="12859"/>
                                        </a:cubicBezTo>
                                        <a:cubicBezTo>
                                          <a:pt x="39529" y="12859"/>
                                          <a:pt x="36671" y="13811"/>
                                          <a:pt x="32861" y="14764"/>
                                        </a:cubicBezTo>
                                        <a:cubicBezTo>
                                          <a:pt x="30004" y="15716"/>
                                          <a:pt x="26194" y="15716"/>
                                          <a:pt x="22384" y="16669"/>
                                        </a:cubicBezTo>
                                        <a:cubicBezTo>
                                          <a:pt x="18574" y="17621"/>
                                          <a:pt x="15716" y="17621"/>
                                          <a:pt x="11906" y="18574"/>
                                        </a:cubicBezTo>
                                        <a:cubicBezTo>
                                          <a:pt x="10001" y="18574"/>
                                          <a:pt x="9049" y="19526"/>
                                          <a:pt x="7144" y="19526"/>
                                        </a:cubicBezTo>
                                        <a:lnTo>
                                          <a:pt x="45244" y="19526"/>
                                        </a:lnTo>
                                        <a:cubicBezTo>
                                          <a:pt x="49054" y="18574"/>
                                          <a:pt x="54769" y="16669"/>
                                          <a:pt x="59531" y="1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2" name="Freeform: Shape 1942"/>
                                <wps:cNvSpPr/>
                                <wps:spPr>
                                  <a:xfrm>
                                    <a:off x="2766060" y="1297230"/>
                                    <a:ext cx="161925" cy="19050"/>
                                  </a:xfrm>
                                  <a:custGeom>
                                    <a:avLst/>
                                    <a:gdLst>
                                      <a:gd name="connsiteX0" fmla="*/ 149066 w 161925"/>
                                      <a:gd name="connsiteY0" fmla="*/ 15716 h 19050"/>
                                      <a:gd name="connsiteX1" fmla="*/ 84296 w 161925"/>
                                      <a:gd name="connsiteY1" fmla="*/ 7144 h 19050"/>
                                      <a:gd name="connsiteX2" fmla="*/ 67151 w 161925"/>
                                      <a:gd name="connsiteY2" fmla="*/ 7144 h 19050"/>
                                      <a:gd name="connsiteX3" fmla="*/ 49054 w 161925"/>
                                      <a:gd name="connsiteY3" fmla="*/ 9048 h 19050"/>
                                      <a:gd name="connsiteX4" fmla="*/ 30956 w 161925"/>
                                      <a:gd name="connsiteY4" fmla="*/ 11906 h 19050"/>
                                      <a:gd name="connsiteX5" fmla="*/ 21431 w 161925"/>
                                      <a:gd name="connsiteY5" fmla="*/ 13811 h 19050"/>
                                      <a:gd name="connsiteX6" fmla="*/ 16669 w 161925"/>
                                      <a:gd name="connsiteY6" fmla="*/ 14764 h 19050"/>
                                      <a:gd name="connsiteX7" fmla="*/ 11906 w 161925"/>
                                      <a:gd name="connsiteY7" fmla="*/ 15716 h 19050"/>
                                      <a:gd name="connsiteX8" fmla="*/ 7144 w 161925"/>
                                      <a:gd name="connsiteY8" fmla="*/ 17621 h 19050"/>
                                      <a:gd name="connsiteX9" fmla="*/ 159544 w 161925"/>
                                      <a:gd name="connsiteY9" fmla="*/ 17621 h 19050"/>
                                      <a:gd name="connsiteX10" fmla="*/ 156686 w 161925"/>
                                      <a:gd name="connsiteY10" fmla="*/ 16669 h 19050"/>
                                      <a:gd name="connsiteX11" fmla="*/ 149066 w 161925"/>
                                      <a:gd name="connsiteY11" fmla="*/ 15716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61925" h="19050">
                                        <a:moveTo>
                                          <a:pt x="149066" y="15716"/>
                                        </a:moveTo>
                                        <a:cubicBezTo>
                                          <a:pt x="129064" y="10953"/>
                                          <a:pt x="107156" y="8096"/>
                                          <a:pt x="84296" y="7144"/>
                                        </a:cubicBezTo>
                                        <a:cubicBezTo>
                                          <a:pt x="78581" y="7144"/>
                                          <a:pt x="72866" y="7144"/>
                                          <a:pt x="67151" y="7144"/>
                                        </a:cubicBezTo>
                                        <a:cubicBezTo>
                                          <a:pt x="61436" y="7144"/>
                                          <a:pt x="55721" y="8096"/>
                                          <a:pt x="49054" y="9048"/>
                                        </a:cubicBezTo>
                                        <a:cubicBezTo>
                                          <a:pt x="43339" y="10001"/>
                                          <a:pt x="36671" y="10953"/>
                                          <a:pt x="30956" y="11906"/>
                                        </a:cubicBezTo>
                                        <a:cubicBezTo>
                                          <a:pt x="28099" y="12859"/>
                                          <a:pt x="25241" y="12859"/>
                                          <a:pt x="21431" y="13811"/>
                                        </a:cubicBezTo>
                                        <a:cubicBezTo>
                                          <a:pt x="19526" y="13811"/>
                                          <a:pt x="18574" y="14764"/>
                                          <a:pt x="16669" y="14764"/>
                                        </a:cubicBezTo>
                                        <a:lnTo>
                                          <a:pt x="11906" y="15716"/>
                                        </a:lnTo>
                                        <a:cubicBezTo>
                                          <a:pt x="10001" y="16669"/>
                                          <a:pt x="8096" y="16669"/>
                                          <a:pt x="7144" y="17621"/>
                                        </a:cubicBezTo>
                                        <a:lnTo>
                                          <a:pt x="159544" y="17621"/>
                                        </a:lnTo>
                                        <a:cubicBezTo>
                                          <a:pt x="158591" y="17621"/>
                                          <a:pt x="157639" y="16669"/>
                                          <a:pt x="156686" y="16669"/>
                                        </a:cubicBezTo>
                                        <a:cubicBezTo>
                                          <a:pt x="153829" y="16669"/>
                                          <a:pt x="151924" y="16669"/>
                                          <a:pt x="149066" y="1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4" name="Freeform: Shape 1944"/>
                                <wps:cNvSpPr/>
                                <wps:spPr>
                                  <a:xfrm>
                                    <a:off x="3870008" y="1043389"/>
                                    <a:ext cx="228600" cy="219075"/>
                                  </a:xfrm>
                                  <a:custGeom>
                                    <a:avLst/>
                                    <a:gdLst>
                                      <a:gd name="connsiteX0" fmla="*/ 217646 w 228600"/>
                                      <a:gd name="connsiteY0" fmla="*/ 75248 h 219075"/>
                                      <a:gd name="connsiteX1" fmla="*/ 213836 w 228600"/>
                                      <a:gd name="connsiteY1" fmla="*/ 68580 h 219075"/>
                                      <a:gd name="connsiteX2" fmla="*/ 211931 w 228600"/>
                                      <a:gd name="connsiteY2" fmla="*/ 65723 h 219075"/>
                                      <a:gd name="connsiteX3" fmla="*/ 210026 w 228600"/>
                                      <a:gd name="connsiteY3" fmla="*/ 62865 h 219075"/>
                                      <a:gd name="connsiteX4" fmla="*/ 205264 w 228600"/>
                                      <a:gd name="connsiteY4" fmla="*/ 56198 h 219075"/>
                                      <a:gd name="connsiteX5" fmla="*/ 199549 w 228600"/>
                                      <a:gd name="connsiteY5" fmla="*/ 50482 h 219075"/>
                                      <a:gd name="connsiteX6" fmla="*/ 196691 w 228600"/>
                                      <a:gd name="connsiteY6" fmla="*/ 47625 h 219075"/>
                                      <a:gd name="connsiteX7" fmla="*/ 193834 w 228600"/>
                                      <a:gd name="connsiteY7" fmla="*/ 44767 h 219075"/>
                                      <a:gd name="connsiteX8" fmla="*/ 188119 w 228600"/>
                                      <a:gd name="connsiteY8" fmla="*/ 39052 h 219075"/>
                                      <a:gd name="connsiteX9" fmla="*/ 160496 w 228600"/>
                                      <a:gd name="connsiteY9" fmla="*/ 20002 h 219075"/>
                                      <a:gd name="connsiteX10" fmla="*/ 127159 w 228600"/>
                                      <a:gd name="connsiteY10" fmla="*/ 8573 h 219075"/>
                                      <a:gd name="connsiteX11" fmla="*/ 90011 w 228600"/>
                                      <a:gd name="connsiteY11" fmla="*/ 8573 h 219075"/>
                                      <a:gd name="connsiteX12" fmla="*/ 85249 w 228600"/>
                                      <a:gd name="connsiteY12" fmla="*/ 9525 h 219075"/>
                                      <a:gd name="connsiteX13" fmla="*/ 80486 w 228600"/>
                                      <a:gd name="connsiteY13" fmla="*/ 10477 h 219075"/>
                                      <a:gd name="connsiteX14" fmla="*/ 75724 w 228600"/>
                                      <a:gd name="connsiteY14" fmla="*/ 11430 h 219075"/>
                                      <a:gd name="connsiteX15" fmla="*/ 70961 w 228600"/>
                                      <a:gd name="connsiteY15" fmla="*/ 13335 h 219075"/>
                                      <a:gd name="connsiteX16" fmla="*/ 66199 w 228600"/>
                                      <a:gd name="connsiteY16" fmla="*/ 15240 h 219075"/>
                                      <a:gd name="connsiteX17" fmla="*/ 64294 w 228600"/>
                                      <a:gd name="connsiteY17" fmla="*/ 16192 h 219075"/>
                                      <a:gd name="connsiteX18" fmla="*/ 62389 w 228600"/>
                                      <a:gd name="connsiteY18" fmla="*/ 17145 h 219075"/>
                                      <a:gd name="connsiteX19" fmla="*/ 57626 w 228600"/>
                                      <a:gd name="connsiteY19" fmla="*/ 20002 h 219075"/>
                                      <a:gd name="connsiteX20" fmla="*/ 55721 w 228600"/>
                                      <a:gd name="connsiteY20" fmla="*/ 20955 h 219075"/>
                                      <a:gd name="connsiteX21" fmla="*/ 54769 w 228600"/>
                                      <a:gd name="connsiteY21" fmla="*/ 21907 h 219075"/>
                                      <a:gd name="connsiteX22" fmla="*/ 53816 w 228600"/>
                                      <a:gd name="connsiteY22" fmla="*/ 22860 h 219075"/>
                                      <a:gd name="connsiteX23" fmla="*/ 48101 w 228600"/>
                                      <a:gd name="connsiteY23" fmla="*/ 26670 h 219075"/>
                                      <a:gd name="connsiteX24" fmla="*/ 48101 w 228600"/>
                                      <a:gd name="connsiteY24" fmla="*/ 26670 h 219075"/>
                                      <a:gd name="connsiteX25" fmla="*/ 47149 w 228600"/>
                                      <a:gd name="connsiteY25" fmla="*/ 27623 h 219075"/>
                                      <a:gd name="connsiteX26" fmla="*/ 47149 w 228600"/>
                                      <a:gd name="connsiteY26" fmla="*/ 27623 h 219075"/>
                                      <a:gd name="connsiteX27" fmla="*/ 46196 w 228600"/>
                                      <a:gd name="connsiteY27" fmla="*/ 28575 h 219075"/>
                                      <a:gd name="connsiteX28" fmla="*/ 44291 w 228600"/>
                                      <a:gd name="connsiteY28" fmla="*/ 30480 h 219075"/>
                                      <a:gd name="connsiteX29" fmla="*/ 40481 w 228600"/>
                                      <a:gd name="connsiteY29" fmla="*/ 33337 h 219075"/>
                                      <a:gd name="connsiteX30" fmla="*/ 33814 w 228600"/>
                                      <a:gd name="connsiteY30" fmla="*/ 40005 h 219075"/>
                                      <a:gd name="connsiteX31" fmla="*/ 30956 w 228600"/>
                                      <a:gd name="connsiteY31" fmla="*/ 43815 h 219075"/>
                                      <a:gd name="connsiteX32" fmla="*/ 28099 w 228600"/>
                                      <a:gd name="connsiteY32" fmla="*/ 47625 h 219075"/>
                                      <a:gd name="connsiteX33" fmla="*/ 10954 w 228600"/>
                                      <a:gd name="connsiteY33" fmla="*/ 80962 h 219075"/>
                                      <a:gd name="connsiteX34" fmla="*/ 8096 w 228600"/>
                                      <a:gd name="connsiteY34" fmla="*/ 118110 h 219075"/>
                                      <a:gd name="connsiteX35" fmla="*/ 17621 w 228600"/>
                                      <a:gd name="connsiteY35" fmla="*/ 152400 h 219075"/>
                                      <a:gd name="connsiteX36" fmla="*/ 35719 w 228600"/>
                                      <a:gd name="connsiteY36" fmla="*/ 180023 h 219075"/>
                                      <a:gd name="connsiteX37" fmla="*/ 59531 w 228600"/>
                                      <a:gd name="connsiteY37" fmla="*/ 200025 h 219075"/>
                                      <a:gd name="connsiteX38" fmla="*/ 87154 w 228600"/>
                                      <a:gd name="connsiteY38" fmla="*/ 211455 h 219075"/>
                                      <a:gd name="connsiteX39" fmla="*/ 198596 w 228600"/>
                                      <a:gd name="connsiteY39" fmla="*/ 122873 h 219075"/>
                                      <a:gd name="connsiteX40" fmla="*/ 122396 w 228600"/>
                                      <a:gd name="connsiteY40" fmla="*/ 78105 h 219075"/>
                                      <a:gd name="connsiteX41" fmla="*/ 90964 w 228600"/>
                                      <a:gd name="connsiteY41" fmla="*/ 126682 h 219075"/>
                                      <a:gd name="connsiteX42" fmla="*/ 90011 w 228600"/>
                                      <a:gd name="connsiteY42" fmla="*/ 125730 h 219075"/>
                                      <a:gd name="connsiteX43" fmla="*/ 82391 w 228600"/>
                                      <a:gd name="connsiteY43" fmla="*/ 118110 h 219075"/>
                                      <a:gd name="connsiteX44" fmla="*/ 76676 w 228600"/>
                                      <a:gd name="connsiteY44" fmla="*/ 107632 h 219075"/>
                                      <a:gd name="connsiteX45" fmla="*/ 79534 w 228600"/>
                                      <a:gd name="connsiteY45" fmla="*/ 81915 h 219075"/>
                                      <a:gd name="connsiteX46" fmla="*/ 80486 w 228600"/>
                                      <a:gd name="connsiteY46" fmla="*/ 80010 h 219075"/>
                                      <a:gd name="connsiteX47" fmla="*/ 81439 w 228600"/>
                                      <a:gd name="connsiteY47" fmla="*/ 78105 h 219075"/>
                                      <a:gd name="connsiteX48" fmla="*/ 84296 w 228600"/>
                                      <a:gd name="connsiteY48" fmla="*/ 74295 h 219075"/>
                                      <a:gd name="connsiteX49" fmla="*/ 85249 w 228600"/>
                                      <a:gd name="connsiteY49" fmla="*/ 72390 h 219075"/>
                                      <a:gd name="connsiteX50" fmla="*/ 86201 w 228600"/>
                                      <a:gd name="connsiteY50" fmla="*/ 71437 h 219075"/>
                                      <a:gd name="connsiteX51" fmla="*/ 86201 w 228600"/>
                                      <a:gd name="connsiteY51" fmla="*/ 71437 h 219075"/>
                                      <a:gd name="connsiteX52" fmla="*/ 86201 w 228600"/>
                                      <a:gd name="connsiteY52" fmla="*/ 71437 h 219075"/>
                                      <a:gd name="connsiteX53" fmla="*/ 85249 w 228600"/>
                                      <a:gd name="connsiteY53" fmla="*/ 72390 h 219075"/>
                                      <a:gd name="connsiteX54" fmla="*/ 85249 w 228600"/>
                                      <a:gd name="connsiteY54" fmla="*/ 72390 h 219075"/>
                                      <a:gd name="connsiteX55" fmla="*/ 90011 w 228600"/>
                                      <a:gd name="connsiteY55" fmla="*/ 67627 h 219075"/>
                                      <a:gd name="connsiteX56" fmla="*/ 90964 w 228600"/>
                                      <a:gd name="connsiteY56" fmla="*/ 66675 h 219075"/>
                                      <a:gd name="connsiteX57" fmla="*/ 90964 w 228600"/>
                                      <a:gd name="connsiteY57" fmla="*/ 66675 h 219075"/>
                                      <a:gd name="connsiteX58" fmla="*/ 91916 w 228600"/>
                                      <a:gd name="connsiteY58" fmla="*/ 66675 h 219075"/>
                                      <a:gd name="connsiteX59" fmla="*/ 92869 w 228600"/>
                                      <a:gd name="connsiteY59" fmla="*/ 65723 h 219075"/>
                                      <a:gd name="connsiteX60" fmla="*/ 93821 w 228600"/>
                                      <a:gd name="connsiteY60" fmla="*/ 64770 h 219075"/>
                                      <a:gd name="connsiteX61" fmla="*/ 94774 w 228600"/>
                                      <a:gd name="connsiteY61" fmla="*/ 63817 h 219075"/>
                                      <a:gd name="connsiteX62" fmla="*/ 96679 w 228600"/>
                                      <a:gd name="connsiteY62" fmla="*/ 62865 h 219075"/>
                                      <a:gd name="connsiteX63" fmla="*/ 98584 w 228600"/>
                                      <a:gd name="connsiteY63" fmla="*/ 61912 h 219075"/>
                                      <a:gd name="connsiteX64" fmla="*/ 100489 w 228600"/>
                                      <a:gd name="connsiteY64" fmla="*/ 60960 h 219075"/>
                                      <a:gd name="connsiteX65" fmla="*/ 102394 w 228600"/>
                                      <a:gd name="connsiteY65" fmla="*/ 60007 h 219075"/>
                                      <a:gd name="connsiteX66" fmla="*/ 104299 w 228600"/>
                                      <a:gd name="connsiteY66" fmla="*/ 59055 h 219075"/>
                                      <a:gd name="connsiteX67" fmla="*/ 122396 w 228600"/>
                                      <a:gd name="connsiteY67" fmla="*/ 56198 h 219075"/>
                                      <a:gd name="connsiteX68" fmla="*/ 143351 w 228600"/>
                                      <a:gd name="connsiteY68" fmla="*/ 60007 h 219075"/>
                                      <a:gd name="connsiteX69" fmla="*/ 164306 w 228600"/>
                                      <a:gd name="connsiteY69" fmla="*/ 69532 h 219075"/>
                                      <a:gd name="connsiteX70" fmla="*/ 169069 w 228600"/>
                                      <a:gd name="connsiteY70" fmla="*/ 73342 h 219075"/>
                                      <a:gd name="connsiteX71" fmla="*/ 171926 w 228600"/>
                                      <a:gd name="connsiteY71" fmla="*/ 75248 h 219075"/>
                                      <a:gd name="connsiteX72" fmla="*/ 173831 w 228600"/>
                                      <a:gd name="connsiteY72" fmla="*/ 77152 h 219075"/>
                                      <a:gd name="connsiteX73" fmla="*/ 178594 w 228600"/>
                                      <a:gd name="connsiteY73" fmla="*/ 80962 h 219075"/>
                                      <a:gd name="connsiteX74" fmla="*/ 183356 w 228600"/>
                                      <a:gd name="connsiteY74" fmla="*/ 84773 h 219075"/>
                                      <a:gd name="connsiteX75" fmla="*/ 185261 w 228600"/>
                                      <a:gd name="connsiteY75" fmla="*/ 86677 h 219075"/>
                                      <a:gd name="connsiteX76" fmla="*/ 187166 w 228600"/>
                                      <a:gd name="connsiteY76" fmla="*/ 88582 h 219075"/>
                                      <a:gd name="connsiteX77" fmla="*/ 190976 w 228600"/>
                                      <a:gd name="connsiteY77" fmla="*/ 93345 h 219075"/>
                                      <a:gd name="connsiteX78" fmla="*/ 198596 w 228600"/>
                                      <a:gd name="connsiteY78" fmla="*/ 102870 h 219075"/>
                                      <a:gd name="connsiteX79" fmla="*/ 205264 w 228600"/>
                                      <a:gd name="connsiteY79" fmla="*/ 113348 h 219075"/>
                                      <a:gd name="connsiteX80" fmla="*/ 210979 w 228600"/>
                                      <a:gd name="connsiteY80" fmla="*/ 123825 h 219075"/>
                                      <a:gd name="connsiteX81" fmla="*/ 227171 w 228600"/>
                                      <a:gd name="connsiteY81" fmla="*/ 162877 h 219075"/>
                                      <a:gd name="connsiteX82" fmla="*/ 227171 w 228600"/>
                                      <a:gd name="connsiteY82" fmla="*/ 88582 h 219075"/>
                                      <a:gd name="connsiteX83" fmla="*/ 225266 w 228600"/>
                                      <a:gd name="connsiteY83" fmla="*/ 85725 h 219075"/>
                                      <a:gd name="connsiteX84" fmla="*/ 217646 w 228600"/>
                                      <a:gd name="connsiteY84" fmla="*/ 75248 h 219075"/>
                                      <a:gd name="connsiteX85" fmla="*/ 84296 w 228600"/>
                                      <a:gd name="connsiteY85" fmla="*/ 74295 h 219075"/>
                                      <a:gd name="connsiteX86" fmla="*/ 84296 w 228600"/>
                                      <a:gd name="connsiteY86" fmla="*/ 74295 h 219075"/>
                                      <a:gd name="connsiteX87" fmla="*/ 84296 w 228600"/>
                                      <a:gd name="connsiteY87" fmla="*/ 74295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</a:cxnLst>
                                    <a:rect l="l" t="t" r="r" b="b"/>
                                    <a:pathLst>
                                      <a:path w="228600" h="219075">
                                        <a:moveTo>
                                          <a:pt x="217646" y="75248"/>
                                        </a:moveTo>
                                        <a:cubicBezTo>
                                          <a:pt x="216694" y="73342"/>
                                          <a:pt x="214789" y="71437"/>
                                          <a:pt x="213836" y="68580"/>
                                        </a:cubicBezTo>
                                        <a:cubicBezTo>
                                          <a:pt x="212884" y="67627"/>
                                          <a:pt x="212884" y="66675"/>
                                          <a:pt x="211931" y="65723"/>
                                        </a:cubicBezTo>
                                        <a:lnTo>
                                          <a:pt x="210026" y="62865"/>
                                        </a:lnTo>
                                        <a:cubicBezTo>
                                          <a:pt x="208121" y="60960"/>
                                          <a:pt x="207169" y="59055"/>
                                          <a:pt x="205264" y="56198"/>
                                        </a:cubicBezTo>
                                        <a:cubicBezTo>
                                          <a:pt x="203359" y="54292"/>
                                          <a:pt x="201454" y="52387"/>
                                          <a:pt x="199549" y="50482"/>
                                        </a:cubicBezTo>
                                        <a:lnTo>
                                          <a:pt x="196691" y="47625"/>
                                        </a:lnTo>
                                        <a:cubicBezTo>
                                          <a:pt x="195739" y="46673"/>
                                          <a:pt x="194786" y="45720"/>
                                          <a:pt x="193834" y="44767"/>
                                        </a:cubicBezTo>
                                        <a:lnTo>
                                          <a:pt x="188119" y="39052"/>
                                        </a:lnTo>
                                        <a:cubicBezTo>
                                          <a:pt x="179546" y="32385"/>
                                          <a:pt x="170974" y="25717"/>
                                          <a:pt x="160496" y="20002"/>
                                        </a:cubicBezTo>
                                        <a:cubicBezTo>
                                          <a:pt x="150019" y="15240"/>
                                          <a:pt x="139541" y="10477"/>
                                          <a:pt x="127159" y="8573"/>
                                        </a:cubicBezTo>
                                        <a:cubicBezTo>
                                          <a:pt x="115729" y="6667"/>
                                          <a:pt x="102394" y="6667"/>
                                          <a:pt x="90011" y="8573"/>
                                        </a:cubicBezTo>
                                        <a:cubicBezTo>
                                          <a:pt x="88106" y="8573"/>
                                          <a:pt x="87154" y="9525"/>
                                          <a:pt x="85249" y="9525"/>
                                        </a:cubicBezTo>
                                        <a:lnTo>
                                          <a:pt x="80486" y="10477"/>
                                        </a:lnTo>
                                        <a:lnTo>
                                          <a:pt x="75724" y="11430"/>
                                        </a:lnTo>
                                        <a:cubicBezTo>
                                          <a:pt x="73819" y="12382"/>
                                          <a:pt x="72866" y="12382"/>
                                          <a:pt x="70961" y="13335"/>
                                        </a:cubicBezTo>
                                        <a:lnTo>
                                          <a:pt x="66199" y="15240"/>
                                        </a:lnTo>
                                        <a:cubicBezTo>
                                          <a:pt x="65246" y="15240"/>
                                          <a:pt x="64294" y="16192"/>
                                          <a:pt x="64294" y="16192"/>
                                        </a:cubicBezTo>
                                        <a:lnTo>
                                          <a:pt x="62389" y="17145"/>
                                        </a:lnTo>
                                        <a:cubicBezTo>
                                          <a:pt x="60484" y="18098"/>
                                          <a:pt x="59531" y="19050"/>
                                          <a:pt x="57626" y="20002"/>
                                        </a:cubicBezTo>
                                        <a:lnTo>
                                          <a:pt x="55721" y="20955"/>
                                        </a:lnTo>
                                        <a:lnTo>
                                          <a:pt x="54769" y="21907"/>
                                        </a:lnTo>
                                        <a:lnTo>
                                          <a:pt x="53816" y="22860"/>
                                        </a:lnTo>
                                        <a:cubicBezTo>
                                          <a:pt x="51911" y="23812"/>
                                          <a:pt x="50006" y="25717"/>
                                          <a:pt x="48101" y="26670"/>
                                        </a:cubicBezTo>
                                        <a:lnTo>
                                          <a:pt x="48101" y="26670"/>
                                        </a:lnTo>
                                        <a:cubicBezTo>
                                          <a:pt x="47149" y="27623"/>
                                          <a:pt x="49054" y="25717"/>
                                          <a:pt x="47149" y="27623"/>
                                        </a:cubicBezTo>
                                        <a:lnTo>
                                          <a:pt x="47149" y="27623"/>
                                        </a:lnTo>
                                        <a:lnTo>
                                          <a:pt x="46196" y="28575"/>
                                        </a:lnTo>
                                        <a:lnTo>
                                          <a:pt x="44291" y="30480"/>
                                        </a:lnTo>
                                        <a:lnTo>
                                          <a:pt x="40481" y="33337"/>
                                        </a:lnTo>
                                        <a:cubicBezTo>
                                          <a:pt x="38576" y="35242"/>
                                          <a:pt x="35719" y="38100"/>
                                          <a:pt x="33814" y="40005"/>
                                        </a:cubicBezTo>
                                        <a:cubicBezTo>
                                          <a:pt x="32861" y="40957"/>
                                          <a:pt x="31909" y="41910"/>
                                          <a:pt x="30956" y="43815"/>
                                        </a:cubicBezTo>
                                        <a:lnTo>
                                          <a:pt x="28099" y="47625"/>
                                        </a:lnTo>
                                        <a:cubicBezTo>
                                          <a:pt x="20479" y="57150"/>
                                          <a:pt x="14764" y="68580"/>
                                          <a:pt x="10954" y="80962"/>
                                        </a:cubicBezTo>
                                        <a:cubicBezTo>
                                          <a:pt x="7144" y="93345"/>
                                          <a:pt x="6191" y="105727"/>
                                          <a:pt x="8096" y="118110"/>
                                        </a:cubicBezTo>
                                        <a:cubicBezTo>
                                          <a:pt x="9049" y="130492"/>
                                          <a:pt x="12859" y="141923"/>
                                          <a:pt x="17621" y="152400"/>
                                        </a:cubicBezTo>
                                        <a:cubicBezTo>
                                          <a:pt x="22384" y="162877"/>
                                          <a:pt x="28099" y="172402"/>
                                          <a:pt x="35719" y="180023"/>
                                        </a:cubicBezTo>
                                        <a:cubicBezTo>
                                          <a:pt x="43339" y="187642"/>
                                          <a:pt x="50959" y="195262"/>
                                          <a:pt x="59531" y="200025"/>
                                        </a:cubicBezTo>
                                        <a:cubicBezTo>
                                          <a:pt x="68104" y="205740"/>
                                          <a:pt x="77629" y="208598"/>
                                          <a:pt x="87154" y="211455"/>
                                        </a:cubicBezTo>
                                        <a:cubicBezTo>
                                          <a:pt x="171926" y="238125"/>
                                          <a:pt x="213836" y="169545"/>
                                          <a:pt x="198596" y="122873"/>
                                        </a:cubicBezTo>
                                        <a:cubicBezTo>
                                          <a:pt x="187166" y="88582"/>
                                          <a:pt x="148114" y="72390"/>
                                          <a:pt x="122396" y="78105"/>
                                        </a:cubicBezTo>
                                        <a:cubicBezTo>
                                          <a:pt x="92869" y="84773"/>
                                          <a:pt x="88106" y="113348"/>
                                          <a:pt x="90964" y="126682"/>
                                        </a:cubicBezTo>
                                        <a:cubicBezTo>
                                          <a:pt x="90964" y="126682"/>
                                          <a:pt x="90011" y="125730"/>
                                          <a:pt x="90011" y="125730"/>
                                        </a:cubicBezTo>
                                        <a:cubicBezTo>
                                          <a:pt x="87154" y="123825"/>
                                          <a:pt x="84296" y="120967"/>
                                          <a:pt x="82391" y="118110"/>
                                        </a:cubicBezTo>
                                        <a:cubicBezTo>
                                          <a:pt x="80486" y="115252"/>
                                          <a:pt x="78581" y="111442"/>
                                          <a:pt x="76676" y="107632"/>
                                        </a:cubicBezTo>
                                        <a:cubicBezTo>
                                          <a:pt x="74771" y="100012"/>
                                          <a:pt x="74771" y="91440"/>
                                          <a:pt x="79534" y="81915"/>
                                        </a:cubicBezTo>
                                        <a:lnTo>
                                          <a:pt x="80486" y="80010"/>
                                        </a:lnTo>
                                        <a:cubicBezTo>
                                          <a:pt x="80486" y="79057"/>
                                          <a:pt x="81439" y="79057"/>
                                          <a:pt x="81439" y="78105"/>
                                        </a:cubicBezTo>
                                        <a:cubicBezTo>
                                          <a:pt x="82391" y="77152"/>
                                          <a:pt x="82391" y="75248"/>
                                          <a:pt x="84296" y="74295"/>
                                        </a:cubicBezTo>
                                        <a:lnTo>
                                          <a:pt x="85249" y="72390"/>
                                        </a:lnTo>
                                        <a:lnTo>
                                          <a:pt x="86201" y="71437"/>
                                        </a:lnTo>
                                        <a:lnTo>
                                          <a:pt x="86201" y="71437"/>
                                        </a:lnTo>
                                        <a:lnTo>
                                          <a:pt x="86201" y="71437"/>
                                        </a:lnTo>
                                        <a:cubicBezTo>
                                          <a:pt x="85249" y="72390"/>
                                          <a:pt x="85249" y="72390"/>
                                          <a:pt x="85249" y="72390"/>
                                        </a:cubicBezTo>
                                        <a:lnTo>
                                          <a:pt x="85249" y="72390"/>
                                        </a:lnTo>
                                        <a:cubicBezTo>
                                          <a:pt x="87154" y="70485"/>
                                          <a:pt x="88106" y="69532"/>
                                          <a:pt x="90011" y="67627"/>
                                        </a:cubicBezTo>
                                        <a:lnTo>
                                          <a:pt x="90964" y="66675"/>
                                        </a:lnTo>
                                        <a:lnTo>
                                          <a:pt x="90964" y="66675"/>
                                        </a:lnTo>
                                        <a:lnTo>
                                          <a:pt x="91916" y="66675"/>
                                        </a:lnTo>
                                        <a:cubicBezTo>
                                          <a:pt x="91916" y="66675"/>
                                          <a:pt x="92869" y="65723"/>
                                          <a:pt x="92869" y="65723"/>
                                        </a:cubicBezTo>
                                        <a:lnTo>
                                          <a:pt x="93821" y="64770"/>
                                        </a:lnTo>
                                        <a:cubicBezTo>
                                          <a:pt x="93821" y="64770"/>
                                          <a:pt x="94774" y="64770"/>
                                          <a:pt x="94774" y="63817"/>
                                        </a:cubicBezTo>
                                        <a:lnTo>
                                          <a:pt x="96679" y="62865"/>
                                        </a:lnTo>
                                        <a:cubicBezTo>
                                          <a:pt x="97631" y="62865"/>
                                          <a:pt x="97631" y="61912"/>
                                          <a:pt x="98584" y="61912"/>
                                        </a:cubicBezTo>
                                        <a:lnTo>
                                          <a:pt x="100489" y="60960"/>
                                        </a:lnTo>
                                        <a:lnTo>
                                          <a:pt x="102394" y="60007"/>
                                        </a:lnTo>
                                        <a:cubicBezTo>
                                          <a:pt x="103346" y="60007"/>
                                          <a:pt x="103346" y="59055"/>
                                          <a:pt x="104299" y="59055"/>
                                        </a:cubicBezTo>
                                        <a:cubicBezTo>
                                          <a:pt x="110014" y="57150"/>
                                          <a:pt x="115729" y="55245"/>
                                          <a:pt x="122396" y="56198"/>
                                        </a:cubicBezTo>
                                        <a:cubicBezTo>
                                          <a:pt x="129064" y="56198"/>
                                          <a:pt x="135731" y="57150"/>
                                          <a:pt x="143351" y="60007"/>
                                        </a:cubicBezTo>
                                        <a:cubicBezTo>
                                          <a:pt x="150019" y="61912"/>
                                          <a:pt x="157639" y="65723"/>
                                          <a:pt x="164306" y="69532"/>
                                        </a:cubicBezTo>
                                        <a:lnTo>
                                          <a:pt x="169069" y="73342"/>
                                        </a:lnTo>
                                        <a:cubicBezTo>
                                          <a:pt x="170021" y="74295"/>
                                          <a:pt x="170974" y="74295"/>
                                          <a:pt x="171926" y="75248"/>
                                        </a:cubicBezTo>
                                        <a:lnTo>
                                          <a:pt x="173831" y="77152"/>
                                        </a:lnTo>
                                        <a:lnTo>
                                          <a:pt x="178594" y="80962"/>
                                        </a:lnTo>
                                        <a:lnTo>
                                          <a:pt x="183356" y="84773"/>
                                        </a:lnTo>
                                        <a:lnTo>
                                          <a:pt x="185261" y="86677"/>
                                        </a:lnTo>
                                        <a:cubicBezTo>
                                          <a:pt x="186214" y="87630"/>
                                          <a:pt x="186214" y="88582"/>
                                          <a:pt x="187166" y="88582"/>
                                        </a:cubicBezTo>
                                        <a:cubicBezTo>
                                          <a:pt x="188119" y="90487"/>
                                          <a:pt x="190024" y="91440"/>
                                          <a:pt x="190976" y="93345"/>
                                        </a:cubicBezTo>
                                        <a:cubicBezTo>
                                          <a:pt x="193834" y="96202"/>
                                          <a:pt x="195739" y="100012"/>
                                          <a:pt x="198596" y="102870"/>
                                        </a:cubicBezTo>
                                        <a:cubicBezTo>
                                          <a:pt x="200501" y="106680"/>
                                          <a:pt x="203359" y="109537"/>
                                          <a:pt x="205264" y="113348"/>
                                        </a:cubicBezTo>
                                        <a:cubicBezTo>
                                          <a:pt x="207169" y="117157"/>
                                          <a:pt x="209074" y="120015"/>
                                          <a:pt x="210979" y="123825"/>
                                        </a:cubicBezTo>
                                        <a:cubicBezTo>
                                          <a:pt x="217646" y="136207"/>
                                          <a:pt x="223361" y="149542"/>
                                          <a:pt x="227171" y="162877"/>
                                        </a:cubicBezTo>
                                        <a:lnTo>
                                          <a:pt x="227171" y="88582"/>
                                        </a:lnTo>
                                        <a:cubicBezTo>
                                          <a:pt x="226219" y="87630"/>
                                          <a:pt x="226219" y="86677"/>
                                          <a:pt x="225266" y="85725"/>
                                        </a:cubicBezTo>
                                        <a:cubicBezTo>
                                          <a:pt x="222409" y="83820"/>
                                          <a:pt x="219551" y="79057"/>
                                          <a:pt x="217646" y="75248"/>
                                        </a:cubicBezTo>
                                        <a:close/>
                                        <a:moveTo>
                                          <a:pt x="84296" y="74295"/>
                                        </a:moveTo>
                                        <a:lnTo>
                                          <a:pt x="84296" y="74295"/>
                                        </a:lnTo>
                                        <a:cubicBezTo>
                                          <a:pt x="84296" y="73342"/>
                                          <a:pt x="84296" y="73342"/>
                                          <a:pt x="84296" y="742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8" name="Freeform: Shape 1948"/>
                                <wps:cNvSpPr/>
                                <wps:spPr>
                                  <a:xfrm>
                                    <a:off x="3600450" y="1305803"/>
                                    <a:ext cx="28575" cy="9525"/>
                                  </a:xfrm>
                                  <a:custGeom>
                                    <a:avLst/>
                                    <a:gdLst>
                                      <a:gd name="connsiteX0" fmla="*/ 21431 w 28575"/>
                                      <a:gd name="connsiteY0" fmla="*/ 7144 h 9525"/>
                                      <a:gd name="connsiteX1" fmla="*/ 15716 w 28575"/>
                                      <a:gd name="connsiteY1" fmla="*/ 8097 h 9525"/>
                                      <a:gd name="connsiteX2" fmla="*/ 7144 w 28575"/>
                                      <a:gd name="connsiteY2" fmla="*/ 9049 h 9525"/>
                                      <a:gd name="connsiteX3" fmla="*/ 14764 w 28575"/>
                                      <a:gd name="connsiteY3" fmla="*/ 9049 h 9525"/>
                                      <a:gd name="connsiteX4" fmla="*/ 15716 w 28575"/>
                                      <a:gd name="connsiteY4" fmla="*/ 9049 h 9525"/>
                                      <a:gd name="connsiteX5" fmla="*/ 21431 w 28575"/>
                                      <a:gd name="connsiteY5" fmla="*/ 7144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9525">
                                        <a:moveTo>
                                          <a:pt x="21431" y="7144"/>
                                        </a:moveTo>
                                        <a:cubicBezTo>
                                          <a:pt x="21431" y="7144"/>
                                          <a:pt x="19526" y="7144"/>
                                          <a:pt x="15716" y="8097"/>
                                        </a:cubicBezTo>
                                        <a:cubicBezTo>
                                          <a:pt x="13811" y="8097"/>
                                          <a:pt x="10954" y="9049"/>
                                          <a:pt x="7144" y="9049"/>
                                        </a:cubicBezTo>
                                        <a:lnTo>
                                          <a:pt x="14764" y="9049"/>
                                        </a:lnTo>
                                        <a:cubicBezTo>
                                          <a:pt x="14764" y="9049"/>
                                          <a:pt x="14764" y="9049"/>
                                          <a:pt x="15716" y="9049"/>
                                        </a:cubicBezTo>
                                        <a:cubicBezTo>
                                          <a:pt x="19526" y="8097"/>
                                          <a:pt x="21431" y="7144"/>
                                          <a:pt x="21431" y="71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96" name="Freeform: Shape 2196"/>
                                <wps:cNvSpPr/>
                                <wps:spPr>
                                  <a:xfrm>
                                    <a:off x="3784283" y="82793"/>
                                    <a:ext cx="314325" cy="495300"/>
                                  </a:xfrm>
                                  <a:custGeom>
                                    <a:avLst/>
                                    <a:gdLst>
                                      <a:gd name="connsiteX0" fmla="*/ 87154 w 314325"/>
                                      <a:gd name="connsiteY0" fmla="*/ 127159 h 495300"/>
                                      <a:gd name="connsiteX1" fmla="*/ 67151 w 314325"/>
                                      <a:gd name="connsiteY1" fmla="*/ 149066 h 495300"/>
                                      <a:gd name="connsiteX2" fmla="*/ 67151 w 314325"/>
                                      <a:gd name="connsiteY2" fmla="*/ 149066 h 495300"/>
                                      <a:gd name="connsiteX3" fmla="*/ 67151 w 314325"/>
                                      <a:gd name="connsiteY3" fmla="*/ 149066 h 495300"/>
                                      <a:gd name="connsiteX4" fmla="*/ 51911 w 314325"/>
                                      <a:gd name="connsiteY4" fmla="*/ 169069 h 495300"/>
                                      <a:gd name="connsiteX5" fmla="*/ 25241 w 314325"/>
                                      <a:gd name="connsiteY5" fmla="*/ 218599 h 495300"/>
                                      <a:gd name="connsiteX6" fmla="*/ 22384 w 314325"/>
                                      <a:gd name="connsiteY6" fmla="*/ 225266 h 495300"/>
                                      <a:gd name="connsiteX7" fmla="*/ 21431 w 314325"/>
                                      <a:gd name="connsiteY7" fmla="*/ 228124 h 495300"/>
                                      <a:gd name="connsiteX8" fmla="*/ 20479 w 314325"/>
                                      <a:gd name="connsiteY8" fmla="*/ 231934 h 495300"/>
                                      <a:gd name="connsiteX9" fmla="*/ 16669 w 314325"/>
                                      <a:gd name="connsiteY9" fmla="*/ 245269 h 495300"/>
                                      <a:gd name="connsiteX10" fmla="*/ 13811 w 314325"/>
                                      <a:gd name="connsiteY10" fmla="*/ 258604 h 495300"/>
                                      <a:gd name="connsiteX11" fmla="*/ 10954 w 314325"/>
                                      <a:gd name="connsiteY11" fmla="*/ 271939 h 495300"/>
                                      <a:gd name="connsiteX12" fmla="*/ 9049 w 314325"/>
                                      <a:gd name="connsiteY12" fmla="*/ 285274 h 495300"/>
                                      <a:gd name="connsiteX13" fmla="*/ 8096 w 314325"/>
                                      <a:gd name="connsiteY13" fmla="*/ 298609 h 495300"/>
                                      <a:gd name="connsiteX14" fmla="*/ 7144 w 314325"/>
                                      <a:gd name="connsiteY14" fmla="*/ 311944 h 495300"/>
                                      <a:gd name="connsiteX15" fmla="*/ 7144 w 314325"/>
                                      <a:gd name="connsiteY15" fmla="*/ 324326 h 495300"/>
                                      <a:gd name="connsiteX16" fmla="*/ 12859 w 314325"/>
                                      <a:gd name="connsiteY16" fmla="*/ 371951 h 495300"/>
                                      <a:gd name="connsiteX17" fmla="*/ 14764 w 314325"/>
                                      <a:gd name="connsiteY17" fmla="*/ 382429 h 495300"/>
                                      <a:gd name="connsiteX18" fmla="*/ 17621 w 314325"/>
                                      <a:gd name="connsiteY18" fmla="*/ 392907 h 495300"/>
                                      <a:gd name="connsiteX19" fmla="*/ 18574 w 314325"/>
                                      <a:gd name="connsiteY19" fmla="*/ 397669 h 495300"/>
                                      <a:gd name="connsiteX20" fmla="*/ 20479 w 314325"/>
                                      <a:gd name="connsiteY20" fmla="*/ 402432 h 495300"/>
                                      <a:gd name="connsiteX21" fmla="*/ 23336 w 314325"/>
                                      <a:gd name="connsiteY21" fmla="*/ 411957 h 495300"/>
                                      <a:gd name="connsiteX22" fmla="*/ 35719 w 314325"/>
                                      <a:gd name="connsiteY22" fmla="*/ 445294 h 495300"/>
                                      <a:gd name="connsiteX23" fmla="*/ 38576 w 314325"/>
                                      <a:gd name="connsiteY23" fmla="*/ 451961 h 495300"/>
                                      <a:gd name="connsiteX24" fmla="*/ 41434 w 314325"/>
                                      <a:gd name="connsiteY24" fmla="*/ 458629 h 495300"/>
                                      <a:gd name="connsiteX25" fmla="*/ 47149 w 314325"/>
                                      <a:gd name="connsiteY25" fmla="*/ 470059 h 495300"/>
                                      <a:gd name="connsiteX26" fmla="*/ 54769 w 314325"/>
                                      <a:gd name="connsiteY26" fmla="*/ 485299 h 495300"/>
                                      <a:gd name="connsiteX27" fmla="*/ 57626 w 314325"/>
                                      <a:gd name="connsiteY27" fmla="*/ 491014 h 495300"/>
                                      <a:gd name="connsiteX28" fmla="*/ 55721 w 314325"/>
                                      <a:gd name="connsiteY28" fmla="*/ 485299 h 495300"/>
                                      <a:gd name="connsiteX29" fmla="*/ 50959 w 314325"/>
                                      <a:gd name="connsiteY29" fmla="*/ 469107 h 495300"/>
                                      <a:gd name="connsiteX30" fmla="*/ 48101 w 314325"/>
                                      <a:gd name="connsiteY30" fmla="*/ 457676 h 495300"/>
                                      <a:gd name="connsiteX31" fmla="*/ 46196 w 314325"/>
                                      <a:gd name="connsiteY31" fmla="*/ 451009 h 495300"/>
                                      <a:gd name="connsiteX32" fmla="*/ 44291 w 314325"/>
                                      <a:gd name="connsiteY32" fmla="*/ 443389 h 495300"/>
                                      <a:gd name="connsiteX33" fmla="*/ 38576 w 314325"/>
                                      <a:gd name="connsiteY33" fmla="*/ 410051 h 495300"/>
                                      <a:gd name="connsiteX34" fmla="*/ 37624 w 314325"/>
                                      <a:gd name="connsiteY34" fmla="*/ 400526 h 495300"/>
                                      <a:gd name="connsiteX35" fmla="*/ 36671 w 314325"/>
                                      <a:gd name="connsiteY35" fmla="*/ 395764 h 495300"/>
                                      <a:gd name="connsiteX36" fmla="*/ 36671 w 314325"/>
                                      <a:gd name="connsiteY36" fmla="*/ 391001 h 495300"/>
                                      <a:gd name="connsiteX37" fmla="*/ 35719 w 314325"/>
                                      <a:gd name="connsiteY37" fmla="*/ 380524 h 495300"/>
                                      <a:gd name="connsiteX38" fmla="*/ 35719 w 314325"/>
                                      <a:gd name="connsiteY38" fmla="*/ 370046 h 495300"/>
                                      <a:gd name="connsiteX39" fmla="*/ 38576 w 314325"/>
                                      <a:gd name="connsiteY39" fmla="*/ 326232 h 495300"/>
                                      <a:gd name="connsiteX40" fmla="*/ 40481 w 314325"/>
                                      <a:gd name="connsiteY40" fmla="*/ 314801 h 495300"/>
                                      <a:gd name="connsiteX41" fmla="*/ 43339 w 314325"/>
                                      <a:gd name="connsiteY41" fmla="*/ 303371 h 495300"/>
                                      <a:gd name="connsiteX42" fmla="*/ 46196 w 314325"/>
                                      <a:gd name="connsiteY42" fmla="*/ 291941 h 495300"/>
                                      <a:gd name="connsiteX43" fmla="*/ 50006 w 314325"/>
                                      <a:gd name="connsiteY43" fmla="*/ 280511 h 495300"/>
                                      <a:gd name="connsiteX44" fmla="*/ 53816 w 314325"/>
                                      <a:gd name="connsiteY44" fmla="*/ 270034 h 495300"/>
                                      <a:gd name="connsiteX45" fmla="*/ 58579 w 314325"/>
                                      <a:gd name="connsiteY45" fmla="*/ 259556 h 495300"/>
                                      <a:gd name="connsiteX46" fmla="*/ 64294 w 314325"/>
                                      <a:gd name="connsiteY46" fmla="*/ 249079 h 495300"/>
                                      <a:gd name="connsiteX47" fmla="*/ 65246 w 314325"/>
                                      <a:gd name="connsiteY47" fmla="*/ 246221 h 495300"/>
                                      <a:gd name="connsiteX48" fmla="*/ 67151 w 314325"/>
                                      <a:gd name="connsiteY48" fmla="*/ 243364 h 495300"/>
                                      <a:gd name="connsiteX49" fmla="*/ 70009 w 314325"/>
                                      <a:gd name="connsiteY49" fmla="*/ 238601 h 495300"/>
                                      <a:gd name="connsiteX50" fmla="*/ 97631 w 314325"/>
                                      <a:gd name="connsiteY50" fmla="*/ 203359 h 495300"/>
                                      <a:gd name="connsiteX51" fmla="*/ 130969 w 314325"/>
                                      <a:gd name="connsiteY51" fmla="*/ 175736 h 495300"/>
                                      <a:gd name="connsiteX52" fmla="*/ 166211 w 314325"/>
                                      <a:gd name="connsiteY52" fmla="*/ 155734 h 495300"/>
                                      <a:gd name="connsiteX53" fmla="*/ 200501 w 314325"/>
                                      <a:gd name="connsiteY53" fmla="*/ 142399 h 495300"/>
                                      <a:gd name="connsiteX54" fmla="*/ 208121 w 314325"/>
                                      <a:gd name="connsiteY54" fmla="*/ 139541 h 495300"/>
                                      <a:gd name="connsiteX55" fmla="*/ 215741 w 314325"/>
                                      <a:gd name="connsiteY55" fmla="*/ 137636 h 495300"/>
                                      <a:gd name="connsiteX56" fmla="*/ 230029 w 314325"/>
                                      <a:gd name="connsiteY56" fmla="*/ 133826 h 495300"/>
                                      <a:gd name="connsiteX57" fmla="*/ 242411 w 314325"/>
                                      <a:gd name="connsiteY57" fmla="*/ 130969 h 495300"/>
                                      <a:gd name="connsiteX58" fmla="*/ 252889 w 314325"/>
                                      <a:gd name="connsiteY58" fmla="*/ 129064 h 495300"/>
                                      <a:gd name="connsiteX59" fmla="*/ 254794 w 314325"/>
                                      <a:gd name="connsiteY59" fmla="*/ 129064 h 495300"/>
                                      <a:gd name="connsiteX60" fmla="*/ 256699 w 314325"/>
                                      <a:gd name="connsiteY60" fmla="*/ 129064 h 495300"/>
                                      <a:gd name="connsiteX61" fmla="*/ 261461 w 314325"/>
                                      <a:gd name="connsiteY61" fmla="*/ 128111 h 495300"/>
                                      <a:gd name="connsiteX62" fmla="*/ 269081 w 314325"/>
                                      <a:gd name="connsiteY62" fmla="*/ 127159 h 495300"/>
                                      <a:gd name="connsiteX63" fmla="*/ 274796 w 314325"/>
                                      <a:gd name="connsiteY63" fmla="*/ 126206 h 495300"/>
                                      <a:gd name="connsiteX64" fmla="*/ 274796 w 314325"/>
                                      <a:gd name="connsiteY64" fmla="*/ 125254 h 495300"/>
                                      <a:gd name="connsiteX65" fmla="*/ 312896 w 314325"/>
                                      <a:gd name="connsiteY65" fmla="*/ 121444 h 495300"/>
                                      <a:gd name="connsiteX66" fmla="*/ 312896 w 314325"/>
                                      <a:gd name="connsiteY66" fmla="*/ 7144 h 495300"/>
                                      <a:gd name="connsiteX67" fmla="*/ 118586 w 314325"/>
                                      <a:gd name="connsiteY67" fmla="*/ 99536 h 495300"/>
                                      <a:gd name="connsiteX68" fmla="*/ 87154 w 314325"/>
                                      <a:gd name="connsiteY68" fmla="*/ 127159 h 4953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314325" h="495300">
                                        <a:moveTo>
                                          <a:pt x="87154" y="127159"/>
                                        </a:moveTo>
                                        <a:cubicBezTo>
                                          <a:pt x="80486" y="133826"/>
                                          <a:pt x="73819" y="141446"/>
                                          <a:pt x="67151" y="149066"/>
                                        </a:cubicBezTo>
                                        <a:cubicBezTo>
                                          <a:pt x="67151" y="149066"/>
                                          <a:pt x="67151" y="149066"/>
                                          <a:pt x="67151" y="149066"/>
                                        </a:cubicBezTo>
                                        <a:lnTo>
                                          <a:pt x="67151" y="149066"/>
                                        </a:lnTo>
                                        <a:cubicBezTo>
                                          <a:pt x="61436" y="155734"/>
                                          <a:pt x="56674" y="162401"/>
                                          <a:pt x="51911" y="169069"/>
                                        </a:cubicBezTo>
                                        <a:cubicBezTo>
                                          <a:pt x="41434" y="184309"/>
                                          <a:pt x="31909" y="201454"/>
                                          <a:pt x="25241" y="218599"/>
                                        </a:cubicBezTo>
                                        <a:lnTo>
                                          <a:pt x="22384" y="225266"/>
                                        </a:lnTo>
                                        <a:lnTo>
                                          <a:pt x="21431" y="228124"/>
                                        </a:lnTo>
                                        <a:lnTo>
                                          <a:pt x="20479" y="231934"/>
                                        </a:lnTo>
                                        <a:cubicBezTo>
                                          <a:pt x="19526" y="236696"/>
                                          <a:pt x="17621" y="240506"/>
                                          <a:pt x="16669" y="245269"/>
                                        </a:cubicBezTo>
                                        <a:cubicBezTo>
                                          <a:pt x="15716" y="250031"/>
                                          <a:pt x="14764" y="253841"/>
                                          <a:pt x="13811" y="258604"/>
                                        </a:cubicBezTo>
                                        <a:cubicBezTo>
                                          <a:pt x="12859" y="263366"/>
                                          <a:pt x="11906" y="267176"/>
                                          <a:pt x="10954" y="271939"/>
                                        </a:cubicBezTo>
                                        <a:cubicBezTo>
                                          <a:pt x="10001" y="276701"/>
                                          <a:pt x="10001" y="280511"/>
                                          <a:pt x="9049" y="285274"/>
                                        </a:cubicBezTo>
                                        <a:cubicBezTo>
                                          <a:pt x="8096" y="290036"/>
                                          <a:pt x="8096" y="293846"/>
                                          <a:pt x="8096" y="298609"/>
                                        </a:cubicBezTo>
                                        <a:cubicBezTo>
                                          <a:pt x="8096" y="303371"/>
                                          <a:pt x="8096" y="307181"/>
                                          <a:pt x="7144" y="311944"/>
                                        </a:cubicBezTo>
                                        <a:cubicBezTo>
                                          <a:pt x="7144" y="316707"/>
                                          <a:pt x="7144" y="320516"/>
                                          <a:pt x="7144" y="324326"/>
                                        </a:cubicBezTo>
                                        <a:cubicBezTo>
                                          <a:pt x="8096" y="341471"/>
                                          <a:pt x="10001" y="357664"/>
                                          <a:pt x="12859" y="371951"/>
                                        </a:cubicBezTo>
                                        <a:cubicBezTo>
                                          <a:pt x="13811" y="375761"/>
                                          <a:pt x="13811" y="379571"/>
                                          <a:pt x="14764" y="382429"/>
                                        </a:cubicBezTo>
                                        <a:cubicBezTo>
                                          <a:pt x="15716" y="386239"/>
                                          <a:pt x="16669" y="389096"/>
                                          <a:pt x="17621" y="392907"/>
                                        </a:cubicBezTo>
                                        <a:cubicBezTo>
                                          <a:pt x="17621" y="394811"/>
                                          <a:pt x="18574" y="396716"/>
                                          <a:pt x="18574" y="397669"/>
                                        </a:cubicBezTo>
                                        <a:cubicBezTo>
                                          <a:pt x="18574" y="399574"/>
                                          <a:pt x="19526" y="400526"/>
                                          <a:pt x="20479" y="402432"/>
                                        </a:cubicBezTo>
                                        <a:cubicBezTo>
                                          <a:pt x="21431" y="405289"/>
                                          <a:pt x="22384" y="409099"/>
                                          <a:pt x="23336" y="411957"/>
                                        </a:cubicBezTo>
                                        <a:cubicBezTo>
                                          <a:pt x="27146" y="424339"/>
                                          <a:pt x="31909" y="435769"/>
                                          <a:pt x="35719" y="445294"/>
                                        </a:cubicBezTo>
                                        <a:cubicBezTo>
                                          <a:pt x="36671" y="448151"/>
                                          <a:pt x="37624" y="450057"/>
                                          <a:pt x="38576" y="451961"/>
                                        </a:cubicBezTo>
                                        <a:cubicBezTo>
                                          <a:pt x="39529" y="453866"/>
                                          <a:pt x="40481" y="456724"/>
                                          <a:pt x="41434" y="458629"/>
                                        </a:cubicBezTo>
                                        <a:cubicBezTo>
                                          <a:pt x="43339" y="462439"/>
                                          <a:pt x="45244" y="466249"/>
                                          <a:pt x="47149" y="470059"/>
                                        </a:cubicBezTo>
                                        <a:cubicBezTo>
                                          <a:pt x="50006" y="476726"/>
                                          <a:pt x="53816" y="481489"/>
                                          <a:pt x="54769" y="485299"/>
                                        </a:cubicBezTo>
                                        <a:cubicBezTo>
                                          <a:pt x="56674" y="489109"/>
                                          <a:pt x="57626" y="491014"/>
                                          <a:pt x="57626" y="491014"/>
                                        </a:cubicBezTo>
                                        <a:cubicBezTo>
                                          <a:pt x="57626" y="491014"/>
                                          <a:pt x="56674" y="489109"/>
                                          <a:pt x="55721" y="485299"/>
                                        </a:cubicBezTo>
                                        <a:cubicBezTo>
                                          <a:pt x="54769" y="481489"/>
                                          <a:pt x="52864" y="475774"/>
                                          <a:pt x="50959" y="469107"/>
                                        </a:cubicBezTo>
                                        <a:cubicBezTo>
                                          <a:pt x="50006" y="465296"/>
                                          <a:pt x="49054" y="461486"/>
                                          <a:pt x="48101" y="457676"/>
                                        </a:cubicBezTo>
                                        <a:cubicBezTo>
                                          <a:pt x="47149" y="455771"/>
                                          <a:pt x="47149" y="452914"/>
                                          <a:pt x="46196" y="451009"/>
                                        </a:cubicBezTo>
                                        <a:cubicBezTo>
                                          <a:pt x="45244" y="449104"/>
                                          <a:pt x="45244" y="446246"/>
                                          <a:pt x="44291" y="443389"/>
                                        </a:cubicBezTo>
                                        <a:cubicBezTo>
                                          <a:pt x="42386" y="433864"/>
                                          <a:pt x="39529" y="422434"/>
                                          <a:pt x="38576" y="410051"/>
                                        </a:cubicBezTo>
                                        <a:cubicBezTo>
                                          <a:pt x="38576" y="407194"/>
                                          <a:pt x="37624" y="403384"/>
                                          <a:pt x="37624" y="400526"/>
                                        </a:cubicBezTo>
                                        <a:cubicBezTo>
                                          <a:pt x="37624" y="398621"/>
                                          <a:pt x="37624" y="397669"/>
                                          <a:pt x="36671" y="395764"/>
                                        </a:cubicBezTo>
                                        <a:cubicBezTo>
                                          <a:pt x="36671" y="393859"/>
                                          <a:pt x="36671" y="392907"/>
                                          <a:pt x="36671" y="391001"/>
                                        </a:cubicBezTo>
                                        <a:cubicBezTo>
                                          <a:pt x="36671" y="388144"/>
                                          <a:pt x="36671" y="384334"/>
                                          <a:pt x="35719" y="380524"/>
                                        </a:cubicBezTo>
                                        <a:cubicBezTo>
                                          <a:pt x="35719" y="376714"/>
                                          <a:pt x="35719" y="373857"/>
                                          <a:pt x="35719" y="370046"/>
                                        </a:cubicBezTo>
                                        <a:cubicBezTo>
                                          <a:pt x="35719" y="355759"/>
                                          <a:pt x="36671" y="341471"/>
                                          <a:pt x="38576" y="326232"/>
                                        </a:cubicBezTo>
                                        <a:cubicBezTo>
                                          <a:pt x="39529" y="322421"/>
                                          <a:pt x="39529" y="318611"/>
                                          <a:pt x="40481" y="314801"/>
                                        </a:cubicBezTo>
                                        <a:cubicBezTo>
                                          <a:pt x="41434" y="310991"/>
                                          <a:pt x="42386" y="307181"/>
                                          <a:pt x="43339" y="303371"/>
                                        </a:cubicBezTo>
                                        <a:cubicBezTo>
                                          <a:pt x="44291" y="299561"/>
                                          <a:pt x="45244" y="295751"/>
                                          <a:pt x="46196" y="291941"/>
                                        </a:cubicBezTo>
                                        <a:cubicBezTo>
                                          <a:pt x="47149" y="288131"/>
                                          <a:pt x="48101" y="284321"/>
                                          <a:pt x="50006" y="280511"/>
                                        </a:cubicBezTo>
                                        <a:cubicBezTo>
                                          <a:pt x="50959" y="276701"/>
                                          <a:pt x="52864" y="272891"/>
                                          <a:pt x="53816" y="270034"/>
                                        </a:cubicBezTo>
                                        <a:cubicBezTo>
                                          <a:pt x="55721" y="266224"/>
                                          <a:pt x="56674" y="263366"/>
                                          <a:pt x="58579" y="259556"/>
                                        </a:cubicBezTo>
                                        <a:cubicBezTo>
                                          <a:pt x="60484" y="255746"/>
                                          <a:pt x="62389" y="252889"/>
                                          <a:pt x="64294" y="249079"/>
                                        </a:cubicBezTo>
                                        <a:lnTo>
                                          <a:pt x="65246" y="246221"/>
                                        </a:lnTo>
                                        <a:lnTo>
                                          <a:pt x="67151" y="243364"/>
                                        </a:lnTo>
                                        <a:lnTo>
                                          <a:pt x="70009" y="238601"/>
                                        </a:lnTo>
                                        <a:cubicBezTo>
                                          <a:pt x="78581" y="225266"/>
                                          <a:pt x="88106" y="213836"/>
                                          <a:pt x="97631" y="203359"/>
                                        </a:cubicBezTo>
                                        <a:cubicBezTo>
                                          <a:pt x="108109" y="192881"/>
                                          <a:pt x="119539" y="183356"/>
                                          <a:pt x="130969" y="175736"/>
                                        </a:cubicBezTo>
                                        <a:cubicBezTo>
                                          <a:pt x="142399" y="168116"/>
                                          <a:pt x="154781" y="161449"/>
                                          <a:pt x="166211" y="155734"/>
                                        </a:cubicBezTo>
                                        <a:cubicBezTo>
                                          <a:pt x="177641" y="150019"/>
                                          <a:pt x="189071" y="146209"/>
                                          <a:pt x="200501" y="142399"/>
                                        </a:cubicBezTo>
                                        <a:cubicBezTo>
                                          <a:pt x="203359" y="141446"/>
                                          <a:pt x="206216" y="140494"/>
                                          <a:pt x="208121" y="139541"/>
                                        </a:cubicBezTo>
                                        <a:cubicBezTo>
                                          <a:pt x="210979" y="138589"/>
                                          <a:pt x="212884" y="137636"/>
                                          <a:pt x="215741" y="137636"/>
                                        </a:cubicBezTo>
                                        <a:cubicBezTo>
                                          <a:pt x="220504" y="136684"/>
                                          <a:pt x="225266" y="134779"/>
                                          <a:pt x="230029" y="133826"/>
                                        </a:cubicBezTo>
                                        <a:cubicBezTo>
                                          <a:pt x="234791" y="132874"/>
                                          <a:pt x="238601" y="131921"/>
                                          <a:pt x="242411" y="130969"/>
                                        </a:cubicBezTo>
                                        <a:cubicBezTo>
                                          <a:pt x="246221" y="130016"/>
                                          <a:pt x="250031" y="130016"/>
                                          <a:pt x="252889" y="129064"/>
                                        </a:cubicBezTo>
                                        <a:cubicBezTo>
                                          <a:pt x="253841" y="129064"/>
                                          <a:pt x="254794" y="129064"/>
                                          <a:pt x="254794" y="129064"/>
                                        </a:cubicBezTo>
                                        <a:cubicBezTo>
                                          <a:pt x="255746" y="129064"/>
                                          <a:pt x="256699" y="129064"/>
                                          <a:pt x="256699" y="129064"/>
                                        </a:cubicBezTo>
                                        <a:cubicBezTo>
                                          <a:pt x="258604" y="129064"/>
                                          <a:pt x="259556" y="129064"/>
                                          <a:pt x="261461" y="128111"/>
                                        </a:cubicBezTo>
                                        <a:cubicBezTo>
                                          <a:pt x="264319" y="128111"/>
                                          <a:pt x="267176" y="127159"/>
                                          <a:pt x="269081" y="127159"/>
                                        </a:cubicBezTo>
                                        <a:cubicBezTo>
                                          <a:pt x="272891" y="126206"/>
                                          <a:pt x="274796" y="126206"/>
                                          <a:pt x="274796" y="126206"/>
                                        </a:cubicBezTo>
                                        <a:lnTo>
                                          <a:pt x="274796" y="125254"/>
                                        </a:lnTo>
                                        <a:cubicBezTo>
                                          <a:pt x="288131" y="123349"/>
                                          <a:pt x="300514" y="121444"/>
                                          <a:pt x="312896" y="121444"/>
                                        </a:cubicBezTo>
                                        <a:lnTo>
                                          <a:pt x="312896" y="7144"/>
                                        </a:lnTo>
                                        <a:cubicBezTo>
                                          <a:pt x="249079" y="12859"/>
                                          <a:pt x="176689" y="51911"/>
                                          <a:pt x="118586" y="99536"/>
                                        </a:cubicBezTo>
                                        <a:cubicBezTo>
                                          <a:pt x="107156" y="109061"/>
                                          <a:pt x="96679" y="117634"/>
                                          <a:pt x="87154" y="1271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97" name="Freeform: Shape 2197"/>
                                <wps:cNvSpPr/>
                                <wps:spPr>
                                  <a:xfrm>
                                    <a:off x="3607594" y="949380"/>
                                    <a:ext cx="266700" cy="295275"/>
                                  </a:xfrm>
                                  <a:custGeom>
                                    <a:avLst/>
                                    <a:gdLst>
                                      <a:gd name="connsiteX0" fmla="*/ 216217 w 266700"/>
                                      <a:gd name="connsiteY0" fmla="*/ 246409 h 295275"/>
                                      <a:gd name="connsiteX1" fmla="*/ 190500 w 266700"/>
                                      <a:gd name="connsiteY1" fmla="*/ 231170 h 295275"/>
                                      <a:gd name="connsiteX2" fmla="*/ 160973 w 266700"/>
                                      <a:gd name="connsiteY2" fmla="*/ 214977 h 295275"/>
                                      <a:gd name="connsiteX3" fmla="*/ 129540 w 266700"/>
                                      <a:gd name="connsiteY3" fmla="*/ 198784 h 295275"/>
                                      <a:gd name="connsiteX4" fmla="*/ 113348 w 266700"/>
                                      <a:gd name="connsiteY4" fmla="*/ 191165 h 295275"/>
                                      <a:gd name="connsiteX5" fmla="*/ 109538 w 266700"/>
                                      <a:gd name="connsiteY5" fmla="*/ 189259 h 295275"/>
                                      <a:gd name="connsiteX6" fmla="*/ 105728 w 266700"/>
                                      <a:gd name="connsiteY6" fmla="*/ 187354 h 295275"/>
                                      <a:gd name="connsiteX7" fmla="*/ 99060 w 266700"/>
                                      <a:gd name="connsiteY7" fmla="*/ 183545 h 295275"/>
                                      <a:gd name="connsiteX8" fmla="*/ 75248 w 266700"/>
                                      <a:gd name="connsiteY8" fmla="*/ 163542 h 295275"/>
                                      <a:gd name="connsiteX9" fmla="*/ 60960 w 266700"/>
                                      <a:gd name="connsiteY9" fmla="*/ 139729 h 295275"/>
                                      <a:gd name="connsiteX10" fmla="*/ 56198 w 266700"/>
                                      <a:gd name="connsiteY10" fmla="*/ 115917 h 295275"/>
                                      <a:gd name="connsiteX11" fmla="*/ 60008 w 266700"/>
                                      <a:gd name="connsiteY11" fmla="*/ 95915 h 295275"/>
                                      <a:gd name="connsiteX12" fmla="*/ 135255 w 266700"/>
                                      <a:gd name="connsiteY12" fmla="*/ 120679 h 295275"/>
                                      <a:gd name="connsiteX13" fmla="*/ 143828 w 266700"/>
                                      <a:gd name="connsiteY13" fmla="*/ 20667 h 295275"/>
                                      <a:gd name="connsiteX14" fmla="*/ 39053 w 266700"/>
                                      <a:gd name="connsiteY14" fmla="*/ 29240 h 295275"/>
                                      <a:gd name="connsiteX15" fmla="*/ 34290 w 266700"/>
                                      <a:gd name="connsiteY15" fmla="*/ 34002 h 295275"/>
                                      <a:gd name="connsiteX16" fmla="*/ 34290 w 266700"/>
                                      <a:gd name="connsiteY16" fmla="*/ 34002 h 295275"/>
                                      <a:gd name="connsiteX17" fmla="*/ 20955 w 266700"/>
                                      <a:gd name="connsiteY17" fmla="*/ 50195 h 295275"/>
                                      <a:gd name="connsiteX18" fmla="*/ 8573 w 266700"/>
                                      <a:gd name="connsiteY18" fmla="*/ 83532 h 295275"/>
                                      <a:gd name="connsiteX19" fmla="*/ 8573 w 266700"/>
                                      <a:gd name="connsiteY19" fmla="*/ 122584 h 295275"/>
                                      <a:gd name="connsiteX20" fmla="*/ 22860 w 266700"/>
                                      <a:gd name="connsiteY20" fmla="*/ 160684 h 295275"/>
                                      <a:gd name="connsiteX21" fmla="*/ 50483 w 266700"/>
                                      <a:gd name="connsiteY21" fmla="*/ 192117 h 295275"/>
                                      <a:gd name="connsiteX22" fmla="*/ 86678 w 266700"/>
                                      <a:gd name="connsiteY22" fmla="*/ 213072 h 295275"/>
                                      <a:gd name="connsiteX23" fmla="*/ 96203 w 266700"/>
                                      <a:gd name="connsiteY23" fmla="*/ 216882 h 295275"/>
                                      <a:gd name="connsiteX24" fmla="*/ 100965 w 266700"/>
                                      <a:gd name="connsiteY24" fmla="*/ 218787 h 295275"/>
                                      <a:gd name="connsiteX25" fmla="*/ 105728 w 266700"/>
                                      <a:gd name="connsiteY25" fmla="*/ 219740 h 295275"/>
                                      <a:gd name="connsiteX26" fmla="*/ 122873 w 266700"/>
                                      <a:gd name="connsiteY26" fmla="*/ 225454 h 295275"/>
                                      <a:gd name="connsiteX27" fmla="*/ 156210 w 266700"/>
                                      <a:gd name="connsiteY27" fmla="*/ 235932 h 295275"/>
                                      <a:gd name="connsiteX28" fmla="*/ 186690 w 266700"/>
                                      <a:gd name="connsiteY28" fmla="*/ 246409 h 295275"/>
                                      <a:gd name="connsiteX29" fmla="*/ 213360 w 266700"/>
                                      <a:gd name="connsiteY29" fmla="*/ 256887 h 295275"/>
                                      <a:gd name="connsiteX30" fmla="*/ 235267 w 266700"/>
                                      <a:gd name="connsiteY30" fmla="*/ 268317 h 295275"/>
                                      <a:gd name="connsiteX31" fmla="*/ 240030 w 266700"/>
                                      <a:gd name="connsiteY31" fmla="*/ 271174 h 295275"/>
                                      <a:gd name="connsiteX32" fmla="*/ 243840 w 266700"/>
                                      <a:gd name="connsiteY32" fmla="*/ 274032 h 295275"/>
                                      <a:gd name="connsiteX33" fmla="*/ 250508 w 266700"/>
                                      <a:gd name="connsiteY33" fmla="*/ 279747 h 295275"/>
                                      <a:gd name="connsiteX34" fmla="*/ 253365 w 266700"/>
                                      <a:gd name="connsiteY34" fmla="*/ 282604 h 295275"/>
                                      <a:gd name="connsiteX35" fmla="*/ 255270 w 266700"/>
                                      <a:gd name="connsiteY35" fmla="*/ 285462 h 295275"/>
                                      <a:gd name="connsiteX36" fmla="*/ 258128 w 266700"/>
                                      <a:gd name="connsiteY36" fmla="*/ 289272 h 295275"/>
                                      <a:gd name="connsiteX37" fmla="*/ 260033 w 266700"/>
                                      <a:gd name="connsiteY37" fmla="*/ 293082 h 295275"/>
                                      <a:gd name="connsiteX38" fmla="*/ 258128 w 266700"/>
                                      <a:gd name="connsiteY38" fmla="*/ 289272 h 295275"/>
                                      <a:gd name="connsiteX39" fmla="*/ 256223 w 266700"/>
                                      <a:gd name="connsiteY39" fmla="*/ 284509 h 295275"/>
                                      <a:gd name="connsiteX40" fmla="*/ 254317 w 266700"/>
                                      <a:gd name="connsiteY40" fmla="*/ 281652 h 295275"/>
                                      <a:gd name="connsiteX41" fmla="*/ 252413 w 266700"/>
                                      <a:gd name="connsiteY41" fmla="*/ 278795 h 295275"/>
                                      <a:gd name="connsiteX42" fmla="*/ 246698 w 266700"/>
                                      <a:gd name="connsiteY42" fmla="*/ 272127 h 295275"/>
                                      <a:gd name="connsiteX43" fmla="*/ 242888 w 266700"/>
                                      <a:gd name="connsiteY43" fmla="*/ 268317 h 295275"/>
                                      <a:gd name="connsiteX44" fmla="*/ 239078 w 266700"/>
                                      <a:gd name="connsiteY44" fmla="*/ 264507 h 295275"/>
                                      <a:gd name="connsiteX45" fmla="*/ 216217 w 266700"/>
                                      <a:gd name="connsiteY45" fmla="*/ 246409 h 29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66700" h="295275">
                                        <a:moveTo>
                                          <a:pt x="216217" y="246409"/>
                                        </a:moveTo>
                                        <a:cubicBezTo>
                                          <a:pt x="208598" y="241647"/>
                                          <a:pt x="200025" y="235932"/>
                                          <a:pt x="190500" y="231170"/>
                                        </a:cubicBezTo>
                                        <a:cubicBezTo>
                                          <a:pt x="180975" y="225454"/>
                                          <a:pt x="171450" y="220692"/>
                                          <a:pt x="160973" y="214977"/>
                                        </a:cubicBezTo>
                                        <a:cubicBezTo>
                                          <a:pt x="150495" y="209262"/>
                                          <a:pt x="140017" y="204499"/>
                                          <a:pt x="129540" y="198784"/>
                                        </a:cubicBezTo>
                                        <a:cubicBezTo>
                                          <a:pt x="123825" y="195927"/>
                                          <a:pt x="119063" y="193070"/>
                                          <a:pt x="113348" y="191165"/>
                                        </a:cubicBezTo>
                                        <a:lnTo>
                                          <a:pt x="109538" y="189259"/>
                                        </a:lnTo>
                                        <a:lnTo>
                                          <a:pt x="105728" y="187354"/>
                                        </a:lnTo>
                                        <a:cubicBezTo>
                                          <a:pt x="102870" y="186402"/>
                                          <a:pt x="100965" y="184497"/>
                                          <a:pt x="99060" y="183545"/>
                                        </a:cubicBezTo>
                                        <a:cubicBezTo>
                                          <a:pt x="89535" y="177829"/>
                                          <a:pt x="81915" y="171162"/>
                                          <a:pt x="75248" y="163542"/>
                                        </a:cubicBezTo>
                                        <a:cubicBezTo>
                                          <a:pt x="68580" y="155922"/>
                                          <a:pt x="63817" y="148302"/>
                                          <a:pt x="60960" y="139729"/>
                                        </a:cubicBezTo>
                                        <a:cubicBezTo>
                                          <a:pt x="58103" y="131157"/>
                                          <a:pt x="56198" y="123537"/>
                                          <a:pt x="56198" y="115917"/>
                                        </a:cubicBezTo>
                                        <a:cubicBezTo>
                                          <a:pt x="56198" y="108297"/>
                                          <a:pt x="57150" y="101629"/>
                                          <a:pt x="60008" y="95915"/>
                                        </a:cubicBezTo>
                                        <a:cubicBezTo>
                                          <a:pt x="84773" y="56862"/>
                                          <a:pt x="92392" y="123537"/>
                                          <a:pt x="135255" y="120679"/>
                                        </a:cubicBezTo>
                                        <a:cubicBezTo>
                                          <a:pt x="177165" y="117822"/>
                                          <a:pt x="193358" y="54004"/>
                                          <a:pt x="143828" y="20667"/>
                                        </a:cubicBezTo>
                                        <a:cubicBezTo>
                                          <a:pt x="113348" y="-288"/>
                                          <a:pt x="70485" y="3522"/>
                                          <a:pt x="39053" y="29240"/>
                                        </a:cubicBezTo>
                                        <a:cubicBezTo>
                                          <a:pt x="37148" y="30192"/>
                                          <a:pt x="35242" y="32097"/>
                                          <a:pt x="34290" y="34002"/>
                                        </a:cubicBezTo>
                                        <a:cubicBezTo>
                                          <a:pt x="34290" y="34002"/>
                                          <a:pt x="34290" y="34002"/>
                                          <a:pt x="34290" y="34002"/>
                                        </a:cubicBezTo>
                                        <a:cubicBezTo>
                                          <a:pt x="29528" y="38765"/>
                                          <a:pt x="24765" y="43527"/>
                                          <a:pt x="20955" y="50195"/>
                                        </a:cubicBezTo>
                                        <a:cubicBezTo>
                                          <a:pt x="15240" y="59720"/>
                                          <a:pt x="10478" y="71149"/>
                                          <a:pt x="8573" y="83532"/>
                                        </a:cubicBezTo>
                                        <a:cubicBezTo>
                                          <a:pt x="6667" y="95915"/>
                                          <a:pt x="6667" y="109249"/>
                                          <a:pt x="8573" y="122584"/>
                                        </a:cubicBezTo>
                                        <a:cubicBezTo>
                                          <a:pt x="10478" y="135920"/>
                                          <a:pt x="16192" y="149254"/>
                                          <a:pt x="22860" y="160684"/>
                                        </a:cubicBezTo>
                                        <a:cubicBezTo>
                                          <a:pt x="30480" y="173067"/>
                                          <a:pt x="40005" y="183545"/>
                                          <a:pt x="50483" y="192117"/>
                                        </a:cubicBezTo>
                                        <a:cubicBezTo>
                                          <a:pt x="61913" y="200690"/>
                                          <a:pt x="73342" y="207357"/>
                                          <a:pt x="86678" y="213072"/>
                                        </a:cubicBezTo>
                                        <a:cubicBezTo>
                                          <a:pt x="89535" y="214024"/>
                                          <a:pt x="93345" y="215929"/>
                                          <a:pt x="96203" y="216882"/>
                                        </a:cubicBezTo>
                                        <a:lnTo>
                                          <a:pt x="100965" y="218787"/>
                                        </a:lnTo>
                                        <a:lnTo>
                                          <a:pt x="105728" y="219740"/>
                                        </a:lnTo>
                                        <a:cubicBezTo>
                                          <a:pt x="111442" y="221645"/>
                                          <a:pt x="117158" y="223549"/>
                                          <a:pt x="122873" y="225454"/>
                                        </a:cubicBezTo>
                                        <a:cubicBezTo>
                                          <a:pt x="134303" y="229265"/>
                                          <a:pt x="145733" y="232122"/>
                                          <a:pt x="156210" y="235932"/>
                                        </a:cubicBezTo>
                                        <a:cubicBezTo>
                                          <a:pt x="166688" y="239742"/>
                                          <a:pt x="177165" y="242599"/>
                                          <a:pt x="186690" y="246409"/>
                                        </a:cubicBezTo>
                                        <a:cubicBezTo>
                                          <a:pt x="196215" y="250220"/>
                                          <a:pt x="205740" y="253077"/>
                                          <a:pt x="213360" y="256887"/>
                                        </a:cubicBezTo>
                                        <a:cubicBezTo>
                                          <a:pt x="221933" y="260697"/>
                                          <a:pt x="228600" y="264507"/>
                                          <a:pt x="235267" y="268317"/>
                                        </a:cubicBezTo>
                                        <a:cubicBezTo>
                                          <a:pt x="237173" y="269270"/>
                                          <a:pt x="238125" y="270222"/>
                                          <a:pt x="240030" y="271174"/>
                                        </a:cubicBezTo>
                                        <a:cubicBezTo>
                                          <a:pt x="240983" y="272127"/>
                                          <a:pt x="242888" y="273079"/>
                                          <a:pt x="243840" y="274032"/>
                                        </a:cubicBezTo>
                                        <a:cubicBezTo>
                                          <a:pt x="245745" y="275937"/>
                                          <a:pt x="248603" y="277842"/>
                                          <a:pt x="250508" y="279747"/>
                                        </a:cubicBezTo>
                                        <a:cubicBezTo>
                                          <a:pt x="251460" y="280699"/>
                                          <a:pt x="252413" y="281652"/>
                                          <a:pt x="253365" y="282604"/>
                                        </a:cubicBezTo>
                                        <a:cubicBezTo>
                                          <a:pt x="254317" y="283557"/>
                                          <a:pt x="254317" y="284509"/>
                                          <a:pt x="255270" y="285462"/>
                                        </a:cubicBezTo>
                                        <a:cubicBezTo>
                                          <a:pt x="256223" y="287367"/>
                                          <a:pt x="257175" y="288320"/>
                                          <a:pt x="258128" y="289272"/>
                                        </a:cubicBezTo>
                                        <a:cubicBezTo>
                                          <a:pt x="260033" y="292129"/>
                                          <a:pt x="260033" y="293082"/>
                                          <a:pt x="260033" y="293082"/>
                                        </a:cubicBezTo>
                                        <a:cubicBezTo>
                                          <a:pt x="260033" y="293082"/>
                                          <a:pt x="259080" y="292129"/>
                                          <a:pt x="258128" y="289272"/>
                                        </a:cubicBezTo>
                                        <a:cubicBezTo>
                                          <a:pt x="257175" y="288320"/>
                                          <a:pt x="257175" y="286415"/>
                                          <a:pt x="256223" y="284509"/>
                                        </a:cubicBezTo>
                                        <a:cubicBezTo>
                                          <a:pt x="255270" y="283557"/>
                                          <a:pt x="255270" y="282604"/>
                                          <a:pt x="254317" y="281652"/>
                                        </a:cubicBezTo>
                                        <a:cubicBezTo>
                                          <a:pt x="253365" y="280699"/>
                                          <a:pt x="253365" y="279747"/>
                                          <a:pt x="252413" y="278795"/>
                                        </a:cubicBezTo>
                                        <a:cubicBezTo>
                                          <a:pt x="250508" y="276890"/>
                                          <a:pt x="248603" y="274032"/>
                                          <a:pt x="246698" y="272127"/>
                                        </a:cubicBezTo>
                                        <a:cubicBezTo>
                                          <a:pt x="245745" y="271174"/>
                                          <a:pt x="244792" y="269270"/>
                                          <a:pt x="242888" y="268317"/>
                                        </a:cubicBezTo>
                                        <a:cubicBezTo>
                                          <a:pt x="241935" y="267365"/>
                                          <a:pt x="240030" y="265459"/>
                                          <a:pt x="239078" y="264507"/>
                                        </a:cubicBezTo>
                                        <a:cubicBezTo>
                                          <a:pt x="230505" y="256887"/>
                                          <a:pt x="223838" y="251172"/>
                                          <a:pt x="216217" y="2464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98" name="Freeform: Shape 2198"/>
                                <wps:cNvSpPr/>
                                <wps:spPr>
                                  <a:xfrm>
                                    <a:off x="3556260" y="554280"/>
                                    <a:ext cx="285750" cy="228600"/>
                                  </a:xfrm>
                                  <a:custGeom>
                                    <a:avLst/>
                                    <a:gdLst>
                                      <a:gd name="connsiteX0" fmla="*/ 160872 w 285750"/>
                                      <a:gd name="connsiteY0" fmla="*/ 24289 h 228600"/>
                                      <a:gd name="connsiteX1" fmla="*/ 101816 w 285750"/>
                                      <a:gd name="connsiteY1" fmla="*/ 7144 h 228600"/>
                                      <a:gd name="connsiteX2" fmla="*/ 41809 w 285750"/>
                                      <a:gd name="connsiteY2" fmla="*/ 27146 h 228600"/>
                                      <a:gd name="connsiteX3" fmla="*/ 18949 w 285750"/>
                                      <a:gd name="connsiteY3" fmla="*/ 51911 h 228600"/>
                                      <a:gd name="connsiteX4" fmla="*/ 15139 w 285750"/>
                                      <a:gd name="connsiteY4" fmla="*/ 59531 h 228600"/>
                                      <a:gd name="connsiteX5" fmla="*/ 11329 w 285750"/>
                                      <a:gd name="connsiteY5" fmla="*/ 68103 h 228600"/>
                                      <a:gd name="connsiteX6" fmla="*/ 10376 w 285750"/>
                                      <a:gd name="connsiteY6" fmla="*/ 70009 h 228600"/>
                                      <a:gd name="connsiteX7" fmla="*/ 10376 w 285750"/>
                                      <a:gd name="connsiteY7" fmla="*/ 71914 h 228600"/>
                                      <a:gd name="connsiteX8" fmla="*/ 9424 w 285750"/>
                                      <a:gd name="connsiteY8" fmla="*/ 74771 h 228600"/>
                                      <a:gd name="connsiteX9" fmla="*/ 9424 w 285750"/>
                                      <a:gd name="connsiteY9" fmla="*/ 75723 h 228600"/>
                                      <a:gd name="connsiteX10" fmla="*/ 9424 w 285750"/>
                                      <a:gd name="connsiteY10" fmla="*/ 75723 h 228600"/>
                                      <a:gd name="connsiteX11" fmla="*/ 9424 w 285750"/>
                                      <a:gd name="connsiteY11" fmla="*/ 76676 h 228600"/>
                                      <a:gd name="connsiteX12" fmla="*/ 9424 w 285750"/>
                                      <a:gd name="connsiteY12" fmla="*/ 77628 h 228600"/>
                                      <a:gd name="connsiteX13" fmla="*/ 9424 w 285750"/>
                                      <a:gd name="connsiteY13" fmla="*/ 79534 h 228600"/>
                                      <a:gd name="connsiteX14" fmla="*/ 8471 w 285750"/>
                                      <a:gd name="connsiteY14" fmla="*/ 83344 h 228600"/>
                                      <a:gd name="connsiteX15" fmla="*/ 9424 w 285750"/>
                                      <a:gd name="connsiteY15" fmla="*/ 116681 h 228600"/>
                                      <a:gd name="connsiteX16" fmla="*/ 21806 w 285750"/>
                                      <a:gd name="connsiteY16" fmla="*/ 146209 h 228600"/>
                                      <a:gd name="connsiteX17" fmla="*/ 65622 w 285750"/>
                                      <a:gd name="connsiteY17" fmla="*/ 185261 h 228600"/>
                                      <a:gd name="connsiteX18" fmla="*/ 93244 w 285750"/>
                                      <a:gd name="connsiteY18" fmla="*/ 192881 h 228600"/>
                                      <a:gd name="connsiteX19" fmla="*/ 121819 w 285750"/>
                                      <a:gd name="connsiteY19" fmla="*/ 190976 h 228600"/>
                                      <a:gd name="connsiteX20" fmla="*/ 128487 w 285750"/>
                                      <a:gd name="connsiteY20" fmla="*/ 189071 h 228600"/>
                                      <a:gd name="connsiteX21" fmla="*/ 134201 w 285750"/>
                                      <a:gd name="connsiteY21" fmla="*/ 186214 h 228600"/>
                                      <a:gd name="connsiteX22" fmla="*/ 139916 w 285750"/>
                                      <a:gd name="connsiteY22" fmla="*/ 183356 h 228600"/>
                                      <a:gd name="connsiteX23" fmla="*/ 144679 w 285750"/>
                                      <a:gd name="connsiteY23" fmla="*/ 180498 h 228600"/>
                                      <a:gd name="connsiteX24" fmla="*/ 153251 w 285750"/>
                                      <a:gd name="connsiteY24" fmla="*/ 173831 h 228600"/>
                                      <a:gd name="connsiteX25" fmla="*/ 157062 w 285750"/>
                                      <a:gd name="connsiteY25" fmla="*/ 170021 h 228600"/>
                                      <a:gd name="connsiteX26" fmla="*/ 159919 w 285750"/>
                                      <a:gd name="connsiteY26" fmla="*/ 166211 h 228600"/>
                                      <a:gd name="connsiteX27" fmla="*/ 165634 w 285750"/>
                                      <a:gd name="connsiteY27" fmla="*/ 159544 h 228600"/>
                                      <a:gd name="connsiteX28" fmla="*/ 168491 w 285750"/>
                                      <a:gd name="connsiteY28" fmla="*/ 154781 h 228600"/>
                                      <a:gd name="connsiteX29" fmla="*/ 168491 w 285750"/>
                                      <a:gd name="connsiteY29" fmla="*/ 154781 h 228600"/>
                                      <a:gd name="connsiteX30" fmla="*/ 172301 w 285750"/>
                                      <a:gd name="connsiteY30" fmla="*/ 77628 h 228600"/>
                                      <a:gd name="connsiteX31" fmla="*/ 102769 w 285750"/>
                                      <a:gd name="connsiteY31" fmla="*/ 61436 h 228600"/>
                                      <a:gd name="connsiteX32" fmla="*/ 100864 w 285750"/>
                                      <a:gd name="connsiteY32" fmla="*/ 130969 h 228600"/>
                                      <a:gd name="connsiteX33" fmla="*/ 96101 w 285750"/>
                                      <a:gd name="connsiteY33" fmla="*/ 131921 h 228600"/>
                                      <a:gd name="connsiteX34" fmla="*/ 92291 w 285750"/>
                                      <a:gd name="connsiteY34" fmla="*/ 131921 h 228600"/>
                                      <a:gd name="connsiteX35" fmla="*/ 85624 w 285750"/>
                                      <a:gd name="connsiteY35" fmla="*/ 130969 h 228600"/>
                                      <a:gd name="connsiteX36" fmla="*/ 64669 w 285750"/>
                                      <a:gd name="connsiteY36" fmla="*/ 116681 h 228600"/>
                                      <a:gd name="connsiteX37" fmla="*/ 55144 w 285750"/>
                                      <a:gd name="connsiteY37" fmla="*/ 89059 h 228600"/>
                                      <a:gd name="connsiteX38" fmla="*/ 55144 w 285750"/>
                                      <a:gd name="connsiteY38" fmla="*/ 87153 h 228600"/>
                                      <a:gd name="connsiteX39" fmla="*/ 55144 w 285750"/>
                                      <a:gd name="connsiteY39" fmla="*/ 86201 h 228600"/>
                                      <a:gd name="connsiteX40" fmla="*/ 55144 w 285750"/>
                                      <a:gd name="connsiteY40" fmla="*/ 86201 h 228600"/>
                                      <a:gd name="connsiteX41" fmla="*/ 55144 w 285750"/>
                                      <a:gd name="connsiteY41" fmla="*/ 87153 h 228600"/>
                                      <a:gd name="connsiteX42" fmla="*/ 55144 w 285750"/>
                                      <a:gd name="connsiteY42" fmla="*/ 87153 h 228600"/>
                                      <a:gd name="connsiteX43" fmla="*/ 55144 w 285750"/>
                                      <a:gd name="connsiteY43" fmla="*/ 86201 h 228600"/>
                                      <a:gd name="connsiteX44" fmla="*/ 56097 w 285750"/>
                                      <a:gd name="connsiteY44" fmla="*/ 83344 h 228600"/>
                                      <a:gd name="connsiteX45" fmla="*/ 56097 w 285750"/>
                                      <a:gd name="connsiteY45" fmla="*/ 81439 h 228600"/>
                                      <a:gd name="connsiteX46" fmla="*/ 56097 w 285750"/>
                                      <a:gd name="connsiteY46" fmla="*/ 80486 h 228600"/>
                                      <a:gd name="connsiteX47" fmla="*/ 58954 w 285750"/>
                                      <a:gd name="connsiteY47" fmla="*/ 73819 h 228600"/>
                                      <a:gd name="connsiteX48" fmla="*/ 69431 w 285750"/>
                                      <a:gd name="connsiteY48" fmla="*/ 59531 h 228600"/>
                                      <a:gd name="connsiteX49" fmla="*/ 106579 w 285750"/>
                                      <a:gd name="connsiteY49" fmla="*/ 42386 h 228600"/>
                                      <a:gd name="connsiteX50" fmla="*/ 149441 w 285750"/>
                                      <a:gd name="connsiteY50" fmla="*/ 49053 h 228600"/>
                                      <a:gd name="connsiteX51" fmla="*/ 167539 w 285750"/>
                                      <a:gd name="connsiteY51" fmla="*/ 61436 h 228600"/>
                                      <a:gd name="connsiteX52" fmla="*/ 181826 w 285750"/>
                                      <a:gd name="connsiteY52" fmla="*/ 78581 h 228600"/>
                                      <a:gd name="connsiteX53" fmla="*/ 188494 w 285750"/>
                                      <a:gd name="connsiteY53" fmla="*/ 89059 h 228600"/>
                                      <a:gd name="connsiteX54" fmla="*/ 194209 w 285750"/>
                                      <a:gd name="connsiteY54" fmla="*/ 99536 h 228600"/>
                                      <a:gd name="connsiteX55" fmla="*/ 199924 w 285750"/>
                                      <a:gd name="connsiteY55" fmla="*/ 110014 h 228600"/>
                                      <a:gd name="connsiteX56" fmla="*/ 204687 w 285750"/>
                                      <a:gd name="connsiteY56" fmla="*/ 120491 h 228600"/>
                                      <a:gd name="connsiteX57" fmla="*/ 222784 w 285750"/>
                                      <a:gd name="connsiteY57" fmla="*/ 159544 h 228600"/>
                                      <a:gd name="connsiteX58" fmla="*/ 241834 w 285750"/>
                                      <a:gd name="connsiteY58" fmla="*/ 191928 h 228600"/>
                                      <a:gd name="connsiteX59" fmla="*/ 262789 w 285750"/>
                                      <a:gd name="connsiteY59" fmla="*/ 211931 h 228600"/>
                                      <a:gd name="connsiteX60" fmla="*/ 271362 w 285750"/>
                                      <a:gd name="connsiteY60" fmla="*/ 217646 h 228600"/>
                                      <a:gd name="connsiteX61" fmla="*/ 278029 w 285750"/>
                                      <a:gd name="connsiteY61" fmla="*/ 221456 h 228600"/>
                                      <a:gd name="connsiteX62" fmla="*/ 283744 w 285750"/>
                                      <a:gd name="connsiteY62" fmla="*/ 224314 h 228600"/>
                                      <a:gd name="connsiteX63" fmla="*/ 278029 w 285750"/>
                                      <a:gd name="connsiteY63" fmla="*/ 220503 h 228600"/>
                                      <a:gd name="connsiteX64" fmla="*/ 271362 w 285750"/>
                                      <a:gd name="connsiteY64" fmla="*/ 215741 h 228600"/>
                                      <a:gd name="connsiteX65" fmla="*/ 263741 w 285750"/>
                                      <a:gd name="connsiteY65" fmla="*/ 209073 h 228600"/>
                                      <a:gd name="connsiteX66" fmla="*/ 246597 w 285750"/>
                                      <a:gd name="connsiteY66" fmla="*/ 188119 h 228600"/>
                                      <a:gd name="connsiteX67" fmla="*/ 232309 w 285750"/>
                                      <a:gd name="connsiteY67" fmla="*/ 155734 h 228600"/>
                                      <a:gd name="connsiteX68" fmla="*/ 218974 w 285750"/>
                                      <a:gd name="connsiteY68" fmla="*/ 114776 h 228600"/>
                                      <a:gd name="connsiteX69" fmla="*/ 215164 w 285750"/>
                                      <a:gd name="connsiteY69" fmla="*/ 103346 h 228600"/>
                                      <a:gd name="connsiteX70" fmla="*/ 210401 w 285750"/>
                                      <a:gd name="connsiteY70" fmla="*/ 91916 h 228600"/>
                                      <a:gd name="connsiteX71" fmla="*/ 205639 w 285750"/>
                                      <a:gd name="connsiteY71" fmla="*/ 80486 h 228600"/>
                                      <a:gd name="connsiteX72" fmla="*/ 199924 w 285750"/>
                                      <a:gd name="connsiteY72" fmla="*/ 69056 h 228600"/>
                                      <a:gd name="connsiteX73" fmla="*/ 184684 w 285750"/>
                                      <a:gd name="connsiteY73" fmla="*/ 45244 h 228600"/>
                                      <a:gd name="connsiteX74" fmla="*/ 160872 w 285750"/>
                                      <a:gd name="connsiteY74" fmla="*/ 24289 h 228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285750" h="228600">
                                        <a:moveTo>
                                          <a:pt x="160872" y="24289"/>
                                        </a:moveTo>
                                        <a:cubicBezTo>
                                          <a:pt x="143726" y="12859"/>
                                          <a:pt x="122772" y="7144"/>
                                          <a:pt x="101816" y="7144"/>
                                        </a:cubicBezTo>
                                        <a:cubicBezTo>
                                          <a:pt x="80862" y="8096"/>
                                          <a:pt x="58954" y="14764"/>
                                          <a:pt x="41809" y="27146"/>
                                        </a:cubicBezTo>
                                        <a:cubicBezTo>
                                          <a:pt x="33237" y="33814"/>
                                          <a:pt x="24664" y="42386"/>
                                          <a:pt x="18949" y="51911"/>
                                        </a:cubicBezTo>
                                        <a:cubicBezTo>
                                          <a:pt x="17044" y="54769"/>
                                          <a:pt x="16091" y="56673"/>
                                          <a:pt x="15139" y="59531"/>
                                        </a:cubicBezTo>
                                        <a:cubicBezTo>
                                          <a:pt x="14187" y="61436"/>
                                          <a:pt x="12281" y="65246"/>
                                          <a:pt x="11329" y="68103"/>
                                        </a:cubicBezTo>
                                        <a:lnTo>
                                          <a:pt x="10376" y="70009"/>
                                        </a:lnTo>
                                        <a:lnTo>
                                          <a:pt x="10376" y="71914"/>
                                        </a:lnTo>
                                        <a:lnTo>
                                          <a:pt x="9424" y="74771"/>
                                        </a:lnTo>
                                        <a:lnTo>
                                          <a:pt x="9424" y="75723"/>
                                        </a:lnTo>
                                        <a:lnTo>
                                          <a:pt x="9424" y="75723"/>
                                        </a:lnTo>
                                        <a:lnTo>
                                          <a:pt x="9424" y="76676"/>
                                        </a:lnTo>
                                        <a:lnTo>
                                          <a:pt x="9424" y="77628"/>
                                        </a:lnTo>
                                        <a:lnTo>
                                          <a:pt x="9424" y="79534"/>
                                        </a:lnTo>
                                        <a:lnTo>
                                          <a:pt x="8471" y="83344"/>
                                        </a:lnTo>
                                        <a:cubicBezTo>
                                          <a:pt x="6566" y="94773"/>
                                          <a:pt x="6566" y="106203"/>
                                          <a:pt x="9424" y="116681"/>
                                        </a:cubicBezTo>
                                        <a:cubicBezTo>
                                          <a:pt x="11329" y="127159"/>
                                          <a:pt x="16091" y="137636"/>
                                          <a:pt x="21806" y="146209"/>
                                        </a:cubicBezTo>
                                        <a:cubicBezTo>
                                          <a:pt x="33237" y="164306"/>
                                          <a:pt x="48476" y="176689"/>
                                          <a:pt x="65622" y="185261"/>
                                        </a:cubicBezTo>
                                        <a:cubicBezTo>
                                          <a:pt x="74194" y="189071"/>
                                          <a:pt x="83719" y="191928"/>
                                          <a:pt x="93244" y="192881"/>
                                        </a:cubicBezTo>
                                        <a:cubicBezTo>
                                          <a:pt x="102769" y="193834"/>
                                          <a:pt x="112294" y="192881"/>
                                          <a:pt x="121819" y="190976"/>
                                        </a:cubicBezTo>
                                        <a:cubicBezTo>
                                          <a:pt x="123724" y="190023"/>
                                          <a:pt x="126581" y="190023"/>
                                          <a:pt x="128487" y="189071"/>
                                        </a:cubicBezTo>
                                        <a:cubicBezTo>
                                          <a:pt x="130391" y="188119"/>
                                          <a:pt x="132297" y="187166"/>
                                          <a:pt x="134201" y="186214"/>
                                        </a:cubicBezTo>
                                        <a:cubicBezTo>
                                          <a:pt x="136106" y="185261"/>
                                          <a:pt x="138012" y="184309"/>
                                          <a:pt x="139916" y="183356"/>
                                        </a:cubicBezTo>
                                        <a:cubicBezTo>
                                          <a:pt x="141822" y="182403"/>
                                          <a:pt x="143726" y="181451"/>
                                          <a:pt x="144679" y="180498"/>
                                        </a:cubicBezTo>
                                        <a:cubicBezTo>
                                          <a:pt x="147537" y="178594"/>
                                          <a:pt x="151347" y="175736"/>
                                          <a:pt x="153251" y="173831"/>
                                        </a:cubicBezTo>
                                        <a:cubicBezTo>
                                          <a:pt x="154204" y="172878"/>
                                          <a:pt x="156109" y="170973"/>
                                          <a:pt x="157062" y="170021"/>
                                        </a:cubicBezTo>
                                        <a:cubicBezTo>
                                          <a:pt x="158014" y="169069"/>
                                          <a:pt x="158966" y="167164"/>
                                          <a:pt x="159919" y="166211"/>
                                        </a:cubicBezTo>
                                        <a:cubicBezTo>
                                          <a:pt x="161824" y="164306"/>
                                          <a:pt x="163729" y="161448"/>
                                          <a:pt x="165634" y="159544"/>
                                        </a:cubicBezTo>
                                        <a:cubicBezTo>
                                          <a:pt x="166587" y="157639"/>
                                          <a:pt x="167539" y="156686"/>
                                          <a:pt x="168491" y="154781"/>
                                        </a:cubicBezTo>
                                        <a:lnTo>
                                          <a:pt x="168491" y="154781"/>
                                        </a:lnTo>
                                        <a:cubicBezTo>
                                          <a:pt x="181826" y="135731"/>
                                          <a:pt x="191351" y="108109"/>
                                          <a:pt x="172301" y="77628"/>
                                        </a:cubicBezTo>
                                        <a:cubicBezTo>
                                          <a:pt x="155156" y="51911"/>
                                          <a:pt x="118962" y="43339"/>
                                          <a:pt x="102769" y="61436"/>
                                        </a:cubicBezTo>
                                        <a:cubicBezTo>
                                          <a:pt x="82766" y="84296"/>
                                          <a:pt x="106579" y="122396"/>
                                          <a:pt x="100864" y="130969"/>
                                        </a:cubicBezTo>
                                        <a:cubicBezTo>
                                          <a:pt x="99912" y="131921"/>
                                          <a:pt x="98006" y="131921"/>
                                          <a:pt x="96101" y="131921"/>
                                        </a:cubicBezTo>
                                        <a:cubicBezTo>
                                          <a:pt x="95149" y="131921"/>
                                          <a:pt x="93244" y="131921"/>
                                          <a:pt x="92291" y="131921"/>
                                        </a:cubicBezTo>
                                        <a:cubicBezTo>
                                          <a:pt x="90387" y="130969"/>
                                          <a:pt x="87529" y="130969"/>
                                          <a:pt x="85624" y="130969"/>
                                        </a:cubicBezTo>
                                        <a:cubicBezTo>
                                          <a:pt x="78956" y="129064"/>
                                          <a:pt x="70384" y="123348"/>
                                          <a:pt x="64669" y="116681"/>
                                        </a:cubicBezTo>
                                        <a:cubicBezTo>
                                          <a:pt x="58001" y="109061"/>
                                          <a:pt x="54191" y="99536"/>
                                          <a:pt x="55144" y="89059"/>
                                        </a:cubicBezTo>
                                        <a:lnTo>
                                          <a:pt x="55144" y="87153"/>
                                        </a:lnTo>
                                        <a:lnTo>
                                          <a:pt x="55144" y="86201"/>
                                        </a:lnTo>
                                        <a:lnTo>
                                          <a:pt x="55144" y="86201"/>
                                        </a:lnTo>
                                        <a:cubicBezTo>
                                          <a:pt x="55144" y="86201"/>
                                          <a:pt x="55144" y="85248"/>
                                          <a:pt x="55144" y="87153"/>
                                        </a:cubicBezTo>
                                        <a:lnTo>
                                          <a:pt x="55144" y="87153"/>
                                        </a:lnTo>
                                        <a:lnTo>
                                          <a:pt x="55144" y="86201"/>
                                        </a:lnTo>
                                        <a:lnTo>
                                          <a:pt x="56097" y="83344"/>
                                        </a:lnTo>
                                        <a:lnTo>
                                          <a:pt x="56097" y="81439"/>
                                        </a:lnTo>
                                        <a:cubicBezTo>
                                          <a:pt x="56097" y="81439"/>
                                          <a:pt x="56097" y="80486"/>
                                          <a:pt x="56097" y="80486"/>
                                        </a:cubicBezTo>
                                        <a:cubicBezTo>
                                          <a:pt x="56097" y="78581"/>
                                          <a:pt x="57049" y="75723"/>
                                          <a:pt x="58954" y="73819"/>
                                        </a:cubicBezTo>
                                        <a:cubicBezTo>
                                          <a:pt x="60859" y="69056"/>
                                          <a:pt x="64669" y="63341"/>
                                          <a:pt x="69431" y="59531"/>
                                        </a:cubicBezTo>
                                        <a:cubicBezTo>
                                          <a:pt x="78956" y="50959"/>
                                          <a:pt x="92291" y="44291"/>
                                          <a:pt x="106579" y="42386"/>
                                        </a:cubicBezTo>
                                        <a:cubicBezTo>
                                          <a:pt x="120866" y="40481"/>
                                          <a:pt x="136106" y="42386"/>
                                          <a:pt x="149441" y="49053"/>
                                        </a:cubicBezTo>
                                        <a:cubicBezTo>
                                          <a:pt x="156109" y="51911"/>
                                          <a:pt x="161824" y="56673"/>
                                          <a:pt x="167539" y="61436"/>
                                        </a:cubicBezTo>
                                        <a:cubicBezTo>
                                          <a:pt x="173254" y="66198"/>
                                          <a:pt x="178016" y="72866"/>
                                          <a:pt x="181826" y="78581"/>
                                        </a:cubicBezTo>
                                        <a:cubicBezTo>
                                          <a:pt x="183731" y="82391"/>
                                          <a:pt x="186589" y="85248"/>
                                          <a:pt x="188494" y="89059"/>
                                        </a:cubicBezTo>
                                        <a:cubicBezTo>
                                          <a:pt x="190399" y="92869"/>
                                          <a:pt x="192304" y="95726"/>
                                          <a:pt x="194209" y="99536"/>
                                        </a:cubicBezTo>
                                        <a:cubicBezTo>
                                          <a:pt x="196114" y="102394"/>
                                          <a:pt x="198019" y="106203"/>
                                          <a:pt x="199924" y="110014"/>
                                        </a:cubicBezTo>
                                        <a:cubicBezTo>
                                          <a:pt x="201829" y="113823"/>
                                          <a:pt x="203734" y="116681"/>
                                          <a:pt x="204687" y="120491"/>
                                        </a:cubicBezTo>
                                        <a:cubicBezTo>
                                          <a:pt x="211354" y="133826"/>
                                          <a:pt x="217069" y="147161"/>
                                          <a:pt x="222784" y="159544"/>
                                        </a:cubicBezTo>
                                        <a:cubicBezTo>
                                          <a:pt x="228499" y="171926"/>
                                          <a:pt x="235166" y="182403"/>
                                          <a:pt x="241834" y="191928"/>
                                        </a:cubicBezTo>
                                        <a:cubicBezTo>
                                          <a:pt x="248501" y="200501"/>
                                          <a:pt x="256122" y="207169"/>
                                          <a:pt x="262789" y="211931"/>
                                        </a:cubicBezTo>
                                        <a:cubicBezTo>
                                          <a:pt x="265647" y="213836"/>
                                          <a:pt x="269456" y="215741"/>
                                          <a:pt x="271362" y="217646"/>
                                        </a:cubicBezTo>
                                        <a:cubicBezTo>
                                          <a:pt x="274219" y="219551"/>
                                          <a:pt x="276124" y="220503"/>
                                          <a:pt x="278029" y="221456"/>
                                        </a:cubicBezTo>
                                        <a:cubicBezTo>
                                          <a:pt x="281839" y="223361"/>
                                          <a:pt x="283744" y="224314"/>
                                          <a:pt x="283744" y="224314"/>
                                        </a:cubicBezTo>
                                        <a:cubicBezTo>
                                          <a:pt x="283744" y="224314"/>
                                          <a:pt x="281839" y="223361"/>
                                          <a:pt x="278029" y="220503"/>
                                        </a:cubicBezTo>
                                        <a:cubicBezTo>
                                          <a:pt x="276124" y="219551"/>
                                          <a:pt x="274219" y="217646"/>
                                          <a:pt x="271362" y="215741"/>
                                        </a:cubicBezTo>
                                        <a:cubicBezTo>
                                          <a:pt x="269456" y="213836"/>
                                          <a:pt x="266599" y="211931"/>
                                          <a:pt x="263741" y="209073"/>
                                        </a:cubicBezTo>
                                        <a:cubicBezTo>
                                          <a:pt x="258026" y="203359"/>
                                          <a:pt x="251359" y="196691"/>
                                          <a:pt x="246597" y="188119"/>
                                        </a:cubicBezTo>
                                        <a:cubicBezTo>
                                          <a:pt x="240881" y="179546"/>
                                          <a:pt x="236119" y="168116"/>
                                          <a:pt x="232309" y="155734"/>
                                        </a:cubicBezTo>
                                        <a:cubicBezTo>
                                          <a:pt x="228499" y="143351"/>
                                          <a:pt x="223737" y="129064"/>
                                          <a:pt x="218974" y="114776"/>
                                        </a:cubicBezTo>
                                        <a:cubicBezTo>
                                          <a:pt x="218022" y="110966"/>
                                          <a:pt x="216116" y="107156"/>
                                          <a:pt x="215164" y="103346"/>
                                        </a:cubicBezTo>
                                        <a:cubicBezTo>
                                          <a:pt x="213259" y="99536"/>
                                          <a:pt x="212306" y="95726"/>
                                          <a:pt x="210401" y="91916"/>
                                        </a:cubicBezTo>
                                        <a:cubicBezTo>
                                          <a:pt x="208497" y="88106"/>
                                          <a:pt x="207544" y="84296"/>
                                          <a:pt x="205639" y="80486"/>
                                        </a:cubicBezTo>
                                        <a:cubicBezTo>
                                          <a:pt x="203734" y="76676"/>
                                          <a:pt x="201829" y="72866"/>
                                          <a:pt x="199924" y="69056"/>
                                        </a:cubicBezTo>
                                        <a:cubicBezTo>
                                          <a:pt x="196114" y="60484"/>
                                          <a:pt x="191351" y="52864"/>
                                          <a:pt x="184684" y="45244"/>
                                        </a:cubicBezTo>
                                        <a:cubicBezTo>
                                          <a:pt x="177064" y="36671"/>
                                          <a:pt x="169444" y="30003"/>
                                          <a:pt x="160872" y="2428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99" name="Freeform: Shape 2199"/>
                                <wps:cNvSpPr/>
                                <wps:spPr>
                                  <a:xfrm>
                                    <a:off x="2856023" y="1000983"/>
                                    <a:ext cx="228600" cy="314325"/>
                                  </a:xfrm>
                                  <a:custGeom>
                                    <a:avLst/>
                                    <a:gdLst>
                                      <a:gd name="connsiteX0" fmla="*/ 124825 w 228600"/>
                                      <a:gd name="connsiteY0" fmla="*/ 254814 h 314325"/>
                                      <a:gd name="connsiteX1" fmla="*/ 123873 w 228600"/>
                                      <a:gd name="connsiteY1" fmla="*/ 253861 h 314325"/>
                                      <a:gd name="connsiteX2" fmla="*/ 123873 w 228600"/>
                                      <a:gd name="connsiteY2" fmla="*/ 253861 h 314325"/>
                                      <a:gd name="connsiteX3" fmla="*/ 123873 w 228600"/>
                                      <a:gd name="connsiteY3" fmla="*/ 253861 h 314325"/>
                                      <a:gd name="connsiteX4" fmla="*/ 122921 w 228600"/>
                                      <a:gd name="connsiteY4" fmla="*/ 252909 h 314325"/>
                                      <a:gd name="connsiteX5" fmla="*/ 120063 w 228600"/>
                                      <a:gd name="connsiteY5" fmla="*/ 251004 h 314325"/>
                                      <a:gd name="connsiteX6" fmla="*/ 115300 w 228600"/>
                                      <a:gd name="connsiteY6" fmla="*/ 247194 h 314325"/>
                                      <a:gd name="connsiteX7" fmla="*/ 97203 w 228600"/>
                                      <a:gd name="connsiteY7" fmla="*/ 231001 h 314325"/>
                                      <a:gd name="connsiteX8" fmla="*/ 66723 w 228600"/>
                                      <a:gd name="connsiteY8" fmla="*/ 194806 h 314325"/>
                                      <a:gd name="connsiteX9" fmla="*/ 31481 w 228600"/>
                                      <a:gd name="connsiteY9" fmla="*/ 128131 h 314325"/>
                                      <a:gd name="connsiteX10" fmla="*/ 82915 w 228600"/>
                                      <a:gd name="connsiteY10" fmla="*/ 160517 h 314325"/>
                                      <a:gd name="connsiteX11" fmla="*/ 143875 w 228600"/>
                                      <a:gd name="connsiteY11" fmla="*/ 82411 h 314325"/>
                                      <a:gd name="connsiteX12" fmla="*/ 80058 w 228600"/>
                                      <a:gd name="connsiteY12" fmla="*/ 7164 h 314325"/>
                                      <a:gd name="connsiteX13" fmla="*/ 51483 w 228600"/>
                                      <a:gd name="connsiteY13" fmla="*/ 16689 h 314325"/>
                                      <a:gd name="connsiteX14" fmla="*/ 51483 w 228600"/>
                                      <a:gd name="connsiteY14" fmla="*/ 16689 h 314325"/>
                                      <a:gd name="connsiteX15" fmla="*/ 45768 w 228600"/>
                                      <a:gd name="connsiteY15" fmla="*/ 20499 h 314325"/>
                                      <a:gd name="connsiteX16" fmla="*/ 31481 w 228600"/>
                                      <a:gd name="connsiteY16" fmla="*/ 32881 h 314325"/>
                                      <a:gd name="connsiteX17" fmla="*/ 17193 w 228600"/>
                                      <a:gd name="connsiteY17" fmla="*/ 54789 h 314325"/>
                                      <a:gd name="connsiteX18" fmla="*/ 8621 w 228600"/>
                                      <a:gd name="connsiteY18" fmla="*/ 125274 h 314325"/>
                                      <a:gd name="connsiteX19" fmla="*/ 40053 w 228600"/>
                                      <a:gd name="connsiteY19" fmla="*/ 211951 h 314325"/>
                                      <a:gd name="connsiteX20" fmla="*/ 70533 w 228600"/>
                                      <a:gd name="connsiteY20" fmla="*/ 254814 h 314325"/>
                                      <a:gd name="connsiteX21" fmla="*/ 89583 w 228600"/>
                                      <a:gd name="connsiteY21" fmla="*/ 275769 h 314325"/>
                                      <a:gd name="connsiteX22" fmla="*/ 94346 w 228600"/>
                                      <a:gd name="connsiteY22" fmla="*/ 280531 h 314325"/>
                                      <a:gd name="connsiteX23" fmla="*/ 97203 w 228600"/>
                                      <a:gd name="connsiteY23" fmla="*/ 282436 h 314325"/>
                                      <a:gd name="connsiteX24" fmla="*/ 98156 w 228600"/>
                                      <a:gd name="connsiteY24" fmla="*/ 283389 h 314325"/>
                                      <a:gd name="connsiteX25" fmla="*/ 99108 w 228600"/>
                                      <a:gd name="connsiteY25" fmla="*/ 284342 h 314325"/>
                                      <a:gd name="connsiteX26" fmla="*/ 100061 w 228600"/>
                                      <a:gd name="connsiteY26" fmla="*/ 285294 h 314325"/>
                                      <a:gd name="connsiteX27" fmla="*/ 110538 w 228600"/>
                                      <a:gd name="connsiteY27" fmla="*/ 294819 h 314325"/>
                                      <a:gd name="connsiteX28" fmla="*/ 121968 w 228600"/>
                                      <a:gd name="connsiteY28" fmla="*/ 304344 h 314325"/>
                                      <a:gd name="connsiteX29" fmla="*/ 133398 w 228600"/>
                                      <a:gd name="connsiteY29" fmla="*/ 313869 h 314325"/>
                                      <a:gd name="connsiteX30" fmla="*/ 136256 w 228600"/>
                                      <a:gd name="connsiteY30" fmla="*/ 315774 h 314325"/>
                                      <a:gd name="connsiteX31" fmla="*/ 230553 w 228600"/>
                                      <a:gd name="connsiteY31" fmla="*/ 315774 h 314325"/>
                                      <a:gd name="connsiteX32" fmla="*/ 135303 w 228600"/>
                                      <a:gd name="connsiteY32" fmla="*/ 263386 h 314325"/>
                                      <a:gd name="connsiteX33" fmla="*/ 124825 w 228600"/>
                                      <a:gd name="connsiteY33" fmla="*/ 254814 h 3143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228600" h="314325">
                                        <a:moveTo>
                                          <a:pt x="124825" y="254814"/>
                                        </a:moveTo>
                                        <a:lnTo>
                                          <a:pt x="123873" y="253861"/>
                                        </a:lnTo>
                                        <a:lnTo>
                                          <a:pt x="123873" y="253861"/>
                                        </a:lnTo>
                                        <a:cubicBezTo>
                                          <a:pt x="123873" y="253861"/>
                                          <a:pt x="123873" y="253861"/>
                                          <a:pt x="123873" y="253861"/>
                                        </a:cubicBezTo>
                                        <a:lnTo>
                                          <a:pt x="122921" y="252909"/>
                                        </a:lnTo>
                                        <a:lnTo>
                                          <a:pt x="120063" y="251004"/>
                                        </a:lnTo>
                                        <a:cubicBezTo>
                                          <a:pt x="118158" y="249099"/>
                                          <a:pt x="116253" y="248146"/>
                                          <a:pt x="115300" y="247194"/>
                                        </a:cubicBezTo>
                                        <a:cubicBezTo>
                                          <a:pt x="109586" y="242431"/>
                                          <a:pt x="102918" y="236717"/>
                                          <a:pt x="97203" y="231001"/>
                                        </a:cubicBezTo>
                                        <a:cubicBezTo>
                                          <a:pt x="85773" y="219571"/>
                                          <a:pt x="75296" y="207189"/>
                                          <a:pt x="66723" y="194806"/>
                                        </a:cubicBezTo>
                                        <a:cubicBezTo>
                                          <a:pt x="50531" y="172899"/>
                                          <a:pt x="39100" y="150039"/>
                                          <a:pt x="31481" y="128131"/>
                                        </a:cubicBezTo>
                                        <a:cubicBezTo>
                                          <a:pt x="42911" y="148134"/>
                                          <a:pt x="61961" y="160517"/>
                                          <a:pt x="82915" y="160517"/>
                                        </a:cubicBezTo>
                                        <a:cubicBezTo>
                                          <a:pt x="117206" y="159564"/>
                                          <a:pt x="144828" y="125274"/>
                                          <a:pt x="143875" y="82411"/>
                                        </a:cubicBezTo>
                                        <a:cubicBezTo>
                                          <a:pt x="142923" y="39549"/>
                                          <a:pt x="114348" y="6211"/>
                                          <a:pt x="80058" y="7164"/>
                                        </a:cubicBezTo>
                                        <a:cubicBezTo>
                                          <a:pt x="69581" y="7164"/>
                                          <a:pt x="60056" y="10974"/>
                                          <a:pt x="51483" y="16689"/>
                                        </a:cubicBezTo>
                                        <a:cubicBezTo>
                                          <a:pt x="51483" y="16689"/>
                                          <a:pt x="51483" y="16689"/>
                                          <a:pt x="51483" y="16689"/>
                                        </a:cubicBezTo>
                                        <a:cubicBezTo>
                                          <a:pt x="49578" y="17642"/>
                                          <a:pt x="47673" y="18594"/>
                                          <a:pt x="45768" y="20499"/>
                                        </a:cubicBezTo>
                                        <a:cubicBezTo>
                                          <a:pt x="41958" y="23356"/>
                                          <a:pt x="37196" y="28119"/>
                                          <a:pt x="31481" y="32881"/>
                                        </a:cubicBezTo>
                                        <a:cubicBezTo>
                                          <a:pt x="26718" y="38596"/>
                                          <a:pt x="21003" y="46217"/>
                                          <a:pt x="17193" y="54789"/>
                                        </a:cubicBezTo>
                                        <a:cubicBezTo>
                                          <a:pt x="8621" y="72886"/>
                                          <a:pt x="4811" y="97651"/>
                                          <a:pt x="8621" y="125274"/>
                                        </a:cubicBezTo>
                                        <a:cubicBezTo>
                                          <a:pt x="12431" y="152896"/>
                                          <a:pt x="22908" y="182424"/>
                                          <a:pt x="40053" y="211951"/>
                                        </a:cubicBezTo>
                                        <a:cubicBezTo>
                                          <a:pt x="48625" y="226239"/>
                                          <a:pt x="59103" y="241479"/>
                                          <a:pt x="70533" y="254814"/>
                                        </a:cubicBezTo>
                                        <a:cubicBezTo>
                                          <a:pt x="76248" y="261481"/>
                                          <a:pt x="82915" y="269101"/>
                                          <a:pt x="89583" y="275769"/>
                                        </a:cubicBezTo>
                                        <a:cubicBezTo>
                                          <a:pt x="91488" y="277674"/>
                                          <a:pt x="92440" y="278626"/>
                                          <a:pt x="94346" y="280531"/>
                                        </a:cubicBezTo>
                                        <a:lnTo>
                                          <a:pt x="97203" y="282436"/>
                                        </a:lnTo>
                                        <a:lnTo>
                                          <a:pt x="98156" y="283389"/>
                                        </a:lnTo>
                                        <a:lnTo>
                                          <a:pt x="99108" y="284342"/>
                                        </a:lnTo>
                                        <a:lnTo>
                                          <a:pt x="100061" y="285294"/>
                                        </a:lnTo>
                                        <a:cubicBezTo>
                                          <a:pt x="103871" y="288151"/>
                                          <a:pt x="106728" y="291961"/>
                                          <a:pt x="110538" y="294819"/>
                                        </a:cubicBezTo>
                                        <a:cubicBezTo>
                                          <a:pt x="114348" y="297676"/>
                                          <a:pt x="118158" y="301486"/>
                                          <a:pt x="121968" y="304344"/>
                                        </a:cubicBezTo>
                                        <a:cubicBezTo>
                                          <a:pt x="125778" y="307201"/>
                                          <a:pt x="129588" y="311011"/>
                                          <a:pt x="133398" y="313869"/>
                                        </a:cubicBezTo>
                                        <a:cubicBezTo>
                                          <a:pt x="134350" y="314821"/>
                                          <a:pt x="135303" y="314821"/>
                                          <a:pt x="136256" y="315774"/>
                                        </a:cubicBezTo>
                                        <a:lnTo>
                                          <a:pt x="230553" y="315774"/>
                                        </a:lnTo>
                                        <a:cubicBezTo>
                                          <a:pt x="195311" y="302439"/>
                                          <a:pt x="163878" y="284342"/>
                                          <a:pt x="135303" y="263386"/>
                                        </a:cubicBezTo>
                                        <a:cubicBezTo>
                                          <a:pt x="131493" y="259576"/>
                                          <a:pt x="127683" y="257671"/>
                                          <a:pt x="124825" y="254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0" name="Freeform: Shape 2200"/>
                                <wps:cNvSpPr/>
                                <wps:spPr>
                                  <a:xfrm>
                                    <a:off x="3390900" y="1224840"/>
                                    <a:ext cx="571500" cy="95250"/>
                                  </a:xfrm>
                                  <a:custGeom>
                                    <a:avLst/>
                                    <a:gdLst>
                                      <a:gd name="connsiteX0" fmla="*/ 164306 w 571500"/>
                                      <a:gd name="connsiteY0" fmla="*/ 80486 h 95250"/>
                                      <a:gd name="connsiteX1" fmla="*/ 170974 w 571500"/>
                                      <a:gd name="connsiteY1" fmla="*/ 77629 h 95250"/>
                                      <a:gd name="connsiteX2" fmla="*/ 177641 w 571500"/>
                                      <a:gd name="connsiteY2" fmla="*/ 74772 h 95250"/>
                                      <a:gd name="connsiteX3" fmla="*/ 190976 w 571500"/>
                                      <a:gd name="connsiteY3" fmla="*/ 70009 h 95250"/>
                                      <a:gd name="connsiteX4" fmla="*/ 204311 w 571500"/>
                                      <a:gd name="connsiteY4" fmla="*/ 65247 h 95250"/>
                                      <a:gd name="connsiteX5" fmla="*/ 217646 w 571500"/>
                                      <a:gd name="connsiteY5" fmla="*/ 61436 h 95250"/>
                                      <a:gd name="connsiteX6" fmla="*/ 230981 w 571500"/>
                                      <a:gd name="connsiteY6" fmla="*/ 57626 h 95250"/>
                                      <a:gd name="connsiteX7" fmla="*/ 284321 w 571500"/>
                                      <a:gd name="connsiteY7" fmla="*/ 48101 h 95250"/>
                                      <a:gd name="connsiteX8" fmla="*/ 335756 w 571500"/>
                                      <a:gd name="connsiteY8" fmla="*/ 45244 h 95250"/>
                                      <a:gd name="connsiteX9" fmla="*/ 384334 w 571500"/>
                                      <a:gd name="connsiteY9" fmla="*/ 47149 h 95250"/>
                                      <a:gd name="connsiteX10" fmla="*/ 468154 w 571500"/>
                                      <a:gd name="connsiteY10" fmla="*/ 61436 h 95250"/>
                                      <a:gd name="connsiteX11" fmla="*/ 531971 w 571500"/>
                                      <a:gd name="connsiteY11" fmla="*/ 81439 h 95250"/>
                                      <a:gd name="connsiteX12" fmla="*/ 551974 w 571500"/>
                                      <a:gd name="connsiteY12" fmla="*/ 90011 h 95250"/>
                                      <a:gd name="connsiteX13" fmla="*/ 564356 w 571500"/>
                                      <a:gd name="connsiteY13" fmla="*/ 90011 h 95250"/>
                                      <a:gd name="connsiteX14" fmla="*/ 537686 w 571500"/>
                                      <a:gd name="connsiteY14" fmla="*/ 71914 h 95250"/>
                                      <a:gd name="connsiteX15" fmla="*/ 475774 w 571500"/>
                                      <a:gd name="connsiteY15" fmla="*/ 41434 h 95250"/>
                                      <a:gd name="connsiteX16" fmla="*/ 390049 w 571500"/>
                                      <a:gd name="connsiteY16" fmla="*/ 15716 h 95250"/>
                                      <a:gd name="connsiteX17" fmla="*/ 338614 w 571500"/>
                                      <a:gd name="connsiteY17" fmla="*/ 8097 h 95250"/>
                                      <a:gd name="connsiteX18" fmla="*/ 325279 w 571500"/>
                                      <a:gd name="connsiteY18" fmla="*/ 7144 h 95250"/>
                                      <a:gd name="connsiteX19" fmla="*/ 318611 w 571500"/>
                                      <a:gd name="connsiteY19" fmla="*/ 7144 h 95250"/>
                                      <a:gd name="connsiteX20" fmla="*/ 311944 w 571500"/>
                                      <a:gd name="connsiteY20" fmla="*/ 7144 h 95250"/>
                                      <a:gd name="connsiteX21" fmla="*/ 297656 w 571500"/>
                                      <a:gd name="connsiteY21" fmla="*/ 7144 h 95250"/>
                                      <a:gd name="connsiteX22" fmla="*/ 283369 w 571500"/>
                                      <a:gd name="connsiteY22" fmla="*/ 7144 h 95250"/>
                                      <a:gd name="connsiteX23" fmla="*/ 269081 w 571500"/>
                                      <a:gd name="connsiteY23" fmla="*/ 8097 h 95250"/>
                                      <a:gd name="connsiteX24" fmla="*/ 261461 w 571500"/>
                                      <a:gd name="connsiteY24" fmla="*/ 9049 h 95250"/>
                                      <a:gd name="connsiteX25" fmla="*/ 253841 w 571500"/>
                                      <a:gd name="connsiteY25" fmla="*/ 10001 h 95250"/>
                                      <a:gd name="connsiteX26" fmla="*/ 238601 w 571500"/>
                                      <a:gd name="connsiteY26" fmla="*/ 11906 h 95250"/>
                                      <a:gd name="connsiteX27" fmla="*/ 223361 w 571500"/>
                                      <a:gd name="connsiteY27" fmla="*/ 14764 h 95250"/>
                                      <a:gd name="connsiteX28" fmla="*/ 208121 w 571500"/>
                                      <a:gd name="connsiteY28" fmla="*/ 17622 h 95250"/>
                                      <a:gd name="connsiteX29" fmla="*/ 192881 w 571500"/>
                                      <a:gd name="connsiteY29" fmla="*/ 21431 h 95250"/>
                                      <a:gd name="connsiteX30" fmla="*/ 177641 w 571500"/>
                                      <a:gd name="connsiteY30" fmla="*/ 25241 h 95250"/>
                                      <a:gd name="connsiteX31" fmla="*/ 162401 w 571500"/>
                                      <a:gd name="connsiteY31" fmla="*/ 30004 h 95250"/>
                                      <a:gd name="connsiteX32" fmla="*/ 154781 w 571500"/>
                                      <a:gd name="connsiteY32" fmla="*/ 32861 h 95250"/>
                                      <a:gd name="connsiteX33" fmla="*/ 147161 w 571500"/>
                                      <a:gd name="connsiteY33" fmla="*/ 35719 h 95250"/>
                                      <a:gd name="connsiteX34" fmla="*/ 131921 w 571500"/>
                                      <a:gd name="connsiteY34" fmla="*/ 41434 h 95250"/>
                                      <a:gd name="connsiteX35" fmla="*/ 116681 w 571500"/>
                                      <a:gd name="connsiteY35" fmla="*/ 48101 h 95250"/>
                                      <a:gd name="connsiteX36" fmla="*/ 110014 w 571500"/>
                                      <a:gd name="connsiteY36" fmla="*/ 50959 h 95250"/>
                                      <a:gd name="connsiteX37" fmla="*/ 103346 w 571500"/>
                                      <a:gd name="connsiteY37" fmla="*/ 53816 h 95250"/>
                                      <a:gd name="connsiteX38" fmla="*/ 96679 w 571500"/>
                                      <a:gd name="connsiteY38" fmla="*/ 56674 h 95250"/>
                                      <a:gd name="connsiteX39" fmla="*/ 90011 w 571500"/>
                                      <a:gd name="connsiteY39" fmla="*/ 59531 h 95250"/>
                                      <a:gd name="connsiteX40" fmla="*/ 76676 w 571500"/>
                                      <a:gd name="connsiteY40" fmla="*/ 65247 h 95250"/>
                                      <a:gd name="connsiteX41" fmla="*/ 62389 w 571500"/>
                                      <a:gd name="connsiteY41" fmla="*/ 70961 h 95250"/>
                                      <a:gd name="connsiteX42" fmla="*/ 48101 w 571500"/>
                                      <a:gd name="connsiteY42" fmla="*/ 76676 h 95250"/>
                                      <a:gd name="connsiteX43" fmla="*/ 7144 w 571500"/>
                                      <a:gd name="connsiteY43" fmla="*/ 90011 h 95250"/>
                                      <a:gd name="connsiteX44" fmla="*/ 143351 w 571500"/>
                                      <a:gd name="connsiteY44" fmla="*/ 90011 h 95250"/>
                                      <a:gd name="connsiteX45" fmla="*/ 151924 w 571500"/>
                                      <a:gd name="connsiteY45" fmla="*/ 85249 h 95250"/>
                                      <a:gd name="connsiteX46" fmla="*/ 164306 w 571500"/>
                                      <a:gd name="connsiteY46" fmla="*/ 80486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571500" h="95250">
                                        <a:moveTo>
                                          <a:pt x="164306" y="80486"/>
                                        </a:moveTo>
                                        <a:lnTo>
                                          <a:pt x="170974" y="77629"/>
                                        </a:lnTo>
                                        <a:cubicBezTo>
                                          <a:pt x="172879" y="76676"/>
                                          <a:pt x="175736" y="75724"/>
                                          <a:pt x="177641" y="74772"/>
                                        </a:cubicBezTo>
                                        <a:cubicBezTo>
                                          <a:pt x="182404" y="72866"/>
                                          <a:pt x="186214" y="70961"/>
                                          <a:pt x="190976" y="70009"/>
                                        </a:cubicBezTo>
                                        <a:cubicBezTo>
                                          <a:pt x="195739" y="68104"/>
                                          <a:pt x="199549" y="67151"/>
                                          <a:pt x="204311" y="65247"/>
                                        </a:cubicBezTo>
                                        <a:cubicBezTo>
                                          <a:pt x="209074" y="63341"/>
                                          <a:pt x="212884" y="62389"/>
                                          <a:pt x="217646" y="61436"/>
                                        </a:cubicBezTo>
                                        <a:cubicBezTo>
                                          <a:pt x="222409" y="60484"/>
                                          <a:pt x="226219" y="58579"/>
                                          <a:pt x="230981" y="57626"/>
                                        </a:cubicBezTo>
                                        <a:cubicBezTo>
                                          <a:pt x="249079" y="52864"/>
                                          <a:pt x="266224" y="50006"/>
                                          <a:pt x="284321" y="48101"/>
                                        </a:cubicBezTo>
                                        <a:cubicBezTo>
                                          <a:pt x="301466" y="46197"/>
                                          <a:pt x="318611" y="45244"/>
                                          <a:pt x="335756" y="45244"/>
                                        </a:cubicBezTo>
                                        <a:cubicBezTo>
                                          <a:pt x="351949" y="45244"/>
                                          <a:pt x="368141" y="46197"/>
                                          <a:pt x="384334" y="47149"/>
                                        </a:cubicBezTo>
                                        <a:cubicBezTo>
                                          <a:pt x="414814" y="50006"/>
                                          <a:pt x="443389" y="55722"/>
                                          <a:pt x="468154" y="61436"/>
                                        </a:cubicBezTo>
                                        <a:cubicBezTo>
                                          <a:pt x="492919" y="68104"/>
                                          <a:pt x="513874" y="74772"/>
                                          <a:pt x="531971" y="81439"/>
                                        </a:cubicBezTo>
                                        <a:cubicBezTo>
                                          <a:pt x="539591" y="84297"/>
                                          <a:pt x="545306" y="87154"/>
                                          <a:pt x="551974" y="90011"/>
                                        </a:cubicBezTo>
                                        <a:lnTo>
                                          <a:pt x="564356" y="90011"/>
                                        </a:lnTo>
                                        <a:cubicBezTo>
                                          <a:pt x="556736" y="84297"/>
                                          <a:pt x="548164" y="78581"/>
                                          <a:pt x="537686" y="71914"/>
                                        </a:cubicBezTo>
                                        <a:cubicBezTo>
                                          <a:pt x="521494" y="62389"/>
                                          <a:pt x="500539" y="51911"/>
                                          <a:pt x="475774" y="41434"/>
                                        </a:cubicBezTo>
                                        <a:cubicBezTo>
                                          <a:pt x="451009" y="31909"/>
                                          <a:pt x="422434" y="22384"/>
                                          <a:pt x="390049" y="15716"/>
                                        </a:cubicBezTo>
                                        <a:cubicBezTo>
                                          <a:pt x="373856" y="12859"/>
                                          <a:pt x="356711" y="10001"/>
                                          <a:pt x="338614" y="8097"/>
                                        </a:cubicBezTo>
                                        <a:cubicBezTo>
                                          <a:pt x="333851" y="8097"/>
                                          <a:pt x="330041" y="7144"/>
                                          <a:pt x="325279" y="7144"/>
                                        </a:cubicBezTo>
                                        <a:cubicBezTo>
                                          <a:pt x="323374" y="7144"/>
                                          <a:pt x="320516" y="7144"/>
                                          <a:pt x="318611" y="7144"/>
                                        </a:cubicBezTo>
                                        <a:cubicBezTo>
                                          <a:pt x="316706" y="7144"/>
                                          <a:pt x="313849" y="7144"/>
                                          <a:pt x="311944" y="7144"/>
                                        </a:cubicBezTo>
                                        <a:cubicBezTo>
                                          <a:pt x="307181" y="7144"/>
                                          <a:pt x="302419" y="7144"/>
                                          <a:pt x="297656" y="7144"/>
                                        </a:cubicBezTo>
                                        <a:cubicBezTo>
                                          <a:pt x="292894" y="7144"/>
                                          <a:pt x="288131" y="7144"/>
                                          <a:pt x="283369" y="7144"/>
                                        </a:cubicBezTo>
                                        <a:cubicBezTo>
                                          <a:pt x="278606" y="7144"/>
                                          <a:pt x="273844" y="8097"/>
                                          <a:pt x="269081" y="8097"/>
                                        </a:cubicBezTo>
                                        <a:cubicBezTo>
                                          <a:pt x="266224" y="8097"/>
                                          <a:pt x="264319" y="8097"/>
                                          <a:pt x="261461" y="9049"/>
                                        </a:cubicBezTo>
                                        <a:cubicBezTo>
                                          <a:pt x="258604" y="9049"/>
                                          <a:pt x="256699" y="10001"/>
                                          <a:pt x="253841" y="10001"/>
                                        </a:cubicBezTo>
                                        <a:cubicBezTo>
                                          <a:pt x="249079" y="10954"/>
                                          <a:pt x="244316" y="10954"/>
                                          <a:pt x="238601" y="11906"/>
                                        </a:cubicBezTo>
                                        <a:cubicBezTo>
                                          <a:pt x="233839" y="12859"/>
                                          <a:pt x="229076" y="13811"/>
                                          <a:pt x="223361" y="14764"/>
                                        </a:cubicBezTo>
                                        <a:cubicBezTo>
                                          <a:pt x="218599" y="15716"/>
                                          <a:pt x="213836" y="16669"/>
                                          <a:pt x="208121" y="17622"/>
                                        </a:cubicBezTo>
                                        <a:cubicBezTo>
                                          <a:pt x="203359" y="18574"/>
                                          <a:pt x="197644" y="19526"/>
                                          <a:pt x="192881" y="21431"/>
                                        </a:cubicBezTo>
                                        <a:cubicBezTo>
                                          <a:pt x="188119" y="22384"/>
                                          <a:pt x="182404" y="24289"/>
                                          <a:pt x="177641" y="25241"/>
                                        </a:cubicBezTo>
                                        <a:cubicBezTo>
                                          <a:pt x="172879" y="27147"/>
                                          <a:pt x="167164" y="28099"/>
                                          <a:pt x="162401" y="30004"/>
                                        </a:cubicBezTo>
                                        <a:cubicBezTo>
                                          <a:pt x="159544" y="30956"/>
                                          <a:pt x="157639" y="31909"/>
                                          <a:pt x="154781" y="32861"/>
                                        </a:cubicBezTo>
                                        <a:cubicBezTo>
                                          <a:pt x="151924" y="33814"/>
                                          <a:pt x="150019" y="34766"/>
                                          <a:pt x="147161" y="35719"/>
                                        </a:cubicBezTo>
                                        <a:cubicBezTo>
                                          <a:pt x="142399" y="37624"/>
                                          <a:pt x="136684" y="39529"/>
                                          <a:pt x="131921" y="41434"/>
                                        </a:cubicBezTo>
                                        <a:cubicBezTo>
                                          <a:pt x="127159" y="43339"/>
                                          <a:pt x="122396" y="46197"/>
                                          <a:pt x="116681" y="48101"/>
                                        </a:cubicBezTo>
                                        <a:lnTo>
                                          <a:pt x="110014" y="50959"/>
                                        </a:lnTo>
                                        <a:lnTo>
                                          <a:pt x="103346" y="53816"/>
                                        </a:lnTo>
                                        <a:lnTo>
                                          <a:pt x="96679" y="56674"/>
                                        </a:lnTo>
                                        <a:lnTo>
                                          <a:pt x="90011" y="59531"/>
                                        </a:lnTo>
                                        <a:cubicBezTo>
                                          <a:pt x="85249" y="61436"/>
                                          <a:pt x="81439" y="63341"/>
                                          <a:pt x="76676" y="65247"/>
                                        </a:cubicBezTo>
                                        <a:cubicBezTo>
                                          <a:pt x="71914" y="67151"/>
                                          <a:pt x="67151" y="69056"/>
                                          <a:pt x="62389" y="70961"/>
                                        </a:cubicBezTo>
                                        <a:cubicBezTo>
                                          <a:pt x="57626" y="72866"/>
                                          <a:pt x="52864" y="74772"/>
                                          <a:pt x="48101" y="76676"/>
                                        </a:cubicBezTo>
                                        <a:cubicBezTo>
                                          <a:pt x="34766" y="81439"/>
                                          <a:pt x="21431" y="86201"/>
                                          <a:pt x="7144" y="90011"/>
                                        </a:cubicBezTo>
                                        <a:lnTo>
                                          <a:pt x="143351" y="90011"/>
                                        </a:lnTo>
                                        <a:cubicBezTo>
                                          <a:pt x="146209" y="88106"/>
                                          <a:pt x="149066" y="87154"/>
                                          <a:pt x="151924" y="85249"/>
                                        </a:cubicBezTo>
                                        <a:cubicBezTo>
                                          <a:pt x="155734" y="84297"/>
                                          <a:pt x="159544" y="82391"/>
                                          <a:pt x="164306" y="804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1" name="Freeform: Shape 2201"/>
                                <wps:cNvSpPr/>
                                <wps:spPr>
                                  <a:xfrm>
                                    <a:off x="3730586" y="360923"/>
                                    <a:ext cx="361950" cy="638175"/>
                                  </a:xfrm>
                                  <a:custGeom>
                                    <a:avLst/>
                                    <a:gdLst>
                                      <a:gd name="connsiteX0" fmla="*/ 278011 w 361950"/>
                                      <a:gd name="connsiteY0" fmla="*/ 454818 h 638175"/>
                                      <a:gd name="connsiteX1" fmla="*/ 252293 w 361950"/>
                                      <a:gd name="connsiteY1" fmla="*/ 434816 h 638175"/>
                                      <a:gd name="connsiteX2" fmla="*/ 238959 w 361950"/>
                                      <a:gd name="connsiteY2" fmla="*/ 425291 h 638175"/>
                                      <a:gd name="connsiteX3" fmla="*/ 232291 w 361950"/>
                                      <a:gd name="connsiteY3" fmla="*/ 420529 h 638175"/>
                                      <a:gd name="connsiteX4" fmla="*/ 225624 w 361950"/>
                                      <a:gd name="connsiteY4" fmla="*/ 415766 h 638175"/>
                                      <a:gd name="connsiteX5" fmla="*/ 218956 w 361950"/>
                                      <a:gd name="connsiteY5" fmla="*/ 411004 h 638175"/>
                                      <a:gd name="connsiteX6" fmla="*/ 215146 w 361950"/>
                                      <a:gd name="connsiteY6" fmla="*/ 409099 h 638175"/>
                                      <a:gd name="connsiteX7" fmla="*/ 212288 w 361950"/>
                                      <a:gd name="connsiteY7" fmla="*/ 407193 h 638175"/>
                                      <a:gd name="connsiteX8" fmla="*/ 200859 w 361950"/>
                                      <a:gd name="connsiteY8" fmla="*/ 398621 h 638175"/>
                                      <a:gd name="connsiteX9" fmla="*/ 189428 w 361950"/>
                                      <a:gd name="connsiteY9" fmla="*/ 390049 h 638175"/>
                                      <a:gd name="connsiteX10" fmla="*/ 183713 w 361950"/>
                                      <a:gd name="connsiteY10" fmla="*/ 385286 h 638175"/>
                                      <a:gd name="connsiteX11" fmla="*/ 177999 w 361950"/>
                                      <a:gd name="connsiteY11" fmla="*/ 380524 h 638175"/>
                                      <a:gd name="connsiteX12" fmla="*/ 167521 w 361950"/>
                                      <a:gd name="connsiteY12" fmla="*/ 370999 h 638175"/>
                                      <a:gd name="connsiteX13" fmla="*/ 157043 w 361950"/>
                                      <a:gd name="connsiteY13" fmla="*/ 361474 h 638175"/>
                                      <a:gd name="connsiteX14" fmla="*/ 147518 w 361950"/>
                                      <a:gd name="connsiteY14" fmla="*/ 351949 h 638175"/>
                                      <a:gd name="connsiteX15" fmla="*/ 137993 w 361950"/>
                                      <a:gd name="connsiteY15" fmla="*/ 341471 h 638175"/>
                                      <a:gd name="connsiteX16" fmla="*/ 104656 w 361950"/>
                                      <a:gd name="connsiteY16" fmla="*/ 299561 h 638175"/>
                                      <a:gd name="connsiteX17" fmla="*/ 77986 w 361950"/>
                                      <a:gd name="connsiteY17" fmla="*/ 255746 h 638175"/>
                                      <a:gd name="connsiteX18" fmla="*/ 57031 w 361950"/>
                                      <a:gd name="connsiteY18" fmla="*/ 211931 h 638175"/>
                                      <a:gd name="connsiteX19" fmla="*/ 30361 w 361950"/>
                                      <a:gd name="connsiteY19" fmla="*/ 130968 h 638175"/>
                                      <a:gd name="connsiteX20" fmla="*/ 17978 w 361950"/>
                                      <a:gd name="connsiteY20" fmla="*/ 65246 h 638175"/>
                                      <a:gd name="connsiteX21" fmla="*/ 15121 w 361950"/>
                                      <a:gd name="connsiteY21" fmla="*/ 22384 h 638175"/>
                                      <a:gd name="connsiteX22" fmla="*/ 15121 w 361950"/>
                                      <a:gd name="connsiteY22" fmla="*/ 10954 h 638175"/>
                                      <a:gd name="connsiteX23" fmla="*/ 15121 w 361950"/>
                                      <a:gd name="connsiteY23" fmla="*/ 7144 h 638175"/>
                                      <a:gd name="connsiteX24" fmla="*/ 14168 w 361950"/>
                                      <a:gd name="connsiteY24" fmla="*/ 10954 h 638175"/>
                                      <a:gd name="connsiteX25" fmla="*/ 13216 w 361950"/>
                                      <a:gd name="connsiteY25" fmla="*/ 15716 h 638175"/>
                                      <a:gd name="connsiteX26" fmla="*/ 12263 w 361950"/>
                                      <a:gd name="connsiteY26" fmla="*/ 22384 h 638175"/>
                                      <a:gd name="connsiteX27" fmla="*/ 7501 w 361950"/>
                                      <a:gd name="connsiteY27" fmla="*/ 66199 h 638175"/>
                                      <a:gd name="connsiteX28" fmla="*/ 10359 w 361950"/>
                                      <a:gd name="connsiteY28" fmla="*/ 134779 h 638175"/>
                                      <a:gd name="connsiteX29" fmla="*/ 28456 w 361950"/>
                                      <a:gd name="connsiteY29" fmla="*/ 222409 h 638175"/>
                                      <a:gd name="connsiteX30" fmla="*/ 46553 w 361950"/>
                                      <a:gd name="connsiteY30" fmla="*/ 270986 h 638175"/>
                                      <a:gd name="connsiteX31" fmla="*/ 52268 w 361950"/>
                                      <a:gd name="connsiteY31" fmla="*/ 283368 h 638175"/>
                                      <a:gd name="connsiteX32" fmla="*/ 55126 w 361950"/>
                                      <a:gd name="connsiteY32" fmla="*/ 290036 h 638175"/>
                                      <a:gd name="connsiteX33" fmla="*/ 57984 w 361950"/>
                                      <a:gd name="connsiteY33" fmla="*/ 295751 h 638175"/>
                                      <a:gd name="connsiteX34" fmla="*/ 64651 w 361950"/>
                                      <a:gd name="connsiteY34" fmla="*/ 308134 h 638175"/>
                                      <a:gd name="connsiteX35" fmla="*/ 71318 w 361950"/>
                                      <a:gd name="connsiteY35" fmla="*/ 320516 h 638175"/>
                                      <a:gd name="connsiteX36" fmla="*/ 78938 w 361950"/>
                                      <a:gd name="connsiteY36" fmla="*/ 332899 h 638175"/>
                                      <a:gd name="connsiteX37" fmla="*/ 82749 w 361950"/>
                                      <a:gd name="connsiteY37" fmla="*/ 338614 h 638175"/>
                                      <a:gd name="connsiteX38" fmla="*/ 86559 w 361950"/>
                                      <a:gd name="connsiteY38" fmla="*/ 344329 h 638175"/>
                                      <a:gd name="connsiteX39" fmla="*/ 95131 w 361950"/>
                                      <a:gd name="connsiteY39" fmla="*/ 356711 h 638175"/>
                                      <a:gd name="connsiteX40" fmla="*/ 104656 w 361950"/>
                                      <a:gd name="connsiteY40" fmla="*/ 369093 h 638175"/>
                                      <a:gd name="connsiteX41" fmla="*/ 114181 w 361950"/>
                                      <a:gd name="connsiteY41" fmla="*/ 380524 h 638175"/>
                                      <a:gd name="connsiteX42" fmla="*/ 124659 w 361950"/>
                                      <a:gd name="connsiteY42" fmla="*/ 391954 h 638175"/>
                                      <a:gd name="connsiteX43" fmla="*/ 135136 w 361950"/>
                                      <a:gd name="connsiteY43" fmla="*/ 403384 h 638175"/>
                                      <a:gd name="connsiteX44" fmla="*/ 146566 w 361950"/>
                                      <a:gd name="connsiteY44" fmla="*/ 414814 h 638175"/>
                                      <a:gd name="connsiteX45" fmla="*/ 152281 w 361950"/>
                                      <a:gd name="connsiteY45" fmla="*/ 420529 h 638175"/>
                                      <a:gd name="connsiteX46" fmla="*/ 157996 w 361950"/>
                                      <a:gd name="connsiteY46" fmla="*/ 426243 h 638175"/>
                                      <a:gd name="connsiteX47" fmla="*/ 170378 w 361950"/>
                                      <a:gd name="connsiteY47" fmla="*/ 436721 h 638175"/>
                                      <a:gd name="connsiteX48" fmla="*/ 182761 w 361950"/>
                                      <a:gd name="connsiteY48" fmla="*/ 446246 h 638175"/>
                                      <a:gd name="connsiteX49" fmla="*/ 188476 w 361950"/>
                                      <a:gd name="connsiteY49" fmla="*/ 451009 h 638175"/>
                                      <a:gd name="connsiteX50" fmla="*/ 194191 w 361950"/>
                                      <a:gd name="connsiteY50" fmla="*/ 455771 h 638175"/>
                                      <a:gd name="connsiteX51" fmla="*/ 199906 w 361950"/>
                                      <a:gd name="connsiteY51" fmla="*/ 460534 h 638175"/>
                                      <a:gd name="connsiteX52" fmla="*/ 205621 w 361950"/>
                                      <a:gd name="connsiteY52" fmla="*/ 465296 h 638175"/>
                                      <a:gd name="connsiteX53" fmla="*/ 217051 w 361950"/>
                                      <a:gd name="connsiteY53" fmla="*/ 474821 h 638175"/>
                                      <a:gd name="connsiteX54" fmla="*/ 228481 w 361950"/>
                                      <a:gd name="connsiteY54" fmla="*/ 484346 h 638175"/>
                                      <a:gd name="connsiteX55" fmla="*/ 239911 w 361950"/>
                                      <a:gd name="connsiteY55" fmla="*/ 493871 h 638175"/>
                                      <a:gd name="connsiteX56" fmla="*/ 323731 w 361950"/>
                                      <a:gd name="connsiteY56" fmla="*/ 582454 h 638175"/>
                                      <a:gd name="connsiteX57" fmla="*/ 361831 w 361950"/>
                                      <a:gd name="connsiteY57" fmla="*/ 638651 h 638175"/>
                                      <a:gd name="connsiteX58" fmla="*/ 361831 w 361950"/>
                                      <a:gd name="connsiteY58" fmla="*/ 544354 h 638175"/>
                                      <a:gd name="connsiteX59" fmla="*/ 278011 w 361950"/>
                                      <a:gd name="connsiteY59" fmla="*/ 454818 h 638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</a:cxnLst>
                                    <a:rect l="l" t="t" r="r" b="b"/>
                                    <a:pathLst>
                                      <a:path w="361950" h="638175">
                                        <a:moveTo>
                                          <a:pt x="278011" y="454818"/>
                                        </a:moveTo>
                                        <a:cubicBezTo>
                                          <a:pt x="269438" y="448151"/>
                                          <a:pt x="260866" y="440531"/>
                                          <a:pt x="252293" y="434816"/>
                                        </a:cubicBezTo>
                                        <a:cubicBezTo>
                                          <a:pt x="248484" y="431959"/>
                                          <a:pt x="243721" y="428149"/>
                                          <a:pt x="238959" y="425291"/>
                                        </a:cubicBezTo>
                                        <a:lnTo>
                                          <a:pt x="232291" y="420529"/>
                                        </a:lnTo>
                                        <a:lnTo>
                                          <a:pt x="225624" y="415766"/>
                                        </a:lnTo>
                                        <a:lnTo>
                                          <a:pt x="218956" y="411004"/>
                                        </a:lnTo>
                                        <a:lnTo>
                                          <a:pt x="215146" y="409099"/>
                                        </a:lnTo>
                                        <a:lnTo>
                                          <a:pt x="212288" y="407193"/>
                                        </a:lnTo>
                                        <a:cubicBezTo>
                                          <a:pt x="208478" y="404336"/>
                                          <a:pt x="204668" y="401479"/>
                                          <a:pt x="200859" y="398621"/>
                                        </a:cubicBezTo>
                                        <a:cubicBezTo>
                                          <a:pt x="197049" y="395764"/>
                                          <a:pt x="193238" y="392906"/>
                                          <a:pt x="189428" y="390049"/>
                                        </a:cubicBezTo>
                                        <a:lnTo>
                                          <a:pt x="183713" y="385286"/>
                                        </a:lnTo>
                                        <a:cubicBezTo>
                                          <a:pt x="181809" y="383381"/>
                                          <a:pt x="179903" y="382429"/>
                                          <a:pt x="177999" y="380524"/>
                                        </a:cubicBezTo>
                                        <a:cubicBezTo>
                                          <a:pt x="174188" y="377666"/>
                                          <a:pt x="171331" y="373856"/>
                                          <a:pt x="167521" y="370999"/>
                                        </a:cubicBezTo>
                                        <a:cubicBezTo>
                                          <a:pt x="163711" y="368141"/>
                                          <a:pt x="160853" y="364331"/>
                                          <a:pt x="157043" y="361474"/>
                                        </a:cubicBezTo>
                                        <a:cubicBezTo>
                                          <a:pt x="153234" y="358616"/>
                                          <a:pt x="150376" y="354806"/>
                                          <a:pt x="147518" y="351949"/>
                                        </a:cubicBezTo>
                                        <a:cubicBezTo>
                                          <a:pt x="144661" y="348139"/>
                                          <a:pt x="140851" y="345281"/>
                                          <a:pt x="137993" y="341471"/>
                                        </a:cubicBezTo>
                                        <a:cubicBezTo>
                                          <a:pt x="125611" y="328136"/>
                                          <a:pt x="115134" y="313849"/>
                                          <a:pt x="104656" y="299561"/>
                                        </a:cubicBezTo>
                                        <a:cubicBezTo>
                                          <a:pt x="94178" y="285274"/>
                                          <a:pt x="85606" y="270034"/>
                                          <a:pt x="77986" y="255746"/>
                                        </a:cubicBezTo>
                                        <a:cubicBezTo>
                                          <a:pt x="70366" y="241459"/>
                                          <a:pt x="62746" y="226218"/>
                                          <a:pt x="57031" y="211931"/>
                                        </a:cubicBezTo>
                                        <a:cubicBezTo>
                                          <a:pt x="44649" y="183356"/>
                                          <a:pt x="36076" y="155734"/>
                                          <a:pt x="30361" y="130968"/>
                                        </a:cubicBezTo>
                                        <a:cubicBezTo>
                                          <a:pt x="23693" y="106204"/>
                                          <a:pt x="20836" y="84296"/>
                                          <a:pt x="17978" y="65246"/>
                                        </a:cubicBezTo>
                                        <a:cubicBezTo>
                                          <a:pt x="16074" y="47149"/>
                                          <a:pt x="15121" y="31909"/>
                                          <a:pt x="15121" y="22384"/>
                                        </a:cubicBezTo>
                                        <a:cubicBezTo>
                                          <a:pt x="15121" y="17621"/>
                                          <a:pt x="15121" y="13811"/>
                                          <a:pt x="15121" y="10954"/>
                                        </a:cubicBezTo>
                                        <a:cubicBezTo>
                                          <a:pt x="15121" y="8096"/>
                                          <a:pt x="15121" y="7144"/>
                                          <a:pt x="15121" y="7144"/>
                                        </a:cubicBezTo>
                                        <a:cubicBezTo>
                                          <a:pt x="15121" y="7144"/>
                                          <a:pt x="15121" y="8096"/>
                                          <a:pt x="14168" y="10954"/>
                                        </a:cubicBezTo>
                                        <a:cubicBezTo>
                                          <a:pt x="14168" y="11906"/>
                                          <a:pt x="13216" y="13811"/>
                                          <a:pt x="13216" y="15716"/>
                                        </a:cubicBezTo>
                                        <a:cubicBezTo>
                                          <a:pt x="12263" y="17621"/>
                                          <a:pt x="12263" y="19526"/>
                                          <a:pt x="12263" y="22384"/>
                                        </a:cubicBezTo>
                                        <a:cubicBezTo>
                                          <a:pt x="10359" y="31909"/>
                                          <a:pt x="8453" y="47149"/>
                                          <a:pt x="7501" y="66199"/>
                                        </a:cubicBezTo>
                                        <a:cubicBezTo>
                                          <a:pt x="6549" y="85249"/>
                                          <a:pt x="7501" y="108109"/>
                                          <a:pt x="10359" y="134779"/>
                                        </a:cubicBezTo>
                                        <a:cubicBezTo>
                                          <a:pt x="13216" y="161449"/>
                                          <a:pt x="18931" y="190976"/>
                                          <a:pt x="28456" y="222409"/>
                                        </a:cubicBezTo>
                                        <a:cubicBezTo>
                                          <a:pt x="33218" y="238601"/>
                                          <a:pt x="38934" y="254793"/>
                                          <a:pt x="46553" y="270986"/>
                                        </a:cubicBezTo>
                                        <a:cubicBezTo>
                                          <a:pt x="48459" y="274796"/>
                                          <a:pt x="50363" y="279559"/>
                                          <a:pt x="52268" y="283368"/>
                                        </a:cubicBezTo>
                                        <a:cubicBezTo>
                                          <a:pt x="53221" y="285274"/>
                                          <a:pt x="54174" y="287179"/>
                                          <a:pt x="55126" y="290036"/>
                                        </a:cubicBezTo>
                                        <a:cubicBezTo>
                                          <a:pt x="56078" y="291941"/>
                                          <a:pt x="57031" y="293846"/>
                                          <a:pt x="57984" y="295751"/>
                                        </a:cubicBezTo>
                                        <a:cubicBezTo>
                                          <a:pt x="59888" y="299561"/>
                                          <a:pt x="61793" y="304324"/>
                                          <a:pt x="64651" y="308134"/>
                                        </a:cubicBezTo>
                                        <a:cubicBezTo>
                                          <a:pt x="66556" y="311943"/>
                                          <a:pt x="69413" y="316706"/>
                                          <a:pt x="71318" y="320516"/>
                                        </a:cubicBezTo>
                                        <a:cubicBezTo>
                                          <a:pt x="73224" y="324326"/>
                                          <a:pt x="76081" y="329089"/>
                                          <a:pt x="78938" y="332899"/>
                                        </a:cubicBezTo>
                                        <a:cubicBezTo>
                                          <a:pt x="79891" y="334804"/>
                                          <a:pt x="81796" y="336709"/>
                                          <a:pt x="82749" y="338614"/>
                                        </a:cubicBezTo>
                                        <a:cubicBezTo>
                                          <a:pt x="83701" y="340518"/>
                                          <a:pt x="85606" y="342424"/>
                                          <a:pt x="86559" y="344329"/>
                                        </a:cubicBezTo>
                                        <a:cubicBezTo>
                                          <a:pt x="89416" y="348139"/>
                                          <a:pt x="92274" y="352901"/>
                                          <a:pt x="95131" y="356711"/>
                                        </a:cubicBezTo>
                                        <a:cubicBezTo>
                                          <a:pt x="97988" y="360521"/>
                                          <a:pt x="100846" y="364331"/>
                                          <a:pt x="104656" y="369093"/>
                                        </a:cubicBezTo>
                                        <a:cubicBezTo>
                                          <a:pt x="107513" y="372904"/>
                                          <a:pt x="111324" y="376714"/>
                                          <a:pt x="114181" y="380524"/>
                                        </a:cubicBezTo>
                                        <a:cubicBezTo>
                                          <a:pt x="117038" y="384334"/>
                                          <a:pt x="120849" y="388143"/>
                                          <a:pt x="124659" y="391954"/>
                                        </a:cubicBezTo>
                                        <a:cubicBezTo>
                                          <a:pt x="128468" y="395764"/>
                                          <a:pt x="131326" y="399574"/>
                                          <a:pt x="135136" y="403384"/>
                                        </a:cubicBezTo>
                                        <a:cubicBezTo>
                                          <a:pt x="138946" y="407193"/>
                                          <a:pt x="142756" y="411004"/>
                                          <a:pt x="146566" y="414814"/>
                                        </a:cubicBezTo>
                                        <a:cubicBezTo>
                                          <a:pt x="148471" y="416718"/>
                                          <a:pt x="150376" y="418624"/>
                                          <a:pt x="152281" y="420529"/>
                                        </a:cubicBezTo>
                                        <a:cubicBezTo>
                                          <a:pt x="154186" y="422434"/>
                                          <a:pt x="156091" y="424339"/>
                                          <a:pt x="157996" y="426243"/>
                                        </a:cubicBezTo>
                                        <a:cubicBezTo>
                                          <a:pt x="161806" y="430054"/>
                                          <a:pt x="165616" y="432911"/>
                                          <a:pt x="170378" y="436721"/>
                                        </a:cubicBezTo>
                                        <a:cubicBezTo>
                                          <a:pt x="174188" y="439579"/>
                                          <a:pt x="178951" y="443389"/>
                                          <a:pt x="182761" y="446246"/>
                                        </a:cubicBezTo>
                                        <a:lnTo>
                                          <a:pt x="188476" y="451009"/>
                                        </a:lnTo>
                                        <a:lnTo>
                                          <a:pt x="194191" y="455771"/>
                                        </a:lnTo>
                                        <a:lnTo>
                                          <a:pt x="199906" y="460534"/>
                                        </a:lnTo>
                                        <a:lnTo>
                                          <a:pt x="205621" y="465296"/>
                                        </a:lnTo>
                                        <a:cubicBezTo>
                                          <a:pt x="209431" y="468154"/>
                                          <a:pt x="213241" y="471011"/>
                                          <a:pt x="217051" y="474821"/>
                                        </a:cubicBezTo>
                                        <a:cubicBezTo>
                                          <a:pt x="220861" y="477679"/>
                                          <a:pt x="224671" y="481489"/>
                                          <a:pt x="228481" y="484346"/>
                                        </a:cubicBezTo>
                                        <a:cubicBezTo>
                                          <a:pt x="232291" y="487204"/>
                                          <a:pt x="236101" y="491014"/>
                                          <a:pt x="239911" y="493871"/>
                                        </a:cubicBezTo>
                                        <a:cubicBezTo>
                                          <a:pt x="270391" y="520541"/>
                                          <a:pt x="298966" y="550068"/>
                                          <a:pt x="323731" y="582454"/>
                                        </a:cubicBezTo>
                                        <a:cubicBezTo>
                                          <a:pt x="338018" y="600551"/>
                                          <a:pt x="350401" y="619601"/>
                                          <a:pt x="361831" y="638651"/>
                                        </a:cubicBezTo>
                                        <a:lnTo>
                                          <a:pt x="361831" y="544354"/>
                                        </a:lnTo>
                                        <a:cubicBezTo>
                                          <a:pt x="338971" y="511968"/>
                                          <a:pt x="309443" y="481489"/>
                                          <a:pt x="278011" y="45481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2" name="Freeform: Shape 2202"/>
                                <wps:cNvSpPr/>
                                <wps:spPr>
                                  <a:xfrm>
                                    <a:off x="400050" y="914026"/>
                                    <a:ext cx="466725" cy="323850"/>
                                  </a:xfrm>
                                  <a:custGeom>
                                    <a:avLst/>
                                    <a:gdLst>
                                      <a:gd name="connsiteX0" fmla="*/ 349091 w 466725"/>
                                      <a:gd name="connsiteY0" fmla="*/ 307480 h 323850"/>
                                      <a:gd name="connsiteX1" fmla="*/ 359569 w 466725"/>
                                      <a:gd name="connsiteY1" fmla="*/ 303670 h 323850"/>
                                      <a:gd name="connsiteX2" fmla="*/ 370046 w 466725"/>
                                      <a:gd name="connsiteY2" fmla="*/ 298908 h 323850"/>
                                      <a:gd name="connsiteX3" fmla="*/ 374809 w 466725"/>
                                      <a:gd name="connsiteY3" fmla="*/ 296050 h 323850"/>
                                      <a:gd name="connsiteX4" fmla="*/ 379571 w 466725"/>
                                      <a:gd name="connsiteY4" fmla="*/ 293193 h 323850"/>
                                      <a:gd name="connsiteX5" fmla="*/ 381476 w 466725"/>
                                      <a:gd name="connsiteY5" fmla="*/ 292240 h 323850"/>
                                      <a:gd name="connsiteX6" fmla="*/ 384334 w 466725"/>
                                      <a:gd name="connsiteY6" fmla="*/ 290335 h 323850"/>
                                      <a:gd name="connsiteX7" fmla="*/ 389096 w 466725"/>
                                      <a:gd name="connsiteY7" fmla="*/ 287478 h 323850"/>
                                      <a:gd name="connsiteX8" fmla="*/ 426244 w 466725"/>
                                      <a:gd name="connsiteY8" fmla="*/ 256998 h 323850"/>
                                      <a:gd name="connsiteX9" fmla="*/ 454819 w 466725"/>
                                      <a:gd name="connsiteY9" fmla="*/ 214135 h 323850"/>
                                      <a:gd name="connsiteX10" fmla="*/ 463391 w 466725"/>
                                      <a:gd name="connsiteY10" fmla="*/ 189370 h 323850"/>
                                      <a:gd name="connsiteX11" fmla="*/ 467201 w 466725"/>
                                      <a:gd name="connsiteY11" fmla="*/ 162700 h 323850"/>
                                      <a:gd name="connsiteX12" fmla="*/ 466249 w 466725"/>
                                      <a:gd name="connsiteY12" fmla="*/ 136030 h 323850"/>
                                      <a:gd name="connsiteX13" fmla="*/ 459581 w 466725"/>
                                      <a:gd name="connsiteY13" fmla="*/ 110313 h 323850"/>
                                      <a:gd name="connsiteX14" fmla="*/ 433864 w 466725"/>
                                      <a:gd name="connsiteY14" fmla="*/ 64593 h 323850"/>
                                      <a:gd name="connsiteX15" fmla="*/ 415766 w 466725"/>
                                      <a:gd name="connsiteY15" fmla="*/ 45543 h 323850"/>
                                      <a:gd name="connsiteX16" fmla="*/ 406241 w 466725"/>
                                      <a:gd name="connsiteY16" fmla="*/ 36970 h 323850"/>
                                      <a:gd name="connsiteX17" fmla="*/ 403384 w 466725"/>
                                      <a:gd name="connsiteY17" fmla="*/ 35065 h 323850"/>
                                      <a:gd name="connsiteX18" fmla="*/ 400526 w 466725"/>
                                      <a:gd name="connsiteY18" fmla="*/ 33160 h 323850"/>
                                      <a:gd name="connsiteX19" fmla="*/ 394811 w 466725"/>
                                      <a:gd name="connsiteY19" fmla="*/ 29350 h 323850"/>
                                      <a:gd name="connsiteX20" fmla="*/ 391954 w 466725"/>
                                      <a:gd name="connsiteY20" fmla="*/ 27445 h 323850"/>
                                      <a:gd name="connsiteX21" fmla="*/ 390049 w 466725"/>
                                      <a:gd name="connsiteY21" fmla="*/ 26493 h 323850"/>
                                      <a:gd name="connsiteX22" fmla="*/ 388144 w 466725"/>
                                      <a:gd name="connsiteY22" fmla="*/ 25540 h 323850"/>
                                      <a:gd name="connsiteX23" fmla="*/ 387191 w 466725"/>
                                      <a:gd name="connsiteY23" fmla="*/ 24588 h 323850"/>
                                      <a:gd name="connsiteX24" fmla="*/ 386239 w 466725"/>
                                      <a:gd name="connsiteY24" fmla="*/ 24588 h 323850"/>
                                      <a:gd name="connsiteX25" fmla="*/ 385286 w 466725"/>
                                      <a:gd name="connsiteY25" fmla="*/ 23635 h 323850"/>
                                      <a:gd name="connsiteX26" fmla="*/ 385286 w 466725"/>
                                      <a:gd name="connsiteY26" fmla="*/ 23635 h 323850"/>
                                      <a:gd name="connsiteX27" fmla="*/ 378619 w 466725"/>
                                      <a:gd name="connsiteY27" fmla="*/ 20778 h 323850"/>
                                      <a:gd name="connsiteX28" fmla="*/ 371951 w 466725"/>
                                      <a:gd name="connsiteY28" fmla="*/ 17920 h 323850"/>
                                      <a:gd name="connsiteX29" fmla="*/ 359569 w 466725"/>
                                      <a:gd name="connsiteY29" fmla="*/ 13158 h 323850"/>
                                      <a:gd name="connsiteX30" fmla="*/ 352901 w 466725"/>
                                      <a:gd name="connsiteY30" fmla="*/ 11253 h 323850"/>
                                      <a:gd name="connsiteX31" fmla="*/ 346234 w 466725"/>
                                      <a:gd name="connsiteY31" fmla="*/ 10300 h 323850"/>
                                      <a:gd name="connsiteX32" fmla="*/ 296704 w 466725"/>
                                      <a:gd name="connsiteY32" fmla="*/ 8395 h 323850"/>
                                      <a:gd name="connsiteX33" fmla="*/ 212884 w 466725"/>
                                      <a:gd name="connsiteY33" fmla="*/ 40780 h 323850"/>
                                      <a:gd name="connsiteX34" fmla="*/ 181451 w 466725"/>
                                      <a:gd name="connsiteY34" fmla="*/ 70308 h 323850"/>
                                      <a:gd name="connsiteX35" fmla="*/ 160496 w 466725"/>
                                      <a:gd name="connsiteY35" fmla="*/ 105550 h 323850"/>
                                      <a:gd name="connsiteX36" fmla="*/ 151924 w 466725"/>
                                      <a:gd name="connsiteY36" fmla="*/ 141745 h 323850"/>
                                      <a:gd name="connsiteX37" fmla="*/ 150971 w 466725"/>
                                      <a:gd name="connsiteY37" fmla="*/ 150318 h 323850"/>
                                      <a:gd name="connsiteX38" fmla="*/ 150971 w 466725"/>
                                      <a:gd name="connsiteY38" fmla="*/ 158890 h 323850"/>
                                      <a:gd name="connsiteX39" fmla="*/ 150971 w 466725"/>
                                      <a:gd name="connsiteY39" fmla="*/ 166510 h 323850"/>
                                      <a:gd name="connsiteX40" fmla="*/ 150971 w 466725"/>
                                      <a:gd name="connsiteY40" fmla="*/ 170320 h 323850"/>
                                      <a:gd name="connsiteX41" fmla="*/ 150971 w 466725"/>
                                      <a:gd name="connsiteY41" fmla="*/ 174130 h 323850"/>
                                      <a:gd name="connsiteX42" fmla="*/ 152876 w 466725"/>
                                      <a:gd name="connsiteY42" fmla="*/ 187465 h 323850"/>
                                      <a:gd name="connsiteX43" fmla="*/ 155734 w 466725"/>
                                      <a:gd name="connsiteY43" fmla="*/ 198895 h 323850"/>
                                      <a:gd name="connsiteX44" fmla="*/ 158591 w 466725"/>
                                      <a:gd name="connsiteY44" fmla="*/ 209373 h 323850"/>
                                      <a:gd name="connsiteX45" fmla="*/ 160496 w 466725"/>
                                      <a:gd name="connsiteY45" fmla="*/ 214135 h 323850"/>
                                      <a:gd name="connsiteX46" fmla="*/ 161449 w 466725"/>
                                      <a:gd name="connsiteY46" fmla="*/ 217945 h 323850"/>
                                      <a:gd name="connsiteX47" fmla="*/ 166211 w 466725"/>
                                      <a:gd name="connsiteY47" fmla="*/ 227470 h 323850"/>
                                      <a:gd name="connsiteX48" fmla="*/ 197644 w 466725"/>
                                      <a:gd name="connsiteY48" fmla="*/ 257950 h 323850"/>
                                      <a:gd name="connsiteX49" fmla="*/ 313849 w 466725"/>
                                      <a:gd name="connsiteY49" fmla="*/ 211278 h 323850"/>
                                      <a:gd name="connsiteX50" fmla="*/ 289084 w 466725"/>
                                      <a:gd name="connsiteY50" fmla="*/ 94120 h 323850"/>
                                      <a:gd name="connsiteX51" fmla="*/ 307181 w 466725"/>
                                      <a:gd name="connsiteY51" fmla="*/ 88405 h 323850"/>
                                      <a:gd name="connsiteX52" fmla="*/ 332899 w 466725"/>
                                      <a:gd name="connsiteY52" fmla="*/ 86500 h 323850"/>
                                      <a:gd name="connsiteX53" fmla="*/ 335756 w 466725"/>
                                      <a:gd name="connsiteY53" fmla="*/ 86500 h 323850"/>
                                      <a:gd name="connsiteX54" fmla="*/ 338614 w 466725"/>
                                      <a:gd name="connsiteY54" fmla="*/ 87453 h 323850"/>
                                      <a:gd name="connsiteX55" fmla="*/ 344329 w 466725"/>
                                      <a:gd name="connsiteY55" fmla="*/ 88405 h 323850"/>
                                      <a:gd name="connsiteX56" fmla="*/ 347186 w 466725"/>
                                      <a:gd name="connsiteY56" fmla="*/ 89358 h 323850"/>
                                      <a:gd name="connsiteX57" fmla="*/ 350044 w 466725"/>
                                      <a:gd name="connsiteY57" fmla="*/ 90310 h 323850"/>
                                      <a:gd name="connsiteX58" fmla="*/ 350044 w 466725"/>
                                      <a:gd name="connsiteY58" fmla="*/ 90310 h 323850"/>
                                      <a:gd name="connsiteX59" fmla="*/ 349091 w 466725"/>
                                      <a:gd name="connsiteY59" fmla="*/ 90310 h 323850"/>
                                      <a:gd name="connsiteX60" fmla="*/ 350044 w 466725"/>
                                      <a:gd name="connsiteY60" fmla="*/ 90310 h 323850"/>
                                      <a:gd name="connsiteX61" fmla="*/ 350996 w 466725"/>
                                      <a:gd name="connsiteY61" fmla="*/ 91263 h 323850"/>
                                      <a:gd name="connsiteX62" fmla="*/ 352901 w 466725"/>
                                      <a:gd name="connsiteY62" fmla="*/ 92215 h 323850"/>
                                      <a:gd name="connsiteX63" fmla="*/ 354806 w 466725"/>
                                      <a:gd name="connsiteY63" fmla="*/ 93168 h 323850"/>
                                      <a:gd name="connsiteX64" fmla="*/ 356711 w 466725"/>
                                      <a:gd name="connsiteY64" fmla="*/ 94120 h 323850"/>
                                      <a:gd name="connsiteX65" fmla="*/ 359569 w 466725"/>
                                      <a:gd name="connsiteY65" fmla="*/ 96025 h 323850"/>
                                      <a:gd name="connsiteX66" fmla="*/ 361474 w 466725"/>
                                      <a:gd name="connsiteY66" fmla="*/ 96978 h 323850"/>
                                      <a:gd name="connsiteX67" fmla="*/ 363379 w 466725"/>
                                      <a:gd name="connsiteY67" fmla="*/ 97930 h 323850"/>
                                      <a:gd name="connsiteX68" fmla="*/ 370046 w 466725"/>
                                      <a:gd name="connsiteY68" fmla="*/ 101740 h 323850"/>
                                      <a:gd name="connsiteX69" fmla="*/ 382429 w 466725"/>
                                      <a:gd name="connsiteY69" fmla="*/ 111265 h 323850"/>
                                      <a:gd name="connsiteX70" fmla="*/ 400526 w 466725"/>
                                      <a:gd name="connsiteY70" fmla="*/ 136030 h 323850"/>
                                      <a:gd name="connsiteX71" fmla="*/ 405289 w 466725"/>
                                      <a:gd name="connsiteY71" fmla="*/ 198895 h 323850"/>
                                      <a:gd name="connsiteX72" fmla="*/ 389096 w 466725"/>
                                      <a:gd name="connsiteY72" fmla="*/ 230328 h 323850"/>
                                      <a:gd name="connsiteX73" fmla="*/ 363379 w 466725"/>
                                      <a:gd name="connsiteY73" fmla="*/ 256998 h 323850"/>
                                      <a:gd name="connsiteX74" fmla="*/ 359569 w 466725"/>
                                      <a:gd name="connsiteY74" fmla="*/ 259855 h 323850"/>
                                      <a:gd name="connsiteX75" fmla="*/ 358616 w 466725"/>
                                      <a:gd name="connsiteY75" fmla="*/ 260808 h 323850"/>
                                      <a:gd name="connsiteX76" fmla="*/ 357664 w 466725"/>
                                      <a:gd name="connsiteY76" fmla="*/ 260808 h 323850"/>
                                      <a:gd name="connsiteX77" fmla="*/ 357664 w 466725"/>
                                      <a:gd name="connsiteY77" fmla="*/ 260808 h 323850"/>
                                      <a:gd name="connsiteX78" fmla="*/ 357664 w 466725"/>
                                      <a:gd name="connsiteY78" fmla="*/ 260808 h 323850"/>
                                      <a:gd name="connsiteX79" fmla="*/ 355759 w 466725"/>
                                      <a:gd name="connsiteY79" fmla="*/ 262713 h 323850"/>
                                      <a:gd name="connsiteX80" fmla="*/ 350996 w 466725"/>
                                      <a:gd name="connsiteY80" fmla="*/ 265570 h 323850"/>
                                      <a:gd name="connsiteX81" fmla="*/ 347186 w 466725"/>
                                      <a:gd name="connsiteY81" fmla="*/ 268428 h 323850"/>
                                      <a:gd name="connsiteX82" fmla="*/ 339566 w 466725"/>
                                      <a:gd name="connsiteY82" fmla="*/ 273190 h 323850"/>
                                      <a:gd name="connsiteX83" fmla="*/ 330994 w 466725"/>
                                      <a:gd name="connsiteY83" fmla="*/ 277953 h 323850"/>
                                      <a:gd name="connsiteX84" fmla="*/ 295751 w 466725"/>
                                      <a:gd name="connsiteY84" fmla="*/ 290335 h 323850"/>
                                      <a:gd name="connsiteX85" fmla="*/ 221456 w 466725"/>
                                      <a:gd name="connsiteY85" fmla="*/ 297955 h 323850"/>
                                      <a:gd name="connsiteX86" fmla="*/ 151924 w 466725"/>
                                      <a:gd name="connsiteY86" fmla="*/ 295098 h 323850"/>
                                      <a:gd name="connsiteX87" fmla="*/ 92869 w 466725"/>
                                      <a:gd name="connsiteY87" fmla="*/ 292240 h 323850"/>
                                      <a:gd name="connsiteX88" fmla="*/ 47149 w 466725"/>
                                      <a:gd name="connsiteY88" fmla="*/ 293193 h 323850"/>
                                      <a:gd name="connsiteX89" fmla="*/ 17621 w 466725"/>
                                      <a:gd name="connsiteY89" fmla="*/ 295098 h 323850"/>
                                      <a:gd name="connsiteX90" fmla="*/ 7144 w 466725"/>
                                      <a:gd name="connsiteY90" fmla="*/ 296050 h 323850"/>
                                      <a:gd name="connsiteX91" fmla="*/ 17621 w 466725"/>
                                      <a:gd name="connsiteY91" fmla="*/ 296050 h 323850"/>
                                      <a:gd name="connsiteX92" fmla="*/ 47149 w 466725"/>
                                      <a:gd name="connsiteY92" fmla="*/ 297003 h 323850"/>
                                      <a:gd name="connsiteX93" fmla="*/ 91916 w 466725"/>
                                      <a:gd name="connsiteY93" fmla="*/ 301765 h 323850"/>
                                      <a:gd name="connsiteX94" fmla="*/ 150019 w 466725"/>
                                      <a:gd name="connsiteY94" fmla="*/ 310338 h 323850"/>
                                      <a:gd name="connsiteX95" fmla="*/ 219551 w 466725"/>
                                      <a:gd name="connsiteY95" fmla="*/ 320815 h 323850"/>
                                      <a:gd name="connsiteX96" fmla="*/ 300514 w 466725"/>
                                      <a:gd name="connsiteY96" fmla="*/ 321768 h 323850"/>
                                      <a:gd name="connsiteX97" fmla="*/ 349091 w 466725"/>
                                      <a:gd name="connsiteY97" fmla="*/ 307480 h 323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</a:cxnLst>
                                    <a:rect l="l" t="t" r="r" b="b"/>
                                    <a:pathLst>
                                      <a:path w="466725" h="323850">
                                        <a:moveTo>
                                          <a:pt x="349091" y="307480"/>
                                        </a:moveTo>
                                        <a:cubicBezTo>
                                          <a:pt x="352901" y="306528"/>
                                          <a:pt x="355759" y="304623"/>
                                          <a:pt x="359569" y="303670"/>
                                        </a:cubicBezTo>
                                        <a:cubicBezTo>
                                          <a:pt x="363379" y="301765"/>
                                          <a:pt x="367189" y="299860"/>
                                          <a:pt x="370046" y="298908"/>
                                        </a:cubicBezTo>
                                        <a:cubicBezTo>
                                          <a:pt x="371951" y="297955"/>
                                          <a:pt x="373856" y="297003"/>
                                          <a:pt x="374809" y="296050"/>
                                        </a:cubicBezTo>
                                        <a:lnTo>
                                          <a:pt x="379571" y="293193"/>
                                        </a:lnTo>
                                        <a:lnTo>
                                          <a:pt x="381476" y="292240"/>
                                        </a:lnTo>
                                        <a:lnTo>
                                          <a:pt x="384334" y="290335"/>
                                        </a:lnTo>
                                        <a:lnTo>
                                          <a:pt x="389096" y="287478"/>
                                        </a:lnTo>
                                        <a:cubicBezTo>
                                          <a:pt x="402431" y="278905"/>
                                          <a:pt x="414814" y="269380"/>
                                          <a:pt x="426244" y="256998"/>
                                        </a:cubicBezTo>
                                        <a:cubicBezTo>
                                          <a:pt x="437674" y="244615"/>
                                          <a:pt x="447199" y="230328"/>
                                          <a:pt x="454819" y="214135"/>
                                        </a:cubicBezTo>
                                        <a:cubicBezTo>
                                          <a:pt x="458629" y="206515"/>
                                          <a:pt x="461486" y="197943"/>
                                          <a:pt x="463391" y="189370"/>
                                        </a:cubicBezTo>
                                        <a:cubicBezTo>
                                          <a:pt x="465296" y="180798"/>
                                          <a:pt x="466249" y="172225"/>
                                          <a:pt x="467201" y="162700"/>
                                        </a:cubicBezTo>
                                        <a:cubicBezTo>
                                          <a:pt x="467201" y="154128"/>
                                          <a:pt x="467201" y="144603"/>
                                          <a:pt x="466249" y="136030"/>
                                        </a:cubicBezTo>
                                        <a:cubicBezTo>
                                          <a:pt x="464344" y="127458"/>
                                          <a:pt x="462439" y="117933"/>
                                          <a:pt x="459581" y="110313"/>
                                        </a:cubicBezTo>
                                        <a:cubicBezTo>
                                          <a:pt x="453866" y="93168"/>
                                          <a:pt x="444341" y="77928"/>
                                          <a:pt x="433864" y="64593"/>
                                        </a:cubicBezTo>
                                        <a:cubicBezTo>
                                          <a:pt x="428149" y="57925"/>
                                          <a:pt x="422434" y="51258"/>
                                          <a:pt x="415766" y="45543"/>
                                        </a:cubicBezTo>
                                        <a:cubicBezTo>
                                          <a:pt x="412909" y="42685"/>
                                          <a:pt x="409099" y="39828"/>
                                          <a:pt x="406241" y="36970"/>
                                        </a:cubicBezTo>
                                        <a:lnTo>
                                          <a:pt x="403384" y="35065"/>
                                        </a:lnTo>
                                        <a:lnTo>
                                          <a:pt x="400526" y="33160"/>
                                        </a:lnTo>
                                        <a:cubicBezTo>
                                          <a:pt x="398621" y="32208"/>
                                          <a:pt x="396716" y="30303"/>
                                          <a:pt x="394811" y="29350"/>
                                        </a:cubicBezTo>
                                        <a:cubicBezTo>
                                          <a:pt x="393859" y="28398"/>
                                          <a:pt x="392906" y="28398"/>
                                          <a:pt x="391954" y="27445"/>
                                        </a:cubicBezTo>
                                        <a:lnTo>
                                          <a:pt x="390049" y="26493"/>
                                        </a:lnTo>
                                        <a:lnTo>
                                          <a:pt x="388144" y="25540"/>
                                        </a:lnTo>
                                        <a:lnTo>
                                          <a:pt x="387191" y="24588"/>
                                        </a:lnTo>
                                        <a:lnTo>
                                          <a:pt x="386239" y="24588"/>
                                        </a:lnTo>
                                        <a:cubicBezTo>
                                          <a:pt x="385286" y="24588"/>
                                          <a:pt x="387191" y="24588"/>
                                          <a:pt x="385286" y="23635"/>
                                        </a:cubicBezTo>
                                        <a:lnTo>
                                          <a:pt x="385286" y="23635"/>
                                        </a:lnTo>
                                        <a:cubicBezTo>
                                          <a:pt x="383381" y="22683"/>
                                          <a:pt x="381476" y="21730"/>
                                          <a:pt x="378619" y="20778"/>
                                        </a:cubicBezTo>
                                        <a:cubicBezTo>
                                          <a:pt x="376714" y="19825"/>
                                          <a:pt x="374809" y="18873"/>
                                          <a:pt x="371951" y="17920"/>
                                        </a:cubicBezTo>
                                        <a:cubicBezTo>
                                          <a:pt x="368141" y="16015"/>
                                          <a:pt x="363379" y="14110"/>
                                          <a:pt x="359569" y="13158"/>
                                        </a:cubicBezTo>
                                        <a:cubicBezTo>
                                          <a:pt x="357664" y="12205"/>
                                          <a:pt x="354806" y="12205"/>
                                          <a:pt x="352901" y="11253"/>
                                        </a:cubicBezTo>
                                        <a:cubicBezTo>
                                          <a:pt x="350996" y="11253"/>
                                          <a:pt x="348139" y="10300"/>
                                          <a:pt x="346234" y="10300"/>
                                        </a:cubicBezTo>
                                        <a:cubicBezTo>
                                          <a:pt x="329089" y="6490"/>
                                          <a:pt x="311944" y="6490"/>
                                          <a:pt x="296704" y="8395"/>
                                        </a:cubicBezTo>
                                        <a:cubicBezTo>
                                          <a:pt x="265271" y="12205"/>
                                          <a:pt x="236696" y="23635"/>
                                          <a:pt x="212884" y="40780"/>
                                        </a:cubicBezTo>
                                        <a:cubicBezTo>
                                          <a:pt x="201454" y="49353"/>
                                          <a:pt x="190976" y="58878"/>
                                          <a:pt x="181451" y="70308"/>
                                        </a:cubicBezTo>
                                        <a:cubicBezTo>
                                          <a:pt x="172879" y="81738"/>
                                          <a:pt x="166211" y="93168"/>
                                          <a:pt x="160496" y="105550"/>
                                        </a:cubicBezTo>
                                        <a:cubicBezTo>
                                          <a:pt x="155734" y="117933"/>
                                          <a:pt x="152876" y="130315"/>
                                          <a:pt x="151924" y="141745"/>
                                        </a:cubicBezTo>
                                        <a:cubicBezTo>
                                          <a:pt x="151924" y="144603"/>
                                          <a:pt x="151924" y="147460"/>
                                          <a:pt x="150971" y="150318"/>
                                        </a:cubicBezTo>
                                        <a:cubicBezTo>
                                          <a:pt x="150971" y="153175"/>
                                          <a:pt x="150971" y="156033"/>
                                          <a:pt x="150971" y="158890"/>
                                        </a:cubicBezTo>
                                        <a:cubicBezTo>
                                          <a:pt x="150971" y="161748"/>
                                          <a:pt x="150971" y="163653"/>
                                          <a:pt x="150971" y="166510"/>
                                        </a:cubicBezTo>
                                        <a:cubicBezTo>
                                          <a:pt x="150971" y="167463"/>
                                          <a:pt x="150971" y="169368"/>
                                          <a:pt x="150971" y="170320"/>
                                        </a:cubicBezTo>
                                        <a:cubicBezTo>
                                          <a:pt x="150971" y="171273"/>
                                          <a:pt x="150971" y="172225"/>
                                          <a:pt x="150971" y="174130"/>
                                        </a:cubicBezTo>
                                        <a:cubicBezTo>
                                          <a:pt x="151924" y="178893"/>
                                          <a:pt x="151924" y="182703"/>
                                          <a:pt x="152876" y="187465"/>
                                        </a:cubicBezTo>
                                        <a:cubicBezTo>
                                          <a:pt x="153829" y="191275"/>
                                          <a:pt x="154781" y="195085"/>
                                          <a:pt x="155734" y="198895"/>
                                        </a:cubicBezTo>
                                        <a:cubicBezTo>
                                          <a:pt x="156686" y="202705"/>
                                          <a:pt x="157639" y="205563"/>
                                          <a:pt x="158591" y="209373"/>
                                        </a:cubicBezTo>
                                        <a:cubicBezTo>
                                          <a:pt x="159544" y="211278"/>
                                          <a:pt x="159544" y="212230"/>
                                          <a:pt x="160496" y="214135"/>
                                        </a:cubicBezTo>
                                        <a:cubicBezTo>
                                          <a:pt x="161449" y="215088"/>
                                          <a:pt x="161449" y="216993"/>
                                          <a:pt x="161449" y="217945"/>
                                        </a:cubicBezTo>
                                        <a:cubicBezTo>
                                          <a:pt x="164306" y="224613"/>
                                          <a:pt x="166211" y="227470"/>
                                          <a:pt x="166211" y="227470"/>
                                        </a:cubicBezTo>
                                        <a:cubicBezTo>
                                          <a:pt x="173831" y="240805"/>
                                          <a:pt x="184309" y="251283"/>
                                          <a:pt x="197644" y="257950"/>
                                        </a:cubicBezTo>
                                        <a:cubicBezTo>
                                          <a:pt x="238601" y="277953"/>
                                          <a:pt x="290036" y="256998"/>
                                          <a:pt x="313849" y="211278"/>
                                        </a:cubicBezTo>
                                        <a:cubicBezTo>
                                          <a:pt x="335756" y="167463"/>
                                          <a:pt x="324326" y="116980"/>
                                          <a:pt x="289084" y="94120"/>
                                        </a:cubicBezTo>
                                        <a:cubicBezTo>
                                          <a:pt x="294799" y="91263"/>
                                          <a:pt x="300514" y="89358"/>
                                          <a:pt x="307181" y="88405"/>
                                        </a:cubicBezTo>
                                        <a:cubicBezTo>
                                          <a:pt x="315754" y="86500"/>
                                          <a:pt x="324326" y="85548"/>
                                          <a:pt x="332899" y="86500"/>
                                        </a:cubicBezTo>
                                        <a:lnTo>
                                          <a:pt x="335756" y="86500"/>
                                        </a:lnTo>
                                        <a:lnTo>
                                          <a:pt x="338614" y="87453"/>
                                        </a:lnTo>
                                        <a:cubicBezTo>
                                          <a:pt x="340519" y="87453"/>
                                          <a:pt x="342424" y="88405"/>
                                          <a:pt x="344329" y="88405"/>
                                        </a:cubicBezTo>
                                        <a:cubicBezTo>
                                          <a:pt x="345281" y="88405"/>
                                          <a:pt x="346234" y="89358"/>
                                          <a:pt x="347186" y="89358"/>
                                        </a:cubicBezTo>
                                        <a:lnTo>
                                          <a:pt x="350044" y="90310"/>
                                        </a:lnTo>
                                        <a:lnTo>
                                          <a:pt x="350044" y="90310"/>
                                        </a:lnTo>
                                        <a:cubicBezTo>
                                          <a:pt x="348139" y="89358"/>
                                          <a:pt x="350044" y="90310"/>
                                          <a:pt x="349091" y="90310"/>
                                        </a:cubicBezTo>
                                        <a:lnTo>
                                          <a:pt x="350044" y="90310"/>
                                        </a:lnTo>
                                        <a:lnTo>
                                          <a:pt x="350996" y="91263"/>
                                        </a:lnTo>
                                        <a:lnTo>
                                          <a:pt x="352901" y="92215"/>
                                        </a:lnTo>
                                        <a:lnTo>
                                          <a:pt x="354806" y="93168"/>
                                        </a:lnTo>
                                        <a:cubicBezTo>
                                          <a:pt x="355759" y="93168"/>
                                          <a:pt x="356711" y="94120"/>
                                          <a:pt x="356711" y="94120"/>
                                        </a:cubicBezTo>
                                        <a:lnTo>
                                          <a:pt x="359569" y="96025"/>
                                        </a:lnTo>
                                        <a:lnTo>
                                          <a:pt x="361474" y="96978"/>
                                        </a:lnTo>
                                        <a:lnTo>
                                          <a:pt x="363379" y="97930"/>
                                        </a:lnTo>
                                        <a:cubicBezTo>
                                          <a:pt x="365284" y="98883"/>
                                          <a:pt x="368141" y="100788"/>
                                          <a:pt x="370046" y="101740"/>
                                        </a:cubicBezTo>
                                        <a:cubicBezTo>
                                          <a:pt x="373856" y="104598"/>
                                          <a:pt x="378619" y="108408"/>
                                          <a:pt x="382429" y="111265"/>
                                        </a:cubicBezTo>
                                        <a:cubicBezTo>
                                          <a:pt x="390049" y="118885"/>
                                          <a:pt x="395764" y="126505"/>
                                          <a:pt x="400526" y="136030"/>
                                        </a:cubicBezTo>
                                        <a:cubicBezTo>
                                          <a:pt x="410051" y="155080"/>
                                          <a:pt x="411956" y="177940"/>
                                          <a:pt x="405289" y="198895"/>
                                        </a:cubicBezTo>
                                        <a:cubicBezTo>
                                          <a:pt x="401479" y="209373"/>
                                          <a:pt x="396716" y="219850"/>
                                          <a:pt x="389096" y="230328"/>
                                        </a:cubicBezTo>
                                        <a:cubicBezTo>
                                          <a:pt x="381476" y="239853"/>
                                          <a:pt x="372904" y="249378"/>
                                          <a:pt x="363379" y="256998"/>
                                        </a:cubicBezTo>
                                        <a:lnTo>
                                          <a:pt x="359569" y="259855"/>
                                        </a:lnTo>
                                        <a:lnTo>
                                          <a:pt x="358616" y="260808"/>
                                        </a:lnTo>
                                        <a:lnTo>
                                          <a:pt x="357664" y="260808"/>
                                        </a:lnTo>
                                        <a:lnTo>
                                          <a:pt x="357664" y="260808"/>
                                        </a:lnTo>
                                        <a:cubicBezTo>
                                          <a:pt x="357664" y="260808"/>
                                          <a:pt x="356711" y="260808"/>
                                          <a:pt x="357664" y="260808"/>
                                        </a:cubicBezTo>
                                        <a:lnTo>
                                          <a:pt x="355759" y="262713"/>
                                        </a:lnTo>
                                        <a:lnTo>
                                          <a:pt x="350996" y="265570"/>
                                        </a:lnTo>
                                        <a:cubicBezTo>
                                          <a:pt x="349091" y="266523"/>
                                          <a:pt x="348139" y="267475"/>
                                          <a:pt x="347186" y="268428"/>
                                        </a:cubicBezTo>
                                        <a:cubicBezTo>
                                          <a:pt x="344329" y="270333"/>
                                          <a:pt x="342424" y="271285"/>
                                          <a:pt x="339566" y="273190"/>
                                        </a:cubicBezTo>
                                        <a:cubicBezTo>
                                          <a:pt x="336709" y="275095"/>
                                          <a:pt x="333851" y="276048"/>
                                          <a:pt x="330994" y="277953"/>
                                        </a:cubicBezTo>
                                        <a:cubicBezTo>
                                          <a:pt x="319564" y="283668"/>
                                          <a:pt x="308134" y="287478"/>
                                          <a:pt x="295751" y="290335"/>
                                        </a:cubicBezTo>
                                        <a:cubicBezTo>
                                          <a:pt x="271939" y="296050"/>
                                          <a:pt x="246221" y="297955"/>
                                          <a:pt x="221456" y="297955"/>
                                        </a:cubicBezTo>
                                        <a:cubicBezTo>
                                          <a:pt x="197644" y="297955"/>
                                          <a:pt x="173831" y="296050"/>
                                          <a:pt x="151924" y="295098"/>
                                        </a:cubicBezTo>
                                        <a:cubicBezTo>
                                          <a:pt x="130016" y="294145"/>
                                          <a:pt x="110014" y="293193"/>
                                          <a:pt x="92869" y="292240"/>
                                        </a:cubicBezTo>
                                        <a:cubicBezTo>
                                          <a:pt x="74771" y="292240"/>
                                          <a:pt x="59531" y="292240"/>
                                          <a:pt x="47149" y="293193"/>
                                        </a:cubicBezTo>
                                        <a:cubicBezTo>
                                          <a:pt x="34766" y="294145"/>
                                          <a:pt x="24289" y="295098"/>
                                          <a:pt x="17621" y="295098"/>
                                        </a:cubicBezTo>
                                        <a:cubicBezTo>
                                          <a:pt x="10954" y="296050"/>
                                          <a:pt x="7144" y="296050"/>
                                          <a:pt x="7144" y="296050"/>
                                        </a:cubicBezTo>
                                        <a:cubicBezTo>
                                          <a:pt x="7144" y="296050"/>
                                          <a:pt x="10954" y="296050"/>
                                          <a:pt x="17621" y="296050"/>
                                        </a:cubicBezTo>
                                        <a:cubicBezTo>
                                          <a:pt x="24289" y="296050"/>
                                          <a:pt x="33814" y="296050"/>
                                          <a:pt x="47149" y="297003"/>
                                        </a:cubicBezTo>
                                        <a:cubicBezTo>
                                          <a:pt x="59531" y="297955"/>
                                          <a:pt x="74771" y="298908"/>
                                          <a:pt x="91916" y="301765"/>
                                        </a:cubicBezTo>
                                        <a:cubicBezTo>
                                          <a:pt x="109061" y="303670"/>
                                          <a:pt x="129064" y="307480"/>
                                          <a:pt x="150019" y="310338"/>
                                        </a:cubicBezTo>
                                        <a:cubicBezTo>
                                          <a:pt x="170974" y="314148"/>
                                          <a:pt x="194786" y="317958"/>
                                          <a:pt x="219551" y="320815"/>
                                        </a:cubicBezTo>
                                        <a:cubicBezTo>
                                          <a:pt x="244316" y="323673"/>
                                          <a:pt x="271939" y="325578"/>
                                          <a:pt x="300514" y="321768"/>
                                        </a:cubicBezTo>
                                        <a:cubicBezTo>
                                          <a:pt x="320516" y="316053"/>
                                          <a:pt x="334804" y="313195"/>
                                          <a:pt x="349091" y="3074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3" name="Freeform: Shape 2203"/>
                                <wps:cNvSpPr/>
                                <wps:spPr>
                                  <a:xfrm>
                                    <a:off x="2858" y="302590"/>
                                    <a:ext cx="238125" cy="561975"/>
                                  </a:xfrm>
                                  <a:custGeom>
                                    <a:avLst/>
                                    <a:gdLst>
                                      <a:gd name="connsiteX0" fmla="*/ 78581 w 238125"/>
                                      <a:gd name="connsiteY0" fmla="*/ 488386 h 561975"/>
                                      <a:gd name="connsiteX1" fmla="*/ 142399 w 238125"/>
                                      <a:gd name="connsiteY1" fmla="*/ 422664 h 561975"/>
                                      <a:gd name="connsiteX2" fmla="*/ 204311 w 238125"/>
                                      <a:gd name="connsiteY2" fmla="*/ 336939 h 561975"/>
                                      <a:gd name="connsiteX3" fmla="*/ 226219 w 238125"/>
                                      <a:gd name="connsiteY3" fmla="*/ 282646 h 561975"/>
                                      <a:gd name="connsiteX4" fmla="*/ 230029 w 238125"/>
                                      <a:gd name="connsiteY4" fmla="*/ 268359 h 561975"/>
                                      <a:gd name="connsiteX5" fmla="*/ 232886 w 238125"/>
                                      <a:gd name="connsiteY5" fmla="*/ 253119 h 561975"/>
                                      <a:gd name="connsiteX6" fmla="*/ 233839 w 238125"/>
                                      <a:gd name="connsiteY6" fmla="*/ 245499 h 561975"/>
                                      <a:gd name="connsiteX7" fmla="*/ 234791 w 238125"/>
                                      <a:gd name="connsiteY7" fmla="*/ 238831 h 561975"/>
                                      <a:gd name="connsiteX8" fmla="*/ 234791 w 238125"/>
                                      <a:gd name="connsiteY8" fmla="*/ 235021 h 561975"/>
                                      <a:gd name="connsiteX9" fmla="*/ 234791 w 238125"/>
                                      <a:gd name="connsiteY9" fmla="*/ 230259 h 561975"/>
                                      <a:gd name="connsiteX10" fmla="*/ 235744 w 238125"/>
                                      <a:gd name="connsiteY10" fmla="*/ 222639 h 561975"/>
                                      <a:gd name="connsiteX11" fmla="*/ 230981 w 238125"/>
                                      <a:gd name="connsiteY11" fmla="*/ 159774 h 561975"/>
                                      <a:gd name="connsiteX12" fmla="*/ 207169 w 238125"/>
                                      <a:gd name="connsiteY12" fmla="*/ 97861 h 561975"/>
                                      <a:gd name="connsiteX13" fmla="*/ 187166 w 238125"/>
                                      <a:gd name="connsiteY13" fmla="*/ 70239 h 561975"/>
                                      <a:gd name="connsiteX14" fmla="*/ 161449 w 238125"/>
                                      <a:gd name="connsiteY14" fmla="*/ 46426 h 561975"/>
                                      <a:gd name="connsiteX15" fmla="*/ 131921 w 238125"/>
                                      <a:gd name="connsiteY15" fmla="*/ 27376 h 561975"/>
                                      <a:gd name="connsiteX16" fmla="*/ 99536 w 238125"/>
                                      <a:gd name="connsiteY16" fmla="*/ 14994 h 561975"/>
                                      <a:gd name="connsiteX17" fmla="*/ 30956 w 238125"/>
                                      <a:gd name="connsiteY17" fmla="*/ 7374 h 561975"/>
                                      <a:gd name="connsiteX18" fmla="*/ 8096 w 238125"/>
                                      <a:gd name="connsiteY18" fmla="*/ 10231 h 561975"/>
                                      <a:gd name="connsiteX19" fmla="*/ 8096 w 238125"/>
                                      <a:gd name="connsiteY19" fmla="*/ 102624 h 561975"/>
                                      <a:gd name="connsiteX20" fmla="*/ 10001 w 238125"/>
                                      <a:gd name="connsiteY20" fmla="*/ 101671 h 561975"/>
                                      <a:gd name="connsiteX21" fmla="*/ 11906 w 238125"/>
                                      <a:gd name="connsiteY21" fmla="*/ 100719 h 561975"/>
                                      <a:gd name="connsiteX22" fmla="*/ 21431 w 238125"/>
                                      <a:gd name="connsiteY22" fmla="*/ 96909 h 561975"/>
                                      <a:gd name="connsiteX23" fmla="*/ 40481 w 238125"/>
                                      <a:gd name="connsiteY23" fmla="*/ 91194 h 561975"/>
                                      <a:gd name="connsiteX24" fmla="*/ 81439 w 238125"/>
                                      <a:gd name="connsiteY24" fmla="*/ 90241 h 561975"/>
                                      <a:gd name="connsiteX25" fmla="*/ 151924 w 238125"/>
                                      <a:gd name="connsiteY25" fmla="*/ 133104 h 561975"/>
                                      <a:gd name="connsiteX26" fmla="*/ 172879 w 238125"/>
                                      <a:gd name="connsiteY26" fmla="*/ 174061 h 561975"/>
                                      <a:gd name="connsiteX27" fmla="*/ 181451 w 238125"/>
                                      <a:gd name="connsiteY27" fmla="*/ 221686 h 561975"/>
                                      <a:gd name="connsiteX28" fmla="*/ 181451 w 238125"/>
                                      <a:gd name="connsiteY28" fmla="*/ 228354 h 561975"/>
                                      <a:gd name="connsiteX29" fmla="*/ 181451 w 238125"/>
                                      <a:gd name="connsiteY29" fmla="*/ 230259 h 561975"/>
                                      <a:gd name="connsiteX30" fmla="*/ 181451 w 238125"/>
                                      <a:gd name="connsiteY30" fmla="*/ 231211 h 561975"/>
                                      <a:gd name="connsiteX31" fmla="*/ 181451 w 238125"/>
                                      <a:gd name="connsiteY31" fmla="*/ 231211 h 561975"/>
                                      <a:gd name="connsiteX32" fmla="*/ 181451 w 238125"/>
                                      <a:gd name="connsiteY32" fmla="*/ 231211 h 561975"/>
                                      <a:gd name="connsiteX33" fmla="*/ 181451 w 238125"/>
                                      <a:gd name="connsiteY33" fmla="*/ 235021 h 561975"/>
                                      <a:gd name="connsiteX34" fmla="*/ 181451 w 238125"/>
                                      <a:gd name="connsiteY34" fmla="*/ 241689 h 561975"/>
                                      <a:gd name="connsiteX35" fmla="*/ 181451 w 238125"/>
                                      <a:gd name="connsiteY35" fmla="*/ 248356 h 561975"/>
                                      <a:gd name="connsiteX36" fmla="*/ 180499 w 238125"/>
                                      <a:gd name="connsiteY36" fmla="*/ 259786 h 561975"/>
                                      <a:gd name="connsiteX37" fmla="*/ 178594 w 238125"/>
                                      <a:gd name="connsiteY37" fmla="*/ 272169 h 561975"/>
                                      <a:gd name="connsiteX38" fmla="*/ 165259 w 238125"/>
                                      <a:gd name="connsiteY38" fmla="*/ 319794 h 561975"/>
                                      <a:gd name="connsiteX39" fmla="*/ 117634 w 238125"/>
                                      <a:gd name="connsiteY39" fmla="*/ 403614 h 561975"/>
                                      <a:gd name="connsiteX40" fmla="*/ 62389 w 238125"/>
                                      <a:gd name="connsiteY40" fmla="*/ 475051 h 561975"/>
                                      <a:gd name="connsiteX41" fmla="*/ 14764 w 238125"/>
                                      <a:gd name="connsiteY41" fmla="*/ 536011 h 561975"/>
                                      <a:gd name="connsiteX42" fmla="*/ 7144 w 238125"/>
                                      <a:gd name="connsiteY42" fmla="*/ 546489 h 561975"/>
                                      <a:gd name="connsiteX43" fmla="*/ 7144 w 238125"/>
                                      <a:gd name="connsiteY43" fmla="*/ 562681 h 561975"/>
                                      <a:gd name="connsiteX44" fmla="*/ 24289 w 238125"/>
                                      <a:gd name="connsiteY44" fmla="*/ 543631 h 561975"/>
                                      <a:gd name="connsiteX45" fmla="*/ 78581 w 238125"/>
                                      <a:gd name="connsiteY45" fmla="*/ 488386 h 561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38125" h="561975">
                                        <a:moveTo>
                                          <a:pt x="78581" y="488386"/>
                                        </a:moveTo>
                                        <a:cubicBezTo>
                                          <a:pt x="98584" y="468384"/>
                                          <a:pt x="120491" y="446476"/>
                                          <a:pt x="142399" y="422664"/>
                                        </a:cubicBezTo>
                                        <a:cubicBezTo>
                                          <a:pt x="164306" y="397899"/>
                                          <a:pt x="187166" y="370276"/>
                                          <a:pt x="204311" y="336939"/>
                                        </a:cubicBezTo>
                                        <a:cubicBezTo>
                                          <a:pt x="212884" y="319794"/>
                                          <a:pt x="220504" y="301696"/>
                                          <a:pt x="226219" y="282646"/>
                                        </a:cubicBezTo>
                                        <a:cubicBezTo>
                                          <a:pt x="227171" y="277884"/>
                                          <a:pt x="229076" y="273121"/>
                                          <a:pt x="230029" y="268359"/>
                                        </a:cubicBezTo>
                                        <a:cubicBezTo>
                                          <a:pt x="230981" y="263596"/>
                                          <a:pt x="231934" y="257881"/>
                                          <a:pt x="232886" y="253119"/>
                                        </a:cubicBezTo>
                                        <a:cubicBezTo>
                                          <a:pt x="233839" y="250261"/>
                                          <a:pt x="233839" y="248356"/>
                                          <a:pt x="233839" y="245499"/>
                                        </a:cubicBezTo>
                                        <a:lnTo>
                                          <a:pt x="234791" y="238831"/>
                                        </a:lnTo>
                                        <a:lnTo>
                                          <a:pt x="234791" y="235021"/>
                                        </a:lnTo>
                                        <a:lnTo>
                                          <a:pt x="234791" y="230259"/>
                                        </a:lnTo>
                                        <a:lnTo>
                                          <a:pt x="235744" y="222639"/>
                                        </a:lnTo>
                                        <a:cubicBezTo>
                                          <a:pt x="236696" y="201684"/>
                                          <a:pt x="235744" y="180729"/>
                                          <a:pt x="230981" y="159774"/>
                                        </a:cubicBezTo>
                                        <a:cubicBezTo>
                                          <a:pt x="226219" y="138819"/>
                                          <a:pt x="218599" y="116911"/>
                                          <a:pt x="207169" y="97861"/>
                                        </a:cubicBezTo>
                                        <a:cubicBezTo>
                                          <a:pt x="201454" y="88336"/>
                                          <a:pt x="194786" y="78811"/>
                                          <a:pt x="187166" y="70239"/>
                                        </a:cubicBezTo>
                                        <a:cubicBezTo>
                                          <a:pt x="179546" y="61666"/>
                                          <a:pt x="170974" y="53094"/>
                                          <a:pt x="161449" y="46426"/>
                                        </a:cubicBezTo>
                                        <a:cubicBezTo>
                                          <a:pt x="151924" y="38806"/>
                                          <a:pt x="142399" y="33091"/>
                                          <a:pt x="131921" y="27376"/>
                                        </a:cubicBezTo>
                                        <a:cubicBezTo>
                                          <a:pt x="121444" y="22614"/>
                                          <a:pt x="110966" y="17851"/>
                                          <a:pt x="99536" y="14994"/>
                                        </a:cubicBezTo>
                                        <a:cubicBezTo>
                                          <a:pt x="76676" y="8326"/>
                                          <a:pt x="53816" y="6421"/>
                                          <a:pt x="30956" y="7374"/>
                                        </a:cubicBezTo>
                                        <a:cubicBezTo>
                                          <a:pt x="23336" y="8326"/>
                                          <a:pt x="15716" y="9279"/>
                                          <a:pt x="8096" y="10231"/>
                                        </a:cubicBezTo>
                                        <a:lnTo>
                                          <a:pt x="8096" y="102624"/>
                                        </a:lnTo>
                                        <a:lnTo>
                                          <a:pt x="10001" y="101671"/>
                                        </a:lnTo>
                                        <a:lnTo>
                                          <a:pt x="11906" y="100719"/>
                                        </a:lnTo>
                                        <a:cubicBezTo>
                                          <a:pt x="14764" y="99766"/>
                                          <a:pt x="17621" y="97861"/>
                                          <a:pt x="21431" y="96909"/>
                                        </a:cubicBezTo>
                                        <a:cubicBezTo>
                                          <a:pt x="28099" y="94051"/>
                                          <a:pt x="33814" y="93099"/>
                                          <a:pt x="40481" y="91194"/>
                                        </a:cubicBezTo>
                                        <a:cubicBezTo>
                                          <a:pt x="53816" y="89289"/>
                                          <a:pt x="67151" y="88336"/>
                                          <a:pt x="81439" y="90241"/>
                                        </a:cubicBezTo>
                                        <a:cubicBezTo>
                                          <a:pt x="109061" y="94051"/>
                                          <a:pt x="133826" y="109291"/>
                                          <a:pt x="151924" y="133104"/>
                                        </a:cubicBezTo>
                                        <a:cubicBezTo>
                                          <a:pt x="160496" y="144534"/>
                                          <a:pt x="168116" y="158821"/>
                                          <a:pt x="172879" y="174061"/>
                                        </a:cubicBezTo>
                                        <a:cubicBezTo>
                                          <a:pt x="177641" y="189301"/>
                                          <a:pt x="180499" y="205494"/>
                                          <a:pt x="181451" y="221686"/>
                                        </a:cubicBezTo>
                                        <a:lnTo>
                                          <a:pt x="181451" y="228354"/>
                                        </a:lnTo>
                                        <a:lnTo>
                                          <a:pt x="181451" y="230259"/>
                                        </a:lnTo>
                                        <a:lnTo>
                                          <a:pt x="181451" y="231211"/>
                                        </a:lnTo>
                                        <a:lnTo>
                                          <a:pt x="181451" y="231211"/>
                                        </a:lnTo>
                                        <a:cubicBezTo>
                                          <a:pt x="181451" y="231211"/>
                                          <a:pt x="181451" y="232164"/>
                                          <a:pt x="181451" y="231211"/>
                                        </a:cubicBezTo>
                                        <a:lnTo>
                                          <a:pt x="181451" y="235021"/>
                                        </a:lnTo>
                                        <a:lnTo>
                                          <a:pt x="181451" y="241689"/>
                                        </a:lnTo>
                                        <a:cubicBezTo>
                                          <a:pt x="181451" y="243594"/>
                                          <a:pt x="181451" y="246451"/>
                                          <a:pt x="181451" y="248356"/>
                                        </a:cubicBezTo>
                                        <a:cubicBezTo>
                                          <a:pt x="181451" y="252166"/>
                                          <a:pt x="181451" y="255976"/>
                                          <a:pt x="180499" y="259786"/>
                                        </a:cubicBezTo>
                                        <a:cubicBezTo>
                                          <a:pt x="179546" y="263596"/>
                                          <a:pt x="179546" y="268359"/>
                                          <a:pt x="178594" y="272169"/>
                                        </a:cubicBezTo>
                                        <a:cubicBezTo>
                                          <a:pt x="175736" y="288361"/>
                                          <a:pt x="171926" y="304554"/>
                                          <a:pt x="165259" y="319794"/>
                                        </a:cubicBezTo>
                                        <a:cubicBezTo>
                                          <a:pt x="153829" y="350274"/>
                                          <a:pt x="135731" y="377896"/>
                                          <a:pt x="117634" y="403614"/>
                                        </a:cubicBezTo>
                                        <a:cubicBezTo>
                                          <a:pt x="99536" y="429331"/>
                                          <a:pt x="79534" y="453144"/>
                                          <a:pt x="62389" y="475051"/>
                                        </a:cubicBezTo>
                                        <a:cubicBezTo>
                                          <a:pt x="44291" y="496959"/>
                                          <a:pt x="29051" y="517914"/>
                                          <a:pt x="14764" y="536011"/>
                                        </a:cubicBezTo>
                                        <a:cubicBezTo>
                                          <a:pt x="11906" y="539821"/>
                                          <a:pt x="10001" y="542679"/>
                                          <a:pt x="7144" y="546489"/>
                                        </a:cubicBezTo>
                                        <a:lnTo>
                                          <a:pt x="7144" y="562681"/>
                                        </a:lnTo>
                                        <a:cubicBezTo>
                                          <a:pt x="12859" y="556966"/>
                                          <a:pt x="18574" y="550299"/>
                                          <a:pt x="24289" y="543631"/>
                                        </a:cubicBezTo>
                                        <a:cubicBezTo>
                                          <a:pt x="40481" y="526486"/>
                                          <a:pt x="58579" y="508389"/>
                                          <a:pt x="78581" y="4883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4" name="Freeform: Shape 2204"/>
                                <wps:cNvSpPr/>
                                <wps:spPr>
                                  <a:xfrm>
                                    <a:off x="2858" y="470460"/>
                                    <a:ext cx="114300" cy="247650"/>
                                  </a:xfrm>
                                  <a:custGeom>
                                    <a:avLst/>
                                    <a:gdLst>
                                      <a:gd name="connsiteX0" fmla="*/ 57626 w 114300"/>
                                      <a:gd name="connsiteY0" fmla="*/ 231934 h 247650"/>
                                      <a:gd name="connsiteX1" fmla="*/ 94774 w 114300"/>
                                      <a:gd name="connsiteY1" fmla="*/ 73819 h 247650"/>
                                      <a:gd name="connsiteX2" fmla="*/ 7144 w 114300"/>
                                      <a:gd name="connsiteY2" fmla="*/ 7144 h 247650"/>
                                      <a:gd name="connsiteX3" fmla="*/ 7144 w 114300"/>
                                      <a:gd name="connsiteY3" fmla="*/ 243364 h 247650"/>
                                      <a:gd name="connsiteX4" fmla="*/ 57626 w 114300"/>
                                      <a:gd name="connsiteY4" fmla="*/ 231934 h 24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14300" h="247650">
                                        <a:moveTo>
                                          <a:pt x="57626" y="231934"/>
                                        </a:moveTo>
                                        <a:cubicBezTo>
                                          <a:pt x="110014" y="204311"/>
                                          <a:pt x="127159" y="132874"/>
                                          <a:pt x="94774" y="73819"/>
                                        </a:cubicBezTo>
                                        <a:cubicBezTo>
                                          <a:pt x="75724" y="37624"/>
                                          <a:pt x="42386" y="13811"/>
                                          <a:pt x="7144" y="7144"/>
                                        </a:cubicBezTo>
                                        <a:lnTo>
                                          <a:pt x="7144" y="243364"/>
                                        </a:lnTo>
                                        <a:cubicBezTo>
                                          <a:pt x="25241" y="244316"/>
                                          <a:pt x="42386" y="240506"/>
                                          <a:pt x="57626" y="2319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5" name="Freeform: Shape 2205"/>
                                <wps:cNvSpPr/>
                                <wps:spPr>
                                  <a:xfrm>
                                    <a:off x="80010" y="762534"/>
                                    <a:ext cx="447675" cy="190500"/>
                                  </a:xfrm>
                                  <a:custGeom>
                                    <a:avLst/>
                                    <a:gdLst>
                                      <a:gd name="connsiteX0" fmla="*/ 215741 w 447675"/>
                                      <a:gd name="connsiteY0" fmla="*/ 80830 h 190500"/>
                                      <a:gd name="connsiteX1" fmla="*/ 225266 w 447675"/>
                                      <a:gd name="connsiteY1" fmla="*/ 77972 h 190500"/>
                                      <a:gd name="connsiteX2" fmla="*/ 234791 w 447675"/>
                                      <a:gd name="connsiteY2" fmla="*/ 76067 h 190500"/>
                                      <a:gd name="connsiteX3" fmla="*/ 239554 w 447675"/>
                                      <a:gd name="connsiteY3" fmla="*/ 75115 h 190500"/>
                                      <a:gd name="connsiteX4" fmla="*/ 243364 w 447675"/>
                                      <a:gd name="connsiteY4" fmla="*/ 74162 h 190500"/>
                                      <a:gd name="connsiteX5" fmla="*/ 275749 w 447675"/>
                                      <a:gd name="connsiteY5" fmla="*/ 74162 h 190500"/>
                                      <a:gd name="connsiteX6" fmla="*/ 324326 w 447675"/>
                                      <a:gd name="connsiteY6" fmla="*/ 96070 h 190500"/>
                                      <a:gd name="connsiteX7" fmla="*/ 350996 w 447675"/>
                                      <a:gd name="connsiteY7" fmla="*/ 125597 h 190500"/>
                                      <a:gd name="connsiteX8" fmla="*/ 354806 w 447675"/>
                                      <a:gd name="connsiteY8" fmla="*/ 132265 h 190500"/>
                                      <a:gd name="connsiteX9" fmla="*/ 359569 w 447675"/>
                                      <a:gd name="connsiteY9" fmla="*/ 140837 h 190500"/>
                                      <a:gd name="connsiteX10" fmla="*/ 427196 w 447675"/>
                                      <a:gd name="connsiteY10" fmla="*/ 153220 h 190500"/>
                                      <a:gd name="connsiteX11" fmla="*/ 438626 w 447675"/>
                                      <a:gd name="connsiteY11" fmla="*/ 84640 h 190500"/>
                                      <a:gd name="connsiteX12" fmla="*/ 436721 w 447675"/>
                                      <a:gd name="connsiteY12" fmla="*/ 81782 h 190500"/>
                                      <a:gd name="connsiteX13" fmla="*/ 436721 w 447675"/>
                                      <a:gd name="connsiteY13" fmla="*/ 81782 h 190500"/>
                                      <a:gd name="connsiteX14" fmla="*/ 436721 w 447675"/>
                                      <a:gd name="connsiteY14" fmla="*/ 81782 h 190500"/>
                                      <a:gd name="connsiteX15" fmla="*/ 435769 w 447675"/>
                                      <a:gd name="connsiteY15" fmla="*/ 80830 h 190500"/>
                                      <a:gd name="connsiteX16" fmla="*/ 434816 w 447675"/>
                                      <a:gd name="connsiteY16" fmla="*/ 79878 h 190500"/>
                                      <a:gd name="connsiteX17" fmla="*/ 431006 w 447675"/>
                                      <a:gd name="connsiteY17" fmla="*/ 76067 h 190500"/>
                                      <a:gd name="connsiteX18" fmla="*/ 417671 w 447675"/>
                                      <a:gd name="connsiteY18" fmla="*/ 62732 h 190500"/>
                                      <a:gd name="connsiteX19" fmla="*/ 395764 w 447675"/>
                                      <a:gd name="connsiteY19" fmla="*/ 44635 h 190500"/>
                                      <a:gd name="connsiteX20" fmla="*/ 364331 w 447675"/>
                                      <a:gd name="connsiteY20" fmla="*/ 25585 h 190500"/>
                                      <a:gd name="connsiteX21" fmla="*/ 323374 w 447675"/>
                                      <a:gd name="connsiteY21" fmla="*/ 11297 h 190500"/>
                                      <a:gd name="connsiteX22" fmla="*/ 274796 w 447675"/>
                                      <a:gd name="connsiteY22" fmla="*/ 7487 h 190500"/>
                                      <a:gd name="connsiteX23" fmla="*/ 226219 w 447675"/>
                                      <a:gd name="connsiteY23" fmla="*/ 18917 h 190500"/>
                                      <a:gd name="connsiteX24" fmla="*/ 220504 w 447675"/>
                                      <a:gd name="connsiteY24" fmla="*/ 21775 h 190500"/>
                                      <a:gd name="connsiteX25" fmla="*/ 216694 w 447675"/>
                                      <a:gd name="connsiteY25" fmla="*/ 23680 h 190500"/>
                                      <a:gd name="connsiteX26" fmla="*/ 206216 w 447675"/>
                                      <a:gd name="connsiteY26" fmla="*/ 28442 h 190500"/>
                                      <a:gd name="connsiteX27" fmla="*/ 195739 w 447675"/>
                                      <a:gd name="connsiteY27" fmla="*/ 34157 h 190500"/>
                                      <a:gd name="connsiteX28" fmla="*/ 185261 w 447675"/>
                                      <a:gd name="connsiteY28" fmla="*/ 39872 h 190500"/>
                                      <a:gd name="connsiteX29" fmla="*/ 148114 w 447675"/>
                                      <a:gd name="connsiteY29" fmla="*/ 65590 h 190500"/>
                                      <a:gd name="connsiteX30" fmla="*/ 115729 w 447675"/>
                                      <a:gd name="connsiteY30" fmla="*/ 93212 h 190500"/>
                                      <a:gd name="connsiteX31" fmla="*/ 62389 w 447675"/>
                                      <a:gd name="connsiteY31" fmla="*/ 143695 h 190500"/>
                                      <a:gd name="connsiteX32" fmla="*/ 40481 w 447675"/>
                                      <a:gd name="connsiteY32" fmla="*/ 162745 h 190500"/>
                                      <a:gd name="connsiteX33" fmla="*/ 23336 w 447675"/>
                                      <a:gd name="connsiteY33" fmla="*/ 177032 h 190500"/>
                                      <a:gd name="connsiteX34" fmla="*/ 11906 w 447675"/>
                                      <a:gd name="connsiteY34" fmla="*/ 185605 h 190500"/>
                                      <a:gd name="connsiteX35" fmla="*/ 7144 w 447675"/>
                                      <a:gd name="connsiteY35" fmla="*/ 188462 h 190500"/>
                                      <a:gd name="connsiteX36" fmla="*/ 11906 w 447675"/>
                                      <a:gd name="connsiteY36" fmla="*/ 186557 h 190500"/>
                                      <a:gd name="connsiteX37" fmla="*/ 25241 w 447675"/>
                                      <a:gd name="connsiteY37" fmla="*/ 180842 h 190500"/>
                                      <a:gd name="connsiteX38" fmla="*/ 45244 w 447675"/>
                                      <a:gd name="connsiteY38" fmla="*/ 170365 h 190500"/>
                                      <a:gd name="connsiteX39" fmla="*/ 70961 w 447675"/>
                                      <a:gd name="connsiteY39" fmla="*/ 156078 h 190500"/>
                                      <a:gd name="connsiteX40" fmla="*/ 132874 w 447675"/>
                                      <a:gd name="connsiteY40" fmla="*/ 117978 h 190500"/>
                                      <a:gd name="connsiteX41" fmla="*/ 168116 w 447675"/>
                                      <a:gd name="connsiteY41" fmla="*/ 98928 h 190500"/>
                                      <a:gd name="connsiteX42" fmla="*/ 205264 w 447675"/>
                                      <a:gd name="connsiteY42" fmla="*/ 83687 h 190500"/>
                                      <a:gd name="connsiteX43" fmla="*/ 215741 w 447675"/>
                                      <a:gd name="connsiteY43" fmla="*/ 80830 h 190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447675" h="190500">
                                        <a:moveTo>
                                          <a:pt x="215741" y="80830"/>
                                        </a:moveTo>
                                        <a:cubicBezTo>
                                          <a:pt x="218599" y="79878"/>
                                          <a:pt x="222409" y="78925"/>
                                          <a:pt x="225266" y="77972"/>
                                        </a:cubicBezTo>
                                        <a:cubicBezTo>
                                          <a:pt x="228124" y="77020"/>
                                          <a:pt x="230981" y="76067"/>
                                          <a:pt x="234791" y="76067"/>
                                        </a:cubicBezTo>
                                        <a:lnTo>
                                          <a:pt x="239554" y="75115"/>
                                        </a:lnTo>
                                        <a:lnTo>
                                          <a:pt x="243364" y="74162"/>
                                        </a:lnTo>
                                        <a:cubicBezTo>
                                          <a:pt x="254794" y="72257"/>
                                          <a:pt x="265271" y="72257"/>
                                          <a:pt x="275749" y="74162"/>
                                        </a:cubicBezTo>
                                        <a:cubicBezTo>
                                          <a:pt x="295751" y="77020"/>
                                          <a:pt x="311944" y="86545"/>
                                          <a:pt x="324326" y="96070"/>
                                        </a:cubicBezTo>
                                        <a:cubicBezTo>
                                          <a:pt x="336709" y="106547"/>
                                          <a:pt x="345281" y="117025"/>
                                          <a:pt x="350996" y="125597"/>
                                        </a:cubicBezTo>
                                        <a:cubicBezTo>
                                          <a:pt x="352901" y="128455"/>
                                          <a:pt x="353854" y="130360"/>
                                          <a:pt x="354806" y="132265"/>
                                        </a:cubicBezTo>
                                        <a:cubicBezTo>
                                          <a:pt x="355759" y="135122"/>
                                          <a:pt x="357664" y="137980"/>
                                          <a:pt x="359569" y="140837"/>
                                        </a:cubicBezTo>
                                        <a:cubicBezTo>
                                          <a:pt x="374809" y="162745"/>
                                          <a:pt x="405289" y="168460"/>
                                          <a:pt x="427196" y="153220"/>
                                        </a:cubicBezTo>
                                        <a:cubicBezTo>
                                          <a:pt x="449104" y="137980"/>
                                          <a:pt x="454819" y="107500"/>
                                          <a:pt x="438626" y="84640"/>
                                        </a:cubicBezTo>
                                        <a:cubicBezTo>
                                          <a:pt x="437674" y="83687"/>
                                          <a:pt x="436721" y="82735"/>
                                          <a:pt x="436721" y="81782"/>
                                        </a:cubicBezTo>
                                        <a:lnTo>
                                          <a:pt x="436721" y="81782"/>
                                        </a:lnTo>
                                        <a:cubicBezTo>
                                          <a:pt x="436721" y="81782"/>
                                          <a:pt x="436721" y="81782"/>
                                          <a:pt x="436721" y="81782"/>
                                        </a:cubicBezTo>
                                        <a:cubicBezTo>
                                          <a:pt x="436721" y="81782"/>
                                          <a:pt x="436721" y="81782"/>
                                          <a:pt x="435769" y="80830"/>
                                        </a:cubicBezTo>
                                        <a:cubicBezTo>
                                          <a:pt x="435769" y="80830"/>
                                          <a:pt x="434816" y="79878"/>
                                          <a:pt x="434816" y="79878"/>
                                        </a:cubicBezTo>
                                        <a:cubicBezTo>
                                          <a:pt x="433864" y="78925"/>
                                          <a:pt x="432911" y="77020"/>
                                          <a:pt x="431006" y="76067"/>
                                        </a:cubicBezTo>
                                        <a:cubicBezTo>
                                          <a:pt x="428149" y="72257"/>
                                          <a:pt x="423386" y="68447"/>
                                          <a:pt x="417671" y="62732"/>
                                        </a:cubicBezTo>
                                        <a:cubicBezTo>
                                          <a:pt x="411956" y="57017"/>
                                          <a:pt x="404336" y="51303"/>
                                          <a:pt x="395764" y="44635"/>
                                        </a:cubicBezTo>
                                        <a:cubicBezTo>
                                          <a:pt x="387191" y="37967"/>
                                          <a:pt x="376714" y="32253"/>
                                          <a:pt x="364331" y="25585"/>
                                        </a:cubicBezTo>
                                        <a:cubicBezTo>
                                          <a:pt x="351949" y="19870"/>
                                          <a:pt x="338614" y="14155"/>
                                          <a:pt x="323374" y="11297"/>
                                        </a:cubicBezTo>
                                        <a:cubicBezTo>
                                          <a:pt x="308134" y="7487"/>
                                          <a:pt x="290989" y="6535"/>
                                          <a:pt x="274796" y="7487"/>
                                        </a:cubicBezTo>
                                        <a:cubicBezTo>
                                          <a:pt x="257651" y="8440"/>
                                          <a:pt x="241459" y="12250"/>
                                          <a:pt x="226219" y="18917"/>
                                        </a:cubicBezTo>
                                        <a:lnTo>
                                          <a:pt x="220504" y="21775"/>
                                        </a:lnTo>
                                        <a:lnTo>
                                          <a:pt x="216694" y="23680"/>
                                        </a:lnTo>
                                        <a:cubicBezTo>
                                          <a:pt x="213836" y="24632"/>
                                          <a:pt x="210026" y="26537"/>
                                          <a:pt x="206216" y="28442"/>
                                        </a:cubicBezTo>
                                        <a:cubicBezTo>
                                          <a:pt x="202406" y="30347"/>
                                          <a:pt x="199549" y="32253"/>
                                          <a:pt x="195739" y="34157"/>
                                        </a:cubicBezTo>
                                        <a:cubicBezTo>
                                          <a:pt x="191929" y="36062"/>
                                          <a:pt x="189071" y="37967"/>
                                          <a:pt x="185261" y="39872"/>
                                        </a:cubicBezTo>
                                        <a:cubicBezTo>
                                          <a:pt x="171926" y="47492"/>
                                          <a:pt x="159544" y="56065"/>
                                          <a:pt x="148114" y="65590"/>
                                        </a:cubicBezTo>
                                        <a:cubicBezTo>
                                          <a:pt x="136684" y="74162"/>
                                          <a:pt x="125254" y="83687"/>
                                          <a:pt x="115729" y="93212"/>
                                        </a:cubicBezTo>
                                        <a:cubicBezTo>
                                          <a:pt x="95726" y="111310"/>
                                          <a:pt x="77629" y="129407"/>
                                          <a:pt x="62389" y="143695"/>
                                        </a:cubicBezTo>
                                        <a:cubicBezTo>
                                          <a:pt x="54769" y="151315"/>
                                          <a:pt x="47149" y="157030"/>
                                          <a:pt x="40481" y="162745"/>
                                        </a:cubicBezTo>
                                        <a:cubicBezTo>
                                          <a:pt x="33814" y="168460"/>
                                          <a:pt x="28099" y="173222"/>
                                          <a:pt x="23336" y="177032"/>
                                        </a:cubicBezTo>
                                        <a:cubicBezTo>
                                          <a:pt x="18574" y="180842"/>
                                          <a:pt x="13811" y="183700"/>
                                          <a:pt x="11906" y="185605"/>
                                        </a:cubicBezTo>
                                        <a:cubicBezTo>
                                          <a:pt x="9049" y="187510"/>
                                          <a:pt x="7144" y="188462"/>
                                          <a:pt x="7144" y="188462"/>
                                        </a:cubicBezTo>
                                        <a:cubicBezTo>
                                          <a:pt x="7144" y="188462"/>
                                          <a:pt x="9049" y="187510"/>
                                          <a:pt x="11906" y="186557"/>
                                        </a:cubicBezTo>
                                        <a:cubicBezTo>
                                          <a:pt x="14764" y="185605"/>
                                          <a:pt x="19526" y="183700"/>
                                          <a:pt x="25241" y="180842"/>
                                        </a:cubicBezTo>
                                        <a:cubicBezTo>
                                          <a:pt x="30956" y="177985"/>
                                          <a:pt x="37624" y="175128"/>
                                          <a:pt x="45244" y="170365"/>
                                        </a:cubicBezTo>
                                        <a:cubicBezTo>
                                          <a:pt x="52864" y="166555"/>
                                          <a:pt x="61436" y="160840"/>
                                          <a:pt x="70961" y="156078"/>
                                        </a:cubicBezTo>
                                        <a:cubicBezTo>
                                          <a:pt x="89059" y="144647"/>
                                          <a:pt x="110966" y="131312"/>
                                          <a:pt x="132874" y="117978"/>
                                        </a:cubicBezTo>
                                        <a:cubicBezTo>
                                          <a:pt x="144304" y="111310"/>
                                          <a:pt x="155734" y="104642"/>
                                          <a:pt x="168116" y="98928"/>
                                        </a:cubicBezTo>
                                        <a:cubicBezTo>
                                          <a:pt x="180499" y="93212"/>
                                          <a:pt x="192881" y="88450"/>
                                          <a:pt x="205264" y="83687"/>
                                        </a:cubicBezTo>
                                        <a:cubicBezTo>
                                          <a:pt x="209074" y="82735"/>
                                          <a:pt x="212884" y="81782"/>
                                          <a:pt x="215741" y="808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6" name="Freeform: Shape 2206"/>
                                <wps:cNvSpPr/>
                                <wps:spPr>
                                  <a:xfrm>
                                    <a:off x="678180" y="758348"/>
                                    <a:ext cx="419100" cy="542925"/>
                                  </a:xfrm>
                                  <a:custGeom>
                                    <a:avLst/>
                                    <a:gdLst>
                                      <a:gd name="connsiteX0" fmla="*/ 369094 w 419100"/>
                                      <a:gd name="connsiteY0" fmla="*/ 25961 h 542925"/>
                                      <a:gd name="connsiteX1" fmla="*/ 224314 w 419100"/>
                                      <a:gd name="connsiteY1" fmla="*/ 98351 h 542925"/>
                                      <a:gd name="connsiteX2" fmla="*/ 312896 w 419100"/>
                                      <a:gd name="connsiteY2" fmla="*/ 262181 h 542925"/>
                                      <a:gd name="connsiteX3" fmla="*/ 306229 w 419100"/>
                                      <a:gd name="connsiteY3" fmla="*/ 290756 h 542925"/>
                                      <a:gd name="connsiteX4" fmla="*/ 292894 w 419100"/>
                                      <a:gd name="connsiteY4" fmla="*/ 334571 h 542925"/>
                                      <a:gd name="connsiteX5" fmla="*/ 273844 w 419100"/>
                                      <a:gd name="connsiteY5" fmla="*/ 379339 h 542925"/>
                                      <a:gd name="connsiteX6" fmla="*/ 248126 w 419100"/>
                                      <a:gd name="connsiteY6" fmla="*/ 422201 h 542925"/>
                                      <a:gd name="connsiteX7" fmla="*/ 215741 w 419100"/>
                                      <a:gd name="connsiteY7" fmla="*/ 460301 h 542925"/>
                                      <a:gd name="connsiteX8" fmla="*/ 177641 w 419100"/>
                                      <a:gd name="connsiteY8" fmla="*/ 491734 h 542925"/>
                                      <a:gd name="connsiteX9" fmla="*/ 136684 w 419100"/>
                                      <a:gd name="connsiteY9" fmla="*/ 513641 h 542925"/>
                                      <a:gd name="connsiteX10" fmla="*/ 96679 w 419100"/>
                                      <a:gd name="connsiteY10" fmla="*/ 527929 h 542925"/>
                                      <a:gd name="connsiteX11" fmla="*/ 60484 w 419100"/>
                                      <a:gd name="connsiteY11" fmla="*/ 535549 h 542925"/>
                                      <a:gd name="connsiteX12" fmla="*/ 52864 w 419100"/>
                                      <a:gd name="connsiteY12" fmla="*/ 536502 h 542925"/>
                                      <a:gd name="connsiteX13" fmla="*/ 45244 w 419100"/>
                                      <a:gd name="connsiteY13" fmla="*/ 537454 h 542925"/>
                                      <a:gd name="connsiteX14" fmla="*/ 38576 w 419100"/>
                                      <a:gd name="connsiteY14" fmla="*/ 538406 h 542925"/>
                                      <a:gd name="connsiteX15" fmla="*/ 31909 w 419100"/>
                                      <a:gd name="connsiteY15" fmla="*/ 539359 h 542925"/>
                                      <a:gd name="connsiteX16" fmla="*/ 21431 w 419100"/>
                                      <a:gd name="connsiteY16" fmla="*/ 540311 h 542925"/>
                                      <a:gd name="connsiteX17" fmla="*/ 13811 w 419100"/>
                                      <a:gd name="connsiteY17" fmla="*/ 540311 h 542925"/>
                                      <a:gd name="connsiteX18" fmla="*/ 7144 w 419100"/>
                                      <a:gd name="connsiteY18" fmla="*/ 540311 h 542925"/>
                                      <a:gd name="connsiteX19" fmla="*/ 13811 w 419100"/>
                                      <a:gd name="connsiteY19" fmla="*/ 541264 h 542925"/>
                                      <a:gd name="connsiteX20" fmla="*/ 21431 w 419100"/>
                                      <a:gd name="connsiteY20" fmla="*/ 542216 h 542925"/>
                                      <a:gd name="connsiteX21" fmla="*/ 31909 w 419100"/>
                                      <a:gd name="connsiteY21" fmla="*/ 543169 h 542925"/>
                                      <a:gd name="connsiteX22" fmla="*/ 38576 w 419100"/>
                                      <a:gd name="connsiteY22" fmla="*/ 544121 h 542925"/>
                                      <a:gd name="connsiteX23" fmla="*/ 45244 w 419100"/>
                                      <a:gd name="connsiteY23" fmla="*/ 544121 h 542925"/>
                                      <a:gd name="connsiteX24" fmla="*/ 52864 w 419100"/>
                                      <a:gd name="connsiteY24" fmla="*/ 544121 h 542925"/>
                                      <a:gd name="connsiteX25" fmla="*/ 61436 w 419100"/>
                                      <a:gd name="connsiteY25" fmla="*/ 544121 h 542925"/>
                                      <a:gd name="connsiteX26" fmla="*/ 99536 w 419100"/>
                                      <a:gd name="connsiteY26" fmla="*/ 542216 h 542925"/>
                                      <a:gd name="connsiteX27" fmla="*/ 144304 w 419100"/>
                                      <a:gd name="connsiteY27" fmla="*/ 534596 h 542925"/>
                                      <a:gd name="connsiteX28" fmla="*/ 192881 w 419100"/>
                                      <a:gd name="connsiteY28" fmla="*/ 517451 h 542925"/>
                                      <a:gd name="connsiteX29" fmla="*/ 241459 w 419100"/>
                                      <a:gd name="connsiteY29" fmla="*/ 489829 h 542925"/>
                                      <a:gd name="connsiteX30" fmla="*/ 286226 w 419100"/>
                                      <a:gd name="connsiteY30" fmla="*/ 452681 h 542925"/>
                                      <a:gd name="connsiteX31" fmla="*/ 324326 w 419100"/>
                                      <a:gd name="connsiteY31" fmla="*/ 408866 h 542925"/>
                                      <a:gd name="connsiteX32" fmla="*/ 354806 w 419100"/>
                                      <a:gd name="connsiteY32" fmla="*/ 361241 h 542925"/>
                                      <a:gd name="connsiteX33" fmla="*/ 378619 w 419100"/>
                                      <a:gd name="connsiteY33" fmla="*/ 314569 h 542925"/>
                                      <a:gd name="connsiteX34" fmla="*/ 395764 w 419100"/>
                                      <a:gd name="connsiteY34" fmla="*/ 270754 h 542925"/>
                                      <a:gd name="connsiteX35" fmla="*/ 414814 w 419100"/>
                                      <a:gd name="connsiteY35" fmla="*/ 202174 h 542925"/>
                                      <a:gd name="connsiteX36" fmla="*/ 416719 w 419100"/>
                                      <a:gd name="connsiteY36" fmla="*/ 190744 h 542925"/>
                                      <a:gd name="connsiteX37" fmla="*/ 418624 w 419100"/>
                                      <a:gd name="connsiteY37" fmla="*/ 174551 h 542925"/>
                                      <a:gd name="connsiteX38" fmla="*/ 369094 w 419100"/>
                                      <a:gd name="connsiteY38" fmla="*/ 25961 h 542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</a:cxnLst>
                                    <a:rect l="l" t="t" r="r" b="b"/>
                                    <a:pathLst>
                                      <a:path w="419100" h="542925">
                                        <a:moveTo>
                                          <a:pt x="369094" y="25961"/>
                                        </a:moveTo>
                                        <a:cubicBezTo>
                                          <a:pt x="307181" y="-17854"/>
                                          <a:pt x="215741" y="18341"/>
                                          <a:pt x="224314" y="98351"/>
                                        </a:cubicBezTo>
                                        <a:cubicBezTo>
                                          <a:pt x="230981" y="165026"/>
                                          <a:pt x="331946" y="141214"/>
                                          <a:pt x="312896" y="262181"/>
                                        </a:cubicBezTo>
                                        <a:cubicBezTo>
                                          <a:pt x="310991" y="271706"/>
                                          <a:pt x="309086" y="281231"/>
                                          <a:pt x="306229" y="290756"/>
                                        </a:cubicBezTo>
                                        <a:cubicBezTo>
                                          <a:pt x="302419" y="305044"/>
                                          <a:pt x="298609" y="319331"/>
                                          <a:pt x="292894" y="334571"/>
                                        </a:cubicBezTo>
                                        <a:cubicBezTo>
                                          <a:pt x="287179" y="349811"/>
                                          <a:pt x="281464" y="365051"/>
                                          <a:pt x="273844" y="379339"/>
                                        </a:cubicBezTo>
                                        <a:cubicBezTo>
                                          <a:pt x="266224" y="394579"/>
                                          <a:pt x="257651" y="408866"/>
                                          <a:pt x="248126" y="422201"/>
                                        </a:cubicBezTo>
                                        <a:cubicBezTo>
                                          <a:pt x="238601" y="435536"/>
                                          <a:pt x="227171" y="448871"/>
                                          <a:pt x="215741" y="460301"/>
                                        </a:cubicBezTo>
                                        <a:cubicBezTo>
                                          <a:pt x="204311" y="471731"/>
                                          <a:pt x="190976" y="482209"/>
                                          <a:pt x="177641" y="491734"/>
                                        </a:cubicBezTo>
                                        <a:cubicBezTo>
                                          <a:pt x="164306" y="500306"/>
                                          <a:pt x="150019" y="507926"/>
                                          <a:pt x="136684" y="513641"/>
                                        </a:cubicBezTo>
                                        <a:cubicBezTo>
                                          <a:pt x="123349" y="519356"/>
                                          <a:pt x="109061" y="524119"/>
                                          <a:pt x="96679" y="527929"/>
                                        </a:cubicBezTo>
                                        <a:cubicBezTo>
                                          <a:pt x="84296" y="531739"/>
                                          <a:pt x="71914" y="533644"/>
                                          <a:pt x="60484" y="535549"/>
                                        </a:cubicBezTo>
                                        <a:cubicBezTo>
                                          <a:pt x="57626" y="535549"/>
                                          <a:pt x="54769" y="536502"/>
                                          <a:pt x="52864" y="536502"/>
                                        </a:cubicBezTo>
                                        <a:cubicBezTo>
                                          <a:pt x="50006" y="536502"/>
                                          <a:pt x="48101" y="537454"/>
                                          <a:pt x="45244" y="537454"/>
                                        </a:cubicBezTo>
                                        <a:cubicBezTo>
                                          <a:pt x="43339" y="537454"/>
                                          <a:pt x="40481" y="538406"/>
                                          <a:pt x="38576" y="538406"/>
                                        </a:cubicBezTo>
                                        <a:cubicBezTo>
                                          <a:pt x="36671" y="538406"/>
                                          <a:pt x="34766" y="538406"/>
                                          <a:pt x="31909" y="539359"/>
                                        </a:cubicBezTo>
                                        <a:cubicBezTo>
                                          <a:pt x="28099" y="539359"/>
                                          <a:pt x="24289" y="540311"/>
                                          <a:pt x="21431" y="540311"/>
                                        </a:cubicBezTo>
                                        <a:cubicBezTo>
                                          <a:pt x="18574" y="540311"/>
                                          <a:pt x="15716" y="540311"/>
                                          <a:pt x="13811" y="540311"/>
                                        </a:cubicBezTo>
                                        <a:cubicBezTo>
                                          <a:pt x="10001" y="540311"/>
                                          <a:pt x="7144" y="540311"/>
                                          <a:pt x="7144" y="540311"/>
                                        </a:cubicBezTo>
                                        <a:cubicBezTo>
                                          <a:pt x="7144" y="540311"/>
                                          <a:pt x="9049" y="540311"/>
                                          <a:pt x="13811" y="541264"/>
                                        </a:cubicBezTo>
                                        <a:cubicBezTo>
                                          <a:pt x="15716" y="541264"/>
                                          <a:pt x="18574" y="542216"/>
                                          <a:pt x="21431" y="542216"/>
                                        </a:cubicBezTo>
                                        <a:cubicBezTo>
                                          <a:pt x="24289" y="542216"/>
                                          <a:pt x="28099" y="543169"/>
                                          <a:pt x="31909" y="543169"/>
                                        </a:cubicBezTo>
                                        <a:cubicBezTo>
                                          <a:pt x="33814" y="543169"/>
                                          <a:pt x="35719" y="543169"/>
                                          <a:pt x="38576" y="544121"/>
                                        </a:cubicBezTo>
                                        <a:cubicBezTo>
                                          <a:pt x="40481" y="544121"/>
                                          <a:pt x="43339" y="544121"/>
                                          <a:pt x="45244" y="544121"/>
                                        </a:cubicBezTo>
                                        <a:cubicBezTo>
                                          <a:pt x="48101" y="544121"/>
                                          <a:pt x="50006" y="544121"/>
                                          <a:pt x="52864" y="544121"/>
                                        </a:cubicBezTo>
                                        <a:cubicBezTo>
                                          <a:pt x="55721" y="544121"/>
                                          <a:pt x="58579" y="544121"/>
                                          <a:pt x="61436" y="544121"/>
                                        </a:cubicBezTo>
                                        <a:cubicBezTo>
                                          <a:pt x="72866" y="544121"/>
                                          <a:pt x="85249" y="544121"/>
                                          <a:pt x="99536" y="542216"/>
                                        </a:cubicBezTo>
                                        <a:cubicBezTo>
                                          <a:pt x="113824" y="541264"/>
                                          <a:pt x="128111" y="538406"/>
                                          <a:pt x="144304" y="534596"/>
                                        </a:cubicBezTo>
                                        <a:cubicBezTo>
                                          <a:pt x="160496" y="530786"/>
                                          <a:pt x="176689" y="525071"/>
                                          <a:pt x="192881" y="517451"/>
                                        </a:cubicBezTo>
                                        <a:cubicBezTo>
                                          <a:pt x="209074" y="509831"/>
                                          <a:pt x="226219" y="501259"/>
                                          <a:pt x="241459" y="489829"/>
                                        </a:cubicBezTo>
                                        <a:cubicBezTo>
                                          <a:pt x="256699" y="479351"/>
                                          <a:pt x="271939" y="466016"/>
                                          <a:pt x="286226" y="452681"/>
                                        </a:cubicBezTo>
                                        <a:cubicBezTo>
                                          <a:pt x="300514" y="439346"/>
                                          <a:pt x="312896" y="424106"/>
                                          <a:pt x="324326" y="408866"/>
                                        </a:cubicBezTo>
                                        <a:cubicBezTo>
                                          <a:pt x="335756" y="393626"/>
                                          <a:pt x="346234" y="377434"/>
                                          <a:pt x="354806" y="361241"/>
                                        </a:cubicBezTo>
                                        <a:cubicBezTo>
                                          <a:pt x="363379" y="345049"/>
                                          <a:pt x="370999" y="329809"/>
                                          <a:pt x="378619" y="314569"/>
                                        </a:cubicBezTo>
                                        <a:cubicBezTo>
                                          <a:pt x="385286" y="299329"/>
                                          <a:pt x="391001" y="284089"/>
                                          <a:pt x="395764" y="270754"/>
                                        </a:cubicBezTo>
                                        <a:cubicBezTo>
                                          <a:pt x="405289" y="243131"/>
                                          <a:pt x="411004" y="219319"/>
                                          <a:pt x="414814" y="202174"/>
                                        </a:cubicBezTo>
                                        <a:cubicBezTo>
                                          <a:pt x="415766" y="199316"/>
                                          <a:pt x="416719" y="195506"/>
                                          <a:pt x="416719" y="190744"/>
                                        </a:cubicBezTo>
                                        <a:cubicBezTo>
                                          <a:pt x="417671" y="187886"/>
                                          <a:pt x="418624" y="174551"/>
                                          <a:pt x="418624" y="174551"/>
                                        </a:cubicBezTo>
                                        <a:cubicBezTo>
                                          <a:pt x="422434" y="130736"/>
                                          <a:pt x="418624" y="62156"/>
                                          <a:pt x="369094" y="259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7" name="Freeform: Shape 2207"/>
                                <wps:cNvSpPr/>
                                <wps:spPr>
                                  <a:xfrm>
                                    <a:off x="1350645" y="1151498"/>
                                    <a:ext cx="247650" cy="104775"/>
                                  </a:xfrm>
                                  <a:custGeom>
                                    <a:avLst/>
                                    <a:gdLst>
                                      <a:gd name="connsiteX0" fmla="*/ 224314 w 247650"/>
                                      <a:gd name="connsiteY0" fmla="*/ 45244 h 104775"/>
                                      <a:gd name="connsiteX1" fmla="*/ 224314 w 247650"/>
                                      <a:gd name="connsiteY1" fmla="*/ 45244 h 104775"/>
                                      <a:gd name="connsiteX2" fmla="*/ 222409 w 247650"/>
                                      <a:gd name="connsiteY2" fmla="*/ 44291 h 104775"/>
                                      <a:gd name="connsiteX3" fmla="*/ 221456 w 247650"/>
                                      <a:gd name="connsiteY3" fmla="*/ 43339 h 104775"/>
                                      <a:gd name="connsiteX4" fmla="*/ 214789 w 247650"/>
                                      <a:gd name="connsiteY4" fmla="*/ 37624 h 104775"/>
                                      <a:gd name="connsiteX5" fmla="*/ 204311 w 247650"/>
                                      <a:gd name="connsiteY5" fmla="*/ 30956 h 104775"/>
                                      <a:gd name="connsiteX6" fmla="*/ 190024 w 247650"/>
                                      <a:gd name="connsiteY6" fmla="*/ 23336 h 104775"/>
                                      <a:gd name="connsiteX7" fmla="*/ 171926 w 247650"/>
                                      <a:gd name="connsiteY7" fmla="*/ 15716 h 104775"/>
                                      <a:gd name="connsiteX8" fmla="*/ 150971 w 247650"/>
                                      <a:gd name="connsiteY8" fmla="*/ 10002 h 104775"/>
                                      <a:gd name="connsiteX9" fmla="*/ 128111 w 247650"/>
                                      <a:gd name="connsiteY9" fmla="*/ 7144 h 104775"/>
                                      <a:gd name="connsiteX10" fmla="*/ 105251 w 247650"/>
                                      <a:gd name="connsiteY10" fmla="*/ 8097 h 104775"/>
                                      <a:gd name="connsiteX11" fmla="*/ 83344 w 247650"/>
                                      <a:gd name="connsiteY11" fmla="*/ 12859 h 104775"/>
                                      <a:gd name="connsiteX12" fmla="*/ 72866 w 247650"/>
                                      <a:gd name="connsiteY12" fmla="*/ 16669 h 104775"/>
                                      <a:gd name="connsiteX13" fmla="*/ 63341 w 247650"/>
                                      <a:gd name="connsiteY13" fmla="*/ 21431 h 104775"/>
                                      <a:gd name="connsiteX14" fmla="*/ 54769 w 247650"/>
                                      <a:gd name="connsiteY14" fmla="*/ 26194 h 104775"/>
                                      <a:gd name="connsiteX15" fmla="*/ 46196 w 247650"/>
                                      <a:gd name="connsiteY15" fmla="*/ 30956 h 104775"/>
                                      <a:gd name="connsiteX16" fmla="*/ 38576 w 247650"/>
                                      <a:gd name="connsiteY16" fmla="*/ 36672 h 104775"/>
                                      <a:gd name="connsiteX17" fmla="*/ 34766 w 247650"/>
                                      <a:gd name="connsiteY17" fmla="*/ 39529 h 104775"/>
                                      <a:gd name="connsiteX18" fmla="*/ 31909 w 247650"/>
                                      <a:gd name="connsiteY18" fmla="*/ 42386 h 104775"/>
                                      <a:gd name="connsiteX19" fmla="*/ 26194 w 247650"/>
                                      <a:gd name="connsiteY19" fmla="*/ 47149 h 104775"/>
                                      <a:gd name="connsiteX20" fmla="*/ 21431 w 247650"/>
                                      <a:gd name="connsiteY20" fmla="*/ 51911 h 104775"/>
                                      <a:gd name="connsiteX21" fmla="*/ 13811 w 247650"/>
                                      <a:gd name="connsiteY21" fmla="*/ 59531 h 104775"/>
                                      <a:gd name="connsiteX22" fmla="*/ 7144 w 247650"/>
                                      <a:gd name="connsiteY22" fmla="*/ 66199 h 104775"/>
                                      <a:gd name="connsiteX23" fmla="*/ 14764 w 247650"/>
                                      <a:gd name="connsiteY23" fmla="*/ 60484 h 104775"/>
                                      <a:gd name="connsiteX24" fmla="*/ 24289 w 247650"/>
                                      <a:gd name="connsiteY24" fmla="*/ 54769 h 104775"/>
                                      <a:gd name="connsiteX25" fmla="*/ 30004 w 247650"/>
                                      <a:gd name="connsiteY25" fmla="*/ 50959 h 104775"/>
                                      <a:gd name="connsiteX26" fmla="*/ 36671 w 247650"/>
                                      <a:gd name="connsiteY26" fmla="*/ 47149 h 104775"/>
                                      <a:gd name="connsiteX27" fmla="*/ 40481 w 247650"/>
                                      <a:gd name="connsiteY27" fmla="*/ 45244 h 104775"/>
                                      <a:gd name="connsiteX28" fmla="*/ 44291 w 247650"/>
                                      <a:gd name="connsiteY28" fmla="*/ 43339 h 104775"/>
                                      <a:gd name="connsiteX29" fmla="*/ 51911 w 247650"/>
                                      <a:gd name="connsiteY29" fmla="*/ 39529 h 104775"/>
                                      <a:gd name="connsiteX30" fmla="*/ 60484 w 247650"/>
                                      <a:gd name="connsiteY30" fmla="*/ 36672 h 104775"/>
                                      <a:gd name="connsiteX31" fmla="*/ 69056 w 247650"/>
                                      <a:gd name="connsiteY31" fmla="*/ 33814 h 104775"/>
                                      <a:gd name="connsiteX32" fmla="*/ 78581 w 247650"/>
                                      <a:gd name="connsiteY32" fmla="*/ 31909 h 104775"/>
                                      <a:gd name="connsiteX33" fmla="*/ 88106 w 247650"/>
                                      <a:gd name="connsiteY33" fmla="*/ 30956 h 104775"/>
                                      <a:gd name="connsiteX34" fmla="*/ 107156 w 247650"/>
                                      <a:gd name="connsiteY34" fmla="*/ 30956 h 104775"/>
                                      <a:gd name="connsiteX35" fmla="*/ 125254 w 247650"/>
                                      <a:gd name="connsiteY35" fmla="*/ 33814 h 104775"/>
                                      <a:gd name="connsiteX36" fmla="*/ 142399 w 247650"/>
                                      <a:gd name="connsiteY36" fmla="*/ 39529 h 104775"/>
                                      <a:gd name="connsiteX37" fmla="*/ 169069 w 247650"/>
                                      <a:gd name="connsiteY37" fmla="*/ 55722 h 104775"/>
                                      <a:gd name="connsiteX38" fmla="*/ 178594 w 247650"/>
                                      <a:gd name="connsiteY38" fmla="*/ 64294 h 104775"/>
                                      <a:gd name="connsiteX39" fmla="*/ 185261 w 247650"/>
                                      <a:gd name="connsiteY39" fmla="*/ 70961 h 104775"/>
                                      <a:gd name="connsiteX40" fmla="*/ 188119 w 247650"/>
                                      <a:gd name="connsiteY40" fmla="*/ 74772 h 104775"/>
                                      <a:gd name="connsiteX41" fmla="*/ 190024 w 247650"/>
                                      <a:gd name="connsiteY41" fmla="*/ 76677 h 104775"/>
                                      <a:gd name="connsiteX42" fmla="*/ 239554 w 247650"/>
                                      <a:gd name="connsiteY42" fmla="*/ 93822 h 104775"/>
                                      <a:gd name="connsiteX43" fmla="*/ 224314 w 247650"/>
                                      <a:gd name="connsiteY43" fmla="*/ 45244 h 1047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47650" h="104775">
                                        <a:moveTo>
                                          <a:pt x="224314" y="45244"/>
                                        </a:moveTo>
                                        <a:cubicBezTo>
                                          <a:pt x="224314" y="45244"/>
                                          <a:pt x="224314" y="45244"/>
                                          <a:pt x="224314" y="45244"/>
                                        </a:cubicBezTo>
                                        <a:cubicBezTo>
                                          <a:pt x="223361" y="44291"/>
                                          <a:pt x="223361" y="44291"/>
                                          <a:pt x="222409" y="44291"/>
                                        </a:cubicBezTo>
                                        <a:cubicBezTo>
                                          <a:pt x="222409" y="44291"/>
                                          <a:pt x="221456" y="43339"/>
                                          <a:pt x="221456" y="43339"/>
                                        </a:cubicBezTo>
                                        <a:cubicBezTo>
                                          <a:pt x="219551" y="42386"/>
                                          <a:pt x="217646" y="40481"/>
                                          <a:pt x="214789" y="37624"/>
                                        </a:cubicBezTo>
                                        <a:cubicBezTo>
                                          <a:pt x="211931" y="35719"/>
                                          <a:pt x="208121" y="32861"/>
                                          <a:pt x="204311" y="30956"/>
                                        </a:cubicBezTo>
                                        <a:cubicBezTo>
                                          <a:pt x="200501" y="28099"/>
                                          <a:pt x="195739" y="26194"/>
                                          <a:pt x="190024" y="23336"/>
                                        </a:cubicBezTo>
                                        <a:cubicBezTo>
                                          <a:pt x="184309" y="20479"/>
                                          <a:pt x="178594" y="18574"/>
                                          <a:pt x="171926" y="15716"/>
                                        </a:cubicBezTo>
                                        <a:cubicBezTo>
                                          <a:pt x="165259" y="13811"/>
                                          <a:pt x="158591" y="11906"/>
                                          <a:pt x="150971" y="10002"/>
                                        </a:cubicBezTo>
                                        <a:cubicBezTo>
                                          <a:pt x="143351" y="8097"/>
                                          <a:pt x="135731" y="8097"/>
                                          <a:pt x="128111" y="7144"/>
                                        </a:cubicBezTo>
                                        <a:cubicBezTo>
                                          <a:pt x="120491" y="7144"/>
                                          <a:pt x="112871" y="7144"/>
                                          <a:pt x="105251" y="8097"/>
                                        </a:cubicBezTo>
                                        <a:cubicBezTo>
                                          <a:pt x="97631" y="9049"/>
                                          <a:pt x="90011" y="10954"/>
                                          <a:pt x="83344" y="12859"/>
                                        </a:cubicBezTo>
                                        <a:cubicBezTo>
                                          <a:pt x="79534" y="13811"/>
                                          <a:pt x="76676" y="15716"/>
                                          <a:pt x="72866" y="16669"/>
                                        </a:cubicBezTo>
                                        <a:cubicBezTo>
                                          <a:pt x="70009" y="18574"/>
                                          <a:pt x="66199" y="19527"/>
                                          <a:pt x="63341" y="21431"/>
                                        </a:cubicBezTo>
                                        <a:cubicBezTo>
                                          <a:pt x="60484" y="23336"/>
                                          <a:pt x="57626" y="24289"/>
                                          <a:pt x="54769" y="26194"/>
                                        </a:cubicBezTo>
                                        <a:cubicBezTo>
                                          <a:pt x="51911" y="28099"/>
                                          <a:pt x="49054" y="30004"/>
                                          <a:pt x="46196" y="30956"/>
                                        </a:cubicBezTo>
                                        <a:cubicBezTo>
                                          <a:pt x="43339" y="32861"/>
                                          <a:pt x="41434" y="34766"/>
                                          <a:pt x="38576" y="36672"/>
                                        </a:cubicBezTo>
                                        <a:cubicBezTo>
                                          <a:pt x="37624" y="37624"/>
                                          <a:pt x="36671" y="38577"/>
                                          <a:pt x="34766" y="39529"/>
                                        </a:cubicBezTo>
                                        <a:cubicBezTo>
                                          <a:pt x="33814" y="40481"/>
                                          <a:pt x="32861" y="41434"/>
                                          <a:pt x="31909" y="42386"/>
                                        </a:cubicBezTo>
                                        <a:cubicBezTo>
                                          <a:pt x="30004" y="44291"/>
                                          <a:pt x="28099" y="46197"/>
                                          <a:pt x="26194" y="47149"/>
                                        </a:cubicBezTo>
                                        <a:cubicBezTo>
                                          <a:pt x="24289" y="49054"/>
                                          <a:pt x="22384" y="50006"/>
                                          <a:pt x="21431" y="51911"/>
                                        </a:cubicBezTo>
                                        <a:cubicBezTo>
                                          <a:pt x="18574" y="54769"/>
                                          <a:pt x="15716" y="57627"/>
                                          <a:pt x="13811" y="59531"/>
                                        </a:cubicBezTo>
                                        <a:cubicBezTo>
                                          <a:pt x="10001" y="64294"/>
                                          <a:pt x="7144" y="66199"/>
                                          <a:pt x="7144" y="66199"/>
                                        </a:cubicBezTo>
                                        <a:cubicBezTo>
                                          <a:pt x="7144" y="66199"/>
                                          <a:pt x="10001" y="64294"/>
                                          <a:pt x="14764" y="60484"/>
                                        </a:cubicBezTo>
                                        <a:cubicBezTo>
                                          <a:pt x="17621" y="58579"/>
                                          <a:pt x="20479" y="56674"/>
                                          <a:pt x="24289" y="54769"/>
                                        </a:cubicBezTo>
                                        <a:cubicBezTo>
                                          <a:pt x="26194" y="53816"/>
                                          <a:pt x="28099" y="52864"/>
                                          <a:pt x="30004" y="50959"/>
                                        </a:cubicBezTo>
                                        <a:cubicBezTo>
                                          <a:pt x="31909" y="50006"/>
                                          <a:pt x="33814" y="49054"/>
                                          <a:pt x="36671" y="47149"/>
                                        </a:cubicBezTo>
                                        <a:cubicBezTo>
                                          <a:pt x="37624" y="46197"/>
                                          <a:pt x="38576" y="46197"/>
                                          <a:pt x="40481" y="45244"/>
                                        </a:cubicBezTo>
                                        <a:cubicBezTo>
                                          <a:pt x="41434" y="44291"/>
                                          <a:pt x="43339" y="44291"/>
                                          <a:pt x="44291" y="43339"/>
                                        </a:cubicBezTo>
                                        <a:cubicBezTo>
                                          <a:pt x="47149" y="42386"/>
                                          <a:pt x="49054" y="41434"/>
                                          <a:pt x="51911" y="39529"/>
                                        </a:cubicBezTo>
                                        <a:cubicBezTo>
                                          <a:pt x="54769" y="38577"/>
                                          <a:pt x="57626" y="37624"/>
                                          <a:pt x="60484" y="36672"/>
                                        </a:cubicBezTo>
                                        <a:cubicBezTo>
                                          <a:pt x="63341" y="35719"/>
                                          <a:pt x="66199" y="34766"/>
                                          <a:pt x="69056" y="33814"/>
                                        </a:cubicBezTo>
                                        <a:cubicBezTo>
                                          <a:pt x="71914" y="32861"/>
                                          <a:pt x="74771" y="32861"/>
                                          <a:pt x="78581" y="31909"/>
                                        </a:cubicBezTo>
                                        <a:cubicBezTo>
                                          <a:pt x="81439" y="31909"/>
                                          <a:pt x="85249" y="30956"/>
                                          <a:pt x="88106" y="30956"/>
                                        </a:cubicBezTo>
                                        <a:cubicBezTo>
                                          <a:pt x="94774" y="30956"/>
                                          <a:pt x="100489" y="30004"/>
                                          <a:pt x="107156" y="30956"/>
                                        </a:cubicBezTo>
                                        <a:cubicBezTo>
                                          <a:pt x="113824" y="30956"/>
                                          <a:pt x="119539" y="32861"/>
                                          <a:pt x="125254" y="33814"/>
                                        </a:cubicBezTo>
                                        <a:cubicBezTo>
                                          <a:pt x="130969" y="35719"/>
                                          <a:pt x="136684" y="37624"/>
                                          <a:pt x="142399" y="39529"/>
                                        </a:cubicBezTo>
                                        <a:cubicBezTo>
                                          <a:pt x="152876" y="44291"/>
                                          <a:pt x="161449" y="50006"/>
                                          <a:pt x="169069" y="55722"/>
                                        </a:cubicBezTo>
                                        <a:cubicBezTo>
                                          <a:pt x="172879" y="58579"/>
                                          <a:pt x="175736" y="61436"/>
                                          <a:pt x="178594" y="64294"/>
                                        </a:cubicBezTo>
                                        <a:cubicBezTo>
                                          <a:pt x="181451" y="67152"/>
                                          <a:pt x="183356" y="69056"/>
                                          <a:pt x="185261" y="70961"/>
                                        </a:cubicBezTo>
                                        <a:cubicBezTo>
                                          <a:pt x="186214" y="71914"/>
                                          <a:pt x="187166" y="73819"/>
                                          <a:pt x="188119" y="74772"/>
                                        </a:cubicBezTo>
                                        <a:cubicBezTo>
                                          <a:pt x="189071" y="75724"/>
                                          <a:pt x="189071" y="76677"/>
                                          <a:pt x="190024" y="76677"/>
                                        </a:cubicBezTo>
                                        <a:cubicBezTo>
                                          <a:pt x="205264" y="95727"/>
                                          <a:pt x="225266" y="106204"/>
                                          <a:pt x="239554" y="93822"/>
                                        </a:cubicBezTo>
                                        <a:cubicBezTo>
                                          <a:pt x="250984" y="85249"/>
                                          <a:pt x="242411" y="58579"/>
                                          <a:pt x="224314" y="452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7" name="Freeform: Shape 2007"/>
                                <wps:cNvSpPr/>
                                <wps:spPr>
                                  <a:xfrm>
                                    <a:off x="439103" y="614156"/>
                                    <a:ext cx="200025" cy="161925"/>
                                  </a:xfrm>
                                  <a:custGeom>
                                    <a:avLst/>
                                    <a:gdLst>
                                      <a:gd name="connsiteX0" fmla="*/ 90011 w 200025"/>
                                      <a:gd name="connsiteY0" fmla="*/ 138720 h 161925"/>
                                      <a:gd name="connsiteX1" fmla="*/ 81439 w 200025"/>
                                      <a:gd name="connsiteY1" fmla="*/ 142530 h 161925"/>
                                      <a:gd name="connsiteX2" fmla="*/ 72866 w 200025"/>
                                      <a:gd name="connsiteY2" fmla="*/ 145388 h 161925"/>
                                      <a:gd name="connsiteX3" fmla="*/ 64294 w 200025"/>
                                      <a:gd name="connsiteY3" fmla="*/ 148245 h 161925"/>
                                      <a:gd name="connsiteX4" fmla="*/ 55721 w 200025"/>
                                      <a:gd name="connsiteY4" fmla="*/ 150150 h 161925"/>
                                      <a:gd name="connsiteX5" fmla="*/ 48101 w 200025"/>
                                      <a:gd name="connsiteY5" fmla="*/ 152055 h 161925"/>
                                      <a:gd name="connsiteX6" fmla="*/ 44291 w 200025"/>
                                      <a:gd name="connsiteY6" fmla="*/ 153008 h 161925"/>
                                      <a:gd name="connsiteX7" fmla="*/ 40481 w 200025"/>
                                      <a:gd name="connsiteY7" fmla="*/ 153008 h 161925"/>
                                      <a:gd name="connsiteX8" fmla="*/ 33814 w 200025"/>
                                      <a:gd name="connsiteY8" fmla="*/ 153960 h 161925"/>
                                      <a:gd name="connsiteX9" fmla="*/ 27146 w 200025"/>
                                      <a:gd name="connsiteY9" fmla="*/ 153960 h 161925"/>
                                      <a:gd name="connsiteX10" fmla="*/ 16669 w 200025"/>
                                      <a:gd name="connsiteY10" fmla="*/ 153960 h 161925"/>
                                      <a:gd name="connsiteX11" fmla="*/ 7144 w 200025"/>
                                      <a:gd name="connsiteY11" fmla="*/ 153960 h 161925"/>
                                      <a:gd name="connsiteX12" fmla="*/ 15716 w 200025"/>
                                      <a:gd name="connsiteY12" fmla="*/ 155865 h 161925"/>
                                      <a:gd name="connsiteX13" fmla="*/ 26194 w 200025"/>
                                      <a:gd name="connsiteY13" fmla="*/ 157770 h 161925"/>
                                      <a:gd name="connsiteX14" fmla="*/ 32861 w 200025"/>
                                      <a:gd name="connsiteY14" fmla="*/ 158722 h 161925"/>
                                      <a:gd name="connsiteX15" fmla="*/ 40481 w 200025"/>
                                      <a:gd name="connsiteY15" fmla="*/ 159675 h 161925"/>
                                      <a:gd name="connsiteX16" fmla="*/ 44291 w 200025"/>
                                      <a:gd name="connsiteY16" fmla="*/ 159675 h 161925"/>
                                      <a:gd name="connsiteX17" fmla="*/ 48101 w 200025"/>
                                      <a:gd name="connsiteY17" fmla="*/ 159675 h 161925"/>
                                      <a:gd name="connsiteX18" fmla="*/ 56674 w 200025"/>
                                      <a:gd name="connsiteY18" fmla="*/ 159675 h 161925"/>
                                      <a:gd name="connsiteX19" fmla="*/ 66199 w 200025"/>
                                      <a:gd name="connsiteY19" fmla="*/ 159675 h 161925"/>
                                      <a:gd name="connsiteX20" fmla="*/ 75724 w 200025"/>
                                      <a:gd name="connsiteY20" fmla="*/ 158722 h 161925"/>
                                      <a:gd name="connsiteX21" fmla="*/ 85249 w 200025"/>
                                      <a:gd name="connsiteY21" fmla="*/ 156818 h 161925"/>
                                      <a:gd name="connsiteX22" fmla="*/ 95726 w 200025"/>
                                      <a:gd name="connsiteY22" fmla="*/ 153960 h 161925"/>
                                      <a:gd name="connsiteX23" fmla="*/ 115729 w 200025"/>
                                      <a:gd name="connsiteY23" fmla="*/ 146340 h 161925"/>
                                      <a:gd name="connsiteX24" fmla="*/ 134779 w 200025"/>
                                      <a:gd name="connsiteY24" fmla="*/ 134910 h 161925"/>
                                      <a:gd name="connsiteX25" fmla="*/ 150971 w 200025"/>
                                      <a:gd name="connsiteY25" fmla="*/ 120622 h 161925"/>
                                      <a:gd name="connsiteX26" fmla="*/ 164306 w 200025"/>
                                      <a:gd name="connsiteY26" fmla="*/ 105383 h 161925"/>
                                      <a:gd name="connsiteX27" fmla="*/ 174784 w 200025"/>
                                      <a:gd name="connsiteY27" fmla="*/ 90143 h 161925"/>
                                      <a:gd name="connsiteX28" fmla="*/ 182404 w 200025"/>
                                      <a:gd name="connsiteY28" fmla="*/ 76808 h 161925"/>
                                      <a:gd name="connsiteX29" fmla="*/ 187166 w 200025"/>
                                      <a:gd name="connsiteY29" fmla="*/ 65378 h 161925"/>
                                      <a:gd name="connsiteX30" fmla="*/ 190024 w 200025"/>
                                      <a:gd name="connsiteY30" fmla="*/ 57758 h 161925"/>
                                      <a:gd name="connsiteX31" fmla="*/ 190024 w 200025"/>
                                      <a:gd name="connsiteY31" fmla="*/ 56805 h 161925"/>
                                      <a:gd name="connsiteX32" fmla="*/ 190024 w 200025"/>
                                      <a:gd name="connsiteY32" fmla="*/ 55853 h 161925"/>
                                      <a:gd name="connsiteX33" fmla="*/ 190024 w 200025"/>
                                      <a:gd name="connsiteY33" fmla="*/ 54900 h 161925"/>
                                      <a:gd name="connsiteX34" fmla="*/ 174784 w 200025"/>
                                      <a:gd name="connsiteY34" fmla="*/ 7275 h 161925"/>
                                      <a:gd name="connsiteX35" fmla="*/ 145256 w 200025"/>
                                      <a:gd name="connsiteY35" fmla="*/ 47280 h 161925"/>
                                      <a:gd name="connsiteX36" fmla="*/ 145256 w 200025"/>
                                      <a:gd name="connsiteY36" fmla="*/ 50138 h 161925"/>
                                      <a:gd name="connsiteX37" fmla="*/ 145256 w 200025"/>
                                      <a:gd name="connsiteY37" fmla="*/ 53947 h 161925"/>
                                      <a:gd name="connsiteX38" fmla="*/ 143351 w 200025"/>
                                      <a:gd name="connsiteY38" fmla="*/ 62520 h 161925"/>
                                      <a:gd name="connsiteX39" fmla="*/ 140494 w 200025"/>
                                      <a:gd name="connsiteY39" fmla="*/ 73950 h 161925"/>
                                      <a:gd name="connsiteX40" fmla="*/ 128111 w 200025"/>
                                      <a:gd name="connsiteY40" fmla="*/ 100620 h 161925"/>
                                      <a:gd name="connsiteX41" fmla="*/ 117634 w 200025"/>
                                      <a:gd name="connsiteY41" fmla="*/ 113955 h 161925"/>
                                      <a:gd name="connsiteX42" fmla="*/ 105251 w 200025"/>
                                      <a:gd name="connsiteY42" fmla="*/ 126338 h 161925"/>
                                      <a:gd name="connsiteX43" fmla="*/ 90011 w 200025"/>
                                      <a:gd name="connsiteY43" fmla="*/ 138720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00025" h="161925">
                                        <a:moveTo>
                                          <a:pt x="90011" y="138720"/>
                                        </a:moveTo>
                                        <a:cubicBezTo>
                                          <a:pt x="87154" y="139672"/>
                                          <a:pt x="84296" y="141578"/>
                                          <a:pt x="81439" y="142530"/>
                                        </a:cubicBezTo>
                                        <a:cubicBezTo>
                                          <a:pt x="78581" y="143483"/>
                                          <a:pt x="75724" y="144435"/>
                                          <a:pt x="72866" y="145388"/>
                                        </a:cubicBezTo>
                                        <a:cubicBezTo>
                                          <a:pt x="70009" y="146340"/>
                                          <a:pt x="67151" y="147293"/>
                                          <a:pt x="64294" y="148245"/>
                                        </a:cubicBezTo>
                                        <a:cubicBezTo>
                                          <a:pt x="61436" y="149197"/>
                                          <a:pt x="58579" y="149197"/>
                                          <a:pt x="55721" y="150150"/>
                                        </a:cubicBezTo>
                                        <a:cubicBezTo>
                                          <a:pt x="52864" y="151103"/>
                                          <a:pt x="50006" y="151103"/>
                                          <a:pt x="48101" y="152055"/>
                                        </a:cubicBezTo>
                                        <a:cubicBezTo>
                                          <a:pt x="47149" y="152055"/>
                                          <a:pt x="45244" y="152055"/>
                                          <a:pt x="44291" y="153008"/>
                                        </a:cubicBezTo>
                                        <a:cubicBezTo>
                                          <a:pt x="43339" y="153008"/>
                                          <a:pt x="41434" y="153008"/>
                                          <a:pt x="40481" y="153008"/>
                                        </a:cubicBezTo>
                                        <a:cubicBezTo>
                                          <a:pt x="37624" y="153008"/>
                                          <a:pt x="35719" y="153960"/>
                                          <a:pt x="33814" y="153960"/>
                                        </a:cubicBezTo>
                                        <a:cubicBezTo>
                                          <a:pt x="31909" y="153960"/>
                                          <a:pt x="29051" y="153960"/>
                                          <a:pt x="27146" y="153960"/>
                                        </a:cubicBezTo>
                                        <a:cubicBezTo>
                                          <a:pt x="23336" y="153960"/>
                                          <a:pt x="19526" y="153960"/>
                                          <a:pt x="16669" y="153960"/>
                                        </a:cubicBezTo>
                                        <a:cubicBezTo>
                                          <a:pt x="10954" y="153960"/>
                                          <a:pt x="7144" y="153960"/>
                                          <a:pt x="7144" y="153960"/>
                                        </a:cubicBezTo>
                                        <a:cubicBezTo>
                                          <a:pt x="7144" y="153960"/>
                                          <a:pt x="10001" y="154913"/>
                                          <a:pt x="15716" y="155865"/>
                                        </a:cubicBezTo>
                                        <a:cubicBezTo>
                                          <a:pt x="18574" y="156818"/>
                                          <a:pt x="22384" y="156818"/>
                                          <a:pt x="26194" y="157770"/>
                                        </a:cubicBezTo>
                                        <a:cubicBezTo>
                                          <a:pt x="28099" y="157770"/>
                                          <a:pt x="30004" y="158722"/>
                                          <a:pt x="32861" y="158722"/>
                                        </a:cubicBezTo>
                                        <a:cubicBezTo>
                                          <a:pt x="34766" y="158722"/>
                                          <a:pt x="37624" y="159675"/>
                                          <a:pt x="40481" y="159675"/>
                                        </a:cubicBezTo>
                                        <a:cubicBezTo>
                                          <a:pt x="41434" y="159675"/>
                                          <a:pt x="43339" y="159675"/>
                                          <a:pt x="44291" y="159675"/>
                                        </a:cubicBezTo>
                                        <a:cubicBezTo>
                                          <a:pt x="45244" y="159675"/>
                                          <a:pt x="47149" y="159675"/>
                                          <a:pt x="48101" y="159675"/>
                                        </a:cubicBezTo>
                                        <a:cubicBezTo>
                                          <a:pt x="50959" y="159675"/>
                                          <a:pt x="53816" y="159675"/>
                                          <a:pt x="56674" y="159675"/>
                                        </a:cubicBezTo>
                                        <a:cubicBezTo>
                                          <a:pt x="59531" y="159675"/>
                                          <a:pt x="62389" y="159675"/>
                                          <a:pt x="66199" y="159675"/>
                                        </a:cubicBezTo>
                                        <a:cubicBezTo>
                                          <a:pt x="69056" y="159675"/>
                                          <a:pt x="72866" y="158722"/>
                                          <a:pt x="75724" y="158722"/>
                                        </a:cubicBezTo>
                                        <a:cubicBezTo>
                                          <a:pt x="78581" y="157770"/>
                                          <a:pt x="82391" y="157770"/>
                                          <a:pt x="85249" y="156818"/>
                                        </a:cubicBezTo>
                                        <a:cubicBezTo>
                                          <a:pt x="88106" y="155865"/>
                                          <a:pt x="91916" y="154913"/>
                                          <a:pt x="95726" y="153960"/>
                                        </a:cubicBezTo>
                                        <a:cubicBezTo>
                                          <a:pt x="102394" y="152055"/>
                                          <a:pt x="109061" y="149197"/>
                                          <a:pt x="115729" y="146340"/>
                                        </a:cubicBezTo>
                                        <a:cubicBezTo>
                                          <a:pt x="122396" y="143483"/>
                                          <a:pt x="129064" y="138720"/>
                                          <a:pt x="134779" y="134910"/>
                                        </a:cubicBezTo>
                                        <a:cubicBezTo>
                                          <a:pt x="140494" y="130147"/>
                                          <a:pt x="146209" y="125385"/>
                                          <a:pt x="150971" y="120622"/>
                                        </a:cubicBezTo>
                                        <a:cubicBezTo>
                                          <a:pt x="155734" y="115860"/>
                                          <a:pt x="160496" y="110145"/>
                                          <a:pt x="164306" y="105383"/>
                                        </a:cubicBezTo>
                                        <a:cubicBezTo>
                                          <a:pt x="168116" y="100620"/>
                                          <a:pt x="171926" y="94905"/>
                                          <a:pt x="174784" y="90143"/>
                                        </a:cubicBezTo>
                                        <a:cubicBezTo>
                                          <a:pt x="177641" y="85380"/>
                                          <a:pt x="179546" y="80618"/>
                                          <a:pt x="182404" y="76808"/>
                                        </a:cubicBezTo>
                                        <a:cubicBezTo>
                                          <a:pt x="184309" y="72997"/>
                                          <a:pt x="186214" y="69188"/>
                                          <a:pt x="187166" y="65378"/>
                                        </a:cubicBezTo>
                                        <a:cubicBezTo>
                                          <a:pt x="188119" y="62520"/>
                                          <a:pt x="189071" y="59663"/>
                                          <a:pt x="190024" y="57758"/>
                                        </a:cubicBezTo>
                                        <a:cubicBezTo>
                                          <a:pt x="190024" y="56805"/>
                                          <a:pt x="190024" y="56805"/>
                                          <a:pt x="190024" y="56805"/>
                                        </a:cubicBezTo>
                                        <a:cubicBezTo>
                                          <a:pt x="190024" y="56805"/>
                                          <a:pt x="190024" y="55853"/>
                                          <a:pt x="190024" y="55853"/>
                                        </a:cubicBezTo>
                                        <a:cubicBezTo>
                                          <a:pt x="190024" y="54900"/>
                                          <a:pt x="190024" y="54900"/>
                                          <a:pt x="190024" y="54900"/>
                                        </a:cubicBezTo>
                                        <a:cubicBezTo>
                                          <a:pt x="197644" y="34897"/>
                                          <a:pt x="190024" y="9180"/>
                                          <a:pt x="174784" y="7275"/>
                                        </a:cubicBezTo>
                                        <a:cubicBezTo>
                                          <a:pt x="156686" y="5370"/>
                                          <a:pt x="147161" y="24420"/>
                                          <a:pt x="145256" y="47280"/>
                                        </a:cubicBezTo>
                                        <a:cubicBezTo>
                                          <a:pt x="145256" y="48233"/>
                                          <a:pt x="145256" y="49185"/>
                                          <a:pt x="145256" y="50138"/>
                                        </a:cubicBezTo>
                                        <a:cubicBezTo>
                                          <a:pt x="145256" y="51090"/>
                                          <a:pt x="145256" y="52995"/>
                                          <a:pt x="145256" y="53947"/>
                                        </a:cubicBezTo>
                                        <a:cubicBezTo>
                                          <a:pt x="145256" y="56805"/>
                                          <a:pt x="144304" y="59663"/>
                                          <a:pt x="143351" y="62520"/>
                                        </a:cubicBezTo>
                                        <a:cubicBezTo>
                                          <a:pt x="142399" y="66330"/>
                                          <a:pt x="141446" y="70140"/>
                                          <a:pt x="140494" y="73950"/>
                                        </a:cubicBezTo>
                                        <a:cubicBezTo>
                                          <a:pt x="137636" y="82522"/>
                                          <a:pt x="133826" y="92047"/>
                                          <a:pt x="128111" y="100620"/>
                                        </a:cubicBezTo>
                                        <a:cubicBezTo>
                                          <a:pt x="125254" y="105383"/>
                                          <a:pt x="121444" y="110145"/>
                                          <a:pt x="117634" y="113955"/>
                                        </a:cubicBezTo>
                                        <a:cubicBezTo>
                                          <a:pt x="113824" y="117765"/>
                                          <a:pt x="110014" y="122528"/>
                                          <a:pt x="105251" y="126338"/>
                                        </a:cubicBezTo>
                                        <a:cubicBezTo>
                                          <a:pt x="100489" y="132053"/>
                                          <a:pt x="95726" y="135863"/>
                                          <a:pt x="90011" y="13872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1" name="Freeform: Shape 2011"/>
                                <wps:cNvSpPr/>
                                <wps:spPr>
                                  <a:xfrm>
                                    <a:off x="486728" y="781928"/>
                                    <a:ext cx="152400" cy="133350"/>
                                  </a:xfrm>
                                  <a:custGeom>
                                    <a:avLst/>
                                    <a:gdLst>
                                      <a:gd name="connsiteX0" fmla="*/ 22384 w 152400"/>
                                      <a:gd name="connsiteY0" fmla="*/ 11906 h 133350"/>
                                      <a:gd name="connsiteX1" fmla="*/ 27146 w 152400"/>
                                      <a:gd name="connsiteY1" fmla="*/ 11906 h 133350"/>
                                      <a:gd name="connsiteX2" fmla="*/ 32861 w 152400"/>
                                      <a:gd name="connsiteY2" fmla="*/ 12859 h 133350"/>
                                      <a:gd name="connsiteX3" fmla="*/ 35719 w 152400"/>
                                      <a:gd name="connsiteY3" fmla="*/ 12859 h 133350"/>
                                      <a:gd name="connsiteX4" fmla="*/ 38576 w 152400"/>
                                      <a:gd name="connsiteY4" fmla="*/ 13811 h 133350"/>
                                      <a:gd name="connsiteX5" fmla="*/ 45244 w 152400"/>
                                      <a:gd name="connsiteY5" fmla="*/ 14764 h 133350"/>
                                      <a:gd name="connsiteX6" fmla="*/ 51911 w 152400"/>
                                      <a:gd name="connsiteY6" fmla="*/ 16669 h 133350"/>
                                      <a:gd name="connsiteX7" fmla="*/ 58579 w 152400"/>
                                      <a:gd name="connsiteY7" fmla="*/ 19526 h 133350"/>
                                      <a:gd name="connsiteX8" fmla="*/ 65246 w 152400"/>
                                      <a:gd name="connsiteY8" fmla="*/ 22384 h 133350"/>
                                      <a:gd name="connsiteX9" fmla="*/ 71914 w 152400"/>
                                      <a:gd name="connsiteY9" fmla="*/ 26194 h 133350"/>
                                      <a:gd name="connsiteX10" fmla="*/ 84296 w 152400"/>
                                      <a:gd name="connsiteY10" fmla="*/ 34766 h 133350"/>
                                      <a:gd name="connsiteX11" fmla="*/ 94774 w 152400"/>
                                      <a:gd name="connsiteY11" fmla="*/ 45244 h 133350"/>
                                      <a:gd name="connsiteX12" fmla="*/ 102394 w 152400"/>
                                      <a:gd name="connsiteY12" fmla="*/ 56674 h 133350"/>
                                      <a:gd name="connsiteX13" fmla="*/ 111919 w 152400"/>
                                      <a:gd name="connsiteY13" fmla="*/ 78581 h 133350"/>
                                      <a:gd name="connsiteX14" fmla="*/ 113824 w 152400"/>
                                      <a:gd name="connsiteY14" fmla="*/ 88106 h 133350"/>
                                      <a:gd name="connsiteX15" fmla="*/ 114776 w 152400"/>
                                      <a:gd name="connsiteY15" fmla="*/ 95726 h 133350"/>
                                      <a:gd name="connsiteX16" fmla="*/ 114776 w 152400"/>
                                      <a:gd name="connsiteY16" fmla="*/ 99536 h 133350"/>
                                      <a:gd name="connsiteX17" fmla="*/ 114776 w 152400"/>
                                      <a:gd name="connsiteY17" fmla="*/ 101441 h 133350"/>
                                      <a:gd name="connsiteX18" fmla="*/ 138589 w 152400"/>
                                      <a:gd name="connsiteY18" fmla="*/ 134779 h 133350"/>
                                      <a:gd name="connsiteX19" fmla="*/ 152876 w 152400"/>
                                      <a:gd name="connsiteY19" fmla="*/ 96679 h 133350"/>
                                      <a:gd name="connsiteX20" fmla="*/ 152876 w 152400"/>
                                      <a:gd name="connsiteY20" fmla="*/ 95726 h 133350"/>
                                      <a:gd name="connsiteX21" fmla="*/ 152876 w 152400"/>
                                      <a:gd name="connsiteY21" fmla="*/ 94774 h 133350"/>
                                      <a:gd name="connsiteX22" fmla="*/ 152876 w 152400"/>
                                      <a:gd name="connsiteY22" fmla="*/ 93822 h 133350"/>
                                      <a:gd name="connsiteX23" fmla="*/ 150971 w 152400"/>
                                      <a:gd name="connsiteY23" fmla="*/ 87154 h 133350"/>
                                      <a:gd name="connsiteX24" fmla="*/ 147161 w 152400"/>
                                      <a:gd name="connsiteY24" fmla="*/ 77629 h 133350"/>
                                      <a:gd name="connsiteX25" fmla="*/ 141446 w 152400"/>
                                      <a:gd name="connsiteY25" fmla="*/ 66199 h 133350"/>
                                      <a:gd name="connsiteX26" fmla="*/ 133826 w 152400"/>
                                      <a:gd name="connsiteY26" fmla="*/ 53816 h 133350"/>
                                      <a:gd name="connsiteX27" fmla="*/ 123349 w 152400"/>
                                      <a:gd name="connsiteY27" fmla="*/ 40481 h 133350"/>
                                      <a:gd name="connsiteX28" fmla="*/ 110014 w 152400"/>
                                      <a:gd name="connsiteY28" fmla="*/ 28099 h 133350"/>
                                      <a:gd name="connsiteX29" fmla="*/ 94774 w 152400"/>
                                      <a:gd name="connsiteY29" fmla="*/ 18574 h 133350"/>
                                      <a:gd name="connsiteX30" fmla="*/ 78581 w 152400"/>
                                      <a:gd name="connsiteY30" fmla="*/ 11906 h 133350"/>
                                      <a:gd name="connsiteX31" fmla="*/ 70009 w 152400"/>
                                      <a:gd name="connsiteY31" fmla="*/ 10001 h 133350"/>
                                      <a:gd name="connsiteX32" fmla="*/ 62389 w 152400"/>
                                      <a:gd name="connsiteY32" fmla="*/ 8097 h 133350"/>
                                      <a:gd name="connsiteX33" fmla="*/ 54769 w 152400"/>
                                      <a:gd name="connsiteY33" fmla="*/ 7144 h 133350"/>
                                      <a:gd name="connsiteX34" fmla="*/ 47149 w 152400"/>
                                      <a:gd name="connsiteY34" fmla="*/ 7144 h 133350"/>
                                      <a:gd name="connsiteX35" fmla="*/ 40481 w 152400"/>
                                      <a:gd name="connsiteY35" fmla="*/ 7144 h 133350"/>
                                      <a:gd name="connsiteX36" fmla="*/ 37624 w 152400"/>
                                      <a:gd name="connsiteY36" fmla="*/ 7144 h 133350"/>
                                      <a:gd name="connsiteX37" fmla="*/ 34766 w 152400"/>
                                      <a:gd name="connsiteY37" fmla="*/ 7144 h 133350"/>
                                      <a:gd name="connsiteX38" fmla="*/ 29051 w 152400"/>
                                      <a:gd name="connsiteY38" fmla="*/ 7144 h 133350"/>
                                      <a:gd name="connsiteX39" fmla="*/ 23336 w 152400"/>
                                      <a:gd name="connsiteY39" fmla="*/ 8097 h 133350"/>
                                      <a:gd name="connsiteX40" fmla="*/ 14764 w 152400"/>
                                      <a:gd name="connsiteY40" fmla="*/ 9049 h 133350"/>
                                      <a:gd name="connsiteX41" fmla="*/ 7144 w 152400"/>
                                      <a:gd name="connsiteY41" fmla="*/ 10954 h 133350"/>
                                      <a:gd name="connsiteX42" fmla="*/ 14764 w 152400"/>
                                      <a:gd name="connsiteY42" fmla="*/ 10954 h 133350"/>
                                      <a:gd name="connsiteX43" fmla="*/ 22384 w 152400"/>
                                      <a:gd name="connsiteY43" fmla="*/ 11906 h 133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133350">
                                        <a:moveTo>
                                          <a:pt x="22384" y="11906"/>
                                        </a:moveTo>
                                        <a:cubicBezTo>
                                          <a:pt x="24289" y="11906"/>
                                          <a:pt x="26194" y="11906"/>
                                          <a:pt x="27146" y="11906"/>
                                        </a:cubicBezTo>
                                        <a:cubicBezTo>
                                          <a:pt x="29051" y="11906"/>
                                          <a:pt x="30956" y="12859"/>
                                          <a:pt x="32861" y="12859"/>
                                        </a:cubicBezTo>
                                        <a:cubicBezTo>
                                          <a:pt x="33814" y="12859"/>
                                          <a:pt x="34766" y="12859"/>
                                          <a:pt x="35719" y="12859"/>
                                        </a:cubicBezTo>
                                        <a:cubicBezTo>
                                          <a:pt x="36671" y="12859"/>
                                          <a:pt x="37624" y="12859"/>
                                          <a:pt x="38576" y="13811"/>
                                        </a:cubicBezTo>
                                        <a:cubicBezTo>
                                          <a:pt x="40481" y="13811"/>
                                          <a:pt x="42386" y="14764"/>
                                          <a:pt x="45244" y="14764"/>
                                        </a:cubicBezTo>
                                        <a:cubicBezTo>
                                          <a:pt x="47149" y="15716"/>
                                          <a:pt x="50006" y="15716"/>
                                          <a:pt x="51911" y="16669"/>
                                        </a:cubicBezTo>
                                        <a:cubicBezTo>
                                          <a:pt x="53816" y="17622"/>
                                          <a:pt x="56674" y="18574"/>
                                          <a:pt x="58579" y="19526"/>
                                        </a:cubicBezTo>
                                        <a:cubicBezTo>
                                          <a:pt x="60484" y="20479"/>
                                          <a:pt x="63341" y="21431"/>
                                          <a:pt x="65246" y="22384"/>
                                        </a:cubicBezTo>
                                        <a:cubicBezTo>
                                          <a:pt x="67151" y="23336"/>
                                          <a:pt x="70009" y="24289"/>
                                          <a:pt x="71914" y="26194"/>
                                        </a:cubicBezTo>
                                        <a:cubicBezTo>
                                          <a:pt x="75724" y="29051"/>
                                          <a:pt x="80486" y="31909"/>
                                          <a:pt x="84296" y="34766"/>
                                        </a:cubicBezTo>
                                        <a:cubicBezTo>
                                          <a:pt x="88106" y="37624"/>
                                          <a:pt x="90964" y="41434"/>
                                          <a:pt x="94774" y="45244"/>
                                        </a:cubicBezTo>
                                        <a:cubicBezTo>
                                          <a:pt x="97631" y="49054"/>
                                          <a:pt x="100489" y="52864"/>
                                          <a:pt x="102394" y="56674"/>
                                        </a:cubicBezTo>
                                        <a:cubicBezTo>
                                          <a:pt x="107156" y="64294"/>
                                          <a:pt x="110014" y="71914"/>
                                          <a:pt x="111919" y="78581"/>
                                        </a:cubicBezTo>
                                        <a:cubicBezTo>
                                          <a:pt x="112871" y="82391"/>
                                          <a:pt x="113824" y="85249"/>
                                          <a:pt x="113824" y="88106"/>
                                        </a:cubicBezTo>
                                        <a:cubicBezTo>
                                          <a:pt x="113824" y="90964"/>
                                          <a:pt x="114776" y="93822"/>
                                          <a:pt x="114776" y="95726"/>
                                        </a:cubicBezTo>
                                        <a:cubicBezTo>
                                          <a:pt x="114776" y="96679"/>
                                          <a:pt x="114776" y="98584"/>
                                          <a:pt x="114776" y="99536"/>
                                        </a:cubicBezTo>
                                        <a:cubicBezTo>
                                          <a:pt x="114776" y="100489"/>
                                          <a:pt x="114776" y="100489"/>
                                          <a:pt x="114776" y="101441"/>
                                        </a:cubicBezTo>
                                        <a:cubicBezTo>
                                          <a:pt x="115729" y="120491"/>
                                          <a:pt x="123349" y="136684"/>
                                          <a:pt x="138589" y="134779"/>
                                        </a:cubicBezTo>
                                        <a:cubicBezTo>
                                          <a:pt x="150971" y="133826"/>
                                          <a:pt x="157639" y="112872"/>
                                          <a:pt x="152876" y="96679"/>
                                        </a:cubicBezTo>
                                        <a:cubicBezTo>
                                          <a:pt x="152876" y="96679"/>
                                          <a:pt x="152876" y="96679"/>
                                          <a:pt x="152876" y="95726"/>
                                        </a:cubicBezTo>
                                        <a:cubicBezTo>
                                          <a:pt x="152876" y="95726"/>
                                          <a:pt x="152876" y="94774"/>
                                          <a:pt x="152876" y="94774"/>
                                        </a:cubicBezTo>
                                        <a:cubicBezTo>
                                          <a:pt x="152876" y="94774"/>
                                          <a:pt x="152876" y="93822"/>
                                          <a:pt x="152876" y="93822"/>
                                        </a:cubicBezTo>
                                        <a:cubicBezTo>
                                          <a:pt x="152876" y="91916"/>
                                          <a:pt x="151924" y="90011"/>
                                          <a:pt x="150971" y="87154"/>
                                        </a:cubicBezTo>
                                        <a:cubicBezTo>
                                          <a:pt x="150019" y="84297"/>
                                          <a:pt x="149066" y="81439"/>
                                          <a:pt x="147161" y="77629"/>
                                        </a:cubicBezTo>
                                        <a:cubicBezTo>
                                          <a:pt x="145256" y="73819"/>
                                          <a:pt x="144304" y="70009"/>
                                          <a:pt x="141446" y="66199"/>
                                        </a:cubicBezTo>
                                        <a:cubicBezTo>
                                          <a:pt x="139541" y="62389"/>
                                          <a:pt x="136684" y="57626"/>
                                          <a:pt x="133826" y="53816"/>
                                        </a:cubicBezTo>
                                        <a:cubicBezTo>
                                          <a:pt x="130969" y="49054"/>
                                          <a:pt x="127159" y="45244"/>
                                          <a:pt x="123349" y="40481"/>
                                        </a:cubicBezTo>
                                        <a:cubicBezTo>
                                          <a:pt x="119539" y="36672"/>
                                          <a:pt x="114776" y="31909"/>
                                          <a:pt x="110014" y="28099"/>
                                        </a:cubicBezTo>
                                        <a:cubicBezTo>
                                          <a:pt x="105251" y="24289"/>
                                          <a:pt x="100489" y="21431"/>
                                          <a:pt x="94774" y="18574"/>
                                        </a:cubicBezTo>
                                        <a:cubicBezTo>
                                          <a:pt x="89059" y="15716"/>
                                          <a:pt x="84296" y="13811"/>
                                          <a:pt x="78581" y="11906"/>
                                        </a:cubicBezTo>
                                        <a:cubicBezTo>
                                          <a:pt x="75724" y="10954"/>
                                          <a:pt x="72866" y="10001"/>
                                          <a:pt x="70009" y="10001"/>
                                        </a:cubicBezTo>
                                        <a:cubicBezTo>
                                          <a:pt x="67151" y="9049"/>
                                          <a:pt x="64294" y="9049"/>
                                          <a:pt x="62389" y="8097"/>
                                        </a:cubicBezTo>
                                        <a:cubicBezTo>
                                          <a:pt x="59531" y="8097"/>
                                          <a:pt x="56674" y="7144"/>
                                          <a:pt x="54769" y="7144"/>
                                        </a:cubicBezTo>
                                        <a:cubicBezTo>
                                          <a:pt x="51911" y="7144"/>
                                          <a:pt x="50006" y="7144"/>
                                          <a:pt x="47149" y="7144"/>
                                        </a:cubicBezTo>
                                        <a:cubicBezTo>
                                          <a:pt x="44291" y="7144"/>
                                          <a:pt x="42386" y="7144"/>
                                          <a:pt x="40481" y="7144"/>
                                        </a:cubicBezTo>
                                        <a:cubicBezTo>
                                          <a:pt x="39529" y="7144"/>
                                          <a:pt x="38576" y="7144"/>
                                          <a:pt x="37624" y="7144"/>
                                        </a:cubicBezTo>
                                        <a:cubicBezTo>
                                          <a:pt x="36671" y="7144"/>
                                          <a:pt x="35719" y="7144"/>
                                          <a:pt x="34766" y="7144"/>
                                        </a:cubicBezTo>
                                        <a:cubicBezTo>
                                          <a:pt x="32861" y="7144"/>
                                          <a:pt x="30956" y="7144"/>
                                          <a:pt x="29051" y="7144"/>
                                        </a:cubicBezTo>
                                        <a:cubicBezTo>
                                          <a:pt x="27146" y="7144"/>
                                          <a:pt x="25241" y="8097"/>
                                          <a:pt x="23336" y="8097"/>
                                        </a:cubicBezTo>
                                        <a:cubicBezTo>
                                          <a:pt x="20479" y="8097"/>
                                          <a:pt x="16669" y="9049"/>
                                          <a:pt x="14764" y="9049"/>
                                        </a:cubicBezTo>
                                        <a:cubicBezTo>
                                          <a:pt x="10001" y="10001"/>
                                          <a:pt x="7144" y="10954"/>
                                          <a:pt x="7144" y="10954"/>
                                        </a:cubicBezTo>
                                        <a:cubicBezTo>
                                          <a:pt x="7144" y="10954"/>
                                          <a:pt x="10001" y="10954"/>
                                          <a:pt x="14764" y="10954"/>
                                        </a:cubicBezTo>
                                        <a:cubicBezTo>
                                          <a:pt x="16669" y="11906"/>
                                          <a:pt x="19526" y="11906"/>
                                          <a:pt x="22384" y="119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2" name="Freeform: Shape 2012"/>
                                <wps:cNvSpPr/>
                                <wps:spPr>
                                  <a:xfrm>
                                    <a:off x="119900" y="0"/>
                                    <a:ext cx="190500" cy="219075"/>
                                  </a:xfrm>
                                  <a:custGeom>
                                    <a:avLst/>
                                    <a:gdLst>
                                      <a:gd name="connsiteX0" fmla="*/ 187282 w 190500"/>
                                      <a:gd name="connsiteY0" fmla="*/ 150897 h 219075"/>
                                      <a:gd name="connsiteX1" fmla="*/ 186329 w 190500"/>
                                      <a:gd name="connsiteY1" fmla="*/ 139467 h 219075"/>
                                      <a:gd name="connsiteX2" fmla="*/ 184424 w 190500"/>
                                      <a:gd name="connsiteY2" fmla="*/ 128037 h 219075"/>
                                      <a:gd name="connsiteX3" fmla="*/ 181567 w 190500"/>
                                      <a:gd name="connsiteY3" fmla="*/ 116607 h 219075"/>
                                      <a:gd name="connsiteX4" fmla="*/ 172042 w 190500"/>
                                      <a:gd name="connsiteY4" fmla="*/ 92795 h 219075"/>
                                      <a:gd name="connsiteX5" fmla="*/ 158707 w 190500"/>
                                      <a:gd name="connsiteY5" fmla="*/ 70887 h 219075"/>
                                      <a:gd name="connsiteX6" fmla="*/ 141562 w 190500"/>
                                      <a:gd name="connsiteY6" fmla="*/ 51837 h 219075"/>
                                      <a:gd name="connsiteX7" fmla="*/ 123464 w 190500"/>
                                      <a:gd name="connsiteY7" fmla="*/ 36597 h 219075"/>
                                      <a:gd name="connsiteX8" fmla="*/ 105367 w 190500"/>
                                      <a:gd name="connsiteY8" fmla="*/ 25167 h 219075"/>
                                      <a:gd name="connsiteX9" fmla="*/ 89174 w 190500"/>
                                      <a:gd name="connsiteY9" fmla="*/ 17547 h 219075"/>
                                      <a:gd name="connsiteX10" fmla="*/ 75839 w 190500"/>
                                      <a:gd name="connsiteY10" fmla="*/ 12784 h 219075"/>
                                      <a:gd name="connsiteX11" fmla="*/ 66314 w 190500"/>
                                      <a:gd name="connsiteY11" fmla="*/ 9927 h 219075"/>
                                      <a:gd name="connsiteX12" fmla="*/ 64409 w 190500"/>
                                      <a:gd name="connsiteY12" fmla="*/ 9927 h 219075"/>
                                      <a:gd name="connsiteX13" fmla="*/ 63457 w 190500"/>
                                      <a:gd name="connsiteY13" fmla="*/ 9927 h 219075"/>
                                      <a:gd name="connsiteX14" fmla="*/ 62504 w 190500"/>
                                      <a:gd name="connsiteY14" fmla="*/ 9927 h 219075"/>
                                      <a:gd name="connsiteX15" fmla="*/ 7259 w 190500"/>
                                      <a:gd name="connsiteY15" fmla="*/ 28977 h 219075"/>
                                      <a:gd name="connsiteX16" fmla="*/ 54884 w 190500"/>
                                      <a:gd name="connsiteY16" fmla="*/ 63267 h 219075"/>
                                      <a:gd name="connsiteX17" fmla="*/ 57742 w 190500"/>
                                      <a:gd name="connsiteY17" fmla="*/ 63267 h 219075"/>
                                      <a:gd name="connsiteX18" fmla="*/ 62504 w 190500"/>
                                      <a:gd name="connsiteY18" fmla="*/ 63267 h 219075"/>
                                      <a:gd name="connsiteX19" fmla="*/ 72982 w 190500"/>
                                      <a:gd name="connsiteY19" fmla="*/ 65172 h 219075"/>
                                      <a:gd name="connsiteX20" fmla="*/ 86317 w 190500"/>
                                      <a:gd name="connsiteY20" fmla="*/ 68030 h 219075"/>
                                      <a:gd name="connsiteX21" fmla="*/ 117749 w 190500"/>
                                      <a:gd name="connsiteY21" fmla="*/ 81364 h 219075"/>
                                      <a:gd name="connsiteX22" fmla="*/ 133942 w 190500"/>
                                      <a:gd name="connsiteY22" fmla="*/ 92795 h 219075"/>
                                      <a:gd name="connsiteX23" fmla="*/ 148229 w 190500"/>
                                      <a:gd name="connsiteY23" fmla="*/ 107082 h 219075"/>
                                      <a:gd name="connsiteX24" fmla="*/ 160612 w 190500"/>
                                      <a:gd name="connsiteY24" fmla="*/ 124227 h 219075"/>
                                      <a:gd name="connsiteX25" fmla="*/ 165374 w 190500"/>
                                      <a:gd name="connsiteY25" fmla="*/ 133752 h 219075"/>
                                      <a:gd name="connsiteX26" fmla="*/ 169184 w 190500"/>
                                      <a:gd name="connsiteY26" fmla="*/ 143277 h 219075"/>
                                      <a:gd name="connsiteX27" fmla="*/ 172042 w 190500"/>
                                      <a:gd name="connsiteY27" fmla="*/ 152802 h 219075"/>
                                      <a:gd name="connsiteX28" fmla="*/ 174899 w 190500"/>
                                      <a:gd name="connsiteY28" fmla="*/ 162327 h 219075"/>
                                      <a:gd name="connsiteX29" fmla="*/ 176804 w 190500"/>
                                      <a:gd name="connsiteY29" fmla="*/ 171852 h 219075"/>
                                      <a:gd name="connsiteX30" fmla="*/ 177757 w 190500"/>
                                      <a:gd name="connsiteY30" fmla="*/ 176614 h 219075"/>
                                      <a:gd name="connsiteX31" fmla="*/ 178709 w 190500"/>
                                      <a:gd name="connsiteY31" fmla="*/ 181377 h 219075"/>
                                      <a:gd name="connsiteX32" fmla="*/ 179662 w 190500"/>
                                      <a:gd name="connsiteY32" fmla="*/ 189949 h 219075"/>
                                      <a:gd name="connsiteX33" fmla="*/ 180614 w 190500"/>
                                      <a:gd name="connsiteY33" fmla="*/ 197570 h 219075"/>
                                      <a:gd name="connsiteX34" fmla="*/ 181567 w 190500"/>
                                      <a:gd name="connsiteY34" fmla="*/ 209952 h 219075"/>
                                      <a:gd name="connsiteX35" fmla="*/ 181567 w 190500"/>
                                      <a:gd name="connsiteY35" fmla="*/ 220430 h 219075"/>
                                      <a:gd name="connsiteX36" fmla="*/ 183472 w 190500"/>
                                      <a:gd name="connsiteY36" fmla="*/ 209952 h 219075"/>
                                      <a:gd name="connsiteX37" fmla="*/ 185377 w 190500"/>
                                      <a:gd name="connsiteY37" fmla="*/ 197570 h 219075"/>
                                      <a:gd name="connsiteX38" fmla="*/ 186329 w 190500"/>
                                      <a:gd name="connsiteY38" fmla="*/ 189949 h 219075"/>
                                      <a:gd name="connsiteX39" fmla="*/ 187282 w 190500"/>
                                      <a:gd name="connsiteY39" fmla="*/ 181377 h 219075"/>
                                      <a:gd name="connsiteX40" fmla="*/ 187282 w 190500"/>
                                      <a:gd name="connsiteY40" fmla="*/ 176614 h 219075"/>
                                      <a:gd name="connsiteX41" fmla="*/ 187282 w 190500"/>
                                      <a:gd name="connsiteY41" fmla="*/ 171852 h 219075"/>
                                      <a:gd name="connsiteX42" fmla="*/ 187282 w 190500"/>
                                      <a:gd name="connsiteY42" fmla="*/ 161374 h 219075"/>
                                      <a:gd name="connsiteX43" fmla="*/ 187282 w 190500"/>
                                      <a:gd name="connsiteY43" fmla="*/ 150897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90500" h="219075">
                                        <a:moveTo>
                                          <a:pt x="187282" y="150897"/>
                                        </a:moveTo>
                                        <a:cubicBezTo>
                                          <a:pt x="187282" y="147087"/>
                                          <a:pt x="186329" y="143277"/>
                                          <a:pt x="186329" y="139467"/>
                                        </a:cubicBezTo>
                                        <a:cubicBezTo>
                                          <a:pt x="185377" y="135657"/>
                                          <a:pt x="185377" y="131847"/>
                                          <a:pt x="184424" y="128037"/>
                                        </a:cubicBezTo>
                                        <a:cubicBezTo>
                                          <a:pt x="183472" y="124227"/>
                                          <a:pt x="182519" y="120417"/>
                                          <a:pt x="181567" y="116607"/>
                                        </a:cubicBezTo>
                                        <a:cubicBezTo>
                                          <a:pt x="178709" y="108987"/>
                                          <a:pt x="175852" y="100414"/>
                                          <a:pt x="172042" y="92795"/>
                                        </a:cubicBezTo>
                                        <a:cubicBezTo>
                                          <a:pt x="168232" y="85174"/>
                                          <a:pt x="163469" y="77555"/>
                                          <a:pt x="158707" y="70887"/>
                                        </a:cubicBezTo>
                                        <a:cubicBezTo>
                                          <a:pt x="152992" y="64220"/>
                                          <a:pt x="148229" y="57552"/>
                                          <a:pt x="141562" y="51837"/>
                                        </a:cubicBezTo>
                                        <a:cubicBezTo>
                                          <a:pt x="135847" y="46122"/>
                                          <a:pt x="129179" y="41359"/>
                                          <a:pt x="123464" y="36597"/>
                                        </a:cubicBezTo>
                                        <a:cubicBezTo>
                                          <a:pt x="117749" y="31834"/>
                                          <a:pt x="111082" y="28024"/>
                                          <a:pt x="105367" y="25167"/>
                                        </a:cubicBezTo>
                                        <a:cubicBezTo>
                                          <a:pt x="99652" y="22309"/>
                                          <a:pt x="93937" y="19452"/>
                                          <a:pt x="89174" y="17547"/>
                                        </a:cubicBezTo>
                                        <a:cubicBezTo>
                                          <a:pt x="84412" y="15642"/>
                                          <a:pt x="79649" y="13737"/>
                                          <a:pt x="75839" y="12784"/>
                                        </a:cubicBezTo>
                                        <a:cubicBezTo>
                                          <a:pt x="72029" y="11832"/>
                                          <a:pt x="69172" y="10880"/>
                                          <a:pt x="66314" y="9927"/>
                                        </a:cubicBezTo>
                                        <a:cubicBezTo>
                                          <a:pt x="65362" y="9927"/>
                                          <a:pt x="65362" y="9927"/>
                                          <a:pt x="64409" y="9927"/>
                                        </a:cubicBezTo>
                                        <a:cubicBezTo>
                                          <a:pt x="63457" y="9927"/>
                                          <a:pt x="63457" y="9927"/>
                                          <a:pt x="63457" y="9927"/>
                                        </a:cubicBezTo>
                                        <a:cubicBezTo>
                                          <a:pt x="62504" y="9927"/>
                                          <a:pt x="62504" y="9927"/>
                                          <a:pt x="62504" y="9927"/>
                                        </a:cubicBezTo>
                                        <a:cubicBezTo>
                                          <a:pt x="38692" y="2307"/>
                                          <a:pt x="9164" y="10880"/>
                                          <a:pt x="7259" y="28977"/>
                                        </a:cubicBezTo>
                                        <a:cubicBezTo>
                                          <a:pt x="5354" y="49932"/>
                                          <a:pt x="27262" y="60409"/>
                                          <a:pt x="54884" y="63267"/>
                                        </a:cubicBezTo>
                                        <a:cubicBezTo>
                                          <a:pt x="55837" y="63267"/>
                                          <a:pt x="56789" y="63267"/>
                                          <a:pt x="57742" y="63267"/>
                                        </a:cubicBezTo>
                                        <a:cubicBezTo>
                                          <a:pt x="58694" y="63267"/>
                                          <a:pt x="60599" y="63267"/>
                                          <a:pt x="62504" y="63267"/>
                                        </a:cubicBezTo>
                                        <a:cubicBezTo>
                                          <a:pt x="65362" y="63267"/>
                                          <a:pt x="69172" y="64220"/>
                                          <a:pt x="72982" y="65172"/>
                                        </a:cubicBezTo>
                                        <a:cubicBezTo>
                                          <a:pt x="76792" y="66124"/>
                                          <a:pt x="81554" y="67077"/>
                                          <a:pt x="86317" y="68030"/>
                                        </a:cubicBezTo>
                                        <a:cubicBezTo>
                                          <a:pt x="95842" y="70887"/>
                                          <a:pt x="107272" y="75649"/>
                                          <a:pt x="117749" y="81364"/>
                                        </a:cubicBezTo>
                                        <a:cubicBezTo>
                                          <a:pt x="123464" y="84222"/>
                                          <a:pt x="128227" y="88984"/>
                                          <a:pt x="133942" y="92795"/>
                                        </a:cubicBezTo>
                                        <a:cubicBezTo>
                                          <a:pt x="138704" y="97557"/>
                                          <a:pt x="144419" y="102320"/>
                                          <a:pt x="148229" y="107082"/>
                                        </a:cubicBezTo>
                                        <a:cubicBezTo>
                                          <a:pt x="152992" y="112797"/>
                                          <a:pt x="156802" y="118512"/>
                                          <a:pt x="160612" y="124227"/>
                                        </a:cubicBezTo>
                                        <a:cubicBezTo>
                                          <a:pt x="162517" y="127084"/>
                                          <a:pt x="163469" y="130895"/>
                                          <a:pt x="165374" y="133752"/>
                                        </a:cubicBezTo>
                                        <a:cubicBezTo>
                                          <a:pt x="166327" y="136609"/>
                                          <a:pt x="168232" y="140420"/>
                                          <a:pt x="169184" y="143277"/>
                                        </a:cubicBezTo>
                                        <a:cubicBezTo>
                                          <a:pt x="170137" y="146134"/>
                                          <a:pt x="171089" y="149945"/>
                                          <a:pt x="172042" y="152802"/>
                                        </a:cubicBezTo>
                                        <a:cubicBezTo>
                                          <a:pt x="172994" y="155659"/>
                                          <a:pt x="173947" y="159470"/>
                                          <a:pt x="174899" y="162327"/>
                                        </a:cubicBezTo>
                                        <a:cubicBezTo>
                                          <a:pt x="175852" y="165184"/>
                                          <a:pt x="175852" y="168995"/>
                                          <a:pt x="176804" y="171852"/>
                                        </a:cubicBezTo>
                                        <a:cubicBezTo>
                                          <a:pt x="176804" y="173757"/>
                                          <a:pt x="177757" y="174709"/>
                                          <a:pt x="177757" y="176614"/>
                                        </a:cubicBezTo>
                                        <a:cubicBezTo>
                                          <a:pt x="177757" y="178520"/>
                                          <a:pt x="177757" y="179472"/>
                                          <a:pt x="178709" y="181377"/>
                                        </a:cubicBezTo>
                                        <a:cubicBezTo>
                                          <a:pt x="178709" y="184234"/>
                                          <a:pt x="179662" y="187092"/>
                                          <a:pt x="179662" y="189949"/>
                                        </a:cubicBezTo>
                                        <a:cubicBezTo>
                                          <a:pt x="179662" y="192807"/>
                                          <a:pt x="179662" y="194712"/>
                                          <a:pt x="180614" y="197570"/>
                                        </a:cubicBezTo>
                                        <a:cubicBezTo>
                                          <a:pt x="180614" y="202332"/>
                                          <a:pt x="181567" y="206142"/>
                                          <a:pt x="181567" y="209952"/>
                                        </a:cubicBezTo>
                                        <a:cubicBezTo>
                                          <a:pt x="181567" y="216620"/>
                                          <a:pt x="181567" y="220430"/>
                                          <a:pt x="181567" y="220430"/>
                                        </a:cubicBezTo>
                                        <a:cubicBezTo>
                                          <a:pt x="181567" y="220430"/>
                                          <a:pt x="182519" y="216620"/>
                                          <a:pt x="183472" y="209952"/>
                                        </a:cubicBezTo>
                                        <a:cubicBezTo>
                                          <a:pt x="184424" y="206142"/>
                                          <a:pt x="185377" y="202332"/>
                                          <a:pt x="185377" y="197570"/>
                                        </a:cubicBezTo>
                                        <a:cubicBezTo>
                                          <a:pt x="185377" y="195664"/>
                                          <a:pt x="186329" y="192807"/>
                                          <a:pt x="186329" y="189949"/>
                                        </a:cubicBezTo>
                                        <a:cubicBezTo>
                                          <a:pt x="186329" y="187092"/>
                                          <a:pt x="187282" y="184234"/>
                                          <a:pt x="187282" y="181377"/>
                                        </a:cubicBezTo>
                                        <a:cubicBezTo>
                                          <a:pt x="187282" y="179472"/>
                                          <a:pt x="187282" y="178520"/>
                                          <a:pt x="187282" y="176614"/>
                                        </a:cubicBezTo>
                                        <a:cubicBezTo>
                                          <a:pt x="187282" y="174709"/>
                                          <a:pt x="187282" y="173757"/>
                                          <a:pt x="187282" y="171852"/>
                                        </a:cubicBezTo>
                                        <a:cubicBezTo>
                                          <a:pt x="187282" y="168995"/>
                                          <a:pt x="187282" y="165184"/>
                                          <a:pt x="187282" y="161374"/>
                                        </a:cubicBezTo>
                                        <a:cubicBezTo>
                                          <a:pt x="187282" y="158517"/>
                                          <a:pt x="187282" y="154707"/>
                                          <a:pt x="187282" y="15089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3" name="Freeform: Shape 2013"/>
                                <wps:cNvSpPr/>
                                <wps:spPr>
                                  <a:xfrm>
                                    <a:off x="3810" y="920993"/>
                                    <a:ext cx="257175" cy="161925"/>
                                  </a:xfrm>
                                  <a:custGeom>
                                    <a:avLst/>
                                    <a:gdLst>
                                      <a:gd name="connsiteX0" fmla="*/ 14764 w 257175"/>
                                      <a:gd name="connsiteY0" fmla="*/ 144303 h 161925"/>
                                      <a:gd name="connsiteX1" fmla="*/ 21431 w 257175"/>
                                      <a:gd name="connsiteY1" fmla="*/ 135731 h 161925"/>
                                      <a:gd name="connsiteX2" fmla="*/ 37624 w 257175"/>
                                      <a:gd name="connsiteY2" fmla="*/ 118586 h 161925"/>
                                      <a:gd name="connsiteX3" fmla="*/ 39529 w 257175"/>
                                      <a:gd name="connsiteY3" fmla="*/ 116681 h 161925"/>
                                      <a:gd name="connsiteX4" fmla="*/ 42386 w 257175"/>
                                      <a:gd name="connsiteY4" fmla="*/ 114776 h 161925"/>
                                      <a:gd name="connsiteX5" fmla="*/ 47149 w 257175"/>
                                      <a:gd name="connsiteY5" fmla="*/ 110966 h 161925"/>
                                      <a:gd name="connsiteX6" fmla="*/ 51911 w 257175"/>
                                      <a:gd name="connsiteY6" fmla="*/ 107156 h 161925"/>
                                      <a:gd name="connsiteX7" fmla="*/ 56674 w 257175"/>
                                      <a:gd name="connsiteY7" fmla="*/ 103346 h 161925"/>
                                      <a:gd name="connsiteX8" fmla="*/ 62389 w 257175"/>
                                      <a:gd name="connsiteY8" fmla="*/ 100489 h 161925"/>
                                      <a:gd name="connsiteX9" fmla="*/ 68104 w 257175"/>
                                      <a:gd name="connsiteY9" fmla="*/ 97631 h 161925"/>
                                      <a:gd name="connsiteX10" fmla="*/ 79534 w 257175"/>
                                      <a:gd name="connsiteY10" fmla="*/ 91916 h 161925"/>
                                      <a:gd name="connsiteX11" fmla="*/ 85249 w 257175"/>
                                      <a:gd name="connsiteY11" fmla="*/ 89059 h 161925"/>
                                      <a:gd name="connsiteX12" fmla="*/ 90964 w 257175"/>
                                      <a:gd name="connsiteY12" fmla="*/ 87153 h 161925"/>
                                      <a:gd name="connsiteX13" fmla="*/ 93821 w 257175"/>
                                      <a:gd name="connsiteY13" fmla="*/ 86201 h 161925"/>
                                      <a:gd name="connsiteX14" fmla="*/ 96679 w 257175"/>
                                      <a:gd name="connsiteY14" fmla="*/ 85248 h 161925"/>
                                      <a:gd name="connsiteX15" fmla="*/ 102394 w 257175"/>
                                      <a:gd name="connsiteY15" fmla="*/ 83344 h 161925"/>
                                      <a:gd name="connsiteX16" fmla="*/ 126206 w 257175"/>
                                      <a:gd name="connsiteY16" fmla="*/ 77628 h 161925"/>
                                      <a:gd name="connsiteX17" fmla="*/ 148114 w 257175"/>
                                      <a:gd name="connsiteY17" fmla="*/ 74771 h 161925"/>
                                      <a:gd name="connsiteX18" fmla="*/ 219551 w 257175"/>
                                      <a:gd name="connsiteY18" fmla="*/ 81439 h 161925"/>
                                      <a:gd name="connsiteX19" fmla="*/ 255746 w 257175"/>
                                      <a:gd name="connsiteY19" fmla="*/ 46196 h 161925"/>
                                      <a:gd name="connsiteX20" fmla="*/ 223361 w 257175"/>
                                      <a:gd name="connsiteY20" fmla="*/ 7144 h 161925"/>
                                      <a:gd name="connsiteX21" fmla="*/ 197644 w 257175"/>
                                      <a:gd name="connsiteY21" fmla="*/ 10001 h 161925"/>
                                      <a:gd name="connsiteX22" fmla="*/ 181451 w 257175"/>
                                      <a:gd name="connsiteY22" fmla="*/ 11906 h 161925"/>
                                      <a:gd name="connsiteX23" fmla="*/ 161449 w 257175"/>
                                      <a:gd name="connsiteY23" fmla="*/ 15716 h 161925"/>
                                      <a:gd name="connsiteX24" fmla="*/ 137636 w 257175"/>
                                      <a:gd name="connsiteY24" fmla="*/ 22384 h 161925"/>
                                      <a:gd name="connsiteX25" fmla="*/ 111919 w 257175"/>
                                      <a:gd name="connsiteY25" fmla="*/ 31909 h 161925"/>
                                      <a:gd name="connsiteX26" fmla="*/ 86201 w 257175"/>
                                      <a:gd name="connsiteY26" fmla="*/ 45244 h 161925"/>
                                      <a:gd name="connsiteX27" fmla="*/ 79534 w 257175"/>
                                      <a:gd name="connsiteY27" fmla="*/ 49053 h 161925"/>
                                      <a:gd name="connsiteX28" fmla="*/ 76676 w 257175"/>
                                      <a:gd name="connsiteY28" fmla="*/ 50959 h 161925"/>
                                      <a:gd name="connsiteX29" fmla="*/ 73819 w 257175"/>
                                      <a:gd name="connsiteY29" fmla="*/ 53816 h 161925"/>
                                      <a:gd name="connsiteX30" fmla="*/ 67151 w 257175"/>
                                      <a:gd name="connsiteY30" fmla="*/ 57626 h 161925"/>
                                      <a:gd name="connsiteX31" fmla="*/ 61436 w 257175"/>
                                      <a:gd name="connsiteY31" fmla="*/ 62389 h 161925"/>
                                      <a:gd name="connsiteX32" fmla="*/ 50006 w 257175"/>
                                      <a:gd name="connsiteY32" fmla="*/ 71914 h 161925"/>
                                      <a:gd name="connsiteX33" fmla="*/ 44291 w 257175"/>
                                      <a:gd name="connsiteY33" fmla="*/ 76676 h 161925"/>
                                      <a:gd name="connsiteX34" fmla="*/ 39529 w 257175"/>
                                      <a:gd name="connsiteY34" fmla="*/ 81439 h 161925"/>
                                      <a:gd name="connsiteX35" fmla="*/ 34766 w 257175"/>
                                      <a:gd name="connsiteY35" fmla="*/ 87153 h 161925"/>
                                      <a:gd name="connsiteX36" fmla="*/ 30004 w 257175"/>
                                      <a:gd name="connsiteY36" fmla="*/ 92869 h 161925"/>
                                      <a:gd name="connsiteX37" fmla="*/ 25241 w 257175"/>
                                      <a:gd name="connsiteY37" fmla="*/ 98584 h 161925"/>
                                      <a:gd name="connsiteX38" fmla="*/ 23336 w 257175"/>
                                      <a:gd name="connsiteY38" fmla="*/ 101441 h 161925"/>
                                      <a:gd name="connsiteX39" fmla="*/ 21431 w 257175"/>
                                      <a:gd name="connsiteY39" fmla="*/ 104298 h 161925"/>
                                      <a:gd name="connsiteX40" fmla="*/ 8096 w 257175"/>
                                      <a:gd name="connsiteY40" fmla="*/ 127159 h 161925"/>
                                      <a:gd name="connsiteX41" fmla="*/ 7144 w 257175"/>
                                      <a:gd name="connsiteY41" fmla="*/ 129064 h 161925"/>
                                      <a:gd name="connsiteX42" fmla="*/ 7144 w 257175"/>
                                      <a:gd name="connsiteY42" fmla="*/ 155734 h 161925"/>
                                      <a:gd name="connsiteX43" fmla="*/ 9049 w 257175"/>
                                      <a:gd name="connsiteY43" fmla="*/ 152876 h 161925"/>
                                      <a:gd name="connsiteX44" fmla="*/ 14764 w 257175"/>
                                      <a:gd name="connsiteY44" fmla="*/ 144303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</a:cxnLst>
                                    <a:rect l="l" t="t" r="r" b="b"/>
                                    <a:pathLst>
                                      <a:path w="257175" h="161925">
                                        <a:moveTo>
                                          <a:pt x="14764" y="144303"/>
                                        </a:moveTo>
                                        <a:cubicBezTo>
                                          <a:pt x="16669" y="141446"/>
                                          <a:pt x="19526" y="138589"/>
                                          <a:pt x="21431" y="135731"/>
                                        </a:cubicBezTo>
                                        <a:cubicBezTo>
                                          <a:pt x="26194" y="130016"/>
                                          <a:pt x="31909" y="124301"/>
                                          <a:pt x="37624" y="118586"/>
                                        </a:cubicBezTo>
                                        <a:cubicBezTo>
                                          <a:pt x="38576" y="117634"/>
                                          <a:pt x="39529" y="117634"/>
                                          <a:pt x="39529" y="116681"/>
                                        </a:cubicBezTo>
                                        <a:cubicBezTo>
                                          <a:pt x="40481" y="115728"/>
                                          <a:pt x="41434" y="115728"/>
                                          <a:pt x="42386" y="114776"/>
                                        </a:cubicBezTo>
                                        <a:cubicBezTo>
                                          <a:pt x="44291" y="113823"/>
                                          <a:pt x="45244" y="111919"/>
                                          <a:pt x="47149" y="110966"/>
                                        </a:cubicBezTo>
                                        <a:cubicBezTo>
                                          <a:pt x="49054" y="110014"/>
                                          <a:pt x="50959" y="108109"/>
                                          <a:pt x="51911" y="107156"/>
                                        </a:cubicBezTo>
                                        <a:cubicBezTo>
                                          <a:pt x="53816" y="106203"/>
                                          <a:pt x="55721" y="105251"/>
                                          <a:pt x="56674" y="103346"/>
                                        </a:cubicBezTo>
                                        <a:cubicBezTo>
                                          <a:pt x="58579" y="102394"/>
                                          <a:pt x="60484" y="101441"/>
                                          <a:pt x="62389" y="100489"/>
                                        </a:cubicBezTo>
                                        <a:cubicBezTo>
                                          <a:pt x="64294" y="99536"/>
                                          <a:pt x="66199" y="98584"/>
                                          <a:pt x="68104" y="97631"/>
                                        </a:cubicBezTo>
                                        <a:cubicBezTo>
                                          <a:pt x="71914" y="95726"/>
                                          <a:pt x="75724" y="93821"/>
                                          <a:pt x="79534" y="91916"/>
                                        </a:cubicBezTo>
                                        <a:lnTo>
                                          <a:pt x="85249" y="89059"/>
                                        </a:lnTo>
                                        <a:cubicBezTo>
                                          <a:pt x="87154" y="88106"/>
                                          <a:pt x="89059" y="87153"/>
                                          <a:pt x="90964" y="87153"/>
                                        </a:cubicBezTo>
                                        <a:lnTo>
                                          <a:pt x="93821" y="86201"/>
                                        </a:lnTo>
                                        <a:lnTo>
                                          <a:pt x="96679" y="85248"/>
                                        </a:lnTo>
                                        <a:cubicBezTo>
                                          <a:pt x="98584" y="84296"/>
                                          <a:pt x="100489" y="84296"/>
                                          <a:pt x="102394" y="83344"/>
                                        </a:cubicBezTo>
                                        <a:cubicBezTo>
                                          <a:pt x="110014" y="81439"/>
                                          <a:pt x="117634" y="79534"/>
                                          <a:pt x="126206" y="77628"/>
                                        </a:cubicBezTo>
                                        <a:cubicBezTo>
                                          <a:pt x="133826" y="76676"/>
                                          <a:pt x="141446" y="75723"/>
                                          <a:pt x="148114" y="74771"/>
                                        </a:cubicBezTo>
                                        <a:cubicBezTo>
                                          <a:pt x="180499" y="70961"/>
                                          <a:pt x="213836" y="81439"/>
                                          <a:pt x="219551" y="81439"/>
                                        </a:cubicBezTo>
                                        <a:cubicBezTo>
                                          <a:pt x="238601" y="82391"/>
                                          <a:pt x="254794" y="66198"/>
                                          <a:pt x="255746" y="46196"/>
                                        </a:cubicBezTo>
                                        <a:cubicBezTo>
                                          <a:pt x="256699" y="25241"/>
                                          <a:pt x="242411" y="8096"/>
                                          <a:pt x="223361" y="7144"/>
                                        </a:cubicBezTo>
                                        <a:cubicBezTo>
                                          <a:pt x="219551" y="7144"/>
                                          <a:pt x="202406" y="9048"/>
                                          <a:pt x="197644" y="10001"/>
                                        </a:cubicBezTo>
                                        <a:cubicBezTo>
                                          <a:pt x="192881" y="10953"/>
                                          <a:pt x="188119" y="10953"/>
                                          <a:pt x="181451" y="11906"/>
                                        </a:cubicBezTo>
                                        <a:cubicBezTo>
                                          <a:pt x="175736" y="12859"/>
                                          <a:pt x="168116" y="13811"/>
                                          <a:pt x="161449" y="15716"/>
                                        </a:cubicBezTo>
                                        <a:cubicBezTo>
                                          <a:pt x="153829" y="17621"/>
                                          <a:pt x="146209" y="19526"/>
                                          <a:pt x="137636" y="22384"/>
                                        </a:cubicBezTo>
                                        <a:cubicBezTo>
                                          <a:pt x="129064" y="25241"/>
                                          <a:pt x="120491" y="28098"/>
                                          <a:pt x="111919" y="31909"/>
                                        </a:cubicBezTo>
                                        <a:cubicBezTo>
                                          <a:pt x="103346" y="35719"/>
                                          <a:pt x="94774" y="40481"/>
                                          <a:pt x="86201" y="45244"/>
                                        </a:cubicBezTo>
                                        <a:cubicBezTo>
                                          <a:pt x="84296" y="46196"/>
                                          <a:pt x="82391" y="48101"/>
                                          <a:pt x="79534" y="49053"/>
                                        </a:cubicBezTo>
                                        <a:lnTo>
                                          <a:pt x="76676" y="50959"/>
                                        </a:lnTo>
                                        <a:lnTo>
                                          <a:pt x="73819" y="53816"/>
                                        </a:lnTo>
                                        <a:cubicBezTo>
                                          <a:pt x="71914" y="54769"/>
                                          <a:pt x="70009" y="56673"/>
                                          <a:pt x="67151" y="57626"/>
                                        </a:cubicBezTo>
                                        <a:lnTo>
                                          <a:pt x="61436" y="62389"/>
                                        </a:lnTo>
                                        <a:cubicBezTo>
                                          <a:pt x="57626" y="65246"/>
                                          <a:pt x="53816" y="69056"/>
                                          <a:pt x="50006" y="71914"/>
                                        </a:cubicBezTo>
                                        <a:cubicBezTo>
                                          <a:pt x="48101" y="73819"/>
                                          <a:pt x="46196" y="75723"/>
                                          <a:pt x="44291" y="76676"/>
                                        </a:cubicBezTo>
                                        <a:cubicBezTo>
                                          <a:pt x="42386" y="78581"/>
                                          <a:pt x="40481" y="80486"/>
                                          <a:pt x="39529" y="81439"/>
                                        </a:cubicBezTo>
                                        <a:cubicBezTo>
                                          <a:pt x="37624" y="83344"/>
                                          <a:pt x="36671" y="85248"/>
                                          <a:pt x="34766" y="87153"/>
                                        </a:cubicBezTo>
                                        <a:cubicBezTo>
                                          <a:pt x="32861" y="89059"/>
                                          <a:pt x="31909" y="90964"/>
                                          <a:pt x="30004" y="92869"/>
                                        </a:cubicBezTo>
                                        <a:cubicBezTo>
                                          <a:pt x="28099" y="94773"/>
                                          <a:pt x="27146" y="96678"/>
                                          <a:pt x="25241" y="98584"/>
                                        </a:cubicBezTo>
                                        <a:cubicBezTo>
                                          <a:pt x="24289" y="99536"/>
                                          <a:pt x="23336" y="100489"/>
                                          <a:pt x="23336" y="101441"/>
                                        </a:cubicBezTo>
                                        <a:cubicBezTo>
                                          <a:pt x="22384" y="102394"/>
                                          <a:pt x="22384" y="103346"/>
                                          <a:pt x="21431" y="104298"/>
                                        </a:cubicBezTo>
                                        <a:cubicBezTo>
                                          <a:pt x="16669" y="111919"/>
                                          <a:pt x="11906" y="119539"/>
                                          <a:pt x="8096" y="127159"/>
                                        </a:cubicBezTo>
                                        <a:cubicBezTo>
                                          <a:pt x="8096" y="128111"/>
                                          <a:pt x="7144" y="129064"/>
                                          <a:pt x="7144" y="129064"/>
                                        </a:cubicBezTo>
                                        <a:lnTo>
                                          <a:pt x="7144" y="155734"/>
                                        </a:lnTo>
                                        <a:cubicBezTo>
                                          <a:pt x="8096" y="154781"/>
                                          <a:pt x="8096" y="153828"/>
                                          <a:pt x="9049" y="152876"/>
                                        </a:cubicBezTo>
                                        <a:cubicBezTo>
                                          <a:pt x="10954" y="150019"/>
                                          <a:pt x="12859" y="147161"/>
                                          <a:pt x="14764" y="14430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4" name="Freeform: Shape 2014"/>
                                <wps:cNvSpPr/>
                                <wps:spPr>
                                  <a:xfrm>
                                    <a:off x="453390" y="223763"/>
                                    <a:ext cx="85725" cy="180975"/>
                                  </a:xfrm>
                                  <a:custGeom>
                                    <a:avLst/>
                                    <a:gdLst>
                                      <a:gd name="connsiteX0" fmla="*/ 21431 w 85725"/>
                                      <a:gd name="connsiteY0" fmla="*/ 37624 h 180975"/>
                                      <a:gd name="connsiteX1" fmla="*/ 22384 w 85725"/>
                                      <a:gd name="connsiteY1" fmla="*/ 31909 h 180975"/>
                                      <a:gd name="connsiteX2" fmla="*/ 24289 w 85725"/>
                                      <a:gd name="connsiteY2" fmla="*/ 26194 h 180975"/>
                                      <a:gd name="connsiteX3" fmla="*/ 26194 w 85725"/>
                                      <a:gd name="connsiteY3" fmla="*/ 21431 h 180975"/>
                                      <a:gd name="connsiteX4" fmla="*/ 28099 w 85725"/>
                                      <a:gd name="connsiteY4" fmla="*/ 17621 h 180975"/>
                                      <a:gd name="connsiteX5" fmla="*/ 29051 w 85725"/>
                                      <a:gd name="connsiteY5" fmla="*/ 15716 h 180975"/>
                                      <a:gd name="connsiteX6" fmla="*/ 30004 w 85725"/>
                                      <a:gd name="connsiteY6" fmla="*/ 13811 h 180975"/>
                                      <a:gd name="connsiteX7" fmla="*/ 32861 w 85725"/>
                                      <a:gd name="connsiteY7" fmla="*/ 7144 h 180975"/>
                                      <a:gd name="connsiteX8" fmla="*/ 28099 w 85725"/>
                                      <a:gd name="connsiteY8" fmla="*/ 12859 h 180975"/>
                                      <a:gd name="connsiteX9" fmla="*/ 27146 w 85725"/>
                                      <a:gd name="connsiteY9" fmla="*/ 14764 h 180975"/>
                                      <a:gd name="connsiteX10" fmla="*/ 26194 w 85725"/>
                                      <a:gd name="connsiteY10" fmla="*/ 16669 h 180975"/>
                                      <a:gd name="connsiteX11" fmla="*/ 23336 w 85725"/>
                                      <a:gd name="connsiteY11" fmla="*/ 20479 h 180975"/>
                                      <a:gd name="connsiteX12" fmla="*/ 20479 w 85725"/>
                                      <a:gd name="connsiteY12" fmla="*/ 25241 h 180975"/>
                                      <a:gd name="connsiteX13" fmla="*/ 17621 w 85725"/>
                                      <a:gd name="connsiteY13" fmla="*/ 30004 h 180975"/>
                                      <a:gd name="connsiteX14" fmla="*/ 14764 w 85725"/>
                                      <a:gd name="connsiteY14" fmla="*/ 35719 h 180975"/>
                                      <a:gd name="connsiteX15" fmla="*/ 11906 w 85725"/>
                                      <a:gd name="connsiteY15" fmla="*/ 42386 h 180975"/>
                                      <a:gd name="connsiteX16" fmla="*/ 8096 w 85725"/>
                                      <a:gd name="connsiteY16" fmla="*/ 56674 h 180975"/>
                                      <a:gd name="connsiteX17" fmla="*/ 8096 w 85725"/>
                                      <a:gd name="connsiteY17" fmla="*/ 58579 h 180975"/>
                                      <a:gd name="connsiteX18" fmla="*/ 8096 w 85725"/>
                                      <a:gd name="connsiteY18" fmla="*/ 60484 h 180975"/>
                                      <a:gd name="connsiteX19" fmla="*/ 7144 w 85725"/>
                                      <a:gd name="connsiteY19" fmla="*/ 64294 h 180975"/>
                                      <a:gd name="connsiteX20" fmla="*/ 7144 w 85725"/>
                                      <a:gd name="connsiteY20" fmla="*/ 68104 h 180975"/>
                                      <a:gd name="connsiteX21" fmla="*/ 7144 w 85725"/>
                                      <a:gd name="connsiteY21" fmla="*/ 71914 h 180975"/>
                                      <a:gd name="connsiteX22" fmla="*/ 7144 w 85725"/>
                                      <a:gd name="connsiteY22" fmla="*/ 75724 h 180975"/>
                                      <a:gd name="connsiteX23" fmla="*/ 7144 w 85725"/>
                                      <a:gd name="connsiteY23" fmla="*/ 79534 h 180975"/>
                                      <a:gd name="connsiteX24" fmla="*/ 7144 w 85725"/>
                                      <a:gd name="connsiteY24" fmla="*/ 88106 h 180975"/>
                                      <a:gd name="connsiteX25" fmla="*/ 7144 w 85725"/>
                                      <a:gd name="connsiteY25" fmla="*/ 91916 h 180975"/>
                                      <a:gd name="connsiteX26" fmla="*/ 8096 w 85725"/>
                                      <a:gd name="connsiteY26" fmla="*/ 95726 h 180975"/>
                                      <a:gd name="connsiteX27" fmla="*/ 8096 w 85725"/>
                                      <a:gd name="connsiteY27" fmla="*/ 97631 h 180975"/>
                                      <a:gd name="connsiteX28" fmla="*/ 8096 w 85725"/>
                                      <a:gd name="connsiteY28" fmla="*/ 99536 h 180975"/>
                                      <a:gd name="connsiteX29" fmla="*/ 9049 w 85725"/>
                                      <a:gd name="connsiteY29" fmla="*/ 103346 h 180975"/>
                                      <a:gd name="connsiteX30" fmla="*/ 13811 w 85725"/>
                                      <a:gd name="connsiteY30" fmla="*/ 119539 h 180975"/>
                                      <a:gd name="connsiteX31" fmla="*/ 19526 w 85725"/>
                                      <a:gd name="connsiteY31" fmla="*/ 133826 h 180975"/>
                                      <a:gd name="connsiteX32" fmla="*/ 26194 w 85725"/>
                                      <a:gd name="connsiteY32" fmla="*/ 146209 h 180975"/>
                                      <a:gd name="connsiteX33" fmla="*/ 32861 w 85725"/>
                                      <a:gd name="connsiteY33" fmla="*/ 156686 h 180975"/>
                                      <a:gd name="connsiteX34" fmla="*/ 38576 w 85725"/>
                                      <a:gd name="connsiteY34" fmla="*/ 164306 h 180975"/>
                                      <a:gd name="connsiteX35" fmla="*/ 47149 w 85725"/>
                                      <a:gd name="connsiteY35" fmla="*/ 175736 h 180975"/>
                                      <a:gd name="connsiteX36" fmla="*/ 76676 w 85725"/>
                                      <a:gd name="connsiteY36" fmla="*/ 174784 h 180975"/>
                                      <a:gd name="connsiteX37" fmla="*/ 77629 w 85725"/>
                                      <a:gd name="connsiteY37" fmla="*/ 145256 h 180975"/>
                                      <a:gd name="connsiteX38" fmla="*/ 47149 w 85725"/>
                                      <a:gd name="connsiteY38" fmla="*/ 117634 h 180975"/>
                                      <a:gd name="connsiteX39" fmla="*/ 39529 w 85725"/>
                                      <a:gd name="connsiteY39" fmla="*/ 107156 h 180975"/>
                                      <a:gd name="connsiteX40" fmla="*/ 32861 w 85725"/>
                                      <a:gd name="connsiteY40" fmla="*/ 95726 h 180975"/>
                                      <a:gd name="connsiteX41" fmla="*/ 30956 w 85725"/>
                                      <a:gd name="connsiteY41" fmla="*/ 92869 h 180975"/>
                                      <a:gd name="connsiteX42" fmla="*/ 30004 w 85725"/>
                                      <a:gd name="connsiteY42" fmla="*/ 90964 h 180975"/>
                                      <a:gd name="connsiteX43" fmla="*/ 29051 w 85725"/>
                                      <a:gd name="connsiteY43" fmla="*/ 89059 h 180975"/>
                                      <a:gd name="connsiteX44" fmla="*/ 28099 w 85725"/>
                                      <a:gd name="connsiteY44" fmla="*/ 86201 h 180975"/>
                                      <a:gd name="connsiteX45" fmla="*/ 27146 w 85725"/>
                                      <a:gd name="connsiteY45" fmla="*/ 82391 h 180975"/>
                                      <a:gd name="connsiteX46" fmla="*/ 25241 w 85725"/>
                                      <a:gd name="connsiteY46" fmla="*/ 75724 h 180975"/>
                                      <a:gd name="connsiteX47" fmla="*/ 24289 w 85725"/>
                                      <a:gd name="connsiteY47" fmla="*/ 71914 h 180975"/>
                                      <a:gd name="connsiteX48" fmla="*/ 23336 w 85725"/>
                                      <a:gd name="connsiteY48" fmla="*/ 68104 h 180975"/>
                                      <a:gd name="connsiteX49" fmla="*/ 22384 w 85725"/>
                                      <a:gd name="connsiteY49" fmla="*/ 64294 h 180975"/>
                                      <a:gd name="connsiteX50" fmla="*/ 22384 w 85725"/>
                                      <a:gd name="connsiteY50" fmla="*/ 60484 h 180975"/>
                                      <a:gd name="connsiteX51" fmla="*/ 22384 w 85725"/>
                                      <a:gd name="connsiteY51" fmla="*/ 56674 h 180975"/>
                                      <a:gd name="connsiteX52" fmla="*/ 22384 w 85725"/>
                                      <a:gd name="connsiteY52" fmla="*/ 54769 h 180975"/>
                                      <a:gd name="connsiteX53" fmla="*/ 22384 w 85725"/>
                                      <a:gd name="connsiteY53" fmla="*/ 52864 h 180975"/>
                                      <a:gd name="connsiteX54" fmla="*/ 23336 w 85725"/>
                                      <a:gd name="connsiteY54" fmla="*/ 39529 h 180975"/>
                                      <a:gd name="connsiteX55" fmla="*/ 21431 w 85725"/>
                                      <a:gd name="connsiteY55" fmla="*/ 3762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85725" h="180975">
                                        <a:moveTo>
                                          <a:pt x="21431" y="37624"/>
                                        </a:moveTo>
                                        <a:cubicBezTo>
                                          <a:pt x="21431" y="35719"/>
                                          <a:pt x="22384" y="33814"/>
                                          <a:pt x="22384" y="31909"/>
                                        </a:cubicBezTo>
                                        <a:cubicBezTo>
                                          <a:pt x="22384" y="30004"/>
                                          <a:pt x="23336" y="28099"/>
                                          <a:pt x="24289" y="26194"/>
                                        </a:cubicBezTo>
                                        <a:cubicBezTo>
                                          <a:pt x="24289" y="24289"/>
                                          <a:pt x="25241" y="23336"/>
                                          <a:pt x="26194" y="21431"/>
                                        </a:cubicBezTo>
                                        <a:cubicBezTo>
                                          <a:pt x="27146" y="19526"/>
                                          <a:pt x="27146" y="18574"/>
                                          <a:pt x="28099" y="17621"/>
                                        </a:cubicBezTo>
                                        <a:cubicBezTo>
                                          <a:pt x="28099" y="16669"/>
                                          <a:pt x="28099" y="16669"/>
                                          <a:pt x="29051" y="15716"/>
                                        </a:cubicBezTo>
                                        <a:cubicBezTo>
                                          <a:pt x="29051" y="14764"/>
                                          <a:pt x="30004" y="14764"/>
                                          <a:pt x="30004" y="13811"/>
                                        </a:cubicBezTo>
                                        <a:cubicBezTo>
                                          <a:pt x="31909" y="10001"/>
                                          <a:pt x="32861" y="7144"/>
                                          <a:pt x="32861" y="7144"/>
                                        </a:cubicBezTo>
                                        <a:cubicBezTo>
                                          <a:pt x="32861" y="7144"/>
                                          <a:pt x="30956" y="9049"/>
                                          <a:pt x="28099" y="12859"/>
                                        </a:cubicBezTo>
                                        <a:cubicBezTo>
                                          <a:pt x="28099" y="12859"/>
                                          <a:pt x="27146" y="13811"/>
                                          <a:pt x="27146" y="14764"/>
                                        </a:cubicBezTo>
                                        <a:cubicBezTo>
                                          <a:pt x="27146" y="15716"/>
                                          <a:pt x="26194" y="15716"/>
                                          <a:pt x="26194" y="16669"/>
                                        </a:cubicBezTo>
                                        <a:cubicBezTo>
                                          <a:pt x="25241" y="17621"/>
                                          <a:pt x="24289" y="19526"/>
                                          <a:pt x="23336" y="20479"/>
                                        </a:cubicBezTo>
                                        <a:cubicBezTo>
                                          <a:pt x="22384" y="21431"/>
                                          <a:pt x="21431" y="23336"/>
                                          <a:pt x="20479" y="25241"/>
                                        </a:cubicBezTo>
                                        <a:cubicBezTo>
                                          <a:pt x="19526" y="27146"/>
                                          <a:pt x="18574" y="28099"/>
                                          <a:pt x="17621" y="30004"/>
                                        </a:cubicBezTo>
                                        <a:cubicBezTo>
                                          <a:pt x="16669" y="31909"/>
                                          <a:pt x="15716" y="33814"/>
                                          <a:pt x="14764" y="35719"/>
                                        </a:cubicBezTo>
                                        <a:cubicBezTo>
                                          <a:pt x="13811" y="37624"/>
                                          <a:pt x="12859" y="39529"/>
                                          <a:pt x="11906" y="42386"/>
                                        </a:cubicBezTo>
                                        <a:cubicBezTo>
                                          <a:pt x="10001" y="47149"/>
                                          <a:pt x="9049" y="51911"/>
                                          <a:pt x="8096" y="56674"/>
                                        </a:cubicBezTo>
                                        <a:cubicBezTo>
                                          <a:pt x="8096" y="57626"/>
                                          <a:pt x="8096" y="57626"/>
                                          <a:pt x="8096" y="58579"/>
                                        </a:cubicBezTo>
                                        <a:cubicBezTo>
                                          <a:pt x="8096" y="59531"/>
                                          <a:pt x="8096" y="59531"/>
                                          <a:pt x="8096" y="60484"/>
                                        </a:cubicBezTo>
                                        <a:cubicBezTo>
                                          <a:pt x="8096" y="61436"/>
                                          <a:pt x="8096" y="63341"/>
                                          <a:pt x="7144" y="64294"/>
                                        </a:cubicBezTo>
                                        <a:cubicBezTo>
                                          <a:pt x="7144" y="65246"/>
                                          <a:pt x="7144" y="67151"/>
                                          <a:pt x="7144" y="68104"/>
                                        </a:cubicBezTo>
                                        <a:cubicBezTo>
                                          <a:pt x="7144" y="69056"/>
                                          <a:pt x="7144" y="70961"/>
                                          <a:pt x="7144" y="71914"/>
                                        </a:cubicBezTo>
                                        <a:cubicBezTo>
                                          <a:pt x="7144" y="72866"/>
                                          <a:pt x="7144" y="74771"/>
                                          <a:pt x="7144" y="75724"/>
                                        </a:cubicBezTo>
                                        <a:cubicBezTo>
                                          <a:pt x="7144" y="76676"/>
                                          <a:pt x="7144" y="78581"/>
                                          <a:pt x="7144" y="79534"/>
                                        </a:cubicBezTo>
                                        <a:cubicBezTo>
                                          <a:pt x="7144" y="82391"/>
                                          <a:pt x="7144" y="85249"/>
                                          <a:pt x="7144" y="88106"/>
                                        </a:cubicBezTo>
                                        <a:lnTo>
                                          <a:pt x="7144" y="91916"/>
                                        </a:lnTo>
                                        <a:cubicBezTo>
                                          <a:pt x="7144" y="92869"/>
                                          <a:pt x="7144" y="94774"/>
                                          <a:pt x="8096" y="95726"/>
                                        </a:cubicBezTo>
                                        <a:lnTo>
                                          <a:pt x="8096" y="97631"/>
                                        </a:lnTo>
                                        <a:lnTo>
                                          <a:pt x="8096" y="99536"/>
                                        </a:lnTo>
                                        <a:cubicBezTo>
                                          <a:pt x="8096" y="100489"/>
                                          <a:pt x="9049" y="102394"/>
                                          <a:pt x="9049" y="103346"/>
                                        </a:cubicBezTo>
                                        <a:cubicBezTo>
                                          <a:pt x="10001" y="109061"/>
                                          <a:pt x="11906" y="113824"/>
                                          <a:pt x="13811" y="119539"/>
                                        </a:cubicBezTo>
                                        <a:cubicBezTo>
                                          <a:pt x="15716" y="124301"/>
                                          <a:pt x="17621" y="129064"/>
                                          <a:pt x="19526" y="133826"/>
                                        </a:cubicBezTo>
                                        <a:cubicBezTo>
                                          <a:pt x="21431" y="138589"/>
                                          <a:pt x="23336" y="142399"/>
                                          <a:pt x="26194" y="146209"/>
                                        </a:cubicBezTo>
                                        <a:cubicBezTo>
                                          <a:pt x="28099" y="150019"/>
                                          <a:pt x="30004" y="153829"/>
                                          <a:pt x="32861" y="156686"/>
                                        </a:cubicBezTo>
                                        <a:cubicBezTo>
                                          <a:pt x="34766" y="159544"/>
                                          <a:pt x="36671" y="162401"/>
                                          <a:pt x="38576" y="164306"/>
                                        </a:cubicBezTo>
                                        <a:cubicBezTo>
                                          <a:pt x="40481" y="166211"/>
                                          <a:pt x="46196" y="174784"/>
                                          <a:pt x="47149" y="175736"/>
                                        </a:cubicBezTo>
                                        <a:cubicBezTo>
                                          <a:pt x="54769" y="183356"/>
                                          <a:pt x="68104" y="182403"/>
                                          <a:pt x="76676" y="174784"/>
                                        </a:cubicBezTo>
                                        <a:cubicBezTo>
                                          <a:pt x="85249" y="166211"/>
                                          <a:pt x="85249" y="152876"/>
                                          <a:pt x="77629" y="145256"/>
                                        </a:cubicBezTo>
                                        <a:cubicBezTo>
                                          <a:pt x="75724" y="143351"/>
                                          <a:pt x="57626" y="132874"/>
                                          <a:pt x="47149" y="117634"/>
                                        </a:cubicBezTo>
                                        <a:cubicBezTo>
                                          <a:pt x="44291" y="114776"/>
                                          <a:pt x="42386" y="110966"/>
                                          <a:pt x="39529" y="107156"/>
                                        </a:cubicBezTo>
                                        <a:cubicBezTo>
                                          <a:pt x="36671" y="103346"/>
                                          <a:pt x="34766" y="99536"/>
                                          <a:pt x="32861" y="95726"/>
                                        </a:cubicBezTo>
                                        <a:cubicBezTo>
                                          <a:pt x="31909" y="94774"/>
                                          <a:pt x="31909" y="93821"/>
                                          <a:pt x="30956" y="92869"/>
                                        </a:cubicBezTo>
                                        <a:lnTo>
                                          <a:pt x="30004" y="90964"/>
                                        </a:lnTo>
                                        <a:lnTo>
                                          <a:pt x="29051" y="89059"/>
                                        </a:lnTo>
                                        <a:cubicBezTo>
                                          <a:pt x="29051" y="88106"/>
                                          <a:pt x="28099" y="87154"/>
                                          <a:pt x="28099" y="86201"/>
                                        </a:cubicBezTo>
                                        <a:lnTo>
                                          <a:pt x="27146" y="82391"/>
                                        </a:lnTo>
                                        <a:cubicBezTo>
                                          <a:pt x="26194" y="80486"/>
                                          <a:pt x="26194" y="77629"/>
                                          <a:pt x="25241" y="75724"/>
                                        </a:cubicBezTo>
                                        <a:cubicBezTo>
                                          <a:pt x="25241" y="74771"/>
                                          <a:pt x="24289" y="73819"/>
                                          <a:pt x="24289" y="71914"/>
                                        </a:cubicBezTo>
                                        <a:cubicBezTo>
                                          <a:pt x="24289" y="70961"/>
                                          <a:pt x="23336" y="70009"/>
                                          <a:pt x="23336" y="68104"/>
                                        </a:cubicBezTo>
                                        <a:cubicBezTo>
                                          <a:pt x="23336" y="67151"/>
                                          <a:pt x="23336" y="66199"/>
                                          <a:pt x="22384" y="64294"/>
                                        </a:cubicBezTo>
                                        <a:cubicBezTo>
                                          <a:pt x="22384" y="63341"/>
                                          <a:pt x="22384" y="62389"/>
                                          <a:pt x="22384" y="60484"/>
                                        </a:cubicBezTo>
                                        <a:cubicBezTo>
                                          <a:pt x="22384" y="59531"/>
                                          <a:pt x="22384" y="58579"/>
                                          <a:pt x="22384" y="56674"/>
                                        </a:cubicBezTo>
                                        <a:cubicBezTo>
                                          <a:pt x="22384" y="55721"/>
                                          <a:pt x="22384" y="55721"/>
                                          <a:pt x="22384" y="54769"/>
                                        </a:cubicBezTo>
                                        <a:cubicBezTo>
                                          <a:pt x="22384" y="53816"/>
                                          <a:pt x="22384" y="53816"/>
                                          <a:pt x="22384" y="52864"/>
                                        </a:cubicBezTo>
                                        <a:cubicBezTo>
                                          <a:pt x="22384" y="48101"/>
                                          <a:pt x="22384" y="43339"/>
                                          <a:pt x="23336" y="39529"/>
                                        </a:cubicBezTo>
                                        <a:cubicBezTo>
                                          <a:pt x="20479" y="41434"/>
                                          <a:pt x="20479" y="39529"/>
                                          <a:pt x="21431" y="3762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5" name="Freeform: Shape 2015"/>
                                <wps:cNvSpPr/>
                                <wps:spPr>
                                  <a:xfrm>
                                    <a:off x="613410" y="127069"/>
                                    <a:ext cx="76200" cy="180975"/>
                                  </a:xfrm>
                                  <a:custGeom>
                                    <a:avLst/>
                                    <a:gdLst>
                                      <a:gd name="connsiteX0" fmla="*/ 44291 w 76200"/>
                                      <a:gd name="connsiteY0" fmla="*/ 108600 h 180975"/>
                                      <a:gd name="connsiteX1" fmla="*/ 44291 w 76200"/>
                                      <a:gd name="connsiteY1" fmla="*/ 112410 h 180975"/>
                                      <a:gd name="connsiteX2" fmla="*/ 43339 w 76200"/>
                                      <a:gd name="connsiteY2" fmla="*/ 119078 h 180975"/>
                                      <a:gd name="connsiteX3" fmla="*/ 42386 w 76200"/>
                                      <a:gd name="connsiteY3" fmla="*/ 122888 h 180975"/>
                                      <a:gd name="connsiteX4" fmla="*/ 41434 w 76200"/>
                                      <a:gd name="connsiteY4" fmla="*/ 126698 h 180975"/>
                                      <a:gd name="connsiteX5" fmla="*/ 40481 w 76200"/>
                                      <a:gd name="connsiteY5" fmla="*/ 130508 h 180975"/>
                                      <a:gd name="connsiteX6" fmla="*/ 39529 w 76200"/>
                                      <a:gd name="connsiteY6" fmla="*/ 134318 h 180975"/>
                                      <a:gd name="connsiteX7" fmla="*/ 38576 w 76200"/>
                                      <a:gd name="connsiteY7" fmla="*/ 137175 h 180975"/>
                                      <a:gd name="connsiteX8" fmla="*/ 37624 w 76200"/>
                                      <a:gd name="connsiteY8" fmla="*/ 139080 h 180975"/>
                                      <a:gd name="connsiteX9" fmla="*/ 36671 w 76200"/>
                                      <a:gd name="connsiteY9" fmla="*/ 140985 h 180975"/>
                                      <a:gd name="connsiteX10" fmla="*/ 30956 w 76200"/>
                                      <a:gd name="connsiteY10" fmla="*/ 153368 h 180975"/>
                                      <a:gd name="connsiteX11" fmla="*/ 28099 w 76200"/>
                                      <a:gd name="connsiteY11" fmla="*/ 159083 h 180975"/>
                                      <a:gd name="connsiteX12" fmla="*/ 24289 w 76200"/>
                                      <a:gd name="connsiteY12" fmla="*/ 163845 h 180975"/>
                                      <a:gd name="connsiteX13" fmla="*/ 20479 w 76200"/>
                                      <a:gd name="connsiteY13" fmla="*/ 167655 h 180975"/>
                                      <a:gd name="connsiteX14" fmla="*/ 17621 w 76200"/>
                                      <a:gd name="connsiteY14" fmla="*/ 171465 h 180975"/>
                                      <a:gd name="connsiteX15" fmla="*/ 14764 w 76200"/>
                                      <a:gd name="connsiteY15" fmla="*/ 174323 h 180975"/>
                                      <a:gd name="connsiteX16" fmla="*/ 13811 w 76200"/>
                                      <a:gd name="connsiteY16" fmla="*/ 175275 h 180975"/>
                                      <a:gd name="connsiteX17" fmla="*/ 12859 w 76200"/>
                                      <a:gd name="connsiteY17" fmla="*/ 176228 h 180975"/>
                                      <a:gd name="connsiteX18" fmla="*/ 7144 w 76200"/>
                                      <a:gd name="connsiteY18" fmla="*/ 180990 h 180975"/>
                                      <a:gd name="connsiteX19" fmla="*/ 13811 w 76200"/>
                                      <a:gd name="connsiteY19" fmla="*/ 177180 h 180975"/>
                                      <a:gd name="connsiteX20" fmla="*/ 15716 w 76200"/>
                                      <a:gd name="connsiteY20" fmla="*/ 176228 h 180975"/>
                                      <a:gd name="connsiteX21" fmla="*/ 17621 w 76200"/>
                                      <a:gd name="connsiteY21" fmla="*/ 175275 h 180975"/>
                                      <a:gd name="connsiteX22" fmla="*/ 21431 w 76200"/>
                                      <a:gd name="connsiteY22" fmla="*/ 172418 h 180975"/>
                                      <a:gd name="connsiteX23" fmla="*/ 25241 w 76200"/>
                                      <a:gd name="connsiteY23" fmla="*/ 169560 h 180975"/>
                                      <a:gd name="connsiteX24" fmla="*/ 30004 w 76200"/>
                                      <a:gd name="connsiteY24" fmla="*/ 165750 h 180975"/>
                                      <a:gd name="connsiteX25" fmla="*/ 34766 w 76200"/>
                                      <a:gd name="connsiteY25" fmla="*/ 161940 h 180975"/>
                                      <a:gd name="connsiteX26" fmla="*/ 39529 w 76200"/>
                                      <a:gd name="connsiteY26" fmla="*/ 157178 h 180975"/>
                                      <a:gd name="connsiteX27" fmla="*/ 49054 w 76200"/>
                                      <a:gd name="connsiteY27" fmla="*/ 145748 h 180975"/>
                                      <a:gd name="connsiteX28" fmla="*/ 50006 w 76200"/>
                                      <a:gd name="connsiteY28" fmla="*/ 143843 h 180975"/>
                                      <a:gd name="connsiteX29" fmla="*/ 50959 w 76200"/>
                                      <a:gd name="connsiteY29" fmla="*/ 141938 h 180975"/>
                                      <a:gd name="connsiteX30" fmla="*/ 52864 w 76200"/>
                                      <a:gd name="connsiteY30" fmla="*/ 138128 h 180975"/>
                                      <a:gd name="connsiteX31" fmla="*/ 54769 w 76200"/>
                                      <a:gd name="connsiteY31" fmla="*/ 134318 h 180975"/>
                                      <a:gd name="connsiteX32" fmla="*/ 56674 w 76200"/>
                                      <a:gd name="connsiteY32" fmla="*/ 130508 h 180975"/>
                                      <a:gd name="connsiteX33" fmla="*/ 58579 w 76200"/>
                                      <a:gd name="connsiteY33" fmla="*/ 126698 h 180975"/>
                                      <a:gd name="connsiteX34" fmla="*/ 60484 w 76200"/>
                                      <a:gd name="connsiteY34" fmla="*/ 122888 h 180975"/>
                                      <a:gd name="connsiteX35" fmla="*/ 63341 w 76200"/>
                                      <a:gd name="connsiteY35" fmla="*/ 115268 h 180975"/>
                                      <a:gd name="connsiteX36" fmla="*/ 64294 w 76200"/>
                                      <a:gd name="connsiteY36" fmla="*/ 111458 h 180975"/>
                                      <a:gd name="connsiteX37" fmla="*/ 65246 w 76200"/>
                                      <a:gd name="connsiteY37" fmla="*/ 107648 h 180975"/>
                                      <a:gd name="connsiteX38" fmla="*/ 66199 w 76200"/>
                                      <a:gd name="connsiteY38" fmla="*/ 105743 h 180975"/>
                                      <a:gd name="connsiteX39" fmla="*/ 66199 w 76200"/>
                                      <a:gd name="connsiteY39" fmla="*/ 103838 h 180975"/>
                                      <a:gd name="connsiteX40" fmla="*/ 67151 w 76200"/>
                                      <a:gd name="connsiteY40" fmla="*/ 100028 h 180975"/>
                                      <a:gd name="connsiteX41" fmla="*/ 69056 w 76200"/>
                                      <a:gd name="connsiteY41" fmla="*/ 83835 h 180975"/>
                                      <a:gd name="connsiteX42" fmla="*/ 69056 w 76200"/>
                                      <a:gd name="connsiteY42" fmla="*/ 68595 h 180975"/>
                                      <a:gd name="connsiteX43" fmla="*/ 68104 w 76200"/>
                                      <a:gd name="connsiteY43" fmla="*/ 54308 h 180975"/>
                                      <a:gd name="connsiteX44" fmla="*/ 66199 w 76200"/>
                                      <a:gd name="connsiteY44" fmla="*/ 42878 h 180975"/>
                                      <a:gd name="connsiteX45" fmla="*/ 64294 w 76200"/>
                                      <a:gd name="connsiteY45" fmla="*/ 33353 h 180975"/>
                                      <a:gd name="connsiteX46" fmla="*/ 60484 w 76200"/>
                                      <a:gd name="connsiteY46" fmla="*/ 19065 h 180975"/>
                                      <a:gd name="connsiteX47" fmla="*/ 32861 w 76200"/>
                                      <a:gd name="connsiteY47" fmla="*/ 8588 h 180975"/>
                                      <a:gd name="connsiteX48" fmla="*/ 20479 w 76200"/>
                                      <a:gd name="connsiteY48" fmla="*/ 35258 h 180975"/>
                                      <a:gd name="connsiteX49" fmla="*/ 37624 w 76200"/>
                                      <a:gd name="connsiteY49" fmla="*/ 72405 h 180975"/>
                                      <a:gd name="connsiteX50" fmla="*/ 40481 w 76200"/>
                                      <a:gd name="connsiteY50" fmla="*/ 84788 h 180975"/>
                                      <a:gd name="connsiteX51" fmla="*/ 42386 w 76200"/>
                                      <a:gd name="connsiteY51" fmla="*/ 98123 h 180975"/>
                                      <a:gd name="connsiteX52" fmla="*/ 42386 w 76200"/>
                                      <a:gd name="connsiteY52" fmla="*/ 101933 h 180975"/>
                                      <a:gd name="connsiteX53" fmla="*/ 42386 w 76200"/>
                                      <a:gd name="connsiteY53" fmla="*/ 103838 h 180975"/>
                                      <a:gd name="connsiteX54" fmla="*/ 42386 w 76200"/>
                                      <a:gd name="connsiteY54" fmla="*/ 105743 h 180975"/>
                                      <a:gd name="connsiteX55" fmla="*/ 44291 w 76200"/>
                                      <a:gd name="connsiteY55" fmla="*/ 108600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76200" h="180975">
                                        <a:moveTo>
                                          <a:pt x="44291" y="108600"/>
                                        </a:moveTo>
                                        <a:lnTo>
                                          <a:pt x="44291" y="112410"/>
                                        </a:lnTo>
                                        <a:cubicBezTo>
                                          <a:pt x="44291" y="115268"/>
                                          <a:pt x="43339" y="117173"/>
                                          <a:pt x="43339" y="119078"/>
                                        </a:cubicBezTo>
                                        <a:cubicBezTo>
                                          <a:pt x="43339" y="120030"/>
                                          <a:pt x="43339" y="120983"/>
                                          <a:pt x="42386" y="122888"/>
                                        </a:cubicBezTo>
                                        <a:cubicBezTo>
                                          <a:pt x="42386" y="123840"/>
                                          <a:pt x="42386" y="124793"/>
                                          <a:pt x="41434" y="126698"/>
                                        </a:cubicBezTo>
                                        <a:cubicBezTo>
                                          <a:pt x="41434" y="127650"/>
                                          <a:pt x="40481" y="128603"/>
                                          <a:pt x="40481" y="130508"/>
                                        </a:cubicBezTo>
                                        <a:cubicBezTo>
                                          <a:pt x="40481" y="131460"/>
                                          <a:pt x="39529" y="132413"/>
                                          <a:pt x="39529" y="134318"/>
                                        </a:cubicBezTo>
                                        <a:cubicBezTo>
                                          <a:pt x="39529" y="135270"/>
                                          <a:pt x="38576" y="136223"/>
                                          <a:pt x="38576" y="137175"/>
                                        </a:cubicBezTo>
                                        <a:cubicBezTo>
                                          <a:pt x="38576" y="138128"/>
                                          <a:pt x="38576" y="138128"/>
                                          <a:pt x="37624" y="139080"/>
                                        </a:cubicBezTo>
                                        <a:cubicBezTo>
                                          <a:pt x="37624" y="140033"/>
                                          <a:pt x="37624" y="140033"/>
                                          <a:pt x="36671" y="140985"/>
                                        </a:cubicBezTo>
                                        <a:cubicBezTo>
                                          <a:pt x="34766" y="145748"/>
                                          <a:pt x="32861" y="149558"/>
                                          <a:pt x="30956" y="153368"/>
                                        </a:cubicBezTo>
                                        <a:cubicBezTo>
                                          <a:pt x="30004" y="155273"/>
                                          <a:pt x="29051" y="157178"/>
                                          <a:pt x="28099" y="159083"/>
                                        </a:cubicBezTo>
                                        <a:cubicBezTo>
                                          <a:pt x="27146" y="160988"/>
                                          <a:pt x="26194" y="161940"/>
                                          <a:pt x="24289" y="163845"/>
                                        </a:cubicBezTo>
                                        <a:cubicBezTo>
                                          <a:pt x="23336" y="165750"/>
                                          <a:pt x="22384" y="166703"/>
                                          <a:pt x="20479" y="167655"/>
                                        </a:cubicBezTo>
                                        <a:cubicBezTo>
                                          <a:pt x="19526" y="168608"/>
                                          <a:pt x="18574" y="170513"/>
                                          <a:pt x="17621" y="171465"/>
                                        </a:cubicBezTo>
                                        <a:cubicBezTo>
                                          <a:pt x="16669" y="172418"/>
                                          <a:pt x="15716" y="173370"/>
                                          <a:pt x="14764" y="174323"/>
                                        </a:cubicBezTo>
                                        <a:cubicBezTo>
                                          <a:pt x="13811" y="175275"/>
                                          <a:pt x="13811" y="175275"/>
                                          <a:pt x="13811" y="175275"/>
                                        </a:cubicBezTo>
                                        <a:cubicBezTo>
                                          <a:pt x="13811" y="175275"/>
                                          <a:pt x="12859" y="176228"/>
                                          <a:pt x="12859" y="176228"/>
                                        </a:cubicBezTo>
                                        <a:cubicBezTo>
                                          <a:pt x="9049" y="179085"/>
                                          <a:pt x="7144" y="180990"/>
                                          <a:pt x="7144" y="180990"/>
                                        </a:cubicBezTo>
                                        <a:cubicBezTo>
                                          <a:pt x="7144" y="180990"/>
                                          <a:pt x="9049" y="180038"/>
                                          <a:pt x="13811" y="177180"/>
                                        </a:cubicBezTo>
                                        <a:cubicBezTo>
                                          <a:pt x="14764" y="177180"/>
                                          <a:pt x="14764" y="176228"/>
                                          <a:pt x="15716" y="176228"/>
                                        </a:cubicBezTo>
                                        <a:cubicBezTo>
                                          <a:pt x="16669" y="176228"/>
                                          <a:pt x="16669" y="175275"/>
                                          <a:pt x="17621" y="175275"/>
                                        </a:cubicBezTo>
                                        <a:cubicBezTo>
                                          <a:pt x="18574" y="174323"/>
                                          <a:pt x="20479" y="173370"/>
                                          <a:pt x="21431" y="172418"/>
                                        </a:cubicBezTo>
                                        <a:cubicBezTo>
                                          <a:pt x="22384" y="171465"/>
                                          <a:pt x="24289" y="170513"/>
                                          <a:pt x="25241" y="169560"/>
                                        </a:cubicBezTo>
                                        <a:cubicBezTo>
                                          <a:pt x="27146" y="168608"/>
                                          <a:pt x="28099" y="167655"/>
                                          <a:pt x="30004" y="165750"/>
                                        </a:cubicBezTo>
                                        <a:cubicBezTo>
                                          <a:pt x="31909" y="164798"/>
                                          <a:pt x="32861" y="162893"/>
                                          <a:pt x="34766" y="161940"/>
                                        </a:cubicBezTo>
                                        <a:cubicBezTo>
                                          <a:pt x="36671" y="160035"/>
                                          <a:pt x="37624" y="159083"/>
                                          <a:pt x="39529" y="157178"/>
                                        </a:cubicBezTo>
                                        <a:cubicBezTo>
                                          <a:pt x="42386" y="153368"/>
                                          <a:pt x="46196" y="149558"/>
                                          <a:pt x="49054" y="145748"/>
                                        </a:cubicBezTo>
                                        <a:cubicBezTo>
                                          <a:pt x="49054" y="144795"/>
                                          <a:pt x="50006" y="144795"/>
                                          <a:pt x="50006" y="143843"/>
                                        </a:cubicBezTo>
                                        <a:cubicBezTo>
                                          <a:pt x="50006" y="142890"/>
                                          <a:pt x="50959" y="142890"/>
                                          <a:pt x="50959" y="141938"/>
                                        </a:cubicBezTo>
                                        <a:cubicBezTo>
                                          <a:pt x="51911" y="140985"/>
                                          <a:pt x="51911" y="140033"/>
                                          <a:pt x="52864" y="138128"/>
                                        </a:cubicBezTo>
                                        <a:cubicBezTo>
                                          <a:pt x="53816" y="137175"/>
                                          <a:pt x="53816" y="136223"/>
                                          <a:pt x="54769" y="134318"/>
                                        </a:cubicBezTo>
                                        <a:cubicBezTo>
                                          <a:pt x="55721" y="133365"/>
                                          <a:pt x="55721" y="131460"/>
                                          <a:pt x="56674" y="130508"/>
                                        </a:cubicBezTo>
                                        <a:cubicBezTo>
                                          <a:pt x="57626" y="129555"/>
                                          <a:pt x="57626" y="127650"/>
                                          <a:pt x="58579" y="126698"/>
                                        </a:cubicBezTo>
                                        <a:cubicBezTo>
                                          <a:pt x="59531" y="125745"/>
                                          <a:pt x="59531" y="123840"/>
                                          <a:pt x="60484" y="122888"/>
                                        </a:cubicBezTo>
                                        <a:cubicBezTo>
                                          <a:pt x="61436" y="120030"/>
                                          <a:pt x="62389" y="117173"/>
                                          <a:pt x="63341" y="115268"/>
                                        </a:cubicBezTo>
                                        <a:lnTo>
                                          <a:pt x="64294" y="111458"/>
                                        </a:lnTo>
                                        <a:cubicBezTo>
                                          <a:pt x="64294" y="110505"/>
                                          <a:pt x="65246" y="108600"/>
                                          <a:pt x="65246" y="107648"/>
                                        </a:cubicBezTo>
                                        <a:lnTo>
                                          <a:pt x="66199" y="105743"/>
                                        </a:lnTo>
                                        <a:lnTo>
                                          <a:pt x="66199" y="103838"/>
                                        </a:lnTo>
                                        <a:cubicBezTo>
                                          <a:pt x="66199" y="102885"/>
                                          <a:pt x="67151" y="100980"/>
                                          <a:pt x="67151" y="100028"/>
                                        </a:cubicBezTo>
                                        <a:cubicBezTo>
                                          <a:pt x="68104" y="94313"/>
                                          <a:pt x="69056" y="88598"/>
                                          <a:pt x="69056" y="83835"/>
                                        </a:cubicBezTo>
                                        <a:cubicBezTo>
                                          <a:pt x="69056" y="78120"/>
                                          <a:pt x="69056" y="73358"/>
                                          <a:pt x="69056" y="68595"/>
                                        </a:cubicBezTo>
                                        <a:cubicBezTo>
                                          <a:pt x="69056" y="63833"/>
                                          <a:pt x="68104" y="59070"/>
                                          <a:pt x="68104" y="54308"/>
                                        </a:cubicBezTo>
                                        <a:cubicBezTo>
                                          <a:pt x="67151" y="49545"/>
                                          <a:pt x="67151" y="45735"/>
                                          <a:pt x="66199" y="42878"/>
                                        </a:cubicBezTo>
                                        <a:cubicBezTo>
                                          <a:pt x="65246" y="39068"/>
                                          <a:pt x="65246" y="36210"/>
                                          <a:pt x="64294" y="33353"/>
                                        </a:cubicBezTo>
                                        <a:cubicBezTo>
                                          <a:pt x="63341" y="30495"/>
                                          <a:pt x="61436" y="20970"/>
                                          <a:pt x="60484" y="19065"/>
                                        </a:cubicBezTo>
                                        <a:cubicBezTo>
                                          <a:pt x="56674" y="8588"/>
                                          <a:pt x="44291" y="4778"/>
                                          <a:pt x="32861" y="8588"/>
                                        </a:cubicBezTo>
                                        <a:cubicBezTo>
                                          <a:pt x="22384" y="13350"/>
                                          <a:pt x="16669" y="24780"/>
                                          <a:pt x="20479" y="35258"/>
                                        </a:cubicBezTo>
                                        <a:cubicBezTo>
                                          <a:pt x="21431" y="38115"/>
                                          <a:pt x="33814" y="54308"/>
                                          <a:pt x="37624" y="72405"/>
                                        </a:cubicBezTo>
                                        <a:cubicBezTo>
                                          <a:pt x="38576" y="76215"/>
                                          <a:pt x="39529" y="80025"/>
                                          <a:pt x="40481" y="84788"/>
                                        </a:cubicBezTo>
                                        <a:cubicBezTo>
                                          <a:pt x="41434" y="89550"/>
                                          <a:pt x="41434" y="93360"/>
                                          <a:pt x="42386" y="98123"/>
                                        </a:cubicBezTo>
                                        <a:cubicBezTo>
                                          <a:pt x="42386" y="99075"/>
                                          <a:pt x="42386" y="100028"/>
                                          <a:pt x="42386" y="101933"/>
                                        </a:cubicBezTo>
                                        <a:lnTo>
                                          <a:pt x="42386" y="103838"/>
                                        </a:lnTo>
                                        <a:lnTo>
                                          <a:pt x="42386" y="105743"/>
                                        </a:lnTo>
                                        <a:cubicBezTo>
                                          <a:pt x="44291" y="105743"/>
                                          <a:pt x="44291" y="106695"/>
                                          <a:pt x="44291" y="1086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8" name="Freeform: Shape 2208"/>
                                <wps:cNvSpPr/>
                                <wps:spPr>
                                  <a:xfrm>
                                    <a:off x="1278255" y="1240080"/>
                                    <a:ext cx="247650" cy="76200"/>
                                  </a:xfrm>
                                  <a:custGeom>
                                    <a:avLst/>
                                    <a:gdLst>
                                      <a:gd name="connsiteX0" fmla="*/ 242411 w 247650"/>
                                      <a:gd name="connsiteY0" fmla="*/ 72866 h 76200"/>
                                      <a:gd name="connsiteX1" fmla="*/ 229076 w 247650"/>
                                      <a:gd name="connsiteY1" fmla="*/ 59531 h 76200"/>
                                      <a:gd name="connsiteX2" fmla="*/ 211931 w 247650"/>
                                      <a:gd name="connsiteY2" fmla="*/ 45244 h 76200"/>
                                      <a:gd name="connsiteX3" fmla="*/ 190976 w 247650"/>
                                      <a:gd name="connsiteY3" fmla="*/ 30956 h 76200"/>
                                      <a:gd name="connsiteX4" fmla="*/ 179546 w 247650"/>
                                      <a:gd name="connsiteY4" fmla="*/ 24289 h 76200"/>
                                      <a:gd name="connsiteX5" fmla="*/ 172879 w 247650"/>
                                      <a:gd name="connsiteY5" fmla="*/ 21431 h 76200"/>
                                      <a:gd name="connsiteX6" fmla="*/ 166211 w 247650"/>
                                      <a:gd name="connsiteY6" fmla="*/ 18573 h 76200"/>
                                      <a:gd name="connsiteX7" fmla="*/ 159544 w 247650"/>
                                      <a:gd name="connsiteY7" fmla="*/ 15716 h 76200"/>
                                      <a:gd name="connsiteX8" fmla="*/ 152876 w 247650"/>
                                      <a:gd name="connsiteY8" fmla="*/ 13811 h 76200"/>
                                      <a:gd name="connsiteX9" fmla="*/ 139541 w 247650"/>
                                      <a:gd name="connsiteY9" fmla="*/ 10001 h 76200"/>
                                      <a:gd name="connsiteX10" fmla="*/ 132874 w 247650"/>
                                      <a:gd name="connsiteY10" fmla="*/ 9048 h 76200"/>
                                      <a:gd name="connsiteX11" fmla="*/ 126206 w 247650"/>
                                      <a:gd name="connsiteY11" fmla="*/ 8096 h 76200"/>
                                      <a:gd name="connsiteX12" fmla="*/ 112871 w 247650"/>
                                      <a:gd name="connsiteY12" fmla="*/ 7144 h 76200"/>
                                      <a:gd name="connsiteX13" fmla="*/ 106204 w 247650"/>
                                      <a:gd name="connsiteY13" fmla="*/ 7144 h 76200"/>
                                      <a:gd name="connsiteX14" fmla="*/ 99536 w 247650"/>
                                      <a:gd name="connsiteY14" fmla="*/ 7144 h 76200"/>
                                      <a:gd name="connsiteX15" fmla="*/ 92869 w 247650"/>
                                      <a:gd name="connsiteY15" fmla="*/ 7144 h 76200"/>
                                      <a:gd name="connsiteX16" fmla="*/ 86201 w 247650"/>
                                      <a:gd name="connsiteY16" fmla="*/ 8096 h 76200"/>
                                      <a:gd name="connsiteX17" fmla="*/ 80486 w 247650"/>
                                      <a:gd name="connsiteY17" fmla="*/ 9048 h 76200"/>
                                      <a:gd name="connsiteX18" fmla="*/ 74771 w 247650"/>
                                      <a:gd name="connsiteY18" fmla="*/ 10001 h 76200"/>
                                      <a:gd name="connsiteX19" fmla="*/ 69056 w 247650"/>
                                      <a:gd name="connsiteY19" fmla="*/ 10953 h 76200"/>
                                      <a:gd name="connsiteX20" fmla="*/ 63341 w 247650"/>
                                      <a:gd name="connsiteY20" fmla="*/ 12859 h 76200"/>
                                      <a:gd name="connsiteX21" fmla="*/ 57626 w 247650"/>
                                      <a:gd name="connsiteY21" fmla="*/ 14764 h 76200"/>
                                      <a:gd name="connsiteX22" fmla="*/ 52864 w 247650"/>
                                      <a:gd name="connsiteY22" fmla="*/ 16669 h 76200"/>
                                      <a:gd name="connsiteX23" fmla="*/ 43339 w 247650"/>
                                      <a:gd name="connsiteY23" fmla="*/ 20478 h 76200"/>
                                      <a:gd name="connsiteX24" fmla="*/ 28099 w 247650"/>
                                      <a:gd name="connsiteY24" fmla="*/ 28098 h 76200"/>
                                      <a:gd name="connsiteX25" fmla="*/ 16669 w 247650"/>
                                      <a:gd name="connsiteY25" fmla="*/ 34766 h 76200"/>
                                      <a:gd name="connsiteX26" fmla="*/ 7144 w 247650"/>
                                      <a:gd name="connsiteY26" fmla="*/ 41434 h 76200"/>
                                      <a:gd name="connsiteX27" fmla="*/ 17621 w 247650"/>
                                      <a:gd name="connsiteY27" fmla="*/ 37623 h 76200"/>
                                      <a:gd name="connsiteX28" fmla="*/ 30004 w 247650"/>
                                      <a:gd name="connsiteY28" fmla="*/ 33814 h 76200"/>
                                      <a:gd name="connsiteX29" fmla="*/ 46196 w 247650"/>
                                      <a:gd name="connsiteY29" fmla="*/ 30003 h 76200"/>
                                      <a:gd name="connsiteX30" fmla="*/ 55721 w 247650"/>
                                      <a:gd name="connsiteY30" fmla="*/ 29051 h 76200"/>
                                      <a:gd name="connsiteX31" fmla="*/ 60484 w 247650"/>
                                      <a:gd name="connsiteY31" fmla="*/ 28098 h 76200"/>
                                      <a:gd name="connsiteX32" fmla="*/ 65246 w 247650"/>
                                      <a:gd name="connsiteY32" fmla="*/ 28098 h 76200"/>
                                      <a:gd name="connsiteX33" fmla="*/ 70009 w 247650"/>
                                      <a:gd name="connsiteY33" fmla="*/ 28098 h 76200"/>
                                      <a:gd name="connsiteX34" fmla="*/ 75724 w 247650"/>
                                      <a:gd name="connsiteY34" fmla="*/ 28098 h 76200"/>
                                      <a:gd name="connsiteX35" fmla="*/ 81439 w 247650"/>
                                      <a:gd name="connsiteY35" fmla="*/ 28098 h 76200"/>
                                      <a:gd name="connsiteX36" fmla="*/ 87154 w 247650"/>
                                      <a:gd name="connsiteY36" fmla="*/ 29051 h 76200"/>
                                      <a:gd name="connsiteX37" fmla="*/ 92869 w 247650"/>
                                      <a:gd name="connsiteY37" fmla="*/ 30003 h 76200"/>
                                      <a:gd name="connsiteX38" fmla="*/ 98584 w 247650"/>
                                      <a:gd name="connsiteY38" fmla="*/ 30956 h 76200"/>
                                      <a:gd name="connsiteX39" fmla="*/ 104299 w 247650"/>
                                      <a:gd name="connsiteY39" fmla="*/ 31909 h 76200"/>
                                      <a:gd name="connsiteX40" fmla="*/ 110014 w 247650"/>
                                      <a:gd name="connsiteY40" fmla="*/ 33814 h 76200"/>
                                      <a:gd name="connsiteX41" fmla="*/ 120491 w 247650"/>
                                      <a:gd name="connsiteY41" fmla="*/ 37623 h 76200"/>
                                      <a:gd name="connsiteX42" fmla="*/ 125254 w 247650"/>
                                      <a:gd name="connsiteY42" fmla="*/ 39528 h 76200"/>
                                      <a:gd name="connsiteX43" fmla="*/ 130016 w 247650"/>
                                      <a:gd name="connsiteY43" fmla="*/ 41434 h 76200"/>
                                      <a:gd name="connsiteX44" fmla="*/ 139541 w 247650"/>
                                      <a:gd name="connsiteY44" fmla="*/ 47148 h 76200"/>
                                      <a:gd name="connsiteX45" fmla="*/ 144304 w 247650"/>
                                      <a:gd name="connsiteY45" fmla="*/ 50006 h 76200"/>
                                      <a:gd name="connsiteX46" fmla="*/ 149066 w 247650"/>
                                      <a:gd name="connsiteY46" fmla="*/ 52864 h 76200"/>
                                      <a:gd name="connsiteX47" fmla="*/ 153829 w 247650"/>
                                      <a:gd name="connsiteY47" fmla="*/ 55721 h 76200"/>
                                      <a:gd name="connsiteX48" fmla="*/ 157639 w 247650"/>
                                      <a:gd name="connsiteY48" fmla="*/ 59531 h 76200"/>
                                      <a:gd name="connsiteX49" fmla="*/ 165259 w 247650"/>
                                      <a:gd name="connsiteY49" fmla="*/ 67151 h 76200"/>
                                      <a:gd name="connsiteX50" fmla="*/ 173831 w 247650"/>
                                      <a:gd name="connsiteY50" fmla="*/ 76676 h 76200"/>
                                      <a:gd name="connsiteX51" fmla="*/ 246221 w 247650"/>
                                      <a:gd name="connsiteY51" fmla="*/ 76676 h 76200"/>
                                      <a:gd name="connsiteX52" fmla="*/ 246221 w 247650"/>
                                      <a:gd name="connsiteY52" fmla="*/ 76676 h 76200"/>
                                      <a:gd name="connsiteX53" fmla="*/ 242411 w 247650"/>
                                      <a:gd name="connsiteY53" fmla="*/ 72866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247650" h="76200">
                                        <a:moveTo>
                                          <a:pt x="242411" y="72866"/>
                                        </a:moveTo>
                                        <a:cubicBezTo>
                                          <a:pt x="238601" y="69056"/>
                                          <a:pt x="233839" y="64294"/>
                                          <a:pt x="229076" y="59531"/>
                                        </a:cubicBezTo>
                                        <a:cubicBezTo>
                                          <a:pt x="224314" y="54769"/>
                                          <a:pt x="217646" y="50006"/>
                                          <a:pt x="211931" y="45244"/>
                                        </a:cubicBezTo>
                                        <a:cubicBezTo>
                                          <a:pt x="205264" y="40481"/>
                                          <a:pt x="198596" y="35719"/>
                                          <a:pt x="190976" y="30956"/>
                                        </a:cubicBezTo>
                                        <a:cubicBezTo>
                                          <a:pt x="187166" y="29051"/>
                                          <a:pt x="183356" y="26194"/>
                                          <a:pt x="179546" y="24289"/>
                                        </a:cubicBezTo>
                                        <a:cubicBezTo>
                                          <a:pt x="177641" y="23336"/>
                                          <a:pt x="175736" y="22384"/>
                                          <a:pt x="172879" y="21431"/>
                                        </a:cubicBezTo>
                                        <a:cubicBezTo>
                                          <a:pt x="170974" y="20478"/>
                                          <a:pt x="169069" y="19526"/>
                                          <a:pt x="166211" y="18573"/>
                                        </a:cubicBezTo>
                                        <a:cubicBezTo>
                                          <a:pt x="164306" y="17621"/>
                                          <a:pt x="161449" y="16669"/>
                                          <a:pt x="159544" y="15716"/>
                                        </a:cubicBezTo>
                                        <a:cubicBezTo>
                                          <a:pt x="157639" y="14764"/>
                                          <a:pt x="154781" y="13811"/>
                                          <a:pt x="152876" y="13811"/>
                                        </a:cubicBezTo>
                                        <a:cubicBezTo>
                                          <a:pt x="148114" y="11906"/>
                                          <a:pt x="143351" y="10953"/>
                                          <a:pt x="139541" y="10001"/>
                                        </a:cubicBezTo>
                                        <a:cubicBezTo>
                                          <a:pt x="137636" y="9048"/>
                                          <a:pt x="134779" y="9048"/>
                                          <a:pt x="132874" y="9048"/>
                                        </a:cubicBezTo>
                                        <a:cubicBezTo>
                                          <a:pt x="130969" y="9048"/>
                                          <a:pt x="128111" y="8096"/>
                                          <a:pt x="126206" y="8096"/>
                                        </a:cubicBezTo>
                                        <a:cubicBezTo>
                                          <a:pt x="121444" y="8096"/>
                                          <a:pt x="116681" y="7144"/>
                                          <a:pt x="112871" y="7144"/>
                                        </a:cubicBezTo>
                                        <a:cubicBezTo>
                                          <a:pt x="110966" y="7144"/>
                                          <a:pt x="108109" y="7144"/>
                                          <a:pt x="106204" y="7144"/>
                                        </a:cubicBezTo>
                                        <a:cubicBezTo>
                                          <a:pt x="104299" y="7144"/>
                                          <a:pt x="101441" y="7144"/>
                                          <a:pt x="99536" y="7144"/>
                                        </a:cubicBezTo>
                                        <a:cubicBezTo>
                                          <a:pt x="97631" y="7144"/>
                                          <a:pt x="94774" y="7144"/>
                                          <a:pt x="92869" y="7144"/>
                                        </a:cubicBezTo>
                                        <a:cubicBezTo>
                                          <a:pt x="90964" y="7144"/>
                                          <a:pt x="89059" y="8096"/>
                                          <a:pt x="86201" y="8096"/>
                                        </a:cubicBezTo>
                                        <a:cubicBezTo>
                                          <a:pt x="84296" y="8096"/>
                                          <a:pt x="82391" y="8096"/>
                                          <a:pt x="80486" y="9048"/>
                                        </a:cubicBezTo>
                                        <a:cubicBezTo>
                                          <a:pt x="78581" y="9048"/>
                                          <a:pt x="76676" y="10001"/>
                                          <a:pt x="74771" y="10001"/>
                                        </a:cubicBezTo>
                                        <a:cubicBezTo>
                                          <a:pt x="72866" y="10001"/>
                                          <a:pt x="70961" y="10953"/>
                                          <a:pt x="69056" y="10953"/>
                                        </a:cubicBezTo>
                                        <a:cubicBezTo>
                                          <a:pt x="67151" y="11906"/>
                                          <a:pt x="65246" y="11906"/>
                                          <a:pt x="63341" y="12859"/>
                                        </a:cubicBezTo>
                                        <a:cubicBezTo>
                                          <a:pt x="61436" y="13811"/>
                                          <a:pt x="59531" y="13811"/>
                                          <a:pt x="57626" y="14764"/>
                                        </a:cubicBezTo>
                                        <a:cubicBezTo>
                                          <a:pt x="55721" y="15716"/>
                                          <a:pt x="53816" y="15716"/>
                                          <a:pt x="52864" y="16669"/>
                                        </a:cubicBezTo>
                                        <a:cubicBezTo>
                                          <a:pt x="50006" y="17621"/>
                                          <a:pt x="46196" y="19526"/>
                                          <a:pt x="43339" y="20478"/>
                                        </a:cubicBezTo>
                                        <a:cubicBezTo>
                                          <a:pt x="37624" y="23336"/>
                                          <a:pt x="31909" y="25241"/>
                                          <a:pt x="28099" y="28098"/>
                                        </a:cubicBezTo>
                                        <a:cubicBezTo>
                                          <a:pt x="23336" y="30956"/>
                                          <a:pt x="19526" y="32861"/>
                                          <a:pt x="16669" y="34766"/>
                                        </a:cubicBezTo>
                                        <a:cubicBezTo>
                                          <a:pt x="10954" y="38576"/>
                                          <a:pt x="7144" y="41434"/>
                                          <a:pt x="7144" y="41434"/>
                                        </a:cubicBezTo>
                                        <a:cubicBezTo>
                                          <a:pt x="7144" y="41434"/>
                                          <a:pt x="10954" y="39528"/>
                                          <a:pt x="17621" y="37623"/>
                                        </a:cubicBezTo>
                                        <a:cubicBezTo>
                                          <a:pt x="21431" y="36671"/>
                                          <a:pt x="25241" y="34766"/>
                                          <a:pt x="30004" y="33814"/>
                                        </a:cubicBezTo>
                                        <a:cubicBezTo>
                                          <a:pt x="34766" y="31909"/>
                                          <a:pt x="40481" y="30956"/>
                                          <a:pt x="46196" y="30003"/>
                                        </a:cubicBezTo>
                                        <a:cubicBezTo>
                                          <a:pt x="49054" y="29051"/>
                                          <a:pt x="52864" y="29051"/>
                                          <a:pt x="55721" y="29051"/>
                                        </a:cubicBezTo>
                                        <a:cubicBezTo>
                                          <a:pt x="57626" y="29051"/>
                                          <a:pt x="58579" y="29051"/>
                                          <a:pt x="60484" y="28098"/>
                                        </a:cubicBezTo>
                                        <a:cubicBezTo>
                                          <a:pt x="62389" y="28098"/>
                                          <a:pt x="64294" y="28098"/>
                                          <a:pt x="65246" y="28098"/>
                                        </a:cubicBezTo>
                                        <a:cubicBezTo>
                                          <a:pt x="67151" y="28098"/>
                                          <a:pt x="69056" y="28098"/>
                                          <a:pt x="70009" y="28098"/>
                                        </a:cubicBezTo>
                                        <a:cubicBezTo>
                                          <a:pt x="71914" y="28098"/>
                                          <a:pt x="73819" y="28098"/>
                                          <a:pt x="75724" y="28098"/>
                                        </a:cubicBezTo>
                                        <a:cubicBezTo>
                                          <a:pt x="77629" y="28098"/>
                                          <a:pt x="79534" y="28098"/>
                                          <a:pt x="81439" y="28098"/>
                                        </a:cubicBezTo>
                                        <a:cubicBezTo>
                                          <a:pt x="83344" y="28098"/>
                                          <a:pt x="85249" y="28098"/>
                                          <a:pt x="87154" y="29051"/>
                                        </a:cubicBezTo>
                                        <a:cubicBezTo>
                                          <a:pt x="89059" y="29051"/>
                                          <a:pt x="90964" y="29051"/>
                                          <a:pt x="92869" y="30003"/>
                                        </a:cubicBezTo>
                                        <a:cubicBezTo>
                                          <a:pt x="94774" y="30003"/>
                                          <a:pt x="96679" y="30956"/>
                                          <a:pt x="98584" y="30956"/>
                                        </a:cubicBezTo>
                                        <a:cubicBezTo>
                                          <a:pt x="100489" y="30956"/>
                                          <a:pt x="102394" y="31909"/>
                                          <a:pt x="104299" y="31909"/>
                                        </a:cubicBezTo>
                                        <a:cubicBezTo>
                                          <a:pt x="106204" y="32861"/>
                                          <a:pt x="108109" y="32861"/>
                                          <a:pt x="110014" y="33814"/>
                                        </a:cubicBezTo>
                                        <a:cubicBezTo>
                                          <a:pt x="113824" y="34766"/>
                                          <a:pt x="117634" y="35719"/>
                                          <a:pt x="120491" y="37623"/>
                                        </a:cubicBezTo>
                                        <a:cubicBezTo>
                                          <a:pt x="122396" y="38576"/>
                                          <a:pt x="124301" y="39528"/>
                                          <a:pt x="125254" y="39528"/>
                                        </a:cubicBezTo>
                                        <a:cubicBezTo>
                                          <a:pt x="127159" y="40481"/>
                                          <a:pt x="129064" y="40481"/>
                                          <a:pt x="130016" y="41434"/>
                                        </a:cubicBezTo>
                                        <a:cubicBezTo>
                                          <a:pt x="132874" y="43339"/>
                                          <a:pt x="136684" y="45244"/>
                                          <a:pt x="139541" y="47148"/>
                                        </a:cubicBezTo>
                                        <a:cubicBezTo>
                                          <a:pt x="141446" y="48101"/>
                                          <a:pt x="142399" y="49053"/>
                                          <a:pt x="144304" y="50006"/>
                                        </a:cubicBezTo>
                                        <a:cubicBezTo>
                                          <a:pt x="146209" y="50959"/>
                                          <a:pt x="147161" y="51911"/>
                                          <a:pt x="149066" y="52864"/>
                                        </a:cubicBezTo>
                                        <a:cubicBezTo>
                                          <a:pt x="150971" y="53816"/>
                                          <a:pt x="151924" y="54769"/>
                                          <a:pt x="153829" y="55721"/>
                                        </a:cubicBezTo>
                                        <a:cubicBezTo>
                                          <a:pt x="154781" y="56673"/>
                                          <a:pt x="156686" y="57626"/>
                                          <a:pt x="157639" y="59531"/>
                                        </a:cubicBezTo>
                                        <a:cubicBezTo>
                                          <a:pt x="160496" y="62389"/>
                                          <a:pt x="163354" y="64294"/>
                                          <a:pt x="165259" y="67151"/>
                                        </a:cubicBezTo>
                                        <a:cubicBezTo>
                                          <a:pt x="168116" y="70009"/>
                                          <a:pt x="171926" y="73819"/>
                                          <a:pt x="173831" y="76676"/>
                                        </a:cubicBezTo>
                                        <a:lnTo>
                                          <a:pt x="246221" y="76676"/>
                                        </a:lnTo>
                                        <a:cubicBezTo>
                                          <a:pt x="246221" y="76676"/>
                                          <a:pt x="246221" y="76676"/>
                                          <a:pt x="246221" y="76676"/>
                                        </a:cubicBezTo>
                                        <a:cubicBezTo>
                                          <a:pt x="244316" y="74771"/>
                                          <a:pt x="243364" y="73819"/>
                                          <a:pt x="242411" y="7286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9" name="Freeform: Shape 2209"/>
                                <wps:cNvSpPr/>
                                <wps:spPr>
                                  <a:xfrm>
                                    <a:off x="325755" y="1295325"/>
                                    <a:ext cx="95250" cy="19050"/>
                                  </a:xfrm>
                                  <a:custGeom>
                                    <a:avLst/>
                                    <a:gdLst>
                                      <a:gd name="connsiteX0" fmla="*/ 74771 w 95250"/>
                                      <a:gd name="connsiteY0" fmla="*/ 16669 h 19050"/>
                                      <a:gd name="connsiteX1" fmla="*/ 64294 w 95250"/>
                                      <a:gd name="connsiteY1" fmla="*/ 14764 h 19050"/>
                                      <a:gd name="connsiteX2" fmla="*/ 54769 w 95250"/>
                                      <a:gd name="connsiteY2" fmla="*/ 12859 h 19050"/>
                                      <a:gd name="connsiteX3" fmla="*/ 38576 w 95250"/>
                                      <a:gd name="connsiteY3" fmla="*/ 10953 h 19050"/>
                                      <a:gd name="connsiteX4" fmla="*/ 25241 w 95250"/>
                                      <a:gd name="connsiteY4" fmla="*/ 9049 h 19050"/>
                                      <a:gd name="connsiteX5" fmla="*/ 15716 w 95250"/>
                                      <a:gd name="connsiteY5" fmla="*/ 8096 h 19050"/>
                                      <a:gd name="connsiteX6" fmla="*/ 7144 w 95250"/>
                                      <a:gd name="connsiteY6" fmla="*/ 7144 h 19050"/>
                                      <a:gd name="connsiteX7" fmla="*/ 14764 w 95250"/>
                                      <a:gd name="connsiteY7" fmla="*/ 9049 h 19050"/>
                                      <a:gd name="connsiteX8" fmla="*/ 24289 w 95250"/>
                                      <a:gd name="connsiteY8" fmla="*/ 11906 h 19050"/>
                                      <a:gd name="connsiteX9" fmla="*/ 37624 w 95250"/>
                                      <a:gd name="connsiteY9" fmla="*/ 15716 h 19050"/>
                                      <a:gd name="connsiteX10" fmla="*/ 52864 w 95250"/>
                                      <a:gd name="connsiteY10" fmla="*/ 20478 h 19050"/>
                                      <a:gd name="connsiteX11" fmla="*/ 90964 w 95250"/>
                                      <a:gd name="connsiteY11" fmla="*/ 20478 h 19050"/>
                                      <a:gd name="connsiteX12" fmla="*/ 86201 w 95250"/>
                                      <a:gd name="connsiteY12" fmla="*/ 19526 h 19050"/>
                                      <a:gd name="connsiteX13" fmla="*/ 74771 w 95250"/>
                                      <a:gd name="connsiteY13" fmla="*/ 16669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95250" h="19050">
                                        <a:moveTo>
                                          <a:pt x="74771" y="16669"/>
                                        </a:moveTo>
                                        <a:cubicBezTo>
                                          <a:pt x="70961" y="15716"/>
                                          <a:pt x="68104" y="15716"/>
                                          <a:pt x="64294" y="14764"/>
                                        </a:cubicBezTo>
                                        <a:cubicBezTo>
                                          <a:pt x="61436" y="13811"/>
                                          <a:pt x="57626" y="13811"/>
                                          <a:pt x="54769" y="12859"/>
                                        </a:cubicBezTo>
                                        <a:cubicBezTo>
                                          <a:pt x="49054" y="11906"/>
                                          <a:pt x="43339" y="10953"/>
                                          <a:pt x="38576" y="10953"/>
                                        </a:cubicBezTo>
                                        <a:cubicBezTo>
                                          <a:pt x="33814" y="10001"/>
                                          <a:pt x="29051" y="10001"/>
                                          <a:pt x="25241" y="9049"/>
                                        </a:cubicBezTo>
                                        <a:cubicBezTo>
                                          <a:pt x="21431" y="9049"/>
                                          <a:pt x="17621" y="8096"/>
                                          <a:pt x="15716" y="8096"/>
                                        </a:cubicBezTo>
                                        <a:cubicBezTo>
                                          <a:pt x="10001" y="7144"/>
                                          <a:pt x="7144" y="7144"/>
                                          <a:pt x="7144" y="7144"/>
                                        </a:cubicBezTo>
                                        <a:cubicBezTo>
                                          <a:pt x="7144" y="7144"/>
                                          <a:pt x="10001" y="8096"/>
                                          <a:pt x="14764" y="9049"/>
                                        </a:cubicBezTo>
                                        <a:cubicBezTo>
                                          <a:pt x="17621" y="10001"/>
                                          <a:pt x="20479" y="10953"/>
                                          <a:pt x="24289" y="11906"/>
                                        </a:cubicBezTo>
                                        <a:cubicBezTo>
                                          <a:pt x="28099" y="12859"/>
                                          <a:pt x="32861" y="13811"/>
                                          <a:pt x="37624" y="15716"/>
                                        </a:cubicBezTo>
                                        <a:cubicBezTo>
                                          <a:pt x="42386" y="16669"/>
                                          <a:pt x="47149" y="18574"/>
                                          <a:pt x="52864" y="20478"/>
                                        </a:cubicBezTo>
                                        <a:lnTo>
                                          <a:pt x="90964" y="20478"/>
                                        </a:lnTo>
                                        <a:cubicBezTo>
                                          <a:pt x="89059" y="20478"/>
                                          <a:pt x="87154" y="19526"/>
                                          <a:pt x="86201" y="19526"/>
                                        </a:cubicBezTo>
                                        <a:cubicBezTo>
                                          <a:pt x="82391" y="18574"/>
                                          <a:pt x="78581" y="17621"/>
                                          <a:pt x="74771" y="1666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10" name="Freeform: Shape 2210"/>
                                <wps:cNvSpPr/>
                                <wps:spPr>
                                  <a:xfrm>
                                    <a:off x="1173480" y="1298183"/>
                                    <a:ext cx="161925" cy="19050"/>
                                  </a:xfrm>
                                  <a:custGeom>
                                    <a:avLst/>
                                    <a:gdLst>
                                      <a:gd name="connsiteX0" fmla="*/ 150019 w 161925"/>
                                      <a:gd name="connsiteY0" fmla="*/ 14764 h 19050"/>
                                      <a:gd name="connsiteX1" fmla="*/ 145256 w 161925"/>
                                      <a:gd name="connsiteY1" fmla="*/ 13811 h 19050"/>
                                      <a:gd name="connsiteX2" fmla="*/ 135731 w 161925"/>
                                      <a:gd name="connsiteY2" fmla="*/ 11906 h 19050"/>
                                      <a:gd name="connsiteX3" fmla="*/ 117634 w 161925"/>
                                      <a:gd name="connsiteY3" fmla="*/ 9049 h 19050"/>
                                      <a:gd name="connsiteX4" fmla="*/ 99536 w 161925"/>
                                      <a:gd name="connsiteY4" fmla="*/ 7144 h 19050"/>
                                      <a:gd name="connsiteX5" fmla="*/ 82391 w 161925"/>
                                      <a:gd name="connsiteY5" fmla="*/ 7144 h 19050"/>
                                      <a:gd name="connsiteX6" fmla="*/ 17621 w 161925"/>
                                      <a:gd name="connsiteY6" fmla="*/ 15716 h 19050"/>
                                      <a:gd name="connsiteX7" fmla="*/ 10001 w 161925"/>
                                      <a:gd name="connsiteY7" fmla="*/ 17621 h 19050"/>
                                      <a:gd name="connsiteX8" fmla="*/ 7144 w 161925"/>
                                      <a:gd name="connsiteY8" fmla="*/ 18574 h 19050"/>
                                      <a:gd name="connsiteX9" fmla="*/ 159544 w 161925"/>
                                      <a:gd name="connsiteY9" fmla="*/ 18574 h 19050"/>
                                      <a:gd name="connsiteX10" fmla="*/ 154781 w 161925"/>
                                      <a:gd name="connsiteY10" fmla="*/ 16669 h 19050"/>
                                      <a:gd name="connsiteX11" fmla="*/ 150019 w 161925"/>
                                      <a:gd name="connsiteY11" fmla="*/ 14764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61925" h="19050">
                                        <a:moveTo>
                                          <a:pt x="150019" y="14764"/>
                                        </a:moveTo>
                                        <a:cubicBezTo>
                                          <a:pt x="148114" y="14764"/>
                                          <a:pt x="147161" y="13811"/>
                                          <a:pt x="145256" y="13811"/>
                                        </a:cubicBezTo>
                                        <a:cubicBezTo>
                                          <a:pt x="142399" y="12859"/>
                                          <a:pt x="139541" y="12859"/>
                                          <a:pt x="135731" y="11906"/>
                                        </a:cubicBezTo>
                                        <a:cubicBezTo>
                                          <a:pt x="130016" y="10954"/>
                                          <a:pt x="123349" y="10001"/>
                                          <a:pt x="117634" y="9049"/>
                                        </a:cubicBezTo>
                                        <a:cubicBezTo>
                                          <a:pt x="111919" y="8096"/>
                                          <a:pt x="105251" y="8096"/>
                                          <a:pt x="99536" y="7144"/>
                                        </a:cubicBezTo>
                                        <a:cubicBezTo>
                                          <a:pt x="93821" y="7144"/>
                                          <a:pt x="88106" y="7144"/>
                                          <a:pt x="82391" y="7144"/>
                                        </a:cubicBezTo>
                                        <a:cubicBezTo>
                                          <a:pt x="59531" y="7144"/>
                                          <a:pt x="37624" y="10954"/>
                                          <a:pt x="17621" y="15716"/>
                                        </a:cubicBezTo>
                                        <a:cubicBezTo>
                                          <a:pt x="14764" y="16669"/>
                                          <a:pt x="12859" y="16669"/>
                                          <a:pt x="10001" y="17621"/>
                                        </a:cubicBezTo>
                                        <a:cubicBezTo>
                                          <a:pt x="9049" y="17621"/>
                                          <a:pt x="8096" y="18574"/>
                                          <a:pt x="7144" y="18574"/>
                                        </a:cubicBezTo>
                                        <a:lnTo>
                                          <a:pt x="159544" y="18574"/>
                                        </a:lnTo>
                                        <a:cubicBezTo>
                                          <a:pt x="157639" y="17621"/>
                                          <a:pt x="155734" y="17621"/>
                                          <a:pt x="154781" y="16669"/>
                                        </a:cubicBezTo>
                                        <a:lnTo>
                                          <a:pt x="150019" y="147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11" name="Freeform: Shape 2211"/>
                                <wps:cNvSpPr/>
                                <wps:spPr>
                                  <a:xfrm>
                                    <a:off x="5715" y="1043627"/>
                                    <a:ext cx="228600" cy="219075"/>
                                  </a:xfrm>
                                  <a:custGeom>
                                    <a:avLst/>
                                    <a:gdLst>
                                      <a:gd name="connsiteX0" fmla="*/ 27146 w 228600"/>
                                      <a:gd name="connsiteY0" fmla="*/ 115014 h 219075"/>
                                      <a:gd name="connsiteX1" fmla="*/ 33814 w 228600"/>
                                      <a:gd name="connsiteY1" fmla="*/ 104537 h 219075"/>
                                      <a:gd name="connsiteX2" fmla="*/ 41434 w 228600"/>
                                      <a:gd name="connsiteY2" fmla="*/ 95012 h 219075"/>
                                      <a:gd name="connsiteX3" fmla="*/ 45244 w 228600"/>
                                      <a:gd name="connsiteY3" fmla="*/ 90249 h 219075"/>
                                      <a:gd name="connsiteX4" fmla="*/ 47149 w 228600"/>
                                      <a:gd name="connsiteY4" fmla="*/ 88344 h 219075"/>
                                      <a:gd name="connsiteX5" fmla="*/ 49054 w 228600"/>
                                      <a:gd name="connsiteY5" fmla="*/ 86439 h 219075"/>
                                      <a:gd name="connsiteX6" fmla="*/ 53816 w 228600"/>
                                      <a:gd name="connsiteY6" fmla="*/ 82629 h 219075"/>
                                      <a:gd name="connsiteX7" fmla="*/ 58579 w 228600"/>
                                      <a:gd name="connsiteY7" fmla="*/ 78819 h 219075"/>
                                      <a:gd name="connsiteX8" fmla="*/ 62389 w 228600"/>
                                      <a:gd name="connsiteY8" fmla="*/ 75962 h 219075"/>
                                      <a:gd name="connsiteX9" fmla="*/ 65246 w 228600"/>
                                      <a:gd name="connsiteY9" fmla="*/ 74057 h 219075"/>
                                      <a:gd name="connsiteX10" fmla="*/ 70009 w 228600"/>
                                      <a:gd name="connsiteY10" fmla="*/ 70247 h 219075"/>
                                      <a:gd name="connsiteX11" fmla="*/ 90964 w 228600"/>
                                      <a:gd name="connsiteY11" fmla="*/ 60722 h 219075"/>
                                      <a:gd name="connsiteX12" fmla="*/ 111919 w 228600"/>
                                      <a:gd name="connsiteY12" fmla="*/ 56912 h 219075"/>
                                      <a:gd name="connsiteX13" fmla="*/ 130016 w 228600"/>
                                      <a:gd name="connsiteY13" fmla="*/ 59769 h 219075"/>
                                      <a:gd name="connsiteX14" fmla="*/ 131921 w 228600"/>
                                      <a:gd name="connsiteY14" fmla="*/ 60722 h 219075"/>
                                      <a:gd name="connsiteX15" fmla="*/ 133826 w 228600"/>
                                      <a:gd name="connsiteY15" fmla="*/ 61674 h 219075"/>
                                      <a:gd name="connsiteX16" fmla="*/ 135731 w 228600"/>
                                      <a:gd name="connsiteY16" fmla="*/ 62627 h 219075"/>
                                      <a:gd name="connsiteX17" fmla="*/ 137636 w 228600"/>
                                      <a:gd name="connsiteY17" fmla="*/ 63579 h 219075"/>
                                      <a:gd name="connsiteX18" fmla="*/ 139541 w 228600"/>
                                      <a:gd name="connsiteY18" fmla="*/ 64532 h 219075"/>
                                      <a:gd name="connsiteX19" fmla="*/ 140494 w 228600"/>
                                      <a:gd name="connsiteY19" fmla="*/ 65485 h 219075"/>
                                      <a:gd name="connsiteX20" fmla="*/ 141446 w 228600"/>
                                      <a:gd name="connsiteY20" fmla="*/ 66437 h 219075"/>
                                      <a:gd name="connsiteX21" fmla="*/ 142399 w 228600"/>
                                      <a:gd name="connsiteY21" fmla="*/ 67389 h 219075"/>
                                      <a:gd name="connsiteX22" fmla="*/ 143351 w 228600"/>
                                      <a:gd name="connsiteY22" fmla="*/ 67389 h 219075"/>
                                      <a:gd name="connsiteX23" fmla="*/ 143351 w 228600"/>
                                      <a:gd name="connsiteY23" fmla="*/ 67389 h 219075"/>
                                      <a:gd name="connsiteX24" fmla="*/ 144304 w 228600"/>
                                      <a:gd name="connsiteY24" fmla="*/ 68342 h 219075"/>
                                      <a:gd name="connsiteX25" fmla="*/ 149066 w 228600"/>
                                      <a:gd name="connsiteY25" fmla="*/ 73104 h 219075"/>
                                      <a:gd name="connsiteX26" fmla="*/ 149066 w 228600"/>
                                      <a:gd name="connsiteY26" fmla="*/ 73104 h 219075"/>
                                      <a:gd name="connsiteX27" fmla="*/ 148114 w 228600"/>
                                      <a:gd name="connsiteY27" fmla="*/ 72152 h 219075"/>
                                      <a:gd name="connsiteX28" fmla="*/ 148114 w 228600"/>
                                      <a:gd name="connsiteY28" fmla="*/ 72152 h 219075"/>
                                      <a:gd name="connsiteX29" fmla="*/ 148114 w 228600"/>
                                      <a:gd name="connsiteY29" fmla="*/ 72152 h 219075"/>
                                      <a:gd name="connsiteX30" fmla="*/ 149066 w 228600"/>
                                      <a:gd name="connsiteY30" fmla="*/ 73104 h 219075"/>
                                      <a:gd name="connsiteX31" fmla="*/ 150019 w 228600"/>
                                      <a:gd name="connsiteY31" fmla="*/ 75010 h 219075"/>
                                      <a:gd name="connsiteX32" fmla="*/ 152876 w 228600"/>
                                      <a:gd name="connsiteY32" fmla="*/ 78819 h 219075"/>
                                      <a:gd name="connsiteX33" fmla="*/ 153829 w 228600"/>
                                      <a:gd name="connsiteY33" fmla="*/ 80724 h 219075"/>
                                      <a:gd name="connsiteX34" fmla="*/ 154781 w 228600"/>
                                      <a:gd name="connsiteY34" fmla="*/ 82629 h 219075"/>
                                      <a:gd name="connsiteX35" fmla="*/ 157639 w 228600"/>
                                      <a:gd name="connsiteY35" fmla="*/ 108347 h 219075"/>
                                      <a:gd name="connsiteX36" fmla="*/ 151924 w 228600"/>
                                      <a:gd name="connsiteY36" fmla="*/ 118824 h 219075"/>
                                      <a:gd name="connsiteX37" fmla="*/ 144304 w 228600"/>
                                      <a:gd name="connsiteY37" fmla="*/ 126444 h 219075"/>
                                      <a:gd name="connsiteX38" fmla="*/ 143351 w 228600"/>
                                      <a:gd name="connsiteY38" fmla="*/ 127397 h 219075"/>
                                      <a:gd name="connsiteX39" fmla="*/ 111919 w 228600"/>
                                      <a:gd name="connsiteY39" fmla="*/ 78819 h 219075"/>
                                      <a:gd name="connsiteX40" fmla="*/ 35719 w 228600"/>
                                      <a:gd name="connsiteY40" fmla="*/ 123587 h 219075"/>
                                      <a:gd name="connsiteX41" fmla="*/ 147161 w 228600"/>
                                      <a:gd name="connsiteY41" fmla="*/ 212169 h 219075"/>
                                      <a:gd name="connsiteX42" fmla="*/ 174784 w 228600"/>
                                      <a:gd name="connsiteY42" fmla="*/ 200739 h 219075"/>
                                      <a:gd name="connsiteX43" fmla="*/ 198596 w 228600"/>
                                      <a:gd name="connsiteY43" fmla="*/ 180737 h 219075"/>
                                      <a:gd name="connsiteX44" fmla="*/ 216694 w 228600"/>
                                      <a:gd name="connsiteY44" fmla="*/ 153114 h 219075"/>
                                      <a:gd name="connsiteX45" fmla="*/ 226219 w 228600"/>
                                      <a:gd name="connsiteY45" fmla="*/ 118824 h 219075"/>
                                      <a:gd name="connsiteX46" fmla="*/ 223361 w 228600"/>
                                      <a:gd name="connsiteY46" fmla="*/ 81677 h 219075"/>
                                      <a:gd name="connsiteX47" fmla="*/ 206216 w 228600"/>
                                      <a:gd name="connsiteY47" fmla="*/ 48339 h 219075"/>
                                      <a:gd name="connsiteX48" fmla="*/ 203359 w 228600"/>
                                      <a:gd name="connsiteY48" fmla="*/ 44529 h 219075"/>
                                      <a:gd name="connsiteX49" fmla="*/ 200501 w 228600"/>
                                      <a:gd name="connsiteY49" fmla="*/ 40719 h 219075"/>
                                      <a:gd name="connsiteX50" fmla="*/ 193834 w 228600"/>
                                      <a:gd name="connsiteY50" fmla="*/ 34052 h 219075"/>
                                      <a:gd name="connsiteX51" fmla="*/ 190024 w 228600"/>
                                      <a:gd name="connsiteY51" fmla="*/ 31194 h 219075"/>
                                      <a:gd name="connsiteX52" fmla="*/ 188119 w 228600"/>
                                      <a:gd name="connsiteY52" fmla="*/ 29289 h 219075"/>
                                      <a:gd name="connsiteX53" fmla="*/ 187166 w 228600"/>
                                      <a:gd name="connsiteY53" fmla="*/ 28337 h 219075"/>
                                      <a:gd name="connsiteX54" fmla="*/ 187166 w 228600"/>
                                      <a:gd name="connsiteY54" fmla="*/ 28337 h 219075"/>
                                      <a:gd name="connsiteX55" fmla="*/ 186214 w 228600"/>
                                      <a:gd name="connsiteY55" fmla="*/ 27385 h 219075"/>
                                      <a:gd name="connsiteX56" fmla="*/ 186214 w 228600"/>
                                      <a:gd name="connsiteY56" fmla="*/ 27385 h 219075"/>
                                      <a:gd name="connsiteX57" fmla="*/ 180499 w 228600"/>
                                      <a:gd name="connsiteY57" fmla="*/ 23574 h 219075"/>
                                      <a:gd name="connsiteX58" fmla="*/ 179546 w 228600"/>
                                      <a:gd name="connsiteY58" fmla="*/ 22622 h 219075"/>
                                      <a:gd name="connsiteX59" fmla="*/ 178594 w 228600"/>
                                      <a:gd name="connsiteY59" fmla="*/ 21669 h 219075"/>
                                      <a:gd name="connsiteX60" fmla="*/ 176689 w 228600"/>
                                      <a:gd name="connsiteY60" fmla="*/ 20717 h 219075"/>
                                      <a:gd name="connsiteX61" fmla="*/ 171926 w 228600"/>
                                      <a:gd name="connsiteY61" fmla="*/ 17860 h 219075"/>
                                      <a:gd name="connsiteX62" fmla="*/ 170021 w 228600"/>
                                      <a:gd name="connsiteY62" fmla="*/ 16907 h 219075"/>
                                      <a:gd name="connsiteX63" fmla="*/ 168116 w 228600"/>
                                      <a:gd name="connsiteY63" fmla="*/ 15954 h 219075"/>
                                      <a:gd name="connsiteX64" fmla="*/ 163354 w 228600"/>
                                      <a:gd name="connsiteY64" fmla="*/ 14049 h 219075"/>
                                      <a:gd name="connsiteX65" fmla="*/ 158591 w 228600"/>
                                      <a:gd name="connsiteY65" fmla="*/ 12144 h 219075"/>
                                      <a:gd name="connsiteX66" fmla="*/ 153829 w 228600"/>
                                      <a:gd name="connsiteY66" fmla="*/ 11192 h 219075"/>
                                      <a:gd name="connsiteX67" fmla="*/ 149066 w 228600"/>
                                      <a:gd name="connsiteY67" fmla="*/ 10239 h 219075"/>
                                      <a:gd name="connsiteX68" fmla="*/ 144304 w 228600"/>
                                      <a:gd name="connsiteY68" fmla="*/ 9287 h 219075"/>
                                      <a:gd name="connsiteX69" fmla="*/ 107156 w 228600"/>
                                      <a:gd name="connsiteY69" fmla="*/ 9287 h 219075"/>
                                      <a:gd name="connsiteX70" fmla="*/ 73819 w 228600"/>
                                      <a:gd name="connsiteY70" fmla="*/ 20717 h 219075"/>
                                      <a:gd name="connsiteX71" fmla="*/ 46196 w 228600"/>
                                      <a:gd name="connsiteY71" fmla="*/ 39767 h 219075"/>
                                      <a:gd name="connsiteX72" fmla="*/ 40481 w 228600"/>
                                      <a:gd name="connsiteY72" fmla="*/ 45482 h 219075"/>
                                      <a:gd name="connsiteX73" fmla="*/ 37624 w 228600"/>
                                      <a:gd name="connsiteY73" fmla="*/ 48339 h 219075"/>
                                      <a:gd name="connsiteX74" fmla="*/ 34766 w 228600"/>
                                      <a:gd name="connsiteY74" fmla="*/ 51197 h 219075"/>
                                      <a:gd name="connsiteX75" fmla="*/ 29051 w 228600"/>
                                      <a:gd name="connsiteY75" fmla="*/ 56912 h 219075"/>
                                      <a:gd name="connsiteX76" fmla="*/ 24289 w 228600"/>
                                      <a:gd name="connsiteY76" fmla="*/ 63579 h 219075"/>
                                      <a:gd name="connsiteX77" fmla="*/ 22384 w 228600"/>
                                      <a:gd name="connsiteY77" fmla="*/ 66437 h 219075"/>
                                      <a:gd name="connsiteX78" fmla="*/ 20479 w 228600"/>
                                      <a:gd name="connsiteY78" fmla="*/ 69294 h 219075"/>
                                      <a:gd name="connsiteX79" fmla="*/ 16669 w 228600"/>
                                      <a:gd name="connsiteY79" fmla="*/ 75962 h 219075"/>
                                      <a:gd name="connsiteX80" fmla="*/ 9049 w 228600"/>
                                      <a:gd name="connsiteY80" fmla="*/ 89297 h 219075"/>
                                      <a:gd name="connsiteX81" fmla="*/ 7144 w 228600"/>
                                      <a:gd name="connsiteY81" fmla="*/ 92154 h 219075"/>
                                      <a:gd name="connsiteX82" fmla="*/ 7144 w 228600"/>
                                      <a:gd name="connsiteY82" fmla="*/ 166449 h 219075"/>
                                      <a:gd name="connsiteX83" fmla="*/ 23336 w 228600"/>
                                      <a:gd name="connsiteY83" fmla="*/ 127397 h 219075"/>
                                      <a:gd name="connsiteX84" fmla="*/ 27146 w 228600"/>
                                      <a:gd name="connsiteY84" fmla="*/ 115014 h 219075"/>
                                      <a:gd name="connsiteX85" fmla="*/ 147161 w 228600"/>
                                      <a:gd name="connsiteY85" fmla="*/ 74057 h 219075"/>
                                      <a:gd name="connsiteX86" fmla="*/ 147161 w 228600"/>
                                      <a:gd name="connsiteY86" fmla="*/ 74057 h 219075"/>
                                      <a:gd name="connsiteX87" fmla="*/ 147161 w 228600"/>
                                      <a:gd name="connsiteY87" fmla="*/ 74057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</a:cxnLst>
                                    <a:rect l="l" t="t" r="r" b="b"/>
                                    <a:pathLst>
                                      <a:path w="228600" h="219075">
                                        <a:moveTo>
                                          <a:pt x="27146" y="115014"/>
                                        </a:moveTo>
                                        <a:cubicBezTo>
                                          <a:pt x="29051" y="111204"/>
                                          <a:pt x="31909" y="108347"/>
                                          <a:pt x="33814" y="104537"/>
                                        </a:cubicBezTo>
                                        <a:cubicBezTo>
                                          <a:pt x="36671" y="101679"/>
                                          <a:pt x="38576" y="97869"/>
                                          <a:pt x="41434" y="95012"/>
                                        </a:cubicBezTo>
                                        <a:cubicBezTo>
                                          <a:pt x="42386" y="93107"/>
                                          <a:pt x="44291" y="92154"/>
                                          <a:pt x="45244" y="90249"/>
                                        </a:cubicBezTo>
                                        <a:cubicBezTo>
                                          <a:pt x="46196" y="89297"/>
                                          <a:pt x="46196" y="88344"/>
                                          <a:pt x="47149" y="88344"/>
                                        </a:cubicBezTo>
                                        <a:lnTo>
                                          <a:pt x="49054" y="86439"/>
                                        </a:lnTo>
                                        <a:lnTo>
                                          <a:pt x="53816" y="82629"/>
                                        </a:lnTo>
                                        <a:lnTo>
                                          <a:pt x="58579" y="78819"/>
                                        </a:lnTo>
                                        <a:lnTo>
                                          <a:pt x="62389" y="75962"/>
                                        </a:lnTo>
                                        <a:cubicBezTo>
                                          <a:pt x="63341" y="75010"/>
                                          <a:pt x="64294" y="75010"/>
                                          <a:pt x="65246" y="74057"/>
                                        </a:cubicBezTo>
                                        <a:lnTo>
                                          <a:pt x="70009" y="70247"/>
                                        </a:lnTo>
                                        <a:cubicBezTo>
                                          <a:pt x="76676" y="66437"/>
                                          <a:pt x="83344" y="62627"/>
                                          <a:pt x="90964" y="60722"/>
                                        </a:cubicBezTo>
                                        <a:cubicBezTo>
                                          <a:pt x="97631" y="58817"/>
                                          <a:pt x="105251" y="56912"/>
                                          <a:pt x="111919" y="56912"/>
                                        </a:cubicBezTo>
                                        <a:cubicBezTo>
                                          <a:pt x="118586" y="56912"/>
                                          <a:pt x="125254" y="57864"/>
                                          <a:pt x="130016" y="59769"/>
                                        </a:cubicBezTo>
                                        <a:cubicBezTo>
                                          <a:pt x="130969" y="59769"/>
                                          <a:pt x="130969" y="59769"/>
                                          <a:pt x="131921" y="60722"/>
                                        </a:cubicBezTo>
                                        <a:lnTo>
                                          <a:pt x="133826" y="61674"/>
                                        </a:lnTo>
                                        <a:lnTo>
                                          <a:pt x="135731" y="62627"/>
                                        </a:lnTo>
                                        <a:cubicBezTo>
                                          <a:pt x="136684" y="62627"/>
                                          <a:pt x="136684" y="63579"/>
                                          <a:pt x="137636" y="63579"/>
                                        </a:cubicBezTo>
                                        <a:lnTo>
                                          <a:pt x="139541" y="64532"/>
                                        </a:lnTo>
                                        <a:cubicBezTo>
                                          <a:pt x="139541" y="64532"/>
                                          <a:pt x="140494" y="64532"/>
                                          <a:pt x="140494" y="65485"/>
                                        </a:cubicBezTo>
                                        <a:lnTo>
                                          <a:pt x="141446" y="66437"/>
                                        </a:lnTo>
                                        <a:cubicBezTo>
                                          <a:pt x="141446" y="66437"/>
                                          <a:pt x="142399" y="67389"/>
                                          <a:pt x="142399" y="67389"/>
                                        </a:cubicBezTo>
                                        <a:lnTo>
                                          <a:pt x="143351" y="67389"/>
                                        </a:lnTo>
                                        <a:lnTo>
                                          <a:pt x="143351" y="67389"/>
                                        </a:lnTo>
                                        <a:lnTo>
                                          <a:pt x="144304" y="68342"/>
                                        </a:lnTo>
                                        <a:cubicBezTo>
                                          <a:pt x="146209" y="70247"/>
                                          <a:pt x="147161" y="71199"/>
                                          <a:pt x="149066" y="73104"/>
                                        </a:cubicBezTo>
                                        <a:lnTo>
                                          <a:pt x="149066" y="73104"/>
                                        </a:lnTo>
                                        <a:cubicBezTo>
                                          <a:pt x="149066" y="73104"/>
                                          <a:pt x="148114" y="73104"/>
                                          <a:pt x="148114" y="72152"/>
                                        </a:cubicBezTo>
                                        <a:lnTo>
                                          <a:pt x="148114" y="72152"/>
                                        </a:lnTo>
                                        <a:lnTo>
                                          <a:pt x="148114" y="72152"/>
                                        </a:lnTo>
                                        <a:lnTo>
                                          <a:pt x="149066" y="73104"/>
                                        </a:lnTo>
                                        <a:lnTo>
                                          <a:pt x="150019" y="75010"/>
                                        </a:lnTo>
                                        <a:cubicBezTo>
                                          <a:pt x="150971" y="75962"/>
                                          <a:pt x="151924" y="77867"/>
                                          <a:pt x="152876" y="78819"/>
                                        </a:cubicBezTo>
                                        <a:cubicBezTo>
                                          <a:pt x="152876" y="79772"/>
                                          <a:pt x="153829" y="79772"/>
                                          <a:pt x="153829" y="80724"/>
                                        </a:cubicBezTo>
                                        <a:lnTo>
                                          <a:pt x="154781" y="82629"/>
                                        </a:lnTo>
                                        <a:cubicBezTo>
                                          <a:pt x="159544" y="92154"/>
                                          <a:pt x="159544" y="100727"/>
                                          <a:pt x="157639" y="108347"/>
                                        </a:cubicBezTo>
                                        <a:cubicBezTo>
                                          <a:pt x="156686" y="112157"/>
                                          <a:pt x="154781" y="115967"/>
                                          <a:pt x="151924" y="118824"/>
                                        </a:cubicBezTo>
                                        <a:cubicBezTo>
                                          <a:pt x="150019" y="121682"/>
                                          <a:pt x="147161" y="124539"/>
                                          <a:pt x="144304" y="126444"/>
                                        </a:cubicBezTo>
                                        <a:cubicBezTo>
                                          <a:pt x="144304" y="126444"/>
                                          <a:pt x="143351" y="127397"/>
                                          <a:pt x="143351" y="127397"/>
                                        </a:cubicBezTo>
                                        <a:cubicBezTo>
                                          <a:pt x="146209" y="113110"/>
                                          <a:pt x="141446" y="85487"/>
                                          <a:pt x="111919" y="78819"/>
                                        </a:cubicBezTo>
                                        <a:cubicBezTo>
                                          <a:pt x="85249" y="73104"/>
                                          <a:pt x="46196" y="89297"/>
                                          <a:pt x="35719" y="123587"/>
                                        </a:cubicBezTo>
                                        <a:cubicBezTo>
                                          <a:pt x="20479" y="170260"/>
                                          <a:pt x="62389" y="238839"/>
                                          <a:pt x="147161" y="212169"/>
                                        </a:cubicBezTo>
                                        <a:cubicBezTo>
                                          <a:pt x="156686" y="209312"/>
                                          <a:pt x="166211" y="205502"/>
                                          <a:pt x="174784" y="200739"/>
                                        </a:cubicBezTo>
                                        <a:cubicBezTo>
                                          <a:pt x="183356" y="195024"/>
                                          <a:pt x="191929" y="188357"/>
                                          <a:pt x="198596" y="180737"/>
                                        </a:cubicBezTo>
                                        <a:cubicBezTo>
                                          <a:pt x="206216" y="173117"/>
                                          <a:pt x="211931" y="163592"/>
                                          <a:pt x="216694" y="153114"/>
                                        </a:cubicBezTo>
                                        <a:cubicBezTo>
                                          <a:pt x="221456" y="142637"/>
                                          <a:pt x="224314" y="131207"/>
                                          <a:pt x="226219" y="118824"/>
                                        </a:cubicBezTo>
                                        <a:cubicBezTo>
                                          <a:pt x="227171" y="106442"/>
                                          <a:pt x="226219" y="94060"/>
                                          <a:pt x="223361" y="81677"/>
                                        </a:cubicBezTo>
                                        <a:cubicBezTo>
                                          <a:pt x="219551" y="69294"/>
                                          <a:pt x="213836" y="57864"/>
                                          <a:pt x="206216" y="48339"/>
                                        </a:cubicBezTo>
                                        <a:lnTo>
                                          <a:pt x="203359" y="44529"/>
                                        </a:lnTo>
                                        <a:cubicBezTo>
                                          <a:pt x="202406" y="43577"/>
                                          <a:pt x="201454" y="42624"/>
                                          <a:pt x="200501" y="40719"/>
                                        </a:cubicBezTo>
                                        <a:cubicBezTo>
                                          <a:pt x="198596" y="38814"/>
                                          <a:pt x="196691" y="35957"/>
                                          <a:pt x="193834" y="34052"/>
                                        </a:cubicBezTo>
                                        <a:lnTo>
                                          <a:pt x="190024" y="31194"/>
                                        </a:lnTo>
                                        <a:lnTo>
                                          <a:pt x="188119" y="29289"/>
                                        </a:lnTo>
                                        <a:lnTo>
                                          <a:pt x="187166" y="28337"/>
                                        </a:lnTo>
                                        <a:lnTo>
                                          <a:pt x="187166" y="28337"/>
                                        </a:lnTo>
                                        <a:cubicBezTo>
                                          <a:pt x="184309" y="26432"/>
                                          <a:pt x="186214" y="27385"/>
                                          <a:pt x="186214" y="27385"/>
                                        </a:cubicBezTo>
                                        <a:lnTo>
                                          <a:pt x="186214" y="27385"/>
                                        </a:lnTo>
                                        <a:cubicBezTo>
                                          <a:pt x="184309" y="26432"/>
                                          <a:pt x="182404" y="24527"/>
                                          <a:pt x="180499" y="23574"/>
                                        </a:cubicBezTo>
                                        <a:lnTo>
                                          <a:pt x="179546" y="22622"/>
                                        </a:lnTo>
                                        <a:lnTo>
                                          <a:pt x="178594" y="21669"/>
                                        </a:lnTo>
                                        <a:lnTo>
                                          <a:pt x="176689" y="20717"/>
                                        </a:lnTo>
                                        <a:cubicBezTo>
                                          <a:pt x="174784" y="19764"/>
                                          <a:pt x="173831" y="18812"/>
                                          <a:pt x="171926" y="17860"/>
                                        </a:cubicBezTo>
                                        <a:lnTo>
                                          <a:pt x="170021" y="16907"/>
                                        </a:lnTo>
                                        <a:cubicBezTo>
                                          <a:pt x="169069" y="16907"/>
                                          <a:pt x="168116" y="15954"/>
                                          <a:pt x="168116" y="15954"/>
                                        </a:cubicBezTo>
                                        <a:lnTo>
                                          <a:pt x="163354" y="14049"/>
                                        </a:lnTo>
                                        <a:cubicBezTo>
                                          <a:pt x="161449" y="13097"/>
                                          <a:pt x="160496" y="13097"/>
                                          <a:pt x="158591" y="12144"/>
                                        </a:cubicBezTo>
                                        <a:lnTo>
                                          <a:pt x="153829" y="11192"/>
                                        </a:lnTo>
                                        <a:lnTo>
                                          <a:pt x="149066" y="10239"/>
                                        </a:lnTo>
                                        <a:cubicBezTo>
                                          <a:pt x="147161" y="10239"/>
                                          <a:pt x="146209" y="9287"/>
                                          <a:pt x="144304" y="9287"/>
                                        </a:cubicBezTo>
                                        <a:cubicBezTo>
                                          <a:pt x="131921" y="6429"/>
                                          <a:pt x="119539" y="6429"/>
                                          <a:pt x="107156" y="9287"/>
                                        </a:cubicBezTo>
                                        <a:cubicBezTo>
                                          <a:pt x="94774" y="11192"/>
                                          <a:pt x="84296" y="15002"/>
                                          <a:pt x="73819" y="20717"/>
                                        </a:cubicBezTo>
                                        <a:cubicBezTo>
                                          <a:pt x="63341" y="26432"/>
                                          <a:pt x="54769" y="32147"/>
                                          <a:pt x="46196" y="39767"/>
                                        </a:cubicBezTo>
                                        <a:lnTo>
                                          <a:pt x="40481" y="45482"/>
                                        </a:lnTo>
                                        <a:cubicBezTo>
                                          <a:pt x="39529" y="46435"/>
                                          <a:pt x="38576" y="47387"/>
                                          <a:pt x="37624" y="48339"/>
                                        </a:cubicBezTo>
                                        <a:lnTo>
                                          <a:pt x="34766" y="51197"/>
                                        </a:lnTo>
                                        <a:cubicBezTo>
                                          <a:pt x="32861" y="53102"/>
                                          <a:pt x="30956" y="55007"/>
                                          <a:pt x="29051" y="56912"/>
                                        </a:cubicBezTo>
                                        <a:cubicBezTo>
                                          <a:pt x="27146" y="58817"/>
                                          <a:pt x="26194" y="60722"/>
                                          <a:pt x="24289" y="63579"/>
                                        </a:cubicBezTo>
                                        <a:lnTo>
                                          <a:pt x="22384" y="66437"/>
                                        </a:lnTo>
                                        <a:cubicBezTo>
                                          <a:pt x="21431" y="67389"/>
                                          <a:pt x="20479" y="68342"/>
                                          <a:pt x="20479" y="69294"/>
                                        </a:cubicBezTo>
                                        <a:cubicBezTo>
                                          <a:pt x="19526" y="71199"/>
                                          <a:pt x="17621" y="73104"/>
                                          <a:pt x="16669" y="75962"/>
                                        </a:cubicBezTo>
                                        <a:cubicBezTo>
                                          <a:pt x="13811" y="79772"/>
                                          <a:pt x="11906" y="84535"/>
                                          <a:pt x="9049" y="89297"/>
                                        </a:cubicBezTo>
                                        <a:cubicBezTo>
                                          <a:pt x="8096" y="90249"/>
                                          <a:pt x="8096" y="91202"/>
                                          <a:pt x="7144" y="92154"/>
                                        </a:cubicBezTo>
                                        <a:lnTo>
                                          <a:pt x="7144" y="166449"/>
                                        </a:lnTo>
                                        <a:cubicBezTo>
                                          <a:pt x="10954" y="153114"/>
                                          <a:pt x="16669" y="139779"/>
                                          <a:pt x="23336" y="127397"/>
                                        </a:cubicBezTo>
                                        <a:cubicBezTo>
                                          <a:pt x="23336" y="122635"/>
                                          <a:pt x="25241" y="118824"/>
                                          <a:pt x="27146" y="115014"/>
                                        </a:cubicBezTo>
                                        <a:close/>
                                        <a:moveTo>
                                          <a:pt x="147161" y="74057"/>
                                        </a:moveTo>
                                        <a:lnTo>
                                          <a:pt x="147161" y="74057"/>
                                        </a:lnTo>
                                        <a:cubicBezTo>
                                          <a:pt x="147161" y="73104"/>
                                          <a:pt x="147161" y="73104"/>
                                          <a:pt x="147161" y="7405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12" name="Freeform: Shape 2212"/>
                                <wps:cNvSpPr/>
                                <wps:spPr>
                                  <a:xfrm>
                                    <a:off x="478155" y="1305803"/>
                                    <a:ext cx="28575" cy="9525"/>
                                  </a:xfrm>
                                  <a:custGeom>
                                    <a:avLst/>
                                    <a:gdLst>
                                      <a:gd name="connsiteX0" fmla="*/ 7144 w 28575"/>
                                      <a:gd name="connsiteY0" fmla="*/ 7144 h 9525"/>
                                      <a:gd name="connsiteX1" fmla="*/ 12859 w 28575"/>
                                      <a:gd name="connsiteY1" fmla="*/ 9049 h 9525"/>
                                      <a:gd name="connsiteX2" fmla="*/ 13811 w 28575"/>
                                      <a:gd name="connsiteY2" fmla="*/ 9049 h 9525"/>
                                      <a:gd name="connsiteX3" fmla="*/ 21431 w 28575"/>
                                      <a:gd name="connsiteY3" fmla="*/ 9049 h 9525"/>
                                      <a:gd name="connsiteX4" fmla="*/ 12859 w 28575"/>
                                      <a:gd name="connsiteY4" fmla="*/ 8097 h 9525"/>
                                      <a:gd name="connsiteX5" fmla="*/ 7144 w 28575"/>
                                      <a:gd name="connsiteY5" fmla="*/ 7144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9525">
                                        <a:moveTo>
                                          <a:pt x="7144" y="7144"/>
                                        </a:moveTo>
                                        <a:cubicBezTo>
                                          <a:pt x="7144" y="7144"/>
                                          <a:pt x="9049" y="8097"/>
                                          <a:pt x="12859" y="9049"/>
                                        </a:cubicBezTo>
                                        <a:cubicBezTo>
                                          <a:pt x="12859" y="9049"/>
                                          <a:pt x="12859" y="9049"/>
                                          <a:pt x="13811" y="9049"/>
                                        </a:cubicBezTo>
                                        <a:lnTo>
                                          <a:pt x="21431" y="9049"/>
                                        </a:lnTo>
                                        <a:cubicBezTo>
                                          <a:pt x="17621" y="8097"/>
                                          <a:pt x="14764" y="8097"/>
                                          <a:pt x="12859" y="8097"/>
                                        </a:cubicBezTo>
                                        <a:cubicBezTo>
                                          <a:pt x="9049" y="8097"/>
                                          <a:pt x="7144" y="7144"/>
                                          <a:pt x="7144" y="71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13" name="Freeform: Shape 2213"/>
                                <wps:cNvSpPr/>
                                <wps:spPr>
                                  <a:xfrm>
                                    <a:off x="4763" y="86603"/>
                                    <a:ext cx="314325" cy="495300"/>
                                  </a:xfrm>
                                  <a:custGeom>
                                    <a:avLst/>
                                    <a:gdLst>
                                      <a:gd name="connsiteX0" fmla="*/ 44291 w 314325"/>
                                      <a:gd name="connsiteY0" fmla="*/ 124301 h 495300"/>
                                      <a:gd name="connsiteX1" fmla="*/ 50006 w 314325"/>
                                      <a:gd name="connsiteY1" fmla="*/ 125254 h 495300"/>
                                      <a:gd name="connsiteX2" fmla="*/ 57626 w 314325"/>
                                      <a:gd name="connsiteY2" fmla="*/ 126206 h 495300"/>
                                      <a:gd name="connsiteX3" fmla="*/ 62389 w 314325"/>
                                      <a:gd name="connsiteY3" fmla="*/ 127159 h 495300"/>
                                      <a:gd name="connsiteX4" fmla="*/ 64294 w 314325"/>
                                      <a:gd name="connsiteY4" fmla="*/ 127159 h 495300"/>
                                      <a:gd name="connsiteX5" fmla="*/ 66199 w 314325"/>
                                      <a:gd name="connsiteY5" fmla="*/ 127159 h 495300"/>
                                      <a:gd name="connsiteX6" fmla="*/ 76676 w 314325"/>
                                      <a:gd name="connsiteY6" fmla="*/ 129064 h 495300"/>
                                      <a:gd name="connsiteX7" fmla="*/ 89059 w 314325"/>
                                      <a:gd name="connsiteY7" fmla="*/ 131921 h 495300"/>
                                      <a:gd name="connsiteX8" fmla="*/ 103346 w 314325"/>
                                      <a:gd name="connsiteY8" fmla="*/ 135731 h 495300"/>
                                      <a:gd name="connsiteX9" fmla="*/ 110966 w 314325"/>
                                      <a:gd name="connsiteY9" fmla="*/ 137636 h 495300"/>
                                      <a:gd name="connsiteX10" fmla="*/ 118586 w 314325"/>
                                      <a:gd name="connsiteY10" fmla="*/ 140494 h 495300"/>
                                      <a:gd name="connsiteX11" fmla="*/ 152876 w 314325"/>
                                      <a:gd name="connsiteY11" fmla="*/ 153829 h 495300"/>
                                      <a:gd name="connsiteX12" fmla="*/ 188119 w 314325"/>
                                      <a:gd name="connsiteY12" fmla="*/ 173831 h 495300"/>
                                      <a:gd name="connsiteX13" fmla="*/ 221456 w 314325"/>
                                      <a:gd name="connsiteY13" fmla="*/ 201454 h 495300"/>
                                      <a:gd name="connsiteX14" fmla="*/ 249079 w 314325"/>
                                      <a:gd name="connsiteY14" fmla="*/ 236696 h 495300"/>
                                      <a:gd name="connsiteX15" fmla="*/ 251936 w 314325"/>
                                      <a:gd name="connsiteY15" fmla="*/ 241459 h 495300"/>
                                      <a:gd name="connsiteX16" fmla="*/ 253841 w 314325"/>
                                      <a:gd name="connsiteY16" fmla="*/ 244316 h 495300"/>
                                      <a:gd name="connsiteX17" fmla="*/ 254794 w 314325"/>
                                      <a:gd name="connsiteY17" fmla="*/ 247174 h 495300"/>
                                      <a:gd name="connsiteX18" fmla="*/ 260509 w 314325"/>
                                      <a:gd name="connsiteY18" fmla="*/ 257651 h 495300"/>
                                      <a:gd name="connsiteX19" fmla="*/ 265271 w 314325"/>
                                      <a:gd name="connsiteY19" fmla="*/ 268129 h 495300"/>
                                      <a:gd name="connsiteX20" fmla="*/ 269081 w 314325"/>
                                      <a:gd name="connsiteY20" fmla="*/ 278606 h 495300"/>
                                      <a:gd name="connsiteX21" fmla="*/ 272891 w 314325"/>
                                      <a:gd name="connsiteY21" fmla="*/ 290036 h 495300"/>
                                      <a:gd name="connsiteX22" fmla="*/ 275749 w 314325"/>
                                      <a:gd name="connsiteY22" fmla="*/ 301466 h 495300"/>
                                      <a:gd name="connsiteX23" fmla="*/ 278606 w 314325"/>
                                      <a:gd name="connsiteY23" fmla="*/ 312897 h 495300"/>
                                      <a:gd name="connsiteX24" fmla="*/ 280511 w 314325"/>
                                      <a:gd name="connsiteY24" fmla="*/ 324326 h 495300"/>
                                      <a:gd name="connsiteX25" fmla="*/ 283369 w 314325"/>
                                      <a:gd name="connsiteY25" fmla="*/ 368141 h 495300"/>
                                      <a:gd name="connsiteX26" fmla="*/ 283369 w 314325"/>
                                      <a:gd name="connsiteY26" fmla="*/ 378619 h 495300"/>
                                      <a:gd name="connsiteX27" fmla="*/ 282416 w 314325"/>
                                      <a:gd name="connsiteY27" fmla="*/ 389097 h 495300"/>
                                      <a:gd name="connsiteX28" fmla="*/ 282416 w 314325"/>
                                      <a:gd name="connsiteY28" fmla="*/ 393859 h 495300"/>
                                      <a:gd name="connsiteX29" fmla="*/ 281464 w 314325"/>
                                      <a:gd name="connsiteY29" fmla="*/ 398622 h 495300"/>
                                      <a:gd name="connsiteX30" fmla="*/ 280511 w 314325"/>
                                      <a:gd name="connsiteY30" fmla="*/ 408147 h 495300"/>
                                      <a:gd name="connsiteX31" fmla="*/ 274796 w 314325"/>
                                      <a:gd name="connsiteY31" fmla="*/ 441484 h 495300"/>
                                      <a:gd name="connsiteX32" fmla="*/ 272891 w 314325"/>
                                      <a:gd name="connsiteY32" fmla="*/ 449104 h 495300"/>
                                      <a:gd name="connsiteX33" fmla="*/ 270986 w 314325"/>
                                      <a:gd name="connsiteY33" fmla="*/ 455772 h 495300"/>
                                      <a:gd name="connsiteX34" fmla="*/ 268129 w 314325"/>
                                      <a:gd name="connsiteY34" fmla="*/ 467201 h 495300"/>
                                      <a:gd name="connsiteX35" fmla="*/ 263366 w 314325"/>
                                      <a:gd name="connsiteY35" fmla="*/ 483394 h 495300"/>
                                      <a:gd name="connsiteX36" fmla="*/ 261461 w 314325"/>
                                      <a:gd name="connsiteY36" fmla="*/ 489109 h 495300"/>
                                      <a:gd name="connsiteX37" fmla="*/ 264319 w 314325"/>
                                      <a:gd name="connsiteY37" fmla="*/ 483394 h 495300"/>
                                      <a:gd name="connsiteX38" fmla="*/ 271939 w 314325"/>
                                      <a:gd name="connsiteY38" fmla="*/ 468154 h 495300"/>
                                      <a:gd name="connsiteX39" fmla="*/ 277654 w 314325"/>
                                      <a:gd name="connsiteY39" fmla="*/ 456724 h 495300"/>
                                      <a:gd name="connsiteX40" fmla="*/ 280511 w 314325"/>
                                      <a:gd name="connsiteY40" fmla="*/ 450056 h 495300"/>
                                      <a:gd name="connsiteX41" fmla="*/ 283369 w 314325"/>
                                      <a:gd name="connsiteY41" fmla="*/ 443389 h 495300"/>
                                      <a:gd name="connsiteX42" fmla="*/ 295751 w 314325"/>
                                      <a:gd name="connsiteY42" fmla="*/ 410051 h 495300"/>
                                      <a:gd name="connsiteX43" fmla="*/ 298609 w 314325"/>
                                      <a:gd name="connsiteY43" fmla="*/ 400526 h 495300"/>
                                      <a:gd name="connsiteX44" fmla="*/ 300514 w 314325"/>
                                      <a:gd name="connsiteY44" fmla="*/ 395764 h 495300"/>
                                      <a:gd name="connsiteX45" fmla="*/ 301466 w 314325"/>
                                      <a:gd name="connsiteY45" fmla="*/ 391001 h 495300"/>
                                      <a:gd name="connsiteX46" fmla="*/ 304324 w 314325"/>
                                      <a:gd name="connsiteY46" fmla="*/ 380524 h 495300"/>
                                      <a:gd name="connsiteX47" fmla="*/ 306229 w 314325"/>
                                      <a:gd name="connsiteY47" fmla="*/ 370047 h 495300"/>
                                      <a:gd name="connsiteX48" fmla="*/ 311944 w 314325"/>
                                      <a:gd name="connsiteY48" fmla="*/ 322422 h 495300"/>
                                      <a:gd name="connsiteX49" fmla="*/ 311944 w 314325"/>
                                      <a:gd name="connsiteY49" fmla="*/ 310039 h 495300"/>
                                      <a:gd name="connsiteX50" fmla="*/ 310991 w 314325"/>
                                      <a:gd name="connsiteY50" fmla="*/ 296704 h 495300"/>
                                      <a:gd name="connsiteX51" fmla="*/ 310039 w 314325"/>
                                      <a:gd name="connsiteY51" fmla="*/ 283369 h 495300"/>
                                      <a:gd name="connsiteX52" fmla="*/ 308134 w 314325"/>
                                      <a:gd name="connsiteY52" fmla="*/ 270034 h 495300"/>
                                      <a:gd name="connsiteX53" fmla="*/ 305276 w 314325"/>
                                      <a:gd name="connsiteY53" fmla="*/ 256699 h 495300"/>
                                      <a:gd name="connsiteX54" fmla="*/ 302419 w 314325"/>
                                      <a:gd name="connsiteY54" fmla="*/ 243364 h 495300"/>
                                      <a:gd name="connsiteX55" fmla="*/ 298609 w 314325"/>
                                      <a:gd name="connsiteY55" fmla="*/ 230029 h 495300"/>
                                      <a:gd name="connsiteX56" fmla="*/ 297656 w 314325"/>
                                      <a:gd name="connsiteY56" fmla="*/ 226219 h 495300"/>
                                      <a:gd name="connsiteX57" fmla="*/ 296704 w 314325"/>
                                      <a:gd name="connsiteY57" fmla="*/ 223361 h 495300"/>
                                      <a:gd name="connsiteX58" fmla="*/ 293846 w 314325"/>
                                      <a:gd name="connsiteY58" fmla="*/ 216694 h 495300"/>
                                      <a:gd name="connsiteX59" fmla="*/ 267176 w 314325"/>
                                      <a:gd name="connsiteY59" fmla="*/ 167164 h 495300"/>
                                      <a:gd name="connsiteX60" fmla="*/ 251936 w 314325"/>
                                      <a:gd name="connsiteY60" fmla="*/ 147161 h 495300"/>
                                      <a:gd name="connsiteX61" fmla="*/ 251936 w 314325"/>
                                      <a:gd name="connsiteY61" fmla="*/ 147161 h 495300"/>
                                      <a:gd name="connsiteX62" fmla="*/ 251936 w 314325"/>
                                      <a:gd name="connsiteY62" fmla="*/ 147161 h 495300"/>
                                      <a:gd name="connsiteX63" fmla="*/ 231934 w 314325"/>
                                      <a:gd name="connsiteY63" fmla="*/ 125254 h 495300"/>
                                      <a:gd name="connsiteX64" fmla="*/ 201454 w 314325"/>
                                      <a:gd name="connsiteY64" fmla="*/ 99536 h 495300"/>
                                      <a:gd name="connsiteX65" fmla="*/ 7144 w 314325"/>
                                      <a:gd name="connsiteY65" fmla="*/ 7144 h 495300"/>
                                      <a:gd name="connsiteX66" fmla="*/ 7144 w 314325"/>
                                      <a:gd name="connsiteY66" fmla="*/ 121444 h 495300"/>
                                      <a:gd name="connsiteX67" fmla="*/ 44291 w 314325"/>
                                      <a:gd name="connsiteY67" fmla="*/ 124301 h 495300"/>
                                      <a:gd name="connsiteX68" fmla="*/ 44291 w 314325"/>
                                      <a:gd name="connsiteY68" fmla="*/ 124301 h 4953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314325" h="495300">
                                        <a:moveTo>
                                          <a:pt x="44291" y="124301"/>
                                        </a:moveTo>
                                        <a:cubicBezTo>
                                          <a:pt x="44291" y="124301"/>
                                          <a:pt x="46196" y="124301"/>
                                          <a:pt x="50006" y="125254"/>
                                        </a:cubicBezTo>
                                        <a:cubicBezTo>
                                          <a:pt x="51911" y="125254"/>
                                          <a:pt x="54769" y="126206"/>
                                          <a:pt x="57626" y="126206"/>
                                        </a:cubicBezTo>
                                        <a:cubicBezTo>
                                          <a:pt x="59531" y="126206"/>
                                          <a:pt x="60484" y="126206"/>
                                          <a:pt x="62389" y="127159"/>
                                        </a:cubicBezTo>
                                        <a:cubicBezTo>
                                          <a:pt x="63341" y="127159"/>
                                          <a:pt x="64294" y="127159"/>
                                          <a:pt x="64294" y="127159"/>
                                        </a:cubicBezTo>
                                        <a:cubicBezTo>
                                          <a:pt x="65246" y="127159"/>
                                          <a:pt x="66199" y="127159"/>
                                          <a:pt x="66199" y="127159"/>
                                        </a:cubicBezTo>
                                        <a:cubicBezTo>
                                          <a:pt x="69056" y="128111"/>
                                          <a:pt x="72866" y="128111"/>
                                          <a:pt x="76676" y="129064"/>
                                        </a:cubicBezTo>
                                        <a:cubicBezTo>
                                          <a:pt x="80486" y="130016"/>
                                          <a:pt x="85249" y="130969"/>
                                          <a:pt x="89059" y="131921"/>
                                        </a:cubicBezTo>
                                        <a:cubicBezTo>
                                          <a:pt x="93821" y="132874"/>
                                          <a:pt x="98584" y="133826"/>
                                          <a:pt x="103346" y="135731"/>
                                        </a:cubicBezTo>
                                        <a:cubicBezTo>
                                          <a:pt x="106204" y="136684"/>
                                          <a:pt x="108109" y="136684"/>
                                          <a:pt x="110966" y="137636"/>
                                        </a:cubicBezTo>
                                        <a:cubicBezTo>
                                          <a:pt x="113824" y="138589"/>
                                          <a:pt x="115729" y="139541"/>
                                          <a:pt x="118586" y="140494"/>
                                        </a:cubicBezTo>
                                        <a:cubicBezTo>
                                          <a:pt x="129064" y="144304"/>
                                          <a:pt x="140494" y="148114"/>
                                          <a:pt x="152876" y="153829"/>
                                        </a:cubicBezTo>
                                        <a:cubicBezTo>
                                          <a:pt x="164306" y="159544"/>
                                          <a:pt x="176689" y="166211"/>
                                          <a:pt x="188119" y="173831"/>
                                        </a:cubicBezTo>
                                        <a:cubicBezTo>
                                          <a:pt x="199549" y="181451"/>
                                          <a:pt x="210979" y="190976"/>
                                          <a:pt x="221456" y="201454"/>
                                        </a:cubicBezTo>
                                        <a:cubicBezTo>
                                          <a:pt x="231934" y="211931"/>
                                          <a:pt x="241459" y="223361"/>
                                          <a:pt x="249079" y="236696"/>
                                        </a:cubicBezTo>
                                        <a:lnTo>
                                          <a:pt x="251936" y="241459"/>
                                        </a:lnTo>
                                        <a:lnTo>
                                          <a:pt x="253841" y="244316"/>
                                        </a:lnTo>
                                        <a:lnTo>
                                          <a:pt x="254794" y="247174"/>
                                        </a:lnTo>
                                        <a:cubicBezTo>
                                          <a:pt x="256699" y="250984"/>
                                          <a:pt x="258604" y="253841"/>
                                          <a:pt x="260509" y="257651"/>
                                        </a:cubicBezTo>
                                        <a:cubicBezTo>
                                          <a:pt x="262414" y="261461"/>
                                          <a:pt x="263366" y="264319"/>
                                          <a:pt x="265271" y="268129"/>
                                        </a:cubicBezTo>
                                        <a:cubicBezTo>
                                          <a:pt x="267176" y="271939"/>
                                          <a:pt x="268129" y="275749"/>
                                          <a:pt x="269081" y="278606"/>
                                        </a:cubicBezTo>
                                        <a:cubicBezTo>
                                          <a:pt x="270986" y="282416"/>
                                          <a:pt x="271939" y="286226"/>
                                          <a:pt x="272891" y="290036"/>
                                        </a:cubicBezTo>
                                        <a:cubicBezTo>
                                          <a:pt x="273844" y="293846"/>
                                          <a:pt x="274796" y="297656"/>
                                          <a:pt x="275749" y="301466"/>
                                        </a:cubicBezTo>
                                        <a:cubicBezTo>
                                          <a:pt x="276701" y="305276"/>
                                          <a:pt x="277654" y="309086"/>
                                          <a:pt x="278606" y="312897"/>
                                        </a:cubicBezTo>
                                        <a:cubicBezTo>
                                          <a:pt x="279559" y="316706"/>
                                          <a:pt x="279559" y="320516"/>
                                          <a:pt x="280511" y="324326"/>
                                        </a:cubicBezTo>
                                        <a:cubicBezTo>
                                          <a:pt x="282416" y="339566"/>
                                          <a:pt x="283369" y="353854"/>
                                          <a:pt x="283369" y="368141"/>
                                        </a:cubicBezTo>
                                        <a:cubicBezTo>
                                          <a:pt x="283369" y="371951"/>
                                          <a:pt x="283369" y="374809"/>
                                          <a:pt x="283369" y="378619"/>
                                        </a:cubicBezTo>
                                        <a:cubicBezTo>
                                          <a:pt x="283369" y="382429"/>
                                          <a:pt x="283369" y="385286"/>
                                          <a:pt x="282416" y="389097"/>
                                        </a:cubicBezTo>
                                        <a:cubicBezTo>
                                          <a:pt x="282416" y="391001"/>
                                          <a:pt x="282416" y="391954"/>
                                          <a:pt x="282416" y="393859"/>
                                        </a:cubicBezTo>
                                        <a:cubicBezTo>
                                          <a:pt x="282416" y="395764"/>
                                          <a:pt x="282416" y="396716"/>
                                          <a:pt x="281464" y="398622"/>
                                        </a:cubicBezTo>
                                        <a:cubicBezTo>
                                          <a:pt x="281464" y="401479"/>
                                          <a:pt x="280511" y="405289"/>
                                          <a:pt x="280511" y="408147"/>
                                        </a:cubicBezTo>
                                        <a:cubicBezTo>
                                          <a:pt x="278606" y="420529"/>
                                          <a:pt x="276701" y="431959"/>
                                          <a:pt x="274796" y="441484"/>
                                        </a:cubicBezTo>
                                        <a:cubicBezTo>
                                          <a:pt x="273844" y="444341"/>
                                          <a:pt x="273844" y="446247"/>
                                          <a:pt x="272891" y="449104"/>
                                        </a:cubicBezTo>
                                        <a:cubicBezTo>
                                          <a:pt x="271939" y="451009"/>
                                          <a:pt x="271939" y="453866"/>
                                          <a:pt x="270986" y="455772"/>
                                        </a:cubicBezTo>
                                        <a:cubicBezTo>
                                          <a:pt x="270034" y="460534"/>
                                          <a:pt x="269081" y="464344"/>
                                          <a:pt x="268129" y="467201"/>
                                        </a:cubicBezTo>
                                        <a:cubicBezTo>
                                          <a:pt x="266224" y="473869"/>
                                          <a:pt x="264319" y="479584"/>
                                          <a:pt x="263366" y="483394"/>
                                        </a:cubicBezTo>
                                        <a:cubicBezTo>
                                          <a:pt x="262414" y="487204"/>
                                          <a:pt x="261461" y="489109"/>
                                          <a:pt x="261461" y="489109"/>
                                        </a:cubicBezTo>
                                        <a:cubicBezTo>
                                          <a:pt x="261461" y="489109"/>
                                          <a:pt x="262414" y="487204"/>
                                          <a:pt x="264319" y="483394"/>
                                        </a:cubicBezTo>
                                        <a:cubicBezTo>
                                          <a:pt x="266224" y="479584"/>
                                          <a:pt x="269081" y="474822"/>
                                          <a:pt x="271939" y="468154"/>
                                        </a:cubicBezTo>
                                        <a:cubicBezTo>
                                          <a:pt x="273844" y="464344"/>
                                          <a:pt x="275749" y="461486"/>
                                          <a:pt x="277654" y="456724"/>
                                        </a:cubicBezTo>
                                        <a:cubicBezTo>
                                          <a:pt x="278606" y="454819"/>
                                          <a:pt x="279559" y="452914"/>
                                          <a:pt x="280511" y="450056"/>
                                        </a:cubicBezTo>
                                        <a:cubicBezTo>
                                          <a:pt x="281464" y="448151"/>
                                          <a:pt x="282416" y="445294"/>
                                          <a:pt x="283369" y="443389"/>
                                        </a:cubicBezTo>
                                        <a:cubicBezTo>
                                          <a:pt x="287179" y="433864"/>
                                          <a:pt x="291941" y="422434"/>
                                          <a:pt x="295751" y="410051"/>
                                        </a:cubicBezTo>
                                        <a:cubicBezTo>
                                          <a:pt x="296704" y="407194"/>
                                          <a:pt x="297656" y="403384"/>
                                          <a:pt x="298609" y="400526"/>
                                        </a:cubicBezTo>
                                        <a:cubicBezTo>
                                          <a:pt x="298609" y="398622"/>
                                          <a:pt x="299561" y="397669"/>
                                          <a:pt x="300514" y="395764"/>
                                        </a:cubicBezTo>
                                        <a:cubicBezTo>
                                          <a:pt x="300514" y="393859"/>
                                          <a:pt x="301466" y="391954"/>
                                          <a:pt x="301466" y="391001"/>
                                        </a:cubicBezTo>
                                        <a:cubicBezTo>
                                          <a:pt x="302419" y="387191"/>
                                          <a:pt x="303371" y="384334"/>
                                          <a:pt x="304324" y="380524"/>
                                        </a:cubicBezTo>
                                        <a:cubicBezTo>
                                          <a:pt x="305276" y="376714"/>
                                          <a:pt x="306229" y="372904"/>
                                          <a:pt x="306229" y="370047"/>
                                        </a:cubicBezTo>
                                        <a:cubicBezTo>
                                          <a:pt x="309086" y="354806"/>
                                          <a:pt x="310991" y="339566"/>
                                          <a:pt x="311944" y="322422"/>
                                        </a:cubicBezTo>
                                        <a:cubicBezTo>
                                          <a:pt x="311944" y="318611"/>
                                          <a:pt x="311944" y="313849"/>
                                          <a:pt x="311944" y="310039"/>
                                        </a:cubicBezTo>
                                        <a:cubicBezTo>
                                          <a:pt x="311944" y="305276"/>
                                          <a:pt x="311944" y="301466"/>
                                          <a:pt x="310991" y="296704"/>
                                        </a:cubicBezTo>
                                        <a:cubicBezTo>
                                          <a:pt x="310991" y="291941"/>
                                          <a:pt x="310039" y="288131"/>
                                          <a:pt x="310039" y="283369"/>
                                        </a:cubicBezTo>
                                        <a:cubicBezTo>
                                          <a:pt x="309086" y="278606"/>
                                          <a:pt x="309086" y="274796"/>
                                          <a:pt x="308134" y="270034"/>
                                        </a:cubicBezTo>
                                        <a:cubicBezTo>
                                          <a:pt x="307181" y="265271"/>
                                          <a:pt x="306229" y="261461"/>
                                          <a:pt x="305276" y="256699"/>
                                        </a:cubicBezTo>
                                        <a:cubicBezTo>
                                          <a:pt x="304324" y="251936"/>
                                          <a:pt x="303371" y="248126"/>
                                          <a:pt x="302419" y="243364"/>
                                        </a:cubicBezTo>
                                        <a:cubicBezTo>
                                          <a:pt x="301466" y="238601"/>
                                          <a:pt x="299561" y="234791"/>
                                          <a:pt x="298609" y="230029"/>
                                        </a:cubicBezTo>
                                        <a:lnTo>
                                          <a:pt x="297656" y="226219"/>
                                        </a:lnTo>
                                        <a:lnTo>
                                          <a:pt x="296704" y="223361"/>
                                        </a:lnTo>
                                        <a:lnTo>
                                          <a:pt x="293846" y="216694"/>
                                        </a:lnTo>
                                        <a:cubicBezTo>
                                          <a:pt x="287179" y="199549"/>
                                          <a:pt x="277654" y="182404"/>
                                          <a:pt x="267176" y="167164"/>
                                        </a:cubicBezTo>
                                        <a:cubicBezTo>
                                          <a:pt x="262414" y="160496"/>
                                          <a:pt x="256699" y="153829"/>
                                          <a:pt x="251936" y="147161"/>
                                        </a:cubicBezTo>
                                        <a:lnTo>
                                          <a:pt x="251936" y="147161"/>
                                        </a:lnTo>
                                        <a:cubicBezTo>
                                          <a:pt x="251936" y="147161"/>
                                          <a:pt x="251936" y="147161"/>
                                          <a:pt x="251936" y="147161"/>
                                        </a:cubicBezTo>
                                        <a:cubicBezTo>
                                          <a:pt x="245269" y="139541"/>
                                          <a:pt x="238601" y="131921"/>
                                          <a:pt x="231934" y="125254"/>
                                        </a:cubicBezTo>
                                        <a:cubicBezTo>
                                          <a:pt x="222409" y="115729"/>
                                          <a:pt x="211931" y="107156"/>
                                          <a:pt x="201454" y="99536"/>
                                        </a:cubicBezTo>
                                        <a:cubicBezTo>
                                          <a:pt x="143351" y="51911"/>
                                          <a:pt x="70961" y="13811"/>
                                          <a:pt x="7144" y="7144"/>
                                        </a:cubicBezTo>
                                        <a:lnTo>
                                          <a:pt x="7144" y="121444"/>
                                        </a:lnTo>
                                        <a:cubicBezTo>
                                          <a:pt x="18574" y="119539"/>
                                          <a:pt x="30956" y="121444"/>
                                          <a:pt x="44291" y="124301"/>
                                        </a:cubicBezTo>
                                        <a:lnTo>
                                          <a:pt x="44291" y="1243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14" name="Freeform: Shape 2214"/>
                                <wps:cNvSpPr/>
                                <wps:spPr>
                                  <a:xfrm>
                                    <a:off x="237173" y="949128"/>
                                    <a:ext cx="257175" cy="295275"/>
                                  </a:xfrm>
                                  <a:custGeom>
                                    <a:avLst/>
                                    <a:gdLst>
                                      <a:gd name="connsiteX0" fmla="*/ 213836 w 257175"/>
                                      <a:gd name="connsiteY0" fmla="*/ 191416 h 295275"/>
                                      <a:gd name="connsiteX1" fmla="*/ 241459 w 257175"/>
                                      <a:gd name="connsiteY1" fmla="*/ 159983 h 295275"/>
                                      <a:gd name="connsiteX2" fmla="*/ 255746 w 257175"/>
                                      <a:gd name="connsiteY2" fmla="*/ 121883 h 295275"/>
                                      <a:gd name="connsiteX3" fmla="*/ 255746 w 257175"/>
                                      <a:gd name="connsiteY3" fmla="*/ 82830 h 295275"/>
                                      <a:gd name="connsiteX4" fmla="*/ 243364 w 257175"/>
                                      <a:gd name="connsiteY4" fmla="*/ 49493 h 295275"/>
                                      <a:gd name="connsiteX5" fmla="*/ 230029 w 257175"/>
                                      <a:gd name="connsiteY5" fmla="*/ 33300 h 295275"/>
                                      <a:gd name="connsiteX6" fmla="*/ 230029 w 257175"/>
                                      <a:gd name="connsiteY6" fmla="*/ 33300 h 295275"/>
                                      <a:gd name="connsiteX7" fmla="*/ 225266 w 257175"/>
                                      <a:gd name="connsiteY7" fmla="*/ 28538 h 295275"/>
                                      <a:gd name="connsiteX8" fmla="*/ 120491 w 257175"/>
                                      <a:gd name="connsiteY8" fmla="*/ 19966 h 295275"/>
                                      <a:gd name="connsiteX9" fmla="*/ 129064 w 257175"/>
                                      <a:gd name="connsiteY9" fmla="*/ 119978 h 295275"/>
                                      <a:gd name="connsiteX10" fmla="*/ 204311 w 257175"/>
                                      <a:gd name="connsiteY10" fmla="*/ 95213 h 295275"/>
                                      <a:gd name="connsiteX11" fmla="*/ 208121 w 257175"/>
                                      <a:gd name="connsiteY11" fmla="*/ 115216 h 295275"/>
                                      <a:gd name="connsiteX12" fmla="*/ 203359 w 257175"/>
                                      <a:gd name="connsiteY12" fmla="*/ 139028 h 295275"/>
                                      <a:gd name="connsiteX13" fmla="*/ 189071 w 257175"/>
                                      <a:gd name="connsiteY13" fmla="*/ 162841 h 295275"/>
                                      <a:gd name="connsiteX14" fmla="*/ 165259 w 257175"/>
                                      <a:gd name="connsiteY14" fmla="*/ 182843 h 295275"/>
                                      <a:gd name="connsiteX15" fmla="*/ 158591 w 257175"/>
                                      <a:gd name="connsiteY15" fmla="*/ 186653 h 295275"/>
                                      <a:gd name="connsiteX16" fmla="*/ 154781 w 257175"/>
                                      <a:gd name="connsiteY16" fmla="*/ 188558 h 295275"/>
                                      <a:gd name="connsiteX17" fmla="*/ 150971 w 257175"/>
                                      <a:gd name="connsiteY17" fmla="*/ 190463 h 295275"/>
                                      <a:gd name="connsiteX18" fmla="*/ 134779 w 257175"/>
                                      <a:gd name="connsiteY18" fmla="*/ 198083 h 295275"/>
                                      <a:gd name="connsiteX19" fmla="*/ 103346 w 257175"/>
                                      <a:gd name="connsiteY19" fmla="*/ 214275 h 295275"/>
                                      <a:gd name="connsiteX20" fmla="*/ 73819 w 257175"/>
                                      <a:gd name="connsiteY20" fmla="*/ 230468 h 295275"/>
                                      <a:gd name="connsiteX21" fmla="*/ 48101 w 257175"/>
                                      <a:gd name="connsiteY21" fmla="*/ 245708 h 295275"/>
                                      <a:gd name="connsiteX22" fmla="*/ 28099 w 257175"/>
                                      <a:gd name="connsiteY22" fmla="*/ 260948 h 295275"/>
                                      <a:gd name="connsiteX23" fmla="*/ 24289 w 257175"/>
                                      <a:gd name="connsiteY23" fmla="*/ 264758 h 295275"/>
                                      <a:gd name="connsiteX24" fmla="*/ 20479 w 257175"/>
                                      <a:gd name="connsiteY24" fmla="*/ 268568 h 295275"/>
                                      <a:gd name="connsiteX25" fmla="*/ 14764 w 257175"/>
                                      <a:gd name="connsiteY25" fmla="*/ 275236 h 295275"/>
                                      <a:gd name="connsiteX26" fmla="*/ 12859 w 257175"/>
                                      <a:gd name="connsiteY26" fmla="*/ 278093 h 295275"/>
                                      <a:gd name="connsiteX27" fmla="*/ 10954 w 257175"/>
                                      <a:gd name="connsiteY27" fmla="*/ 280950 h 295275"/>
                                      <a:gd name="connsiteX28" fmla="*/ 9049 w 257175"/>
                                      <a:gd name="connsiteY28" fmla="*/ 285713 h 295275"/>
                                      <a:gd name="connsiteX29" fmla="*/ 7144 w 257175"/>
                                      <a:gd name="connsiteY29" fmla="*/ 289523 h 295275"/>
                                      <a:gd name="connsiteX30" fmla="*/ 9049 w 257175"/>
                                      <a:gd name="connsiteY30" fmla="*/ 285713 h 295275"/>
                                      <a:gd name="connsiteX31" fmla="*/ 11906 w 257175"/>
                                      <a:gd name="connsiteY31" fmla="*/ 281903 h 295275"/>
                                      <a:gd name="connsiteX32" fmla="*/ 13811 w 257175"/>
                                      <a:gd name="connsiteY32" fmla="*/ 279046 h 295275"/>
                                      <a:gd name="connsiteX33" fmla="*/ 16669 w 257175"/>
                                      <a:gd name="connsiteY33" fmla="*/ 276188 h 295275"/>
                                      <a:gd name="connsiteX34" fmla="*/ 23336 w 257175"/>
                                      <a:gd name="connsiteY34" fmla="*/ 270473 h 295275"/>
                                      <a:gd name="connsiteX35" fmla="*/ 27146 w 257175"/>
                                      <a:gd name="connsiteY35" fmla="*/ 267616 h 295275"/>
                                      <a:gd name="connsiteX36" fmla="*/ 31909 w 257175"/>
                                      <a:gd name="connsiteY36" fmla="*/ 264758 h 295275"/>
                                      <a:gd name="connsiteX37" fmla="*/ 53816 w 257175"/>
                                      <a:gd name="connsiteY37" fmla="*/ 253328 h 295275"/>
                                      <a:gd name="connsiteX38" fmla="*/ 80486 w 257175"/>
                                      <a:gd name="connsiteY38" fmla="*/ 242850 h 295275"/>
                                      <a:gd name="connsiteX39" fmla="*/ 110966 w 257175"/>
                                      <a:gd name="connsiteY39" fmla="*/ 232373 h 295275"/>
                                      <a:gd name="connsiteX40" fmla="*/ 144304 w 257175"/>
                                      <a:gd name="connsiteY40" fmla="*/ 221896 h 295275"/>
                                      <a:gd name="connsiteX41" fmla="*/ 161449 w 257175"/>
                                      <a:gd name="connsiteY41" fmla="*/ 216180 h 295275"/>
                                      <a:gd name="connsiteX42" fmla="*/ 166211 w 257175"/>
                                      <a:gd name="connsiteY42" fmla="*/ 215228 h 295275"/>
                                      <a:gd name="connsiteX43" fmla="*/ 170974 w 257175"/>
                                      <a:gd name="connsiteY43" fmla="*/ 213323 h 295275"/>
                                      <a:gd name="connsiteX44" fmla="*/ 180499 w 257175"/>
                                      <a:gd name="connsiteY44" fmla="*/ 209513 h 295275"/>
                                      <a:gd name="connsiteX45" fmla="*/ 213836 w 257175"/>
                                      <a:gd name="connsiteY45" fmla="*/ 191416 h 29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57175" h="295275">
                                        <a:moveTo>
                                          <a:pt x="213836" y="191416"/>
                                        </a:moveTo>
                                        <a:cubicBezTo>
                                          <a:pt x="225266" y="182843"/>
                                          <a:pt x="234791" y="172366"/>
                                          <a:pt x="241459" y="159983"/>
                                        </a:cubicBezTo>
                                        <a:cubicBezTo>
                                          <a:pt x="249079" y="147600"/>
                                          <a:pt x="253841" y="134266"/>
                                          <a:pt x="255746" y="121883"/>
                                        </a:cubicBezTo>
                                        <a:cubicBezTo>
                                          <a:pt x="257651" y="108548"/>
                                          <a:pt x="257651" y="95213"/>
                                          <a:pt x="255746" y="82830"/>
                                        </a:cubicBezTo>
                                        <a:cubicBezTo>
                                          <a:pt x="253841" y="70448"/>
                                          <a:pt x="249079" y="59018"/>
                                          <a:pt x="243364" y="49493"/>
                                        </a:cubicBezTo>
                                        <a:cubicBezTo>
                                          <a:pt x="239554" y="42825"/>
                                          <a:pt x="234791" y="38063"/>
                                          <a:pt x="230029" y="33300"/>
                                        </a:cubicBezTo>
                                        <a:cubicBezTo>
                                          <a:pt x="230029" y="33300"/>
                                          <a:pt x="230029" y="33300"/>
                                          <a:pt x="230029" y="33300"/>
                                        </a:cubicBezTo>
                                        <a:cubicBezTo>
                                          <a:pt x="228124" y="31396"/>
                                          <a:pt x="226219" y="30443"/>
                                          <a:pt x="225266" y="28538"/>
                                        </a:cubicBezTo>
                                        <a:cubicBezTo>
                                          <a:pt x="193834" y="3773"/>
                                          <a:pt x="150971" y="-37"/>
                                          <a:pt x="120491" y="19966"/>
                                        </a:cubicBezTo>
                                        <a:cubicBezTo>
                                          <a:pt x="70961" y="53303"/>
                                          <a:pt x="86201" y="117121"/>
                                          <a:pt x="129064" y="119978"/>
                                        </a:cubicBezTo>
                                        <a:cubicBezTo>
                                          <a:pt x="170974" y="122836"/>
                                          <a:pt x="179546" y="56161"/>
                                          <a:pt x="204311" y="95213"/>
                                        </a:cubicBezTo>
                                        <a:cubicBezTo>
                                          <a:pt x="206216" y="100928"/>
                                          <a:pt x="208121" y="107596"/>
                                          <a:pt x="208121" y="115216"/>
                                        </a:cubicBezTo>
                                        <a:cubicBezTo>
                                          <a:pt x="208121" y="122836"/>
                                          <a:pt x="206216" y="130455"/>
                                          <a:pt x="203359" y="139028"/>
                                        </a:cubicBezTo>
                                        <a:cubicBezTo>
                                          <a:pt x="200501" y="147600"/>
                                          <a:pt x="194786" y="155221"/>
                                          <a:pt x="189071" y="162841"/>
                                        </a:cubicBezTo>
                                        <a:cubicBezTo>
                                          <a:pt x="182404" y="170461"/>
                                          <a:pt x="173831" y="177128"/>
                                          <a:pt x="165259" y="182843"/>
                                        </a:cubicBezTo>
                                        <a:cubicBezTo>
                                          <a:pt x="163354" y="184748"/>
                                          <a:pt x="160496" y="185700"/>
                                          <a:pt x="158591" y="186653"/>
                                        </a:cubicBezTo>
                                        <a:lnTo>
                                          <a:pt x="154781" y="188558"/>
                                        </a:lnTo>
                                        <a:lnTo>
                                          <a:pt x="150971" y="190463"/>
                                        </a:lnTo>
                                        <a:cubicBezTo>
                                          <a:pt x="145256" y="193321"/>
                                          <a:pt x="140494" y="196178"/>
                                          <a:pt x="134779" y="198083"/>
                                        </a:cubicBezTo>
                                        <a:cubicBezTo>
                                          <a:pt x="124301" y="203798"/>
                                          <a:pt x="113824" y="208561"/>
                                          <a:pt x="103346" y="214275"/>
                                        </a:cubicBezTo>
                                        <a:cubicBezTo>
                                          <a:pt x="92869" y="219991"/>
                                          <a:pt x="83344" y="224753"/>
                                          <a:pt x="73819" y="230468"/>
                                        </a:cubicBezTo>
                                        <a:cubicBezTo>
                                          <a:pt x="64294" y="235230"/>
                                          <a:pt x="55721" y="240946"/>
                                          <a:pt x="48101" y="245708"/>
                                        </a:cubicBezTo>
                                        <a:cubicBezTo>
                                          <a:pt x="40481" y="251423"/>
                                          <a:pt x="33814" y="256186"/>
                                          <a:pt x="28099" y="260948"/>
                                        </a:cubicBezTo>
                                        <a:cubicBezTo>
                                          <a:pt x="26194" y="261900"/>
                                          <a:pt x="25241" y="263805"/>
                                          <a:pt x="24289" y="264758"/>
                                        </a:cubicBezTo>
                                        <a:cubicBezTo>
                                          <a:pt x="23336" y="265711"/>
                                          <a:pt x="21431" y="267616"/>
                                          <a:pt x="20479" y="268568"/>
                                        </a:cubicBezTo>
                                        <a:cubicBezTo>
                                          <a:pt x="18574" y="271425"/>
                                          <a:pt x="16669" y="273330"/>
                                          <a:pt x="14764" y="275236"/>
                                        </a:cubicBezTo>
                                        <a:cubicBezTo>
                                          <a:pt x="13811" y="276188"/>
                                          <a:pt x="12859" y="277141"/>
                                          <a:pt x="12859" y="278093"/>
                                        </a:cubicBezTo>
                                        <a:cubicBezTo>
                                          <a:pt x="11906" y="279046"/>
                                          <a:pt x="11906" y="279998"/>
                                          <a:pt x="10954" y="280950"/>
                                        </a:cubicBezTo>
                                        <a:cubicBezTo>
                                          <a:pt x="10001" y="282855"/>
                                          <a:pt x="9049" y="284761"/>
                                          <a:pt x="9049" y="285713"/>
                                        </a:cubicBezTo>
                                        <a:cubicBezTo>
                                          <a:pt x="8096" y="288571"/>
                                          <a:pt x="7144" y="289523"/>
                                          <a:pt x="7144" y="289523"/>
                                        </a:cubicBezTo>
                                        <a:cubicBezTo>
                                          <a:pt x="7144" y="289523"/>
                                          <a:pt x="8096" y="288571"/>
                                          <a:pt x="9049" y="285713"/>
                                        </a:cubicBezTo>
                                        <a:cubicBezTo>
                                          <a:pt x="10001" y="284761"/>
                                          <a:pt x="10954" y="282855"/>
                                          <a:pt x="11906" y="281903"/>
                                        </a:cubicBezTo>
                                        <a:cubicBezTo>
                                          <a:pt x="12859" y="280950"/>
                                          <a:pt x="12859" y="279998"/>
                                          <a:pt x="13811" y="279046"/>
                                        </a:cubicBezTo>
                                        <a:cubicBezTo>
                                          <a:pt x="14764" y="278093"/>
                                          <a:pt x="15716" y="277141"/>
                                          <a:pt x="16669" y="276188"/>
                                        </a:cubicBezTo>
                                        <a:cubicBezTo>
                                          <a:pt x="18574" y="274283"/>
                                          <a:pt x="20479" y="272378"/>
                                          <a:pt x="23336" y="270473"/>
                                        </a:cubicBezTo>
                                        <a:cubicBezTo>
                                          <a:pt x="24289" y="269521"/>
                                          <a:pt x="26194" y="268568"/>
                                          <a:pt x="27146" y="267616"/>
                                        </a:cubicBezTo>
                                        <a:cubicBezTo>
                                          <a:pt x="28099" y="266663"/>
                                          <a:pt x="30004" y="265711"/>
                                          <a:pt x="31909" y="264758"/>
                                        </a:cubicBezTo>
                                        <a:cubicBezTo>
                                          <a:pt x="37624" y="260948"/>
                                          <a:pt x="45244" y="257138"/>
                                          <a:pt x="53816" y="253328"/>
                                        </a:cubicBezTo>
                                        <a:cubicBezTo>
                                          <a:pt x="62389" y="249518"/>
                                          <a:pt x="70961" y="245708"/>
                                          <a:pt x="80486" y="242850"/>
                                        </a:cubicBezTo>
                                        <a:cubicBezTo>
                                          <a:pt x="90011" y="239041"/>
                                          <a:pt x="100489" y="236183"/>
                                          <a:pt x="110966" y="232373"/>
                                        </a:cubicBezTo>
                                        <a:cubicBezTo>
                                          <a:pt x="121444" y="228563"/>
                                          <a:pt x="132874" y="225705"/>
                                          <a:pt x="144304" y="221896"/>
                                        </a:cubicBezTo>
                                        <a:cubicBezTo>
                                          <a:pt x="150019" y="219991"/>
                                          <a:pt x="155734" y="218086"/>
                                          <a:pt x="161449" y="216180"/>
                                        </a:cubicBezTo>
                                        <a:lnTo>
                                          <a:pt x="166211" y="215228"/>
                                        </a:lnTo>
                                        <a:lnTo>
                                          <a:pt x="170974" y="213323"/>
                                        </a:lnTo>
                                        <a:cubicBezTo>
                                          <a:pt x="173831" y="212371"/>
                                          <a:pt x="177641" y="211418"/>
                                          <a:pt x="180499" y="209513"/>
                                        </a:cubicBezTo>
                                        <a:cubicBezTo>
                                          <a:pt x="190976" y="206655"/>
                                          <a:pt x="203359" y="199988"/>
                                          <a:pt x="213836" y="1914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15" name="Freeform: Shape 2215"/>
                                <wps:cNvSpPr/>
                                <wps:spPr>
                                  <a:xfrm>
                                    <a:off x="263843" y="552285"/>
                                    <a:ext cx="285750" cy="228600"/>
                                  </a:xfrm>
                                  <a:custGeom>
                                    <a:avLst/>
                                    <a:gdLst>
                                      <a:gd name="connsiteX0" fmla="*/ 17621 w 285750"/>
                                      <a:gd name="connsiteY0" fmla="*/ 217736 h 228600"/>
                                      <a:gd name="connsiteX1" fmla="*/ 26194 w 285750"/>
                                      <a:gd name="connsiteY1" fmla="*/ 212021 h 228600"/>
                                      <a:gd name="connsiteX2" fmla="*/ 47149 w 285750"/>
                                      <a:gd name="connsiteY2" fmla="*/ 192018 h 228600"/>
                                      <a:gd name="connsiteX3" fmla="*/ 66199 w 285750"/>
                                      <a:gd name="connsiteY3" fmla="*/ 159634 h 228600"/>
                                      <a:gd name="connsiteX4" fmla="*/ 84296 w 285750"/>
                                      <a:gd name="connsiteY4" fmla="*/ 120581 h 228600"/>
                                      <a:gd name="connsiteX5" fmla="*/ 89059 w 285750"/>
                                      <a:gd name="connsiteY5" fmla="*/ 110104 h 228600"/>
                                      <a:gd name="connsiteX6" fmla="*/ 94774 w 285750"/>
                                      <a:gd name="connsiteY6" fmla="*/ 99626 h 228600"/>
                                      <a:gd name="connsiteX7" fmla="*/ 100489 w 285750"/>
                                      <a:gd name="connsiteY7" fmla="*/ 89149 h 228600"/>
                                      <a:gd name="connsiteX8" fmla="*/ 107156 w 285750"/>
                                      <a:gd name="connsiteY8" fmla="*/ 78671 h 228600"/>
                                      <a:gd name="connsiteX9" fmla="*/ 121444 w 285750"/>
                                      <a:gd name="connsiteY9" fmla="*/ 61526 h 228600"/>
                                      <a:gd name="connsiteX10" fmla="*/ 139541 w 285750"/>
                                      <a:gd name="connsiteY10" fmla="*/ 49143 h 228600"/>
                                      <a:gd name="connsiteX11" fmla="*/ 182404 w 285750"/>
                                      <a:gd name="connsiteY11" fmla="*/ 42476 h 228600"/>
                                      <a:gd name="connsiteX12" fmla="*/ 219551 w 285750"/>
                                      <a:gd name="connsiteY12" fmla="*/ 59621 h 228600"/>
                                      <a:gd name="connsiteX13" fmla="*/ 230029 w 285750"/>
                                      <a:gd name="connsiteY13" fmla="*/ 73909 h 228600"/>
                                      <a:gd name="connsiteX14" fmla="*/ 232886 w 285750"/>
                                      <a:gd name="connsiteY14" fmla="*/ 80576 h 228600"/>
                                      <a:gd name="connsiteX15" fmla="*/ 232886 w 285750"/>
                                      <a:gd name="connsiteY15" fmla="*/ 81529 h 228600"/>
                                      <a:gd name="connsiteX16" fmla="*/ 232886 w 285750"/>
                                      <a:gd name="connsiteY16" fmla="*/ 83434 h 228600"/>
                                      <a:gd name="connsiteX17" fmla="*/ 233839 w 285750"/>
                                      <a:gd name="connsiteY17" fmla="*/ 86291 h 228600"/>
                                      <a:gd name="connsiteX18" fmla="*/ 233839 w 285750"/>
                                      <a:gd name="connsiteY18" fmla="*/ 87243 h 228600"/>
                                      <a:gd name="connsiteX19" fmla="*/ 233839 w 285750"/>
                                      <a:gd name="connsiteY19" fmla="*/ 87243 h 228600"/>
                                      <a:gd name="connsiteX20" fmla="*/ 233839 w 285750"/>
                                      <a:gd name="connsiteY20" fmla="*/ 86291 h 228600"/>
                                      <a:gd name="connsiteX21" fmla="*/ 233839 w 285750"/>
                                      <a:gd name="connsiteY21" fmla="*/ 86291 h 228600"/>
                                      <a:gd name="connsiteX22" fmla="*/ 233839 w 285750"/>
                                      <a:gd name="connsiteY22" fmla="*/ 87243 h 228600"/>
                                      <a:gd name="connsiteX23" fmla="*/ 233839 w 285750"/>
                                      <a:gd name="connsiteY23" fmla="*/ 89149 h 228600"/>
                                      <a:gd name="connsiteX24" fmla="*/ 224314 w 285750"/>
                                      <a:gd name="connsiteY24" fmla="*/ 116771 h 228600"/>
                                      <a:gd name="connsiteX25" fmla="*/ 203359 w 285750"/>
                                      <a:gd name="connsiteY25" fmla="*/ 131059 h 228600"/>
                                      <a:gd name="connsiteX26" fmla="*/ 196691 w 285750"/>
                                      <a:gd name="connsiteY26" fmla="*/ 132011 h 228600"/>
                                      <a:gd name="connsiteX27" fmla="*/ 192881 w 285750"/>
                                      <a:gd name="connsiteY27" fmla="*/ 132011 h 228600"/>
                                      <a:gd name="connsiteX28" fmla="*/ 188119 w 285750"/>
                                      <a:gd name="connsiteY28" fmla="*/ 131059 h 228600"/>
                                      <a:gd name="connsiteX29" fmla="*/ 186214 w 285750"/>
                                      <a:gd name="connsiteY29" fmla="*/ 61526 h 228600"/>
                                      <a:gd name="connsiteX30" fmla="*/ 116681 w 285750"/>
                                      <a:gd name="connsiteY30" fmla="*/ 77718 h 228600"/>
                                      <a:gd name="connsiteX31" fmla="*/ 120491 w 285750"/>
                                      <a:gd name="connsiteY31" fmla="*/ 154871 h 228600"/>
                                      <a:gd name="connsiteX32" fmla="*/ 120491 w 285750"/>
                                      <a:gd name="connsiteY32" fmla="*/ 154871 h 228600"/>
                                      <a:gd name="connsiteX33" fmla="*/ 123349 w 285750"/>
                                      <a:gd name="connsiteY33" fmla="*/ 159634 h 228600"/>
                                      <a:gd name="connsiteX34" fmla="*/ 129064 w 285750"/>
                                      <a:gd name="connsiteY34" fmla="*/ 166301 h 228600"/>
                                      <a:gd name="connsiteX35" fmla="*/ 131921 w 285750"/>
                                      <a:gd name="connsiteY35" fmla="*/ 170111 h 228600"/>
                                      <a:gd name="connsiteX36" fmla="*/ 135731 w 285750"/>
                                      <a:gd name="connsiteY36" fmla="*/ 173921 h 228600"/>
                                      <a:gd name="connsiteX37" fmla="*/ 144304 w 285750"/>
                                      <a:gd name="connsiteY37" fmla="*/ 180589 h 228600"/>
                                      <a:gd name="connsiteX38" fmla="*/ 149066 w 285750"/>
                                      <a:gd name="connsiteY38" fmla="*/ 183446 h 228600"/>
                                      <a:gd name="connsiteX39" fmla="*/ 154781 w 285750"/>
                                      <a:gd name="connsiteY39" fmla="*/ 186304 h 228600"/>
                                      <a:gd name="connsiteX40" fmla="*/ 160496 w 285750"/>
                                      <a:gd name="connsiteY40" fmla="*/ 189161 h 228600"/>
                                      <a:gd name="connsiteX41" fmla="*/ 167164 w 285750"/>
                                      <a:gd name="connsiteY41" fmla="*/ 191066 h 228600"/>
                                      <a:gd name="connsiteX42" fmla="*/ 195739 w 285750"/>
                                      <a:gd name="connsiteY42" fmla="*/ 192971 h 228600"/>
                                      <a:gd name="connsiteX43" fmla="*/ 223361 w 285750"/>
                                      <a:gd name="connsiteY43" fmla="*/ 185351 h 228600"/>
                                      <a:gd name="connsiteX44" fmla="*/ 267176 w 285750"/>
                                      <a:gd name="connsiteY44" fmla="*/ 146299 h 228600"/>
                                      <a:gd name="connsiteX45" fmla="*/ 279559 w 285750"/>
                                      <a:gd name="connsiteY45" fmla="*/ 116771 h 228600"/>
                                      <a:gd name="connsiteX46" fmla="*/ 280511 w 285750"/>
                                      <a:gd name="connsiteY46" fmla="*/ 83434 h 228600"/>
                                      <a:gd name="connsiteX47" fmla="*/ 279559 w 285750"/>
                                      <a:gd name="connsiteY47" fmla="*/ 79624 h 228600"/>
                                      <a:gd name="connsiteX48" fmla="*/ 279559 w 285750"/>
                                      <a:gd name="connsiteY48" fmla="*/ 77718 h 228600"/>
                                      <a:gd name="connsiteX49" fmla="*/ 279559 w 285750"/>
                                      <a:gd name="connsiteY49" fmla="*/ 76766 h 228600"/>
                                      <a:gd name="connsiteX50" fmla="*/ 279559 w 285750"/>
                                      <a:gd name="connsiteY50" fmla="*/ 75814 h 228600"/>
                                      <a:gd name="connsiteX51" fmla="*/ 279559 w 285750"/>
                                      <a:gd name="connsiteY51" fmla="*/ 75814 h 228600"/>
                                      <a:gd name="connsiteX52" fmla="*/ 279559 w 285750"/>
                                      <a:gd name="connsiteY52" fmla="*/ 74861 h 228600"/>
                                      <a:gd name="connsiteX53" fmla="*/ 278606 w 285750"/>
                                      <a:gd name="connsiteY53" fmla="*/ 72004 h 228600"/>
                                      <a:gd name="connsiteX54" fmla="*/ 278606 w 285750"/>
                                      <a:gd name="connsiteY54" fmla="*/ 70099 h 228600"/>
                                      <a:gd name="connsiteX55" fmla="*/ 277654 w 285750"/>
                                      <a:gd name="connsiteY55" fmla="*/ 68193 h 228600"/>
                                      <a:gd name="connsiteX56" fmla="*/ 273844 w 285750"/>
                                      <a:gd name="connsiteY56" fmla="*/ 59621 h 228600"/>
                                      <a:gd name="connsiteX57" fmla="*/ 270034 w 285750"/>
                                      <a:gd name="connsiteY57" fmla="*/ 52001 h 228600"/>
                                      <a:gd name="connsiteX58" fmla="*/ 247174 w 285750"/>
                                      <a:gd name="connsiteY58" fmla="*/ 27236 h 228600"/>
                                      <a:gd name="connsiteX59" fmla="*/ 187166 w 285750"/>
                                      <a:gd name="connsiteY59" fmla="*/ 7234 h 228600"/>
                                      <a:gd name="connsiteX60" fmla="*/ 128111 w 285750"/>
                                      <a:gd name="connsiteY60" fmla="*/ 24379 h 228600"/>
                                      <a:gd name="connsiteX61" fmla="*/ 106204 w 285750"/>
                                      <a:gd name="connsiteY61" fmla="*/ 44381 h 228600"/>
                                      <a:gd name="connsiteX62" fmla="*/ 90964 w 285750"/>
                                      <a:gd name="connsiteY62" fmla="*/ 68193 h 228600"/>
                                      <a:gd name="connsiteX63" fmla="*/ 85249 w 285750"/>
                                      <a:gd name="connsiteY63" fmla="*/ 79624 h 228600"/>
                                      <a:gd name="connsiteX64" fmla="*/ 80486 w 285750"/>
                                      <a:gd name="connsiteY64" fmla="*/ 91054 h 228600"/>
                                      <a:gd name="connsiteX65" fmla="*/ 75724 w 285750"/>
                                      <a:gd name="connsiteY65" fmla="*/ 102484 h 228600"/>
                                      <a:gd name="connsiteX66" fmla="*/ 71914 w 285750"/>
                                      <a:gd name="connsiteY66" fmla="*/ 113914 h 228600"/>
                                      <a:gd name="connsiteX67" fmla="*/ 58579 w 285750"/>
                                      <a:gd name="connsiteY67" fmla="*/ 154871 h 228600"/>
                                      <a:gd name="connsiteX68" fmla="*/ 44291 w 285750"/>
                                      <a:gd name="connsiteY68" fmla="*/ 187256 h 228600"/>
                                      <a:gd name="connsiteX69" fmla="*/ 27146 w 285750"/>
                                      <a:gd name="connsiteY69" fmla="*/ 208211 h 228600"/>
                                      <a:gd name="connsiteX70" fmla="*/ 19526 w 285750"/>
                                      <a:gd name="connsiteY70" fmla="*/ 214879 h 228600"/>
                                      <a:gd name="connsiteX71" fmla="*/ 12859 w 285750"/>
                                      <a:gd name="connsiteY71" fmla="*/ 219641 h 228600"/>
                                      <a:gd name="connsiteX72" fmla="*/ 7144 w 285750"/>
                                      <a:gd name="connsiteY72" fmla="*/ 223451 h 228600"/>
                                      <a:gd name="connsiteX73" fmla="*/ 12859 w 285750"/>
                                      <a:gd name="connsiteY73" fmla="*/ 220593 h 228600"/>
                                      <a:gd name="connsiteX74" fmla="*/ 17621 w 285750"/>
                                      <a:gd name="connsiteY74" fmla="*/ 217736 h 228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285750" h="228600">
                                        <a:moveTo>
                                          <a:pt x="17621" y="217736"/>
                                        </a:moveTo>
                                        <a:cubicBezTo>
                                          <a:pt x="20479" y="215831"/>
                                          <a:pt x="23336" y="213926"/>
                                          <a:pt x="26194" y="212021"/>
                                        </a:cubicBezTo>
                                        <a:cubicBezTo>
                                          <a:pt x="32861" y="207259"/>
                                          <a:pt x="39529" y="201543"/>
                                          <a:pt x="47149" y="192018"/>
                                        </a:cubicBezTo>
                                        <a:cubicBezTo>
                                          <a:pt x="53816" y="183446"/>
                                          <a:pt x="60484" y="172016"/>
                                          <a:pt x="66199" y="159634"/>
                                        </a:cubicBezTo>
                                        <a:cubicBezTo>
                                          <a:pt x="71914" y="147251"/>
                                          <a:pt x="77629" y="133916"/>
                                          <a:pt x="84296" y="120581"/>
                                        </a:cubicBezTo>
                                        <a:cubicBezTo>
                                          <a:pt x="86201" y="116771"/>
                                          <a:pt x="88106" y="113914"/>
                                          <a:pt x="89059" y="110104"/>
                                        </a:cubicBezTo>
                                        <a:cubicBezTo>
                                          <a:pt x="90964" y="106293"/>
                                          <a:pt x="92869" y="103436"/>
                                          <a:pt x="94774" y="99626"/>
                                        </a:cubicBezTo>
                                        <a:cubicBezTo>
                                          <a:pt x="96679" y="96768"/>
                                          <a:pt x="98584" y="92959"/>
                                          <a:pt x="100489" y="89149"/>
                                        </a:cubicBezTo>
                                        <a:cubicBezTo>
                                          <a:pt x="102394" y="85339"/>
                                          <a:pt x="105251" y="82481"/>
                                          <a:pt x="107156" y="78671"/>
                                        </a:cubicBezTo>
                                        <a:cubicBezTo>
                                          <a:pt x="110966" y="72004"/>
                                          <a:pt x="115729" y="66289"/>
                                          <a:pt x="121444" y="61526"/>
                                        </a:cubicBezTo>
                                        <a:cubicBezTo>
                                          <a:pt x="127159" y="56764"/>
                                          <a:pt x="132874" y="52001"/>
                                          <a:pt x="139541" y="49143"/>
                                        </a:cubicBezTo>
                                        <a:cubicBezTo>
                                          <a:pt x="152876" y="42476"/>
                                          <a:pt x="168116" y="40571"/>
                                          <a:pt x="182404" y="42476"/>
                                        </a:cubicBezTo>
                                        <a:cubicBezTo>
                                          <a:pt x="196691" y="44381"/>
                                          <a:pt x="210026" y="51049"/>
                                          <a:pt x="219551" y="59621"/>
                                        </a:cubicBezTo>
                                        <a:cubicBezTo>
                                          <a:pt x="224314" y="64384"/>
                                          <a:pt x="227171" y="69146"/>
                                          <a:pt x="230029" y="73909"/>
                                        </a:cubicBezTo>
                                        <a:cubicBezTo>
                                          <a:pt x="230981" y="76766"/>
                                          <a:pt x="231934" y="79624"/>
                                          <a:pt x="232886" y="80576"/>
                                        </a:cubicBezTo>
                                        <a:cubicBezTo>
                                          <a:pt x="232886" y="80576"/>
                                          <a:pt x="232886" y="80576"/>
                                          <a:pt x="232886" y="81529"/>
                                        </a:cubicBezTo>
                                        <a:lnTo>
                                          <a:pt x="232886" y="83434"/>
                                        </a:lnTo>
                                        <a:lnTo>
                                          <a:pt x="233839" y="86291"/>
                                        </a:lnTo>
                                        <a:lnTo>
                                          <a:pt x="233839" y="87243"/>
                                        </a:lnTo>
                                        <a:lnTo>
                                          <a:pt x="233839" y="87243"/>
                                        </a:lnTo>
                                        <a:cubicBezTo>
                                          <a:pt x="233839" y="85339"/>
                                          <a:pt x="233839" y="86291"/>
                                          <a:pt x="233839" y="86291"/>
                                        </a:cubicBezTo>
                                        <a:lnTo>
                                          <a:pt x="233839" y="86291"/>
                                        </a:lnTo>
                                        <a:lnTo>
                                          <a:pt x="233839" y="87243"/>
                                        </a:lnTo>
                                        <a:lnTo>
                                          <a:pt x="233839" y="89149"/>
                                        </a:lnTo>
                                        <a:cubicBezTo>
                                          <a:pt x="233839" y="99626"/>
                                          <a:pt x="230029" y="109151"/>
                                          <a:pt x="224314" y="116771"/>
                                        </a:cubicBezTo>
                                        <a:cubicBezTo>
                                          <a:pt x="218599" y="123439"/>
                                          <a:pt x="210979" y="129154"/>
                                          <a:pt x="203359" y="131059"/>
                                        </a:cubicBezTo>
                                        <a:cubicBezTo>
                                          <a:pt x="201454" y="131059"/>
                                          <a:pt x="198596" y="132011"/>
                                          <a:pt x="196691" y="132011"/>
                                        </a:cubicBezTo>
                                        <a:cubicBezTo>
                                          <a:pt x="195739" y="132011"/>
                                          <a:pt x="193834" y="132011"/>
                                          <a:pt x="192881" y="132011"/>
                                        </a:cubicBezTo>
                                        <a:cubicBezTo>
                                          <a:pt x="190976" y="132011"/>
                                          <a:pt x="189071" y="131059"/>
                                          <a:pt x="188119" y="131059"/>
                                        </a:cubicBezTo>
                                        <a:cubicBezTo>
                                          <a:pt x="182404" y="122486"/>
                                          <a:pt x="206216" y="84386"/>
                                          <a:pt x="186214" y="61526"/>
                                        </a:cubicBezTo>
                                        <a:cubicBezTo>
                                          <a:pt x="170974" y="43429"/>
                                          <a:pt x="133826" y="52001"/>
                                          <a:pt x="116681" y="77718"/>
                                        </a:cubicBezTo>
                                        <a:cubicBezTo>
                                          <a:pt x="97631" y="108199"/>
                                          <a:pt x="108109" y="135821"/>
                                          <a:pt x="120491" y="154871"/>
                                        </a:cubicBezTo>
                                        <a:lnTo>
                                          <a:pt x="120491" y="154871"/>
                                        </a:lnTo>
                                        <a:cubicBezTo>
                                          <a:pt x="121444" y="156776"/>
                                          <a:pt x="122396" y="157729"/>
                                          <a:pt x="123349" y="159634"/>
                                        </a:cubicBezTo>
                                        <a:cubicBezTo>
                                          <a:pt x="125254" y="161539"/>
                                          <a:pt x="127159" y="164396"/>
                                          <a:pt x="129064" y="166301"/>
                                        </a:cubicBezTo>
                                        <a:cubicBezTo>
                                          <a:pt x="130016" y="167254"/>
                                          <a:pt x="130969" y="168206"/>
                                          <a:pt x="131921" y="170111"/>
                                        </a:cubicBezTo>
                                        <a:cubicBezTo>
                                          <a:pt x="132874" y="171064"/>
                                          <a:pt x="134779" y="172016"/>
                                          <a:pt x="135731" y="173921"/>
                                        </a:cubicBezTo>
                                        <a:cubicBezTo>
                                          <a:pt x="138589" y="176779"/>
                                          <a:pt x="141446" y="178684"/>
                                          <a:pt x="144304" y="180589"/>
                                        </a:cubicBezTo>
                                        <a:cubicBezTo>
                                          <a:pt x="146209" y="181541"/>
                                          <a:pt x="148114" y="182493"/>
                                          <a:pt x="149066" y="183446"/>
                                        </a:cubicBezTo>
                                        <a:cubicBezTo>
                                          <a:pt x="150971" y="184399"/>
                                          <a:pt x="152876" y="185351"/>
                                          <a:pt x="154781" y="186304"/>
                                        </a:cubicBezTo>
                                        <a:cubicBezTo>
                                          <a:pt x="156686" y="187256"/>
                                          <a:pt x="158591" y="188209"/>
                                          <a:pt x="160496" y="189161"/>
                                        </a:cubicBezTo>
                                        <a:cubicBezTo>
                                          <a:pt x="162401" y="190114"/>
                                          <a:pt x="165259" y="190114"/>
                                          <a:pt x="167164" y="191066"/>
                                        </a:cubicBezTo>
                                        <a:cubicBezTo>
                                          <a:pt x="175736" y="192971"/>
                                          <a:pt x="186214" y="193924"/>
                                          <a:pt x="195739" y="192971"/>
                                        </a:cubicBezTo>
                                        <a:cubicBezTo>
                                          <a:pt x="205264" y="192018"/>
                                          <a:pt x="214789" y="189161"/>
                                          <a:pt x="223361" y="185351"/>
                                        </a:cubicBezTo>
                                        <a:cubicBezTo>
                                          <a:pt x="240506" y="177731"/>
                                          <a:pt x="255746" y="164396"/>
                                          <a:pt x="267176" y="146299"/>
                                        </a:cubicBezTo>
                                        <a:cubicBezTo>
                                          <a:pt x="272891" y="137726"/>
                                          <a:pt x="276701" y="127249"/>
                                          <a:pt x="279559" y="116771"/>
                                        </a:cubicBezTo>
                                        <a:cubicBezTo>
                                          <a:pt x="282416" y="106293"/>
                                          <a:pt x="282416" y="93911"/>
                                          <a:pt x="280511" y="83434"/>
                                        </a:cubicBezTo>
                                        <a:lnTo>
                                          <a:pt x="279559" y="79624"/>
                                        </a:lnTo>
                                        <a:lnTo>
                                          <a:pt x="279559" y="77718"/>
                                        </a:lnTo>
                                        <a:lnTo>
                                          <a:pt x="279559" y="76766"/>
                                        </a:lnTo>
                                        <a:lnTo>
                                          <a:pt x="279559" y="75814"/>
                                        </a:lnTo>
                                        <a:lnTo>
                                          <a:pt x="279559" y="75814"/>
                                        </a:lnTo>
                                        <a:lnTo>
                                          <a:pt x="279559" y="74861"/>
                                        </a:lnTo>
                                        <a:lnTo>
                                          <a:pt x="278606" y="72004"/>
                                        </a:lnTo>
                                        <a:lnTo>
                                          <a:pt x="278606" y="70099"/>
                                        </a:lnTo>
                                        <a:lnTo>
                                          <a:pt x="277654" y="68193"/>
                                        </a:lnTo>
                                        <a:cubicBezTo>
                                          <a:pt x="276701" y="65336"/>
                                          <a:pt x="275749" y="61526"/>
                                          <a:pt x="273844" y="59621"/>
                                        </a:cubicBezTo>
                                        <a:cubicBezTo>
                                          <a:pt x="272891" y="56764"/>
                                          <a:pt x="270986" y="54859"/>
                                          <a:pt x="270034" y="52001"/>
                                        </a:cubicBezTo>
                                        <a:cubicBezTo>
                                          <a:pt x="264319" y="42476"/>
                                          <a:pt x="255746" y="33904"/>
                                          <a:pt x="247174" y="27236"/>
                                        </a:cubicBezTo>
                                        <a:cubicBezTo>
                                          <a:pt x="229076" y="13901"/>
                                          <a:pt x="208121" y="7234"/>
                                          <a:pt x="187166" y="7234"/>
                                        </a:cubicBezTo>
                                        <a:cubicBezTo>
                                          <a:pt x="166211" y="6281"/>
                                          <a:pt x="145256" y="12949"/>
                                          <a:pt x="128111" y="24379"/>
                                        </a:cubicBezTo>
                                        <a:cubicBezTo>
                                          <a:pt x="119539" y="30093"/>
                                          <a:pt x="111919" y="36761"/>
                                          <a:pt x="106204" y="44381"/>
                                        </a:cubicBezTo>
                                        <a:cubicBezTo>
                                          <a:pt x="99536" y="52001"/>
                                          <a:pt x="94774" y="59621"/>
                                          <a:pt x="90964" y="68193"/>
                                        </a:cubicBezTo>
                                        <a:cubicBezTo>
                                          <a:pt x="89059" y="72004"/>
                                          <a:pt x="87154" y="75814"/>
                                          <a:pt x="85249" y="79624"/>
                                        </a:cubicBezTo>
                                        <a:cubicBezTo>
                                          <a:pt x="83344" y="83434"/>
                                          <a:pt x="81439" y="87243"/>
                                          <a:pt x="80486" y="91054"/>
                                        </a:cubicBezTo>
                                        <a:cubicBezTo>
                                          <a:pt x="78581" y="94864"/>
                                          <a:pt x="77629" y="98674"/>
                                          <a:pt x="75724" y="102484"/>
                                        </a:cubicBezTo>
                                        <a:cubicBezTo>
                                          <a:pt x="73819" y="106293"/>
                                          <a:pt x="72866" y="110104"/>
                                          <a:pt x="71914" y="113914"/>
                                        </a:cubicBezTo>
                                        <a:cubicBezTo>
                                          <a:pt x="67151" y="128201"/>
                                          <a:pt x="62389" y="142489"/>
                                          <a:pt x="58579" y="154871"/>
                                        </a:cubicBezTo>
                                        <a:cubicBezTo>
                                          <a:pt x="54769" y="167254"/>
                                          <a:pt x="50006" y="178684"/>
                                          <a:pt x="44291" y="187256"/>
                                        </a:cubicBezTo>
                                        <a:cubicBezTo>
                                          <a:pt x="38576" y="195829"/>
                                          <a:pt x="32861" y="203449"/>
                                          <a:pt x="27146" y="208211"/>
                                        </a:cubicBezTo>
                                        <a:cubicBezTo>
                                          <a:pt x="24289" y="211068"/>
                                          <a:pt x="21431" y="212974"/>
                                          <a:pt x="19526" y="214879"/>
                                        </a:cubicBezTo>
                                        <a:cubicBezTo>
                                          <a:pt x="17621" y="216784"/>
                                          <a:pt x="14764" y="217736"/>
                                          <a:pt x="12859" y="219641"/>
                                        </a:cubicBezTo>
                                        <a:cubicBezTo>
                                          <a:pt x="9049" y="221546"/>
                                          <a:pt x="7144" y="223451"/>
                                          <a:pt x="7144" y="223451"/>
                                        </a:cubicBezTo>
                                        <a:cubicBezTo>
                                          <a:pt x="7144" y="223451"/>
                                          <a:pt x="9049" y="222499"/>
                                          <a:pt x="12859" y="220593"/>
                                        </a:cubicBezTo>
                                        <a:cubicBezTo>
                                          <a:pt x="12859" y="220593"/>
                                          <a:pt x="15716" y="219641"/>
                                          <a:pt x="17621" y="2177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16" name="Freeform: Shape 2216"/>
                                <wps:cNvSpPr/>
                                <wps:spPr>
                                  <a:xfrm>
                                    <a:off x="1014413" y="1000031"/>
                                    <a:ext cx="228600" cy="314325"/>
                                  </a:xfrm>
                                  <a:custGeom>
                                    <a:avLst/>
                                    <a:gdLst>
                                      <a:gd name="connsiteX0" fmla="*/ 115729 w 228600"/>
                                      <a:gd name="connsiteY0" fmla="*/ 304343 h 314325"/>
                                      <a:gd name="connsiteX1" fmla="*/ 127159 w 228600"/>
                                      <a:gd name="connsiteY1" fmla="*/ 294818 h 314325"/>
                                      <a:gd name="connsiteX2" fmla="*/ 137636 w 228600"/>
                                      <a:gd name="connsiteY2" fmla="*/ 285293 h 314325"/>
                                      <a:gd name="connsiteX3" fmla="*/ 138589 w 228600"/>
                                      <a:gd name="connsiteY3" fmla="*/ 284340 h 314325"/>
                                      <a:gd name="connsiteX4" fmla="*/ 139541 w 228600"/>
                                      <a:gd name="connsiteY4" fmla="*/ 283388 h 314325"/>
                                      <a:gd name="connsiteX5" fmla="*/ 140494 w 228600"/>
                                      <a:gd name="connsiteY5" fmla="*/ 282435 h 314325"/>
                                      <a:gd name="connsiteX6" fmla="*/ 143351 w 228600"/>
                                      <a:gd name="connsiteY6" fmla="*/ 280531 h 314325"/>
                                      <a:gd name="connsiteX7" fmla="*/ 148114 w 228600"/>
                                      <a:gd name="connsiteY7" fmla="*/ 275768 h 314325"/>
                                      <a:gd name="connsiteX8" fmla="*/ 167164 w 228600"/>
                                      <a:gd name="connsiteY8" fmla="*/ 254813 h 314325"/>
                                      <a:gd name="connsiteX9" fmla="*/ 197644 w 228600"/>
                                      <a:gd name="connsiteY9" fmla="*/ 211951 h 314325"/>
                                      <a:gd name="connsiteX10" fmla="*/ 229076 w 228600"/>
                                      <a:gd name="connsiteY10" fmla="*/ 125273 h 314325"/>
                                      <a:gd name="connsiteX11" fmla="*/ 220504 w 228600"/>
                                      <a:gd name="connsiteY11" fmla="*/ 54788 h 314325"/>
                                      <a:gd name="connsiteX12" fmla="*/ 206216 w 228600"/>
                                      <a:gd name="connsiteY12" fmla="*/ 32881 h 314325"/>
                                      <a:gd name="connsiteX13" fmla="*/ 191929 w 228600"/>
                                      <a:gd name="connsiteY13" fmla="*/ 20498 h 314325"/>
                                      <a:gd name="connsiteX14" fmla="*/ 186214 w 228600"/>
                                      <a:gd name="connsiteY14" fmla="*/ 16688 h 314325"/>
                                      <a:gd name="connsiteX15" fmla="*/ 186214 w 228600"/>
                                      <a:gd name="connsiteY15" fmla="*/ 16688 h 314325"/>
                                      <a:gd name="connsiteX16" fmla="*/ 157639 w 228600"/>
                                      <a:gd name="connsiteY16" fmla="*/ 7163 h 314325"/>
                                      <a:gd name="connsiteX17" fmla="*/ 93821 w 228600"/>
                                      <a:gd name="connsiteY17" fmla="*/ 82410 h 314325"/>
                                      <a:gd name="connsiteX18" fmla="*/ 154781 w 228600"/>
                                      <a:gd name="connsiteY18" fmla="*/ 160515 h 314325"/>
                                      <a:gd name="connsiteX19" fmla="*/ 206216 w 228600"/>
                                      <a:gd name="connsiteY19" fmla="*/ 128131 h 314325"/>
                                      <a:gd name="connsiteX20" fmla="*/ 170974 w 228600"/>
                                      <a:gd name="connsiteY20" fmla="*/ 194806 h 314325"/>
                                      <a:gd name="connsiteX21" fmla="*/ 140494 w 228600"/>
                                      <a:gd name="connsiteY21" fmla="*/ 231001 h 314325"/>
                                      <a:gd name="connsiteX22" fmla="*/ 122396 w 228600"/>
                                      <a:gd name="connsiteY22" fmla="*/ 247193 h 314325"/>
                                      <a:gd name="connsiteX23" fmla="*/ 117634 w 228600"/>
                                      <a:gd name="connsiteY23" fmla="*/ 251003 h 314325"/>
                                      <a:gd name="connsiteX24" fmla="*/ 114776 w 228600"/>
                                      <a:gd name="connsiteY24" fmla="*/ 252908 h 314325"/>
                                      <a:gd name="connsiteX25" fmla="*/ 113824 w 228600"/>
                                      <a:gd name="connsiteY25" fmla="*/ 253860 h 314325"/>
                                      <a:gd name="connsiteX26" fmla="*/ 113824 w 228600"/>
                                      <a:gd name="connsiteY26" fmla="*/ 253860 h 314325"/>
                                      <a:gd name="connsiteX27" fmla="*/ 113824 w 228600"/>
                                      <a:gd name="connsiteY27" fmla="*/ 253860 h 314325"/>
                                      <a:gd name="connsiteX28" fmla="*/ 112871 w 228600"/>
                                      <a:gd name="connsiteY28" fmla="*/ 254813 h 314325"/>
                                      <a:gd name="connsiteX29" fmla="*/ 102394 w 228600"/>
                                      <a:gd name="connsiteY29" fmla="*/ 262433 h 314325"/>
                                      <a:gd name="connsiteX30" fmla="*/ 7144 w 228600"/>
                                      <a:gd name="connsiteY30" fmla="*/ 314821 h 314325"/>
                                      <a:gd name="connsiteX31" fmla="*/ 101441 w 228600"/>
                                      <a:gd name="connsiteY31" fmla="*/ 314821 h 314325"/>
                                      <a:gd name="connsiteX32" fmla="*/ 104299 w 228600"/>
                                      <a:gd name="connsiteY32" fmla="*/ 312915 h 314325"/>
                                      <a:gd name="connsiteX33" fmla="*/ 115729 w 228600"/>
                                      <a:gd name="connsiteY33" fmla="*/ 304343 h 3143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228600" h="314325">
                                        <a:moveTo>
                                          <a:pt x="115729" y="304343"/>
                                        </a:moveTo>
                                        <a:cubicBezTo>
                                          <a:pt x="119539" y="301485"/>
                                          <a:pt x="123349" y="298628"/>
                                          <a:pt x="127159" y="294818"/>
                                        </a:cubicBezTo>
                                        <a:cubicBezTo>
                                          <a:pt x="130969" y="291960"/>
                                          <a:pt x="134779" y="288151"/>
                                          <a:pt x="137636" y="285293"/>
                                        </a:cubicBezTo>
                                        <a:lnTo>
                                          <a:pt x="138589" y="284340"/>
                                        </a:lnTo>
                                        <a:lnTo>
                                          <a:pt x="139541" y="283388"/>
                                        </a:lnTo>
                                        <a:lnTo>
                                          <a:pt x="140494" y="282435"/>
                                        </a:lnTo>
                                        <a:lnTo>
                                          <a:pt x="143351" y="280531"/>
                                        </a:lnTo>
                                        <a:cubicBezTo>
                                          <a:pt x="145256" y="278626"/>
                                          <a:pt x="146209" y="277673"/>
                                          <a:pt x="148114" y="275768"/>
                                        </a:cubicBezTo>
                                        <a:cubicBezTo>
                                          <a:pt x="154781" y="269101"/>
                                          <a:pt x="161449" y="262433"/>
                                          <a:pt x="167164" y="254813"/>
                                        </a:cubicBezTo>
                                        <a:cubicBezTo>
                                          <a:pt x="178594" y="240526"/>
                                          <a:pt x="189071" y="226238"/>
                                          <a:pt x="197644" y="211951"/>
                                        </a:cubicBezTo>
                                        <a:cubicBezTo>
                                          <a:pt x="214789" y="182423"/>
                                          <a:pt x="225266" y="152896"/>
                                          <a:pt x="229076" y="125273"/>
                                        </a:cubicBezTo>
                                        <a:cubicBezTo>
                                          <a:pt x="232886" y="97651"/>
                                          <a:pt x="229076" y="72885"/>
                                          <a:pt x="220504" y="54788"/>
                                        </a:cubicBezTo>
                                        <a:cubicBezTo>
                                          <a:pt x="216694" y="46215"/>
                                          <a:pt x="210979" y="38596"/>
                                          <a:pt x="206216" y="32881"/>
                                        </a:cubicBezTo>
                                        <a:cubicBezTo>
                                          <a:pt x="201454" y="27165"/>
                                          <a:pt x="196691" y="23356"/>
                                          <a:pt x="191929" y="20498"/>
                                        </a:cubicBezTo>
                                        <a:cubicBezTo>
                                          <a:pt x="190024" y="18593"/>
                                          <a:pt x="188119" y="17640"/>
                                          <a:pt x="186214" y="16688"/>
                                        </a:cubicBezTo>
                                        <a:cubicBezTo>
                                          <a:pt x="186214" y="16688"/>
                                          <a:pt x="186214" y="16688"/>
                                          <a:pt x="186214" y="16688"/>
                                        </a:cubicBezTo>
                                        <a:cubicBezTo>
                                          <a:pt x="177641" y="10973"/>
                                          <a:pt x="168116" y="7163"/>
                                          <a:pt x="157639" y="7163"/>
                                        </a:cubicBezTo>
                                        <a:cubicBezTo>
                                          <a:pt x="123349" y="6210"/>
                                          <a:pt x="94774" y="40501"/>
                                          <a:pt x="93821" y="82410"/>
                                        </a:cubicBezTo>
                                        <a:cubicBezTo>
                                          <a:pt x="92869" y="125273"/>
                                          <a:pt x="120491" y="159563"/>
                                          <a:pt x="154781" y="160515"/>
                                        </a:cubicBezTo>
                                        <a:cubicBezTo>
                                          <a:pt x="175736" y="160515"/>
                                          <a:pt x="194786" y="148133"/>
                                          <a:pt x="206216" y="128131"/>
                                        </a:cubicBezTo>
                                        <a:cubicBezTo>
                                          <a:pt x="199549" y="150038"/>
                                          <a:pt x="187166" y="172898"/>
                                          <a:pt x="170974" y="194806"/>
                                        </a:cubicBezTo>
                                        <a:cubicBezTo>
                                          <a:pt x="162401" y="207188"/>
                                          <a:pt x="151924" y="219571"/>
                                          <a:pt x="140494" y="231001"/>
                                        </a:cubicBezTo>
                                        <a:cubicBezTo>
                                          <a:pt x="134779" y="236715"/>
                                          <a:pt x="128111" y="242431"/>
                                          <a:pt x="122396" y="247193"/>
                                        </a:cubicBezTo>
                                        <a:cubicBezTo>
                                          <a:pt x="120491" y="248146"/>
                                          <a:pt x="118586" y="250051"/>
                                          <a:pt x="117634" y="251003"/>
                                        </a:cubicBezTo>
                                        <a:lnTo>
                                          <a:pt x="114776" y="252908"/>
                                        </a:lnTo>
                                        <a:lnTo>
                                          <a:pt x="113824" y="253860"/>
                                        </a:lnTo>
                                        <a:cubicBezTo>
                                          <a:pt x="113824" y="253860"/>
                                          <a:pt x="113824" y="253860"/>
                                          <a:pt x="113824" y="253860"/>
                                        </a:cubicBezTo>
                                        <a:lnTo>
                                          <a:pt x="113824" y="253860"/>
                                        </a:lnTo>
                                        <a:lnTo>
                                          <a:pt x="112871" y="254813"/>
                                        </a:lnTo>
                                        <a:cubicBezTo>
                                          <a:pt x="109061" y="257671"/>
                                          <a:pt x="106204" y="259576"/>
                                          <a:pt x="102394" y="262433"/>
                                        </a:cubicBezTo>
                                        <a:cubicBezTo>
                                          <a:pt x="74771" y="283388"/>
                                          <a:pt x="42386" y="301485"/>
                                          <a:pt x="7144" y="314821"/>
                                        </a:cubicBezTo>
                                        <a:lnTo>
                                          <a:pt x="101441" y="314821"/>
                                        </a:lnTo>
                                        <a:cubicBezTo>
                                          <a:pt x="102394" y="313868"/>
                                          <a:pt x="103346" y="313868"/>
                                          <a:pt x="104299" y="312915"/>
                                        </a:cubicBezTo>
                                        <a:cubicBezTo>
                                          <a:pt x="108109" y="311010"/>
                                          <a:pt x="111919" y="307201"/>
                                          <a:pt x="115729" y="30434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17" name="Freeform: Shape 2217"/>
                                <wps:cNvSpPr/>
                                <wps:spPr>
                                  <a:xfrm>
                                    <a:off x="146685" y="1225793"/>
                                    <a:ext cx="571500" cy="95250"/>
                                  </a:xfrm>
                                  <a:custGeom>
                                    <a:avLst/>
                                    <a:gdLst>
                                      <a:gd name="connsiteX0" fmla="*/ 509111 w 571500"/>
                                      <a:gd name="connsiteY0" fmla="*/ 70961 h 95250"/>
                                      <a:gd name="connsiteX1" fmla="*/ 494824 w 571500"/>
                                      <a:gd name="connsiteY1" fmla="*/ 65246 h 95250"/>
                                      <a:gd name="connsiteX2" fmla="*/ 481489 w 571500"/>
                                      <a:gd name="connsiteY2" fmla="*/ 59531 h 95250"/>
                                      <a:gd name="connsiteX3" fmla="*/ 474821 w 571500"/>
                                      <a:gd name="connsiteY3" fmla="*/ 56673 h 95250"/>
                                      <a:gd name="connsiteX4" fmla="*/ 468154 w 571500"/>
                                      <a:gd name="connsiteY4" fmla="*/ 53816 h 95250"/>
                                      <a:gd name="connsiteX5" fmla="*/ 461486 w 571500"/>
                                      <a:gd name="connsiteY5" fmla="*/ 50959 h 95250"/>
                                      <a:gd name="connsiteX6" fmla="*/ 454819 w 571500"/>
                                      <a:gd name="connsiteY6" fmla="*/ 48101 h 95250"/>
                                      <a:gd name="connsiteX7" fmla="*/ 439579 w 571500"/>
                                      <a:gd name="connsiteY7" fmla="*/ 41434 h 95250"/>
                                      <a:gd name="connsiteX8" fmla="*/ 424339 w 571500"/>
                                      <a:gd name="connsiteY8" fmla="*/ 35719 h 95250"/>
                                      <a:gd name="connsiteX9" fmla="*/ 416719 w 571500"/>
                                      <a:gd name="connsiteY9" fmla="*/ 32861 h 95250"/>
                                      <a:gd name="connsiteX10" fmla="*/ 409099 w 571500"/>
                                      <a:gd name="connsiteY10" fmla="*/ 30003 h 95250"/>
                                      <a:gd name="connsiteX11" fmla="*/ 393859 w 571500"/>
                                      <a:gd name="connsiteY11" fmla="*/ 25241 h 95250"/>
                                      <a:gd name="connsiteX12" fmla="*/ 378619 w 571500"/>
                                      <a:gd name="connsiteY12" fmla="*/ 21431 h 95250"/>
                                      <a:gd name="connsiteX13" fmla="*/ 363379 w 571500"/>
                                      <a:gd name="connsiteY13" fmla="*/ 17621 h 95250"/>
                                      <a:gd name="connsiteX14" fmla="*/ 348139 w 571500"/>
                                      <a:gd name="connsiteY14" fmla="*/ 14764 h 95250"/>
                                      <a:gd name="connsiteX15" fmla="*/ 332899 w 571500"/>
                                      <a:gd name="connsiteY15" fmla="*/ 11906 h 95250"/>
                                      <a:gd name="connsiteX16" fmla="*/ 317659 w 571500"/>
                                      <a:gd name="connsiteY16" fmla="*/ 10001 h 95250"/>
                                      <a:gd name="connsiteX17" fmla="*/ 310039 w 571500"/>
                                      <a:gd name="connsiteY17" fmla="*/ 9048 h 95250"/>
                                      <a:gd name="connsiteX18" fmla="*/ 302419 w 571500"/>
                                      <a:gd name="connsiteY18" fmla="*/ 8096 h 95250"/>
                                      <a:gd name="connsiteX19" fmla="*/ 288131 w 571500"/>
                                      <a:gd name="connsiteY19" fmla="*/ 7144 h 95250"/>
                                      <a:gd name="connsiteX20" fmla="*/ 273844 w 571500"/>
                                      <a:gd name="connsiteY20" fmla="*/ 7144 h 95250"/>
                                      <a:gd name="connsiteX21" fmla="*/ 259556 w 571500"/>
                                      <a:gd name="connsiteY21" fmla="*/ 7144 h 95250"/>
                                      <a:gd name="connsiteX22" fmla="*/ 252889 w 571500"/>
                                      <a:gd name="connsiteY22" fmla="*/ 7144 h 95250"/>
                                      <a:gd name="connsiteX23" fmla="*/ 246221 w 571500"/>
                                      <a:gd name="connsiteY23" fmla="*/ 7144 h 95250"/>
                                      <a:gd name="connsiteX24" fmla="*/ 232886 w 571500"/>
                                      <a:gd name="connsiteY24" fmla="*/ 8096 h 95250"/>
                                      <a:gd name="connsiteX25" fmla="*/ 181451 w 571500"/>
                                      <a:gd name="connsiteY25" fmla="*/ 15716 h 95250"/>
                                      <a:gd name="connsiteX26" fmla="*/ 95726 w 571500"/>
                                      <a:gd name="connsiteY26" fmla="*/ 41434 h 95250"/>
                                      <a:gd name="connsiteX27" fmla="*/ 33814 w 571500"/>
                                      <a:gd name="connsiteY27" fmla="*/ 71914 h 95250"/>
                                      <a:gd name="connsiteX28" fmla="*/ 7144 w 571500"/>
                                      <a:gd name="connsiteY28" fmla="*/ 90011 h 95250"/>
                                      <a:gd name="connsiteX29" fmla="*/ 19526 w 571500"/>
                                      <a:gd name="connsiteY29" fmla="*/ 90011 h 95250"/>
                                      <a:gd name="connsiteX30" fmla="*/ 39529 w 571500"/>
                                      <a:gd name="connsiteY30" fmla="*/ 81439 h 95250"/>
                                      <a:gd name="connsiteX31" fmla="*/ 103346 w 571500"/>
                                      <a:gd name="connsiteY31" fmla="*/ 61436 h 95250"/>
                                      <a:gd name="connsiteX32" fmla="*/ 187166 w 571500"/>
                                      <a:gd name="connsiteY32" fmla="*/ 47148 h 95250"/>
                                      <a:gd name="connsiteX33" fmla="*/ 235744 w 571500"/>
                                      <a:gd name="connsiteY33" fmla="*/ 45244 h 95250"/>
                                      <a:gd name="connsiteX34" fmla="*/ 287179 w 571500"/>
                                      <a:gd name="connsiteY34" fmla="*/ 48101 h 95250"/>
                                      <a:gd name="connsiteX35" fmla="*/ 340519 w 571500"/>
                                      <a:gd name="connsiteY35" fmla="*/ 57626 h 95250"/>
                                      <a:gd name="connsiteX36" fmla="*/ 353854 w 571500"/>
                                      <a:gd name="connsiteY36" fmla="*/ 61436 h 95250"/>
                                      <a:gd name="connsiteX37" fmla="*/ 367189 w 571500"/>
                                      <a:gd name="connsiteY37" fmla="*/ 65246 h 95250"/>
                                      <a:gd name="connsiteX38" fmla="*/ 380524 w 571500"/>
                                      <a:gd name="connsiteY38" fmla="*/ 70009 h 95250"/>
                                      <a:gd name="connsiteX39" fmla="*/ 393859 w 571500"/>
                                      <a:gd name="connsiteY39" fmla="*/ 74771 h 95250"/>
                                      <a:gd name="connsiteX40" fmla="*/ 400526 w 571500"/>
                                      <a:gd name="connsiteY40" fmla="*/ 77628 h 95250"/>
                                      <a:gd name="connsiteX41" fmla="*/ 407194 w 571500"/>
                                      <a:gd name="connsiteY41" fmla="*/ 80486 h 95250"/>
                                      <a:gd name="connsiteX42" fmla="*/ 420529 w 571500"/>
                                      <a:gd name="connsiteY42" fmla="*/ 86201 h 95250"/>
                                      <a:gd name="connsiteX43" fmla="*/ 429101 w 571500"/>
                                      <a:gd name="connsiteY43" fmla="*/ 90964 h 95250"/>
                                      <a:gd name="connsiteX44" fmla="*/ 565309 w 571500"/>
                                      <a:gd name="connsiteY44" fmla="*/ 90964 h 95250"/>
                                      <a:gd name="connsiteX45" fmla="*/ 524351 w 571500"/>
                                      <a:gd name="connsiteY45" fmla="*/ 77628 h 95250"/>
                                      <a:gd name="connsiteX46" fmla="*/ 509111 w 571500"/>
                                      <a:gd name="connsiteY46" fmla="*/ 70961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571500" h="95250">
                                        <a:moveTo>
                                          <a:pt x="509111" y="70961"/>
                                        </a:moveTo>
                                        <a:cubicBezTo>
                                          <a:pt x="504349" y="69056"/>
                                          <a:pt x="499586" y="67151"/>
                                          <a:pt x="494824" y="65246"/>
                                        </a:cubicBezTo>
                                        <a:cubicBezTo>
                                          <a:pt x="490061" y="63341"/>
                                          <a:pt x="485299" y="61436"/>
                                          <a:pt x="481489" y="59531"/>
                                        </a:cubicBezTo>
                                        <a:lnTo>
                                          <a:pt x="474821" y="56673"/>
                                        </a:lnTo>
                                        <a:lnTo>
                                          <a:pt x="468154" y="53816"/>
                                        </a:lnTo>
                                        <a:lnTo>
                                          <a:pt x="461486" y="50959"/>
                                        </a:lnTo>
                                        <a:lnTo>
                                          <a:pt x="454819" y="48101"/>
                                        </a:lnTo>
                                        <a:cubicBezTo>
                                          <a:pt x="450056" y="46196"/>
                                          <a:pt x="445294" y="43339"/>
                                          <a:pt x="439579" y="41434"/>
                                        </a:cubicBezTo>
                                        <a:cubicBezTo>
                                          <a:pt x="434816" y="39528"/>
                                          <a:pt x="430054" y="37623"/>
                                          <a:pt x="424339" y="35719"/>
                                        </a:cubicBezTo>
                                        <a:cubicBezTo>
                                          <a:pt x="421481" y="34766"/>
                                          <a:pt x="419576" y="33814"/>
                                          <a:pt x="416719" y="32861"/>
                                        </a:cubicBezTo>
                                        <a:cubicBezTo>
                                          <a:pt x="413861" y="31909"/>
                                          <a:pt x="411956" y="30956"/>
                                          <a:pt x="409099" y="30003"/>
                                        </a:cubicBezTo>
                                        <a:cubicBezTo>
                                          <a:pt x="404336" y="28098"/>
                                          <a:pt x="398621" y="27146"/>
                                          <a:pt x="393859" y="25241"/>
                                        </a:cubicBezTo>
                                        <a:cubicBezTo>
                                          <a:pt x="389096" y="24289"/>
                                          <a:pt x="383381" y="22384"/>
                                          <a:pt x="378619" y="21431"/>
                                        </a:cubicBezTo>
                                        <a:cubicBezTo>
                                          <a:pt x="373856" y="20478"/>
                                          <a:pt x="368141" y="18573"/>
                                          <a:pt x="363379" y="17621"/>
                                        </a:cubicBezTo>
                                        <a:cubicBezTo>
                                          <a:pt x="358616" y="16669"/>
                                          <a:pt x="353854" y="15716"/>
                                          <a:pt x="348139" y="14764"/>
                                        </a:cubicBezTo>
                                        <a:cubicBezTo>
                                          <a:pt x="343376" y="13811"/>
                                          <a:pt x="338614" y="12859"/>
                                          <a:pt x="332899" y="11906"/>
                                        </a:cubicBezTo>
                                        <a:cubicBezTo>
                                          <a:pt x="328136" y="10953"/>
                                          <a:pt x="323374" y="10953"/>
                                          <a:pt x="317659" y="10001"/>
                                        </a:cubicBezTo>
                                        <a:cubicBezTo>
                                          <a:pt x="314801" y="10001"/>
                                          <a:pt x="312896" y="9048"/>
                                          <a:pt x="310039" y="9048"/>
                                        </a:cubicBezTo>
                                        <a:cubicBezTo>
                                          <a:pt x="307181" y="9048"/>
                                          <a:pt x="305276" y="9048"/>
                                          <a:pt x="302419" y="8096"/>
                                        </a:cubicBezTo>
                                        <a:cubicBezTo>
                                          <a:pt x="297656" y="8096"/>
                                          <a:pt x="292894" y="7144"/>
                                          <a:pt x="288131" y="7144"/>
                                        </a:cubicBezTo>
                                        <a:cubicBezTo>
                                          <a:pt x="283369" y="7144"/>
                                          <a:pt x="278606" y="7144"/>
                                          <a:pt x="273844" y="7144"/>
                                        </a:cubicBezTo>
                                        <a:cubicBezTo>
                                          <a:pt x="269081" y="7144"/>
                                          <a:pt x="264319" y="7144"/>
                                          <a:pt x="259556" y="7144"/>
                                        </a:cubicBezTo>
                                        <a:cubicBezTo>
                                          <a:pt x="257651" y="7144"/>
                                          <a:pt x="254794" y="7144"/>
                                          <a:pt x="252889" y="7144"/>
                                        </a:cubicBezTo>
                                        <a:cubicBezTo>
                                          <a:pt x="250984" y="7144"/>
                                          <a:pt x="248126" y="7144"/>
                                          <a:pt x="246221" y="7144"/>
                                        </a:cubicBezTo>
                                        <a:cubicBezTo>
                                          <a:pt x="241459" y="7144"/>
                                          <a:pt x="236696" y="8096"/>
                                          <a:pt x="232886" y="8096"/>
                                        </a:cubicBezTo>
                                        <a:cubicBezTo>
                                          <a:pt x="214789" y="10001"/>
                                          <a:pt x="197644" y="11906"/>
                                          <a:pt x="181451" y="15716"/>
                                        </a:cubicBezTo>
                                        <a:cubicBezTo>
                                          <a:pt x="149066" y="22384"/>
                                          <a:pt x="120491" y="30956"/>
                                          <a:pt x="95726" y="41434"/>
                                        </a:cubicBezTo>
                                        <a:cubicBezTo>
                                          <a:pt x="70961" y="50959"/>
                                          <a:pt x="50006" y="62389"/>
                                          <a:pt x="33814" y="71914"/>
                                        </a:cubicBezTo>
                                        <a:cubicBezTo>
                                          <a:pt x="22384" y="78581"/>
                                          <a:pt x="13811" y="84296"/>
                                          <a:pt x="7144" y="90011"/>
                                        </a:cubicBezTo>
                                        <a:lnTo>
                                          <a:pt x="19526" y="90011"/>
                                        </a:lnTo>
                                        <a:cubicBezTo>
                                          <a:pt x="25241" y="87153"/>
                                          <a:pt x="31909" y="84296"/>
                                          <a:pt x="39529" y="81439"/>
                                        </a:cubicBezTo>
                                        <a:cubicBezTo>
                                          <a:pt x="56674" y="74771"/>
                                          <a:pt x="77629" y="67151"/>
                                          <a:pt x="103346" y="61436"/>
                                        </a:cubicBezTo>
                                        <a:cubicBezTo>
                                          <a:pt x="128111" y="54769"/>
                                          <a:pt x="156686" y="50006"/>
                                          <a:pt x="187166" y="47148"/>
                                        </a:cubicBezTo>
                                        <a:cubicBezTo>
                                          <a:pt x="202406" y="46196"/>
                                          <a:pt x="218599" y="45244"/>
                                          <a:pt x="235744" y="45244"/>
                                        </a:cubicBezTo>
                                        <a:cubicBezTo>
                                          <a:pt x="251936" y="45244"/>
                                          <a:pt x="269081" y="46196"/>
                                          <a:pt x="287179" y="48101"/>
                                        </a:cubicBezTo>
                                        <a:cubicBezTo>
                                          <a:pt x="304324" y="50006"/>
                                          <a:pt x="322421" y="52864"/>
                                          <a:pt x="340519" y="57626"/>
                                        </a:cubicBezTo>
                                        <a:cubicBezTo>
                                          <a:pt x="345281" y="58578"/>
                                          <a:pt x="349091" y="59531"/>
                                          <a:pt x="353854" y="61436"/>
                                        </a:cubicBezTo>
                                        <a:cubicBezTo>
                                          <a:pt x="358616" y="62389"/>
                                          <a:pt x="362426" y="63341"/>
                                          <a:pt x="367189" y="65246"/>
                                        </a:cubicBezTo>
                                        <a:cubicBezTo>
                                          <a:pt x="371951" y="67151"/>
                                          <a:pt x="375761" y="68103"/>
                                          <a:pt x="380524" y="70009"/>
                                        </a:cubicBezTo>
                                        <a:cubicBezTo>
                                          <a:pt x="385286" y="71914"/>
                                          <a:pt x="389096" y="73819"/>
                                          <a:pt x="393859" y="74771"/>
                                        </a:cubicBezTo>
                                        <a:cubicBezTo>
                                          <a:pt x="395764" y="75723"/>
                                          <a:pt x="398621" y="76676"/>
                                          <a:pt x="400526" y="77628"/>
                                        </a:cubicBezTo>
                                        <a:lnTo>
                                          <a:pt x="407194" y="80486"/>
                                        </a:lnTo>
                                        <a:cubicBezTo>
                                          <a:pt x="411956" y="82391"/>
                                          <a:pt x="415766" y="84296"/>
                                          <a:pt x="420529" y="86201"/>
                                        </a:cubicBezTo>
                                        <a:cubicBezTo>
                                          <a:pt x="423386" y="88106"/>
                                          <a:pt x="426244" y="89059"/>
                                          <a:pt x="429101" y="90964"/>
                                        </a:cubicBezTo>
                                        <a:lnTo>
                                          <a:pt x="565309" y="90964"/>
                                        </a:lnTo>
                                        <a:cubicBezTo>
                                          <a:pt x="551974" y="87153"/>
                                          <a:pt x="537686" y="82391"/>
                                          <a:pt x="524351" y="77628"/>
                                        </a:cubicBezTo>
                                        <a:cubicBezTo>
                                          <a:pt x="518636" y="74771"/>
                                          <a:pt x="513874" y="72866"/>
                                          <a:pt x="509111" y="709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18" name="Freeform: Shape 2218"/>
                                <wps:cNvSpPr/>
                                <wps:spPr>
                                  <a:xfrm>
                                    <a:off x="0" y="361875"/>
                                    <a:ext cx="371475" cy="638175"/>
                                  </a:xfrm>
                                  <a:custGeom>
                                    <a:avLst/>
                                    <a:gdLst>
                                      <a:gd name="connsiteX0" fmla="*/ 132874 w 371475"/>
                                      <a:gd name="connsiteY0" fmla="*/ 493871 h 638175"/>
                                      <a:gd name="connsiteX1" fmla="*/ 144304 w 371475"/>
                                      <a:gd name="connsiteY1" fmla="*/ 484346 h 638175"/>
                                      <a:gd name="connsiteX2" fmla="*/ 155734 w 371475"/>
                                      <a:gd name="connsiteY2" fmla="*/ 474821 h 638175"/>
                                      <a:gd name="connsiteX3" fmla="*/ 167164 w 371475"/>
                                      <a:gd name="connsiteY3" fmla="*/ 465296 h 638175"/>
                                      <a:gd name="connsiteX4" fmla="*/ 172879 w 371475"/>
                                      <a:gd name="connsiteY4" fmla="*/ 460534 h 638175"/>
                                      <a:gd name="connsiteX5" fmla="*/ 178594 w 371475"/>
                                      <a:gd name="connsiteY5" fmla="*/ 455771 h 638175"/>
                                      <a:gd name="connsiteX6" fmla="*/ 184309 w 371475"/>
                                      <a:gd name="connsiteY6" fmla="*/ 451009 h 638175"/>
                                      <a:gd name="connsiteX7" fmla="*/ 190024 w 371475"/>
                                      <a:gd name="connsiteY7" fmla="*/ 446246 h 638175"/>
                                      <a:gd name="connsiteX8" fmla="*/ 202406 w 371475"/>
                                      <a:gd name="connsiteY8" fmla="*/ 436721 h 638175"/>
                                      <a:gd name="connsiteX9" fmla="*/ 214789 w 371475"/>
                                      <a:gd name="connsiteY9" fmla="*/ 426244 h 638175"/>
                                      <a:gd name="connsiteX10" fmla="*/ 220504 w 371475"/>
                                      <a:gd name="connsiteY10" fmla="*/ 420528 h 638175"/>
                                      <a:gd name="connsiteX11" fmla="*/ 226219 w 371475"/>
                                      <a:gd name="connsiteY11" fmla="*/ 414814 h 638175"/>
                                      <a:gd name="connsiteX12" fmla="*/ 237649 w 371475"/>
                                      <a:gd name="connsiteY12" fmla="*/ 403384 h 638175"/>
                                      <a:gd name="connsiteX13" fmla="*/ 248126 w 371475"/>
                                      <a:gd name="connsiteY13" fmla="*/ 391953 h 638175"/>
                                      <a:gd name="connsiteX14" fmla="*/ 258604 w 371475"/>
                                      <a:gd name="connsiteY14" fmla="*/ 380524 h 638175"/>
                                      <a:gd name="connsiteX15" fmla="*/ 268129 w 371475"/>
                                      <a:gd name="connsiteY15" fmla="*/ 369094 h 638175"/>
                                      <a:gd name="connsiteX16" fmla="*/ 277654 w 371475"/>
                                      <a:gd name="connsiteY16" fmla="*/ 356711 h 638175"/>
                                      <a:gd name="connsiteX17" fmla="*/ 286226 w 371475"/>
                                      <a:gd name="connsiteY17" fmla="*/ 344328 h 638175"/>
                                      <a:gd name="connsiteX18" fmla="*/ 290036 w 371475"/>
                                      <a:gd name="connsiteY18" fmla="*/ 338614 h 638175"/>
                                      <a:gd name="connsiteX19" fmla="*/ 293846 w 371475"/>
                                      <a:gd name="connsiteY19" fmla="*/ 332899 h 638175"/>
                                      <a:gd name="connsiteX20" fmla="*/ 301466 w 371475"/>
                                      <a:gd name="connsiteY20" fmla="*/ 320516 h 638175"/>
                                      <a:gd name="connsiteX21" fmla="*/ 308134 w 371475"/>
                                      <a:gd name="connsiteY21" fmla="*/ 308134 h 638175"/>
                                      <a:gd name="connsiteX22" fmla="*/ 314801 w 371475"/>
                                      <a:gd name="connsiteY22" fmla="*/ 295751 h 638175"/>
                                      <a:gd name="connsiteX23" fmla="*/ 317659 w 371475"/>
                                      <a:gd name="connsiteY23" fmla="*/ 290036 h 638175"/>
                                      <a:gd name="connsiteX24" fmla="*/ 320516 w 371475"/>
                                      <a:gd name="connsiteY24" fmla="*/ 283369 h 638175"/>
                                      <a:gd name="connsiteX25" fmla="*/ 326231 w 371475"/>
                                      <a:gd name="connsiteY25" fmla="*/ 270986 h 638175"/>
                                      <a:gd name="connsiteX26" fmla="*/ 344329 w 371475"/>
                                      <a:gd name="connsiteY26" fmla="*/ 222409 h 638175"/>
                                      <a:gd name="connsiteX27" fmla="*/ 362426 w 371475"/>
                                      <a:gd name="connsiteY27" fmla="*/ 134778 h 638175"/>
                                      <a:gd name="connsiteX28" fmla="*/ 365284 w 371475"/>
                                      <a:gd name="connsiteY28" fmla="*/ 66199 h 638175"/>
                                      <a:gd name="connsiteX29" fmla="*/ 360521 w 371475"/>
                                      <a:gd name="connsiteY29" fmla="*/ 22384 h 638175"/>
                                      <a:gd name="connsiteX30" fmla="*/ 359569 w 371475"/>
                                      <a:gd name="connsiteY30" fmla="*/ 15716 h 638175"/>
                                      <a:gd name="connsiteX31" fmla="*/ 358616 w 371475"/>
                                      <a:gd name="connsiteY31" fmla="*/ 10954 h 638175"/>
                                      <a:gd name="connsiteX32" fmla="*/ 357664 w 371475"/>
                                      <a:gd name="connsiteY32" fmla="*/ 7144 h 638175"/>
                                      <a:gd name="connsiteX33" fmla="*/ 357664 w 371475"/>
                                      <a:gd name="connsiteY33" fmla="*/ 10954 h 638175"/>
                                      <a:gd name="connsiteX34" fmla="*/ 357664 w 371475"/>
                                      <a:gd name="connsiteY34" fmla="*/ 22384 h 638175"/>
                                      <a:gd name="connsiteX35" fmla="*/ 354806 w 371475"/>
                                      <a:gd name="connsiteY35" fmla="*/ 65246 h 638175"/>
                                      <a:gd name="connsiteX36" fmla="*/ 342424 w 371475"/>
                                      <a:gd name="connsiteY36" fmla="*/ 130969 h 638175"/>
                                      <a:gd name="connsiteX37" fmla="*/ 315754 w 371475"/>
                                      <a:gd name="connsiteY37" fmla="*/ 211931 h 638175"/>
                                      <a:gd name="connsiteX38" fmla="*/ 294799 w 371475"/>
                                      <a:gd name="connsiteY38" fmla="*/ 255746 h 638175"/>
                                      <a:gd name="connsiteX39" fmla="*/ 268129 w 371475"/>
                                      <a:gd name="connsiteY39" fmla="*/ 299561 h 638175"/>
                                      <a:gd name="connsiteX40" fmla="*/ 234791 w 371475"/>
                                      <a:gd name="connsiteY40" fmla="*/ 341471 h 638175"/>
                                      <a:gd name="connsiteX41" fmla="*/ 225266 w 371475"/>
                                      <a:gd name="connsiteY41" fmla="*/ 351949 h 638175"/>
                                      <a:gd name="connsiteX42" fmla="*/ 215741 w 371475"/>
                                      <a:gd name="connsiteY42" fmla="*/ 361474 h 638175"/>
                                      <a:gd name="connsiteX43" fmla="*/ 205264 w 371475"/>
                                      <a:gd name="connsiteY43" fmla="*/ 370999 h 638175"/>
                                      <a:gd name="connsiteX44" fmla="*/ 194786 w 371475"/>
                                      <a:gd name="connsiteY44" fmla="*/ 380524 h 638175"/>
                                      <a:gd name="connsiteX45" fmla="*/ 189071 w 371475"/>
                                      <a:gd name="connsiteY45" fmla="*/ 385286 h 638175"/>
                                      <a:gd name="connsiteX46" fmla="*/ 183356 w 371475"/>
                                      <a:gd name="connsiteY46" fmla="*/ 390049 h 638175"/>
                                      <a:gd name="connsiteX47" fmla="*/ 171926 w 371475"/>
                                      <a:gd name="connsiteY47" fmla="*/ 398621 h 638175"/>
                                      <a:gd name="connsiteX48" fmla="*/ 160496 w 371475"/>
                                      <a:gd name="connsiteY48" fmla="*/ 407194 h 638175"/>
                                      <a:gd name="connsiteX49" fmla="*/ 157639 w 371475"/>
                                      <a:gd name="connsiteY49" fmla="*/ 409099 h 638175"/>
                                      <a:gd name="connsiteX50" fmla="*/ 153829 w 371475"/>
                                      <a:gd name="connsiteY50" fmla="*/ 411003 h 638175"/>
                                      <a:gd name="connsiteX51" fmla="*/ 147161 w 371475"/>
                                      <a:gd name="connsiteY51" fmla="*/ 415766 h 638175"/>
                                      <a:gd name="connsiteX52" fmla="*/ 140494 w 371475"/>
                                      <a:gd name="connsiteY52" fmla="*/ 420528 h 638175"/>
                                      <a:gd name="connsiteX53" fmla="*/ 133826 w 371475"/>
                                      <a:gd name="connsiteY53" fmla="*/ 425291 h 638175"/>
                                      <a:gd name="connsiteX54" fmla="*/ 120491 w 371475"/>
                                      <a:gd name="connsiteY54" fmla="*/ 434816 h 638175"/>
                                      <a:gd name="connsiteX55" fmla="*/ 94774 w 371475"/>
                                      <a:gd name="connsiteY55" fmla="*/ 454819 h 638175"/>
                                      <a:gd name="connsiteX56" fmla="*/ 7144 w 371475"/>
                                      <a:gd name="connsiteY56" fmla="*/ 545306 h 638175"/>
                                      <a:gd name="connsiteX57" fmla="*/ 7144 w 371475"/>
                                      <a:gd name="connsiteY57" fmla="*/ 639603 h 638175"/>
                                      <a:gd name="connsiteX58" fmla="*/ 45244 w 371475"/>
                                      <a:gd name="connsiteY58" fmla="*/ 583406 h 638175"/>
                                      <a:gd name="connsiteX59" fmla="*/ 132874 w 371475"/>
                                      <a:gd name="connsiteY59" fmla="*/ 493871 h 638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</a:cxnLst>
                                    <a:rect l="l" t="t" r="r" b="b"/>
                                    <a:pathLst>
                                      <a:path w="371475" h="638175">
                                        <a:moveTo>
                                          <a:pt x="132874" y="493871"/>
                                        </a:moveTo>
                                        <a:cubicBezTo>
                                          <a:pt x="136684" y="490061"/>
                                          <a:pt x="140494" y="487203"/>
                                          <a:pt x="144304" y="484346"/>
                                        </a:cubicBezTo>
                                        <a:cubicBezTo>
                                          <a:pt x="148114" y="481489"/>
                                          <a:pt x="151924" y="477678"/>
                                          <a:pt x="155734" y="474821"/>
                                        </a:cubicBezTo>
                                        <a:cubicBezTo>
                                          <a:pt x="159544" y="471964"/>
                                          <a:pt x="163354" y="468153"/>
                                          <a:pt x="167164" y="465296"/>
                                        </a:cubicBezTo>
                                        <a:lnTo>
                                          <a:pt x="172879" y="460534"/>
                                        </a:lnTo>
                                        <a:lnTo>
                                          <a:pt x="178594" y="455771"/>
                                        </a:lnTo>
                                        <a:lnTo>
                                          <a:pt x="184309" y="451009"/>
                                        </a:lnTo>
                                        <a:lnTo>
                                          <a:pt x="190024" y="446246"/>
                                        </a:lnTo>
                                        <a:cubicBezTo>
                                          <a:pt x="193834" y="443389"/>
                                          <a:pt x="198596" y="439578"/>
                                          <a:pt x="202406" y="436721"/>
                                        </a:cubicBezTo>
                                        <a:cubicBezTo>
                                          <a:pt x="206216" y="433864"/>
                                          <a:pt x="210979" y="430053"/>
                                          <a:pt x="214789" y="426244"/>
                                        </a:cubicBezTo>
                                        <a:cubicBezTo>
                                          <a:pt x="216694" y="424339"/>
                                          <a:pt x="218599" y="422434"/>
                                          <a:pt x="220504" y="420528"/>
                                        </a:cubicBezTo>
                                        <a:cubicBezTo>
                                          <a:pt x="222409" y="418624"/>
                                          <a:pt x="224314" y="416719"/>
                                          <a:pt x="226219" y="414814"/>
                                        </a:cubicBezTo>
                                        <a:cubicBezTo>
                                          <a:pt x="230029" y="411003"/>
                                          <a:pt x="233839" y="407194"/>
                                          <a:pt x="237649" y="403384"/>
                                        </a:cubicBezTo>
                                        <a:cubicBezTo>
                                          <a:pt x="241459" y="399574"/>
                                          <a:pt x="245269" y="395764"/>
                                          <a:pt x="248126" y="391953"/>
                                        </a:cubicBezTo>
                                        <a:cubicBezTo>
                                          <a:pt x="251936" y="388144"/>
                                          <a:pt x="254794" y="384334"/>
                                          <a:pt x="258604" y="380524"/>
                                        </a:cubicBezTo>
                                        <a:cubicBezTo>
                                          <a:pt x="261461" y="376714"/>
                                          <a:pt x="265271" y="372903"/>
                                          <a:pt x="268129" y="369094"/>
                                        </a:cubicBezTo>
                                        <a:cubicBezTo>
                                          <a:pt x="270986" y="365284"/>
                                          <a:pt x="273844" y="361474"/>
                                          <a:pt x="277654" y="356711"/>
                                        </a:cubicBezTo>
                                        <a:cubicBezTo>
                                          <a:pt x="280511" y="352901"/>
                                          <a:pt x="283369" y="348139"/>
                                          <a:pt x="286226" y="344328"/>
                                        </a:cubicBezTo>
                                        <a:cubicBezTo>
                                          <a:pt x="287179" y="342424"/>
                                          <a:pt x="289084" y="340519"/>
                                          <a:pt x="290036" y="338614"/>
                                        </a:cubicBezTo>
                                        <a:cubicBezTo>
                                          <a:pt x="290989" y="336709"/>
                                          <a:pt x="292894" y="334803"/>
                                          <a:pt x="293846" y="332899"/>
                                        </a:cubicBezTo>
                                        <a:cubicBezTo>
                                          <a:pt x="296704" y="329089"/>
                                          <a:pt x="298609" y="324326"/>
                                          <a:pt x="301466" y="320516"/>
                                        </a:cubicBezTo>
                                        <a:cubicBezTo>
                                          <a:pt x="303371" y="316706"/>
                                          <a:pt x="306229" y="311944"/>
                                          <a:pt x="308134" y="308134"/>
                                        </a:cubicBezTo>
                                        <a:cubicBezTo>
                                          <a:pt x="310039" y="304324"/>
                                          <a:pt x="312896" y="299561"/>
                                          <a:pt x="314801" y="295751"/>
                                        </a:cubicBezTo>
                                        <a:cubicBezTo>
                                          <a:pt x="315754" y="293846"/>
                                          <a:pt x="316706" y="291941"/>
                                          <a:pt x="317659" y="290036"/>
                                        </a:cubicBezTo>
                                        <a:cubicBezTo>
                                          <a:pt x="318611" y="288131"/>
                                          <a:pt x="319564" y="286226"/>
                                          <a:pt x="320516" y="283369"/>
                                        </a:cubicBezTo>
                                        <a:cubicBezTo>
                                          <a:pt x="322421" y="279559"/>
                                          <a:pt x="324326" y="274796"/>
                                          <a:pt x="326231" y="270986"/>
                                        </a:cubicBezTo>
                                        <a:cubicBezTo>
                                          <a:pt x="332899" y="254794"/>
                                          <a:pt x="339566" y="238601"/>
                                          <a:pt x="344329" y="222409"/>
                                        </a:cubicBezTo>
                                        <a:cubicBezTo>
                                          <a:pt x="353854" y="190976"/>
                                          <a:pt x="359569" y="160496"/>
                                          <a:pt x="362426" y="134778"/>
                                        </a:cubicBezTo>
                                        <a:cubicBezTo>
                                          <a:pt x="365284" y="108109"/>
                                          <a:pt x="365284" y="85249"/>
                                          <a:pt x="365284" y="66199"/>
                                        </a:cubicBezTo>
                                        <a:cubicBezTo>
                                          <a:pt x="364331" y="47149"/>
                                          <a:pt x="362426" y="32861"/>
                                          <a:pt x="360521" y="22384"/>
                                        </a:cubicBezTo>
                                        <a:cubicBezTo>
                                          <a:pt x="360521" y="19526"/>
                                          <a:pt x="359569" y="17621"/>
                                          <a:pt x="359569" y="15716"/>
                                        </a:cubicBezTo>
                                        <a:cubicBezTo>
                                          <a:pt x="359569" y="13811"/>
                                          <a:pt x="358616" y="11906"/>
                                          <a:pt x="358616" y="10954"/>
                                        </a:cubicBezTo>
                                        <a:cubicBezTo>
                                          <a:pt x="357664" y="8096"/>
                                          <a:pt x="357664" y="7144"/>
                                          <a:pt x="357664" y="7144"/>
                                        </a:cubicBezTo>
                                        <a:cubicBezTo>
                                          <a:pt x="357664" y="7144"/>
                                          <a:pt x="357664" y="8096"/>
                                          <a:pt x="357664" y="10954"/>
                                        </a:cubicBezTo>
                                        <a:cubicBezTo>
                                          <a:pt x="357664" y="13811"/>
                                          <a:pt x="357664" y="17621"/>
                                          <a:pt x="357664" y="22384"/>
                                        </a:cubicBezTo>
                                        <a:cubicBezTo>
                                          <a:pt x="357664" y="31909"/>
                                          <a:pt x="356711" y="47149"/>
                                          <a:pt x="354806" y="65246"/>
                                        </a:cubicBezTo>
                                        <a:cubicBezTo>
                                          <a:pt x="352901" y="83344"/>
                                          <a:pt x="349091" y="106203"/>
                                          <a:pt x="342424" y="130969"/>
                                        </a:cubicBezTo>
                                        <a:cubicBezTo>
                                          <a:pt x="336709" y="155734"/>
                                          <a:pt x="327184" y="183356"/>
                                          <a:pt x="315754" y="211931"/>
                                        </a:cubicBezTo>
                                        <a:cubicBezTo>
                                          <a:pt x="310039" y="226219"/>
                                          <a:pt x="302419" y="240506"/>
                                          <a:pt x="294799" y="255746"/>
                                        </a:cubicBezTo>
                                        <a:cubicBezTo>
                                          <a:pt x="286226" y="270034"/>
                                          <a:pt x="277654" y="285274"/>
                                          <a:pt x="268129" y="299561"/>
                                        </a:cubicBezTo>
                                        <a:cubicBezTo>
                                          <a:pt x="257651" y="313849"/>
                                          <a:pt x="247174" y="328136"/>
                                          <a:pt x="234791" y="341471"/>
                                        </a:cubicBezTo>
                                        <a:cubicBezTo>
                                          <a:pt x="231934" y="345281"/>
                                          <a:pt x="228124" y="348139"/>
                                          <a:pt x="225266" y="351949"/>
                                        </a:cubicBezTo>
                                        <a:cubicBezTo>
                                          <a:pt x="222409" y="354806"/>
                                          <a:pt x="218599" y="358616"/>
                                          <a:pt x="215741" y="361474"/>
                                        </a:cubicBezTo>
                                        <a:cubicBezTo>
                                          <a:pt x="211931" y="364331"/>
                                          <a:pt x="209074" y="368141"/>
                                          <a:pt x="205264" y="370999"/>
                                        </a:cubicBezTo>
                                        <a:cubicBezTo>
                                          <a:pt x="201454" y="373856"/>
                                          <a:pt x="198596" y="376714"/>
                                          <a:pt x="194786" y="380524"/>
                                        </a:cubicBezTo>
                                        <a:cubicBezTo>
                                          <a:pt x="192881" y="382428"/>
                                          <a:pt x="190976" y="383381"/>
                                          <a:pt x="189071" y="385286"/>
                                        </a:cubicBezTo>
                                        <a:lnTo>
                                          <a:pt x="183356" y="390049"/>
                                        </a:lnTo>
                                        <a:cubicBezTo>
                                          <a:pt x="179546" y="392906"/>
                                          <a:pt x="175736" y="395764"/>
                                          <a:pt x="171926" y="398621"/>
                                        </a:cubicBezTo>
                                        <a:cubicBezTo>
                                          <a:pt x="168116" y="401478"/>
                                          <a:pt x="164306" y="404336"/>
                                          <a:pt x="160496" y="407194"/>
                                        </a:cubicBezTo>
                                        <a:lnTo>
                                          <a:pt x="157639" y="409099"/>
                                        </a:lnTo>
                                        <a:lnTo>
                                          <a:pt x="153829" y="411003"/>
                                        </a:lnTo>
                                        <a:lnTo>
                                          <a:pt x="147161" y="415766"/>
                                        </a:lnTo>
                                        <a:lnTo>
                                          <a:pt x="140494" y="420528"/>
                                        </a:lnTo>
                                        <a:lnTo>
                                          <a:pt x="133826" y="425291"/>
                                        </a:lnTo>
                                        <a:cubicBezTo>
                                          <a:pt x="129064" y="428149"/>
                                          <a:pt x="125254" y="431959"/>
                                          <a:pt x="120491" y="434816"/>
                                        </a:cubicBezTo>
                                        <a:cubicBezTo>
                                          <a:pt x="111919" y="441484"/>
                                          <a:pt x="103346" y="448151"/>
                                          <a:pt x="94774" y="454819"/>
                                        </a:cubicBezTo>
                                        <a:cubicBezTo>
                                          <a:pt x="63341" y="481489"/>
                                          <a:pt x="33814" y="511969"/>
                                          <a:pt x="7144" y="545306"/>
                                        </a:cubicBezTo>
                                        <a:lnTo>
                                          <a:pt x="7144" y="639603"/>
                                        </a:lnTo>
                                        <a:cubicBezTo>
                                          <a:pt x="18574" y="620553"/>
                                          <a:pt x="30956" y="601503"/>
                                          <a:pt x="45244" y="583406"/>
                                        </a:cubicBezTo>
                                        <a:cubicBezTo>
                                          <a:pt x="73819" y="550069"/>
                                          <a:pt x="102394" y="520541"/>
                                          <a:pt x="132874" y="4938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E476F0" id="Group 1923" o:spid="_x0000_s1026" alt="&quot;&quot;" style="width:80.1pt;height:83.4pt;mso-position-horizontal-relative:char;mso-position-vertical-relative:line" coordsize="48528,50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">
                      <o:lock v:ext="edit" aspectratio="t"/>
                      <v:shape id="Picture 4" o:spid="_x0000_s1027" type="#_x0000_t75" style="position:absolute;left:84;width:47955;height:50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">
                        <v:imagedata r:id="rId11" o:title="" cropleft="1676f" cropright="1676f"/>
                      </v:shape>
                      <v:group id="Group 2955" o:spid="_x0000_s1028" alt="&quot;&quot;" style="position:absolute;width:48528;height:15624;rotation:180" coordsize="40997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">
                        <v:shape id="Freeform: Shape 1926" o:spid="_x0000_s1029" style="position:absolute;left:35242;top:12638;width:4191;height:572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" path="m182404,48101v3810,-953,6667,-953,10477,-1905c195739,45244,199549,45244,202406,44291v5715,-952,11430,-1905,16193,-1905c223361,41434,228124,41434,231934,40481v3810,,7620,-953,9525,-953c247174,38576,250031,38576,250031,38576v,,-2857,952,-7620,1905c239554,41434,236696,42386,232886,43339v-3810,952,-8572,1905,-13335,3809c214789,48101,210026,50006,204311,51911r212408,c411004,49053,404336,46196,396716,43339,379571,36671,358616,29051,332899,23336,308134,16669,279559,11906,249079,9048,233839,8096,217646,7144,200501,7144v-16192,,-33337,952,-51435,2857c131921,11906,113824,14764,95726,19526v-4762,952,-8572,1905,-13335,3810c77629,24289,73819,25241,69056,27146v-4762,1905,-8572,2857,-13335,4763c50959,33814,47149,35719,42386,36671v-1905,952,-4762,1905,-6667,2857l29051,42386v-4762,1905,-8572,3810,-13335,5715c12859,50006,10001,50959,7144,52864r74295,c85249,51911,88106,51911,90011,51911v3810,-952,5715,-952,5715,-952c95726,50959,93821,51911,90011,52864v,,,,-952,l164306,52864v1905,,3810,-953,4763,-953c174784,50006,178594,49053,182404,48101xe" filled="f" stroked="f">
                          <v:stroke joinstyle="miter"/>
                          <v:path arrowok="t" o:connecttype="custom" o:connectlocs="182404,48101;192881,46196;202406,44291;218599,42386;231934,40481;241459,39528;250031,38576;242411,40481;232886,43339;219551,47148;204311,51911;416719,51911;396716,43339;332899,23336;249079,9048;200501,7144;149066,10001;95726,19526;82391,23336;69056,27146;55721,31909;42386,36671;35719,39528;29051,42386;15716,48101;7144,52864;81439,52864;90011,51911;95726,50959;90011,52864;89059,52864;164306,52864;169069,51911;182404,48101" o:connectangles="0,0,0,0,0,0,0,0,0,0,0,0,0,0,0,0,0,0,0,0,0,0,0,0,0,0,0,0,0,0,0,0,0,0"/>
                        </v:shape>
                        <v:shape id="Freeform: Shape 1927" o:spid="_x0000_s1030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" path="m7144,7858r,c7144,6906,7144,6906,7144,7858xe" filled="f" stroked="f">
                          <v:stroke joinstyle="miter"/>
                          <v:path arrowok="t" o:connecttype="custom" o:connectlocs="7144,7858;7144,7858;7144,7858" o:connectangles="0,0,0"/>
                        </v:shape>
                        <v:shape id="Freeform: Shape 1928" o:spid="_x0000_s1031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" path="m7144,7858r,c7144,6906,7144,6906,7144,7858xe" filled="f" stroked="f">
                          <v:stroke joinstyle="miter"/>
                          <v:path arrowok="t" o:connecttype="custom" o:connectlocs="7144,7858;7144,7858;7144,7858" o:connectangles="0,0,0"/>
                        </v:shape>
                        <v:shape id="Freeform: Shape 1929" o:spid="_x0000_s1032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        <v:stroke joinstyle="miter"/>
        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        </v:shape>
                        <v:shape id="Freeform: Shape 1930" o:spid="_x0000_s1033" style="position:absolute;left:32285;top:9104;width:4668;height:3239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" path="m426638,292932v-12382,-952,-27622,-952,-45720,-952c362821,291980,343771,292932,321863,294837v-21907,953,-44767,2858,-69532,2858c228518,297695,202801,296742,178036,290075v-12383,-2858,-23813,-7620,-35243,-12383c139936,276740,137078,274835,134221,272930v-2858,-1905,-4763,-2857,-7620,-4763c125648,267215,123743,266262,122791,265310r-4763,-2858l116123,260548v953,952,,,,l116123,260548r,l115171,259595r-3810,-2858c101836,249117,92311,239592,85643,230067,78023,220542,73261,210065,69451,198635v-6668,-21908,-4763,-44768,4762,-62865c78976,126245,85643,117673,92311,111005v3810,-3810,7620,-6668,12382,-9525c106598,99575,108503,98623,111361,97670r1905,-953l115171,95765r2857,-1905c118028,93860,118981,92907,119933,92907r1905,-952l123743,91002r953,-952l125648,90050v,,953,-952,-952,l124696,90050r2857,-952c128506,89098,129458,88145,130411,88145v1905,-953,3810,-953,5715,-953l138983,86240r2858,c150413,85287,158986,86240,167558,88145v6668,1905,12383,3810,18098,5715c150413,116720,138983,167202,160891,211017v22860,46673,75247,67628,116205,46673c290431,251023,301861,239592,308528,227210v,,1905,-2858,4763,-9525c313291,216732,314243,215780,314243,213875v953,-952,953,-2858,1905,-4763c317101,206255,318053,202445,319006,198635v952,-3810,1905,-6668,2857,-11430c322816,183395,322816,178632,323768,173870v,-953,,-1905,,-3810c323768,169107,323768,167202,323768,166250v,-2858,,-4763,,-7620c323768,155773,323768,152915,323768,150057v,-2857,,-5715,-952,-8572c321863,130055,319006,117673,314243,105290,309481,92907,302813,80525,293288,70048,284716,58617,274238,49092,261856,40520,238043,23375,209468,11945,178036,8135,161843,6230,145651,7182,128506,10040v-1905,,-3810,952,-6668,952c119933,11945,118028,11945,115171,12898v-3810,952,-8573,2857,-12383,4762c100883,18612,98978,19565,96121,20517v-1905,953,-3810,1906,-6668,2858l89453,23375v-1905,952,-952,,-952,952l87548,24327r-952,953l84691,26232r-1905,953c81833,27185,81833,28137,79928,29090v-1905,952,-3810,2858,-5715,3810l71356,34805r-2858,1905c64688,39567,61831,41473,58973,45282,52306,50998,46591,57665,40876,64332,29446,77667,20873,93860,15158,110052v-2857,8573,-4762,17146,-6667,25718c7538,144342,6586,153867,7538,162440v,8572,1905,18097,3810,26670c13253,197682,16111,206255,19921,213875v7620,16192,17145,30480,28575,42862c59926,269120,72308,278645,85643,287217r4763,2858l93263,291980r1905,952l99931,295790v1905,952,2857,1905,4762,2858c108503,300552,112313,302457,115171,303410v3810,952,6667,2857,10477,3810c139936,311982,154223,315792,169463,317698v28575,3809,56198,1904,80963,-953c275191,313887,299003,310077,319958,306267v20955,-3810,40958,-6667,58103,-8572c395206,295790,410446,293885,422828,292932v12383,-952,22860,-952,29528,-952c459023,291980,462833,291980,462833,291980v,,-3810,,-10477,-953c449498,293885,439021,293885,426638,292932xe" filled="f" stroked="f">
                          <v:stroke joinstyle="miter"/>
                          <v:path arrowok="t" o:connecttype="custom" o:connectlocs="426638,292932;380918,291980;321863,294837;252331,297695;178036,290075;142793,277692;134221,272930;126601,268167;122791,265310;118028,262452;116123,260548;116123,260548;116123,260548;116123,260548;115171,259595;111361,256737;85643,230067;69451,198635;74213,135770;92311,111005;104693,101480;111361,97670;113266,96717;115171,95765;118028,93860;119933,92907;121838,91955;123743,91002;124696,90050;125648,90050;124696,90050;124696,90050;127553,89098;130411,88145;136126,87192;138983,86240;141841,86240;167558,88145;185656,93860;160891,211017;277096,257690;308528,227210;313291,217685;314243,213875;316148,209112;319006,198635;321863,187205;323768,173870;323768,170060;323768,166250;323768,158630;323768,150057;322816,141485;314243,105290;293288,70048;261856,40520;178036,8135;128506,10040;121838,10992;115171,12898;102788,17660;96121,20517;89453,23375;89453,23375;88501,24327;87548,24327;86596,25280;84691,26232;82786,27185;79928,29090;74213,32900;71356,34805;68498,36710;58973,45282;40876,64332;15158,110052;8491,135770;7538,162440;11348,189110;19921,213875;48496,256737;85643,287217;90406,290075;93263,291980;95168,292932;99931,295790;104693,298648;115171,303410;125648,307220;169463,317698;250426,316745;319958,306267;378061,297695;422828,292932;452356,291980;462833,291980;452356,291027;426638,292932" o:connectangles="0,0,0,0,0,0,0,0,0,0,0,0,0,0,0,0,0,0,0,0,0,0,0,0,0,0,0,0,0,0,0,0,0,0,0,0,0,0,0,0,0,0,0,0,0,0,0,0,0,0,0,0,0,0,0,0,0,0,0,0,0,0,0,0,0,0,0,0,0,0,0,0,0,0,0,0,0,0,0,0,0,0,0,0,0,0,0,0,0,0,0,0,0,0,0,0,0,0"/>
                        </v:shape>
                        <v:shape id="Freeform: Shape 1931" o:spid="_x0000_s1034" style="position:absolute;left:38611;top:3016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" path="m143683,14994v-11430,2857,-21907,7620,-32385,12382c100821,33091,91296,38806,81771,46426,72246,54046,63673,61666,56053,70239,48433,78811,41766,88336,36051,97862,24621,117864,17001,138819,12238,159774,7476,180729,6523,202637,7476,222639r952,7620l8428,235021r,3810l9381,245499v,1905,952,4763,952,7620c11286,257881,12238,263596,13191,268359v952,4762,1905,9525,3810,14287c22716,301696,29383,319794,38908,336939v17145,33337,40005,61912,61913,85725c122728,447429,144636,468384,164638,488387v20003,20002,38100,38100,53340,55244c223693,550299,229408,556966,235123,562681r,-16192c232266,542679,230361,539821,227503,536012,214168,516962,197976,496959,179878,475051,162733,453144,142731,429331,124633,403614,106536,377896,88438,350274,77008,319794,71293,304554,66531,288362,63673,272169v-952,-3810,-952,-8573,-1905,-12382c60816,255976,60816,252166,60816,248356v,-1905,,-3810,,-6667l60816,235021r,-3809c60816,232164,60816,231212,60816,231212r,l60816,230259r,-1905l60816,221687v952,-16193,3810,-32386,8572,-47625c74151,158821,81771,145487,90343,133104v18098,-23813,43815,-39053,70485,-42863c174163,88336,188451,88336,201786,91194v6667,1905,13335,2857,19050,5715c223693,97862,227503,99766,230361,100719r1905,952l234171,102624r,-92393c226551,9279,218931,7374,211311,7374v-21908,-953,-45720,952,-67628,7620xe" filled="f" stroked="f">
                          <v:stroke joinstyle="miter"/>
                          <v:path arrowok="t" o:connecttype="custom" o:connectlocs="143683,14994;111298,27376;81771,46426;56053,70239;36051,97862;12238,159774;7476,222639;8428,230259;8428,235021;8428,238831;9381,245499;10333,253119;13191,268359;17001,282646;38908,336939;100821,422664;164638,488387;217978,543631;235123,562681;235123,546489;227503,536012;179878,475051;124633,403614;77008,319794;63673,272169;61768,259787;60816,248356;60816,241689;60816,235021;60816,231212;60816,231212;60816,231212;60816,230259;60816,228354;60816,221687;69388,174062;90343,133104;160828,90241;201786,91194;220836,96909;230361,100719;232266,101671;234171,102624;234171,10231;211311,7374;143683,14994" o:connectangles="0,0,0,0,0,0,0,0,0,0,0,0,0,0,0,0,0,0,0,0,0,0,0,0,0,0,0,0,0,0,0,0,0,0,0,0,0,0,0,0,0,0,0,0,0,0"/>
                        </v:shape>
                        <v:shape id="Freeform: Shape 1932" o:spid="_x0000_s1035" style="position:absolute;left:39854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" path="m23140,73819c-8292,133827,7900,204311,60288,231934v15240,8572,32385,11430,49529,11430l109817,7144c75528,13811,43142,36672,23140,73819xe" filled="f" stroked="f">
                          <v:stroke joinstyle="miter"/>
                          <v:path arrowok="t" o:connecttype="custom" o:connectlocs="23140,73819;60288,231934;109817,243364;109817,7144;23140,73819" o:connectangles="0,0,0,0,0"/>
                        </v:shape>
                        <v:shape id="Freeform: Shape 1933" o:spid="_x0000_s1036" style="position:absolute;left:35725;top:7625;width:4477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" path="m248427,28442v-3810,-1905,-7620,-3810,-10477,-4762l233187,21775r-5715,-2858c212232,13203,195087,8440,178895,7487v-17145,-952,-33338,,-48578,3810c115077,15107,100790,19870,89360,25585,76977,31300,67452,37967,57927,44635,49355,51303,41735,57017,36020,62732,30305,68447,25542,72257,22685,76067v-1905,1905,-2858,2858,-3810,3811c18875,80830,17922,80830,17922,80830v,,,,,952c17922,81782,17922,81782,17922,81782r,c16970,82735,16017,83687,16017,84640,777,106547,5540,137980,27447,153220v21908,15240,52388,9525,67628,-12383c96980,137980,98885,135122,99837,132265v953,-1905,1905,-3810,3810,-6668c109362,117978,117935,106547,130317,96070,142700,85592,158892,77020,178895,74162v9525,-1905,20955,-1905,32385,l215090,75115r4762,952c223662,77020,226520,77972,229377,77972v2858,953,6668,1906,9525,2858c241760,81782,245570,82735,248427,83687v12383,3810,24765,9525,37148,15241c297957,104642,309387,111310,320817,117978v22860,13334,43815,26669,61913,38100c392255,161792,400827,166555,408447,170365v7620,3810,14288,7620,20003,10477c434165,183700,438927,185605,441785,186557v2857,953,4762,1905,4762,1905c446547,188462,444642,187510,441785,185605v-2858,-1905,-6668,-4763,-11430,-8573c425592,173222,419877,168460,413210,162745v-6668,-5715,-13335,-12383,-21908,-19050c376062,129407,357965,111310,337962,93212,327485,83687,317007,75115,305577,65590,294147,57017,281765,48445,268430,39872v-3810,-1905,-6668,-3810,-10478,-5715c255095,32253,252237,30347,248427,28442xe" filled="f" stroked="f">
                          <v:stroke joinstyle="miter"/>
                          <v:path arrowok="t" o:connecttype="custom" o:connectlocs="248427,28442;237950,23680;233187,21775;227472,18917;178895,7487;130317,11297;89360,25585;57927,44635;36020,62732;22685,76067;18875,79878;17922,80830;17922,81782;17922,81782;17922,81782;16017,84640;27447,153220;95075,140837;99837,132265;103647,125597;130317,96070;178895,74162;211280,74162;215090,75115;219852,76067;229377,77972;238902,80830;248427,83687;285575,98928;320817,117978;382730,156078;408447,170365;428450,180842;441785,186557;446547,188462;441785,185605;430355,177032;413210,162745;391302,143695;337962,93212;305577,65590;268430,39872;257952,34157;248427,28442" o:connectangles="0,0,0,0,0,0,0,0,0,0,0,0,0,0,0,0,0,0,0,0,0,0,0,0,0,0,0,0,0,0,0,0,0,0,0,0,0,0,0,0,0,0,0,0"/>
                        </v:shape>
                        <v:shape id="Freeform: Shape 1934" o:spid="_x0000_s1037" style="position:absolute;left:25049;top:11505;width:2477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" path="m230139,51911v-1905,-1905,-2857,-2857,-4762,-4762c223471,45244,221567,44291,219661,42386v-952,-952,-1904,-1905,-2857,-2857c215852,38576,214899,37624,212994,36671v-1905,-1905,-4762,-3810,-7620,-5715c202517,29051,199659,27146,196802,26194v-2858,-1905,-5716,-2858,-8573,-4763c185371,19526,181561,18574,178704,16669v-3810,-953,-6668,-2858,-10477,-3810c161559,10954,153939,9049,146319,8096v-7620,-952,-15240,-952,-22860,-952c115839,7144,108219,8096,100599,10001v-7620,1905,-14288,3810,-20955,5715c72976,17621,67261,20479,61546,23336v-5714,2858,-10477,5715,-14287,7620c43449,33814,39639,35719,36782,37624v-2858,1905,-4763,3810,-6668,5715c30114,43339,29161,44291,29161,44291v,,-952,953,-952,953c28209,45244,27257,46196,27257,46196,9159,59531,586,86201,12969,96679v14288,12382,34290,952,49530,-17145c63451,78581,63451,77629,64404,77629v953,-953,1905,-1905,2857,-3810c69167,71914,71071,70009,73929,67151v2857,-2857,5715,-5715,9525,-8572c90121,52864,99646,47149,110124,42386v4762,-2857,10477,-3810,17145,-5715c132984,35719,139652,33814,145367,33814v6667,-953,12382,,19050,c167274,33814,171084,34766,173942,34766v2857,953,5715,953,9525,1905c186324,37624,189182,38576,192039,39529v2857,952,5715,1905,8572,2857c203469,43339,206327,44291,208232,46196v952,953,2857,953,3810,1905c212994,49054,213946,49054,215852,50006v1905,953,4762,1905,6667,3810c224424,54769,226329,55721,228234,57626v3810,1905,6668,3810,9525,5715c242521,67151,245379,69056,245379,69056v,,-2858,-2857,-6668,-6667c235854,57626,232996,54769,230139,51911xe" filled="f" stroked="f">
                          <v:stroke joinstyle="miter"/>
                          <v:path arrowok="t" o:connecttype="custom" o:connectlocs="230139,51911;225377,47149;219661,42386;216804,39529;212994,36671;205374,30956;196802,26194;188229,21431;178704,16669;168227,12859;146319,8096;123459,7144;100599,10001;79644,15716;61546,23336;47259,30956;36782,37624;30114,43339;29161,44291;28209,45244;27257,46196;12969,96679;62499,79534;64404,77629;67261,73819;73929,67151;83454,58579;110124,42386;127269,36671;145367,33814;164417,33814;173942,34766;183467,36671;192039,39529;200611,42386;208232,46196;212042,48101;215852,50006;222519,53816;228234,57626;237759,63341;245379,69056;238711,62389;230139,51911" o:connectangles="0,0,0,0,0,0,0,0,0,0,0,0,0,0,0,0,0,0,0,0,0,0,0,0,0,0,0,0,0,0,0,0,0,0,0,0,0,0,0,0,0,0,0,0"/>
                        </v:shape>
                        <v:shape id="Freeform: Shape 1935" o:spid="_x0000_s1038" style="position:absolute;left:34658;top:6170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" path="m156021,157776v953,,2858,,3810,c162689,157776,164594,156824,167451,156824v1905,,4763,-953,6668,-953c177929,154919,181739,154919,184596,153967v5715,-953,8573,-1905,8573,-1905c193169,152062,189359,152062,183644,152062v-2858,,-6668,,-10478,c171261,152062,169356,152062,166499,152062v-1905,,-4763,-953,-6668,-953c158879,151109,156974,151109,156021,151109v-952,,-2857,,-3810,-953c149354,149204,146496,149204,144591,148251v-2857,-952,-5715,-952,-8572,-1905c133161,145394,130304,144442,127446,143489v-2857,-952,-5715,-1905,-8572,-2858c116016,139679,113159,137774,110301,136821v-5715,-2857,-10477,-6667,-15240,-10477c90299,122534,86489,118724,82679,113962v-3810,-4763,-7620,-8573,-10478,-13336c66486,91101,62676,81576,59819,73956,58866,70146,57914,66337,56961,62526v-952,-3809,-952,-6667,-1905,-8572c55056,52049,55056,51096,55056,50144v,-952,,-1905,,-2857c53151,23474,43626,5376,25529,7281,9336,9187,2669,34904,10289,54906v,,,,,953c10289,55859,10289,56812,10289,56812v,,,952,,952c11241,59669,11241,62526,13146,65384v953,2858,2858,6667,4763,11430c19814,80624,21719,85387,25529,90149v2857,4763,5715,10477,10477,15240c39816,111104,44579,115867,49341,120629v4763,4763,10478,9525,16193,14288c71249,138726,77916,143489,84584,146346v6667,2858,13335,5716,20002,7621c108396,154919,111254,155871,115064,156824v3810,952,6667,952,9525,1905c127446,158729,131256,159681,134114,159681v2857,,6667,,9525,c146496,159681,149354,159681,152211,159681v1905,-1905,2858,-1905,3810,-1905xe" filled="f" stroked="f">
                          <v:stroke joinstyle="miter"/>
                          <v:path arrowok="t" o:connecttype="custom" o:connectlocs="156021,157776;159831,157776;167451,156824;174119,155871;184596,153967;193169,152062;183644,152062;173166,152062;166499,152062;159831,151109;156021,151109;152211,150156;144591,148251;136019,146346;127446,143489;118874,140631;110301,136821;95061,126344;82679,113962;72201,100626;59819,73956;56961,62526;55056,53954;55056,50144;55056,47287;25529,7281;10289,54906;10289,55859;10289,56812;10289,57764;13146,65384;17909,76814;25529,90149;36006,105389;49341,120629;65534,134917;84584,146346;104586,153967;115064,156824;124589,158729;134114,159681;143639,159681;152211,159681;156021,157776" o:connectangles="0,0,0,0,0,0,0,0,0,0,0,0,0,0,0,0,0,0,0,0,0,0,0,0,0,0,0,0,0,0,0,0,0,0,0,0,0,0,0,0,0,0,0,0"/>
                        </v:shape>
                        <v:shape id="Freeform: Shape 1936" o:spid="_x0000_s1039" style="position:absolute;left:34593;top:7828;width:1619;height:1334;visibility:visible;mso-wrap-style:square;v-text-anchor:middle" coordsize="1619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" path="m138739,8096v-1905,,-3810,-952,-5715,-952c131118,7144,129214,7144,127309,7144v-953,,-1905,,-2858,c123499,7144,122546,7144,121593,7144v-1904,,-4762,,-6667,c112068,7144,110164,7144,107306,7144v-2857,,-4763,952,-7620,952c96829,8096,93971,9048,92066,10001v-2857,952,-5715,1905,-8573,1905c77779,13811,72064,15716,67301,18573v-5715,2858,-10477,5716,-15240,9525c47299,31909,42536,35719,38726,40481v-3810,3810,-7620,8572,-10477,13335c25391,58578,22534,62389,20629,66198v-1905,3811,-3811,7621,-5715,11430c13009,81439,12056,84296,11104,87153v-953,2858,-1905,4763,-1905,6668c9199,93821,9199,94773,9199,94773v,,,953,,953c9199,95726,9199,96678,9199,96678v-5715,16193,952,37148,14287,38100c38726,135731,45393,120491,47299,101441v,-952,,-1905,,-1905c47299,98584,47299,97631,47299,95726v,-1905,952,-4762,952,-7620c49204,85248,49204,82391,50156,78581v1905,-6667,4762,-14287,9525,-21908c61586,52864,64443,49053,67301,45244v2858,-3810,6667,-7621,10478,-10478c81589,31909,85399,29051,90161,26194v1905,-953,4763,-1905,6668,-3810c98734,21431,101591,20478,103496,19526v1905,-953,4763,-1905,6668,-2857c112068,15716,114926,15716,116831,14764v1905,-953,4762,-953,6668,-953c124451,13811,125404,13811,126356,12859v953,,1905,,2858,c131118,12859,133024,11906,134929,11906v1905,,3810,,4762,c142549,11906,145406,10953,148264,11906v4762,,7620,,7620,c155884,11906,153026,10953,148264,10001,144454,8096,141596,8096,138739,8096xe" filled="f" stroked="f">
                          <v:stroke joinstyle="miter"/>
                          <v:path arrowok="t" o:connecttype="custom" o:connectlocs="138739,8096;133024,7144;127309,7144;124451,7144;121593,7144;114926,7144;107306,7144;99686,8096;92066,10001;83493,11906;67301,18573;52061,28098;38726,40481;28249,53816;20629,66198;14914,77628;11104,87153;9199,93821;9199,94773;9199,95726;9199,96678;23486,134778;47299,101441;47299,99536;47299,95726;48251,88106;50156,78581;59681,56673;67301,45244;77779,34766;90161,26194;96829,22384;103496,19526;110164,16669;116831,14764;123499,13811;126356,12859;129214,12859;134929,11906;139691,11906;148264,11906;155884,11906;148264,10001;138739,8096" o:connectangles="0,0,0,0,0,0,0,0,0,0,0,0,0,0,0,0,0,0,0,0,0,0,0,0,0,0,0,0,0,0,0,0,0,0,0,0,0,0,0,0,0,0,0,0"/>
                        </v:shape>
                        <v:shape id="Freeform: Shape 1937" o:spid="_x0000_s1040" style="position:absolute;left:3791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" path="m8096,176614v,1906,,2858,,4763c8096,184234,9049,187092,9049,189949v,2858,952,4763,952,7621c10954,202332,10954,206142,11906,209952v953,6668,1905,10478,1905,10478c13811,220430,13811,216620,13811,209952v,-3810,,-7620,953,-12382c14764,195664,14764,192807,15716,189949v,-2857,953,-5715,953,-8572c16669,180424,16669,178520,17621,176614v,-1905,953,-2857,953,-4762c19526,168995,19526,166137,20479,162327v952,-2857,1905,-6668,2857,-9525c24289,149945,25241,146134,26194,143277v952,-2857,2857,-6668,3810,-9525c31909,130895,32861,127084,34766,124227v3810,-5715,7620,-12382,12383,-17145c51911,101367,56674,96605,61436,92795,67151,88984,71914,84222,77629,81364,88106,74697,99536,69934,109061,68030v4763,-1906,9525,-2858,13335,-2858c126206,64220,130016,64220,132874,63267v1905,,3810,,4762,c138589,63267,139541,63267,140494,63267v27622,-1905,49530,-12383,47625,-34290c186214,10880,156686,2307,132874,9927v,,,,-953,c131921,9927,130969,9927,130969,9927v,,-953,,-1905,c127159,10880,123349,11832,119539,12784v-3810,953,-8573,2858,-13335,4763c101441,19452,95726,22309,90011,25167,84296,28024,78581,31834,71914,36597,66199,41359,59531,46122,53816,51837,48101,57552,42386,64220,36671,70887,31909,77555,27146,85174,23336,92795v-3810,7619,-6667,15239,-9525,23812c12859,120417,11906,124227,10954,128037v-953,3810,-1905,7620,-1905,11430c9049,143277,8096,147087,8096,150897v,3810,,7620,-952,10477c7144,165184,7144,168042,7144,171852v952,1905,952,2857,952,4762xe" filled="f" stroked="f">
                          <v:stroke joinstyle="miter"/>
                          <v:path arrowok="t" o:connecttype="custom" o:connectlocs="8096,176614;8096,181377;9049,189949;10001,197570;11906,209952;13811,220430;13811,209952;14764,197570;15716,189949;16669,181377;17621,176614;18574,171852;20479,162327;23336,152802;26194,143277;30004,133752;34766,124227;47149,107082;61436,92795;77629,81364;109061,68030;122396,65172;132874,63267;137636,63267;140494,63267;188119,28977;132874,9927;131921,9927;130969,9927;129064,9927;119539,12784;106204,17547;90011,25167;71914,36597;53816,51837;36671,70887;23336,92795;13811,116607;10954,128037;9049,139467;8096,150897;7144,161374;7144,171852;8096,176614" o:connectangles="0,0,0,0,0,0,0,0,0,0,0,0,0,0,0,0,0,0,0,0,0,0,0,0,0,0,0,0,0,0,0,0,0,0,0,0,0,0,0,0,0,0,0,0"/>
                        </v:shape>
                        <v:shape id="Freeform: Shape 1938" o:spid="_x0000_s1041" style="position:absolute;left:38403;top:9219;width:2571;height:1619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" path="m241620,103346v-953,-952,-953,-1905,-1905,-2857c238763,99536,238763,98584,237810,97631v-953,-1905,-2857,-3810,-4763,-5715c232095,90011,230190,88106,228285,86201v-1905,-1905,-2857,-3810,-4763,-5715c221617,78581,219713,76676,218760,75724v-1905,-1905,-3810,-3810,-5715,-4763c209235,68104,205425,64294,201615,61436r-5715,-4762c193995,55721,192090,53816,189232,52864r-2857,-1905l183517,49054v-1904,-953,-3810,-2858,-6667,-3810c168278,40481,159705,35719,151132,31909v-8572,-3810,-17144,-6668,-25717,-9525c116842,19526,109222,17621,101603,15716,93982,13811,87315,12859,81600,11906,75885,10954,70170,10001,65407,10001v-4762,,-21907,-2857,-25717,-2857c20640,8096,5400,25241,7305,46196v952,20955,17145,36195,36195,35243c49215,81439,82553,70961,114938,74771v6667,953,14287,953,21907,2858c144465,78581,152085,80486,160657,83344v1906,952,3810,952,5715,1905l169230,86201r2858,953c173992,88106,175897,89059,177803,89059r5714,2857c187328,93821,191138,95726,194947,97631v1906,953,3810,1905,5716,2858c202567,101441,204472,102394,206378,103346v1904,953,3810,1905,4762,3810c213045,108109,214950,109061,215903,110966v1904,953,2857,2858,4762,3810c221617,115729,222570,115729,223522,116681v953,953,1906,953,1906,1905c231142,124301,236857,130016,241620,135731v1905,2858,4762,5715,6668,8573c250192,147161,252097,150019,254003,152876v952,953,952,1905,1904,2858l255907,129064v,-953,-952,-1905,-952,-1905c251145,118586,246382,110966,241620,103346xe" filled="f" stroked="f">
                          <v:stroke joinstyle="miter"/>
                          <v:path arrowok="t" o:connecttype="custom" o:connectlocs="241620,103346;239715,100489;237810,97631;233047,91916;228285,86201;223522,80486;218760,75724;213045,70961;201615,61436;195900,56674;189232,52864;186375,50959;183517,49054;176850,45244;151132,31909;125415,22384;101603,15716;81600,11906;65407,10001;39690,7144;7305,46196;43500,81439;114938,74771;136845,77629;160657,83344;166372,85249;169230,86201;172088,87154;177803,89059;183517,91916;194947,97631;200663,100489;206378,103346;211140,107156;215903,110966;220665,114776;223522,116681;225428,118586;241620,135731;248288,144304;254003,152876;255907,155734;255907,129064;254955,127159;241620,103346" o:connectangles="0,0,0,0,0,0,0,0,0,0,0,0,0,0,0,0,0,0,0,0,0,0,0,0,0,0,0,0,0,0,0,0,0,0,0,0,0,0,0,0,0,0,0,0,0"/>
                        </v:shape>
                        <v:shape id="Freeform: Shape 1939" o:spid="_x0000_s1042" style="position:absolute;left:35662;top:2275;width:857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" path="m67990,56674v,952,,1905,,3810c67990,61436,67990,62389,67990,64294v,952,,1905,-953,3810c67037,69056,66085,70009,66085,71914v,952,,1905,-952,3810c64180,77629,64180,80486,63227,82391r-952,3810c62275,87154,61323,88106,61323,89059r-953,1905l59418,92869v-953,952,-953,1905,-1906,2857c55608,99536,52750,104299,50845,107156v-2858,3810,-4762,6668,-7620,10478c31795,132874,14650,142399,12745,145256v-7620,7620,-7620,20955,953,29528c22270,183356,34652,183356,43225,175736v1905,-1905,7620,-9525,8573,-11430c53702,162401,55608,159544,57512,156686v1906,-2857,3811,-6667,6668,-10477c66085,142399,67990,138589,70848,133826v1904,-4762,3810,-9525,5714,-14287c78468,114776,79420,109061,81325,103346v,-952,952,-2857,952,-3810l82277,97631r,-1905c82277,94774,82277,92869,83230,91916r,-3810c83230,85249,83230,82391,83230,79534v,-953,,-2858,,-3810c83230,74771,83230,72866,83230,71914v,-953,,-2858,,-3810c83230,67151,83230,65246,83230,64294v,-953,,-2858,-953,-3810c82277,59531,82277,59531,82277,58579v,-953,,-953,,-1905c81325,51911,79420,47149,78468,42386v-953,-1905,-1906,-4762,-2858,-6667c74658,33814,73705,31909,72752,30004v-952,-1905,-1904,-3810,-2857,-4763c68943,23336,67990,22384,67037,20479v-952,-953,-1904,-2858,-2857,-3810c64180,15716,63227,15716,63227,14764v,-953,-952,-953,-952,-1905c59418,9049,57512,7144,57512,7144v,,953,1905,2858,6667c60370,14764,61323,14764,61323,15716v,953,,953,952,1905c63227,18574,63227,20479,64180,21431v953,1905,953,2858,1905,4763c67037,28099,67037,30004,67990,31909v,1905,953,3810,953,5715c68943,39529,69895,41434,69895,44291v953,3810,953,8573,953,13335c70848,58579,70848,58579,70848,59531,67990,55721,67990,56674,67990,56674xe" filled="f" stroked="f">
                          <v:stroke joinstyle="miter"/>
                          <v:path arrowok="t" o:connecttype="custom" o:connectlocs="67990,56674;67990,60484;67990,64294;67037,68104;66085,71914;65133,75724;63227,82391;62275,86201;61323,89059;60370,90964;59418,92869;57512,95726;50845,107156;43225,117634;12745,145256;13698,174784;43225,175736;51798,164306;57512,156686;64180,146209;70848,133826;76562,119539;81325,103346;82277,99536;82277,97631;82277,95726;83230,91916;83230,88106;83230,79534;83230,75724;83230,71914;83230,68104;83230,64294;82277,60484;82277,58579;82277,56674;78468,42386;75610,35719;72752,30004;69895,25241;67037,20479;64180,16669;63227,14764;62275,12859;57512,7144;60370,13811;61323,15716;62275,17621;64180,21431;66085,26194;67990,31909;68943,37624;69895,44291;70848,57626;70848,59531;67990,56674" o:connectangles="0,0,0,0,0,0,0,0,0,0,0,0,0,0,0,0,0,0,0,0,0,0,0,0,0,0,0,0,0,0,0,0,0,0,0,0,0,0,0,0,0,0,0,0,0,0,0,0,0,0,0,0,0,0,0,0"/>
                        </v:shape>
                        <v:shape id="Freeform: Shape 1940" o:spid="_x0000_s1043" style="position:absolute;left:25784;top:12391;width:2476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" path="m93821,59531v953,-952,2858,-1905,3810,-3809c98584,54769,100489,53816,102394,52864v1905,-953,2857,-1905,4762,-2858c109061,49054,110014,48101,111919,47149v2857,-1905,6667,-3810,9525,-5715c123349,40481,125254,39529,126206,39529v1905,-953,3810,-1905,4763,-1905c134779,36672,137636,34766,141446,33814v1905,-953,3810,-953,5715,-1905c149066,31909,150971,30956,152876,30956v1905,,3810,-952,5715,-952c160496,30004,162401,30004,164306,29051v1905,,3810,,5715,-952c171926,28099,173831,28099,175736,28099v1905,,3810,,5715,c183356,28099,185261,28099,186214,28099v1905,,3810,,4762,c192881,28099,193834,28099,195739,29051v2857,953,6667,953,9525,953c210979,30956,216694,31909,221456,33814v4763,1905,9525,2858,12383,3810c240506,40481,244316,41434,244316,41434v,,-3810,-1905,-9525,-6668c231934,32861,228124,30004,223361,28099v-4762,-2858,-9525,-4763,-15240,-7620c205264,19526,202406,17622,198596,16669v-1905,-953,-2857,-953,-4762,-1905c191929,13811,190024,13811,188119,12859v-1905,-953,-3810,-953,-5715,-1905c180499,10001,178594,10001,176689,10001v-1905,,-3810,-952,-5715,-952c169069,9049,167164,8097,165259,8097v-1905,,-3810,-953,-6668,-953c156686,7144,153829,7144,151924,7144v-1905,,-4763,,-6668,c143351,7144,140494,7144,138589,7144v-4763,,-9525,953,-13335,953c123349,8097,120491,9049,118586,9049v-1905,,-4762,952,-6667,952c107156,10954,102394,11906,98584,13811v-1905,953,-4763,953,-6668,1905c90011,16669,87154,17622,85249,18574v-1905,952,-3810,1905,-6668,2857c76676,22384,74771,23336,71914,24289v-3810,1905,-7620,3810,-11430,6667c52864,35719,46196,40481,39529,45244,32861,50006,27146,54769,22384,59531,17621,64294,12859,69056,9049,72866v-953,953,-953,1906,-1905,1906c7144,74772,7144,74772,7144,74772r72390,c82391,71914,85249,68104,88106,65247v953,-953,3810,-2858,5715,-5716xe" filled="f" stroked="f">
                          <v:stroke joinstyle="miter"/>
                          <v:path arrowok="t" o:connecttype="custom" o:connectlocs="93821,59531;97631,55722;102394,52864;107156,50006;111919,47149;121444,41434;126206,39529;130969,37624;141446,33814;147161,31909;152876,30956;158591,30004;164306,29051;170021,28099;175736,28099;181451,28099;186214,28099;190976,28099;195739,29051;205264,30004;221456,33814;233839,37624;244316,41434;234791,34766;223361,28099;208121,20479;198596,16669;193834,14764;188119,12859;182404,10954;176689,10001;170974,9049;165259,8097;158591,7144;151924,7144;145256,7144;138589,7144;125254,8097;118586,9049;111919,10001;98584,13811;91916,15716;85249,18574;78581,21431;71914,24289;60484,30956;39529,45244;22384,59531;9049,72866;7144,74772;7144,74772;79534,74772;88106,65247;93821,59531" o:connectangles="0,0,0,0,0,0,0,0,0,0,0,0,0,0,0,0,0,0,0,0,0,0,0,0,0,0,0,0,0,0,0,0,0,0,0,0,0,0,0,0,0,0,0,0,0,0,0,0,0,0,0,0,0,0"/>
                        </v:shape>
                        <v:shape id="Freeform: Shape 1941" o:spid="_x0000_s1044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        <v:stroke joinstyle="miter"/>
        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        </v:shape>
                        <v:shape id="Freeform: Shape 1942" o:spid="_x0000_s1045" style="position:absolute;left:27660;top:12972;width:1619;height:190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" path="m149066,15716c129064,10953,107156,8096,84296,7144v-5715,,-11430,,-17145,c61436,7144,55721,8096,49054,9048v-5715,953,-12383,1905,-18098,2858c28099,12859,25241,12859,21431,13811v-1905,,-2857,953,-4762,953l11906,15716v-1905,953,-3810,953,-4762,1905l159544,17621v-953,,-1905,-952,-2858,-952c153829,16669,151924,16669,149066,15716xe" filled="f" stroked="f">
                          <v:stroke joinstyle="miter"/>
                          <v:path arrowok="t" o:connecttype="custom" o:connectlocs="149066,15716;84296,7144;67151,7144;49054,9048;30956,11906;21431,13811;16669,14764;11906,15716;7144,17621;159544,17621;156686,16669;149066,15716" o:connectangles="0,0,0,0,0,0,0,0,0,0,0,0"/>
                        </v:shape>
                        <v:shape id="Freeform: Shape 1944" o:spid="_x0000_s1046" style="position:absolute;left:38700;top:10433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" path="m217646,75248v-952,-1906,-2857,-3811,-3810,-6668c212884,67627,212884,66675,211931,65723r-1905,-2858c208121,60960,207169,59055,205264,56198v-1905,-1906,-3810,-3811,-5715,-5716l196691,47625v-952,-952,-1905,-1905,-2857,-2858l188119,39052c179546,32385,170974,25717,160496,20002,150019,15240,139541,10477,127159,8573v-11430,-1906,-24765,-1906,-37148,c88106,8573,87154,9525,85249,9525r-4763,952l75724,11430v-1905,952,-2858,952,-4763,1905l66199,15240v-953,,-1905,952,-1905,952l62389,17145v-1905,953,-2858,1905,-4763,2857l55721,20955r-952,952l53816,22860v-1905,952,-3810,2857,-5715,3810l48101,26670v-952,953,953,-953,-952,953l47149,27623r-953,952l44291,30480r-3810,2857c38576,35242,35719,38100,33814,40005v-953,952,-1905,1905,-2858,3810l28099,47625c20479,57150,14764,68580,10954,80962,7144,93345,6191,105727,8096,118110v953,12382,4763,23813,9525,34290c22384,162877,28099,172402,35719,180023v7620,7619,15240,15239,23812,20002c68104,205740,77629,208598,87154,211455v84772,26670,126682,-41910,111442,-88582c187166,88582,148114,72390,122396,78105,92869,84773,88106,113348,90964,126682v,,-953,-952,-953,-952c87154,123825,84296,120967,82391,118110v-1905,-2858,-3810,-6668,-5715,-10478c74771,100012,74771,91440,79534,81915r952,-1905c80486,79057,81439,79057,81439,78105v952,-953,952,-2857,2857,-3810l85249,72390r952,-953l86201,71437r,c85249,72390,85249,72390,85249,72390r,c87154,70485,88106,69532,90011,67627r953,-952l90964,66675r952,c91916,66675,92869,65723,92869,65723r952,-953c93821,64770,94774,64770,94774,63817r1905,-952c97631,62865,97631,61912,98584,61912r1905,-952l102394,60007v952,,952,-952,1905,-952c110014,57150,115729,55245,122396,56198v6668,,13335,952,20955,3809c150019,61912,157639,65723,164306,69532r4763,3810c170021,74295,170974,74295,171926,75248r1905,1904l178594,80962r4762,3811l185261,86677v953,953,953,1905,1905,1905c188119,90487,190024,91440,190976,93345v2858,2857,4763,6667,7620,9525c200501,106680,203359,109537,205264,113348v1905,3809,3810,6667,5715,10477c217646,136207,223361,149542,227171,162877r,-74295c226219,87630,226219,86677,225266,85725v-2857,-1905,-5715,-6668,-7620,-10477xm84296,74295r,c84296,73342,84296,73342,84296,74295xe" filled="f" stroked="f">
                          <v:stroke joinstyle="miter"/>
                          <v:path arrowok="t" o:connecttype="custom" o:connectlocs="217646,75248;213836,68580;211931,65723;210026,62865;205264,56198;199549,50482;196691,47625;193834,44767;188119,39052;160496,20002;127159,8573;90011,8573;85249,9525;80486,10477;75724,11430;70961,13335;66199,15240;64294,16192;62389,17145;57626,20002;55721,20955;54769,21907;53816,22860;48101,26670;48101,26670;47149,27623;47149,27623;46196,28575;44291,30480;40481,33337;33814,40005;30956,43815;28099,47625;10954,80962;8096,118110;17621,152400;35719,180023;59531,200025;87154,211455;198596,122873;122396,78105;90964,126682;90011,125730;82391,118110;76676,107632;79534,81915;80486,80010;81439,78105;84296,74295;85249,72390;86201,71437;86201,71437;86201,71437;85249,72390;85249,72390;90011,67627;90964,66675;90964,66675;91916,66675;92869,65723;93821,64770;94774,63817;96679,62865;98584,61912;100489,60960;102394,60007;104299,59055;122396,56198;143351,60007;164306,69532;169069,73342;171926,75248;173831,77152;178594,80962;183356,84773;185261,86677;187166,88582;190976,93345;198596,102870;205264,113348;210979,123825;227171,162877;227171,88582;225266,85725;217646,75248;84296,74295;84296,74295;84296,74295" o:connectangles="0,0,0,0,0,0,0,0,0,0,0,0,0,0,0,0,0,0,0,0,0,0,0,0,0,0,0,0,0,0,0,0,0,0,0,0,0,0,0,0,0,0,0,0,0,0,0,0,0,0,0,0,0,0,0,0,0,0,0,0,0,0,0,0,0,0,0,0,0,0,0,0,0,0,0,0,0,0,0,0,0,0,0,0,0,0,0,0"/>
                        </v:shape>
                        <v:shape id="Freeform: Shape 1948" o:spid="_x0000_s1047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" path="m21431,7144v,,-1905,,-5715,953c13811,8097,10954,9049,7144,9049r7620,c14764,9049,14764,9049,15716,9049v3810,-952,5715,-1905,5715,-1905xe" filled="f" stroked="f">
                          <v:stroke joinstyle="miter"/>
                          <v:path arrowok="t" o:connecttype="custom" o:connectlocs="21431,7144;15716,8097;7144,9049;14764,9049;15716,9049;21431,7144" o:connectangles="0,0,0,0,0,0"/>
                        </v:shape>
                        <v:shape id="Freeform: Shape 2196" o:spid="_x0000_s1048" style="position:absolute;left:37842;top:827;width:3144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" path="m87154,127159v-6668,6667,-13335,14287,-20003,21907c67151,149066,67151,149066,67151,149066r,c61436,155734,56674,162401,51911,169069,41434,184309,31909,201454,25241,218599r-2857,6667l21431,228124r-952,3810c19526,236696,17621,240506,16669,245269v-953,4762,-1905,8572,-2858,13335c12859,263366,11906,267176,10954,271939v-953,4762,-953,8572,-1905,13335c8096,290036,8096,293846,8096,298609v,4762,,8572,-952,13335c7144,316707,7144,320516,7144,324326v952,17145,2857,33338,5715,47625c13811,375761,13811,379571,14764,382429v952,3810,1905,6667,2857,10478c17621,394811,18574,396716,18574,397669v,1905,952,2857,1905,4763c21431,405289,22384,409099,23336,411957v3810,12382,8573,23812,12383,33337c36671,448151,37624,450057,38576,451961v953,1905,1905,4763,2858,6668c43339,462439,45244,466249,47149,470059v2857,6667,6667,11430,7620,15240c56674,489109,57626,491014,57626,491014v,,-952,-1905,-1905,-5715c54769,481489,52864,475774,50959,469107v-953,-3811,-1905,-7621,-2858,-11431c47149,455771,47149,452914,46196,451009v-952,-1905,-952,-4763,-1905,-7620c42386,433864,39529,422434,38576,410051v,-2857,-952,-6667,-952,-9525c37624,398621,37624,397669,36671,395764v,-1905,,-2857,,-4763c36671,388144,36671,384334,35719,380524v,-3810,,-6667,,-10478c35719,355759,36671,341471,38576,326232v953,-3811,953,-7621,1905,-11431c41434,310991,42386,307181,43339,303371v952,-3810,1905,-7620,2857,-11430c47149,288131,48101,284321,50006,280511v953,-3810,2858,-7620,3810,-10477c55721,266224,56674,263366,58579,259556v1905,-3810,3810,-6667,5715,-10477l65246,246221r1905,-2857l70009,238601v8572,-13335,18097,-24765,27622,-35242c108109,192881,119539,183356,130969,175736v11430,-7620,23812,-14287,35242,-20002c177641,150019,189071,146209,200501,142399v2858,-953,5715,-1905,7620,-2858c210979,138589,212884,137636,215741,137636v4763,-952,9525,-2857,14288,-3810c234791,132874,238601,131921,242411,130969v3810,-953,7620,-953,10478,-1905c253841,129064,254794,129064,254794,129064v952,,1905,,1905,c258604,129064,259556,129064,261461,128111v2858,,5715,-952,7620,-952c272891,126206,274796,126206,274796,126206r,-952c288131,123349,300514,121444,312896,121444r,-114300c249079,12859,176689,51911,118586,99536v-11430,9525,-21907,18098,-31432,27623xe" filled="f" stroked="f">
                          <v:stroke joinstyle="miter"/>
                          <v:path arrowok="t" o:connecttype="custom" o:connectlocs="87154,127159;67151,149066;67151,149066;67151,149066;51911,169069;25241,218599;22384,225266;21431,228124;20479,231934;16669,245269;13811,258604;10954,271939;9049,285274;8096,298609;7144,311944;7144,324326;12859,371951;14764,382429;17621,392907;18574,397669;20479,402432;23336,411957;35719,445294;38576,451961;41434,458629;47149,470059;54769,485299;57626,491014;55721,485299;50959,469107;48101,457676;46196,451009;44291,443389;38576,410051;37624,400526;36671,395764;36671,391001;35719,380524;35719,370046;38576,326232;40481,314801;43339,303371;46196,291941;50006,280511;53816,270034;58579,259556;64294,249079;65246,246221;67151,243364;70009,238601;97631,203359;130969,175736;166211,155734;200501,142399;208121,139541;215741,137636;230029,133826;242411,130969;252889,129064;254794,129064;256699,129064;261461,128111;269081,127159;274796,126206;274796,125254;312896,121444;312896,7144;118586,99536;87154,127159" o:connectangles="0,0,0,0,0,0,0,0,0,0,0,0,0,0,0,0,0,0,0,0,0,0,0,0,0,0,0,0,0,0,0,0,0,0,0,0,0,0,0,0,0,0,0,0,0,0,0,0,0,0,0,0,0,0,0,0,0,0,0,0,0,0,0,0,0,0,0,0,0"/>
                        </v:shape>
                        <v:shape id="Freeform: Shape 2197" o:spid="_x0000_s1049" style="position:absolute;left:36075;top:9493;width:2667;height:2953;visibility:visible;mso-wrap-style:square;v-text-anchor:middle" coordsize="2667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" path="m216217,246409v-7619,-4762,-16192,-10477,-25717,-15239c180975,225454,171450,220692,160973,214977v-10478,-5715,-20956,-10478,-31433,-16193c123825,195927,119063,193070,113348,191165r-3810,-1906l105728,187354v-2858,-952,-4763,-2857,-6668,-3809c89535,177829,81915,171162,75248,163542,68580,155922,63817,148302,60960,139729v-2857,-8572,-4762,-16192,-4762,-23812c56198,108297,57150,101629,60008,95915v24765,-39053,32384,27622,75247,24764c177165,117822,193358,54004,143828,20667,113348,-288,70485,3522,39053,29240v-1905,952,-3811,2857,-4763,4762c34290,34002,34290,34002,34290,34002v-4762,4763,-9525,9525,-13335,16193c15240,59720,10478,71149,8573,83532v-1906,12383,-1906,25717,,39052c10478,135920,16192,149254,22860,160684v7620,12383,17145,22861,27623,31433c61913,200690,73342,207357,86678,213072v2857,952,6667,2857,9525,3810l100965,218787r4763,953c111442,221645,117158,223549,122873,225454v11430,3811,22860,6668,33337,10478c166688,239742,177165,242599,186690,246409v9525,3811,19050,6668,26670,10478c221933,260697,228600,264507,235267,268317v1906,953,2858,1905,4763,2857c240983,272127,242888,273079,243840,274032v1905,1905,4763,3810,6668,5715c251460,280699,252413,281652,253365,282604v952,953,952,1905,1905,2858c256223,287367,257175,288320,258128,289272v1905,2857,1905,3810,1905,3810c260033,293082,259080,292129,258128,289272v-953,-952,-953,-2857,-1905,-4763c255270,283557,255270,282604,254317,281652v-952,-953,-952,-1905,-1904,-2857c250508,276890,248603,274032,246698,272127v-953,-953,-1906,-2857,-3810,-3810c241935,267365,240030,265459,239078,264507v-8573,-7620,-15240,-13335,-22861,-18098xe" filled="f" stroked="f">
                          <v:stroke joinstyle="miter"/>
                          <v:path arrowok="t" o:connecttype="custom" o:connectlocs="216217,246409;190500,231170;160973,214977;129540,198784;113348,191165;109538,189259;105728,187354;99060,183545;75248,163542;60960,139729;56198,115917;60008,95915;135255,120679;143828,20667;39053,29240;34290,34002;34290,34002;20955,50195;8573,83532;8573,122584;22860,160684;50483,192117;86678,213072;96203,216882;100965,218787;105728,219740;122873,225454;156210,235932;186690,246409;213360,256887;235267,268317;240030,271174;243840,274032;250508,279747;253365,282604;255270,285462;258128,289272;260033,293082;258128,289272;256223,284509;254317,281652;252413,278795;246698,272127;242888,268317;239078,264507;216217,246409" o:connectangles="0,0,0,0,0,0,0,0,0,0,0,0,0,0,0,0,0,0,0,0,0,0,0,0,0,0,0,0,0,0,0,0,0,0,0,0,0,0,0,0,0,0,0,0,0,0"/>
                        </v:shape>
                        <v:shape id="Freeform: Shape 2198" o:spid="_x0000_s1050" style="position:absolute;left:35562;top:5542;width:2858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" path="m160872,24289c143726,12859,122772,7144,101816,7144,80862,8096,58954,14764,41809,27146,33237,33814,24664,42386,18949,51911v-1905,2858,-2858,4762,-3810,7620c14187,61436,12281,65246,11329,68103r-953,1906l10376,71914r-952,2857l9424,75723r,l9424,76676r,952l9424,79534r-953,3810c6566,94773,6566,106203,9424,116681v1905,10478,6667,20955,12382,29528c33237,164306,48476,176689,65622,185261v8572,3810,18097,6667,27622,7620c102769,193834,112294,192881,121819,190976v1905,-953,4762,-953,6668,-1905c130391,188119,132297,187166,134201,186214v1905,-953,3811,-1905,5715,-2858c141822,182403,143726,181451,144679,180498v2858,-1904,6668,-4762,8572,-6667c154204,172878,156109,170973,157062,170021v952,-952,1904,-2857,2857,-3810c161824,164306,163729,161448,165634,159544v953,-1905,1905,-2858,2857,-4763l168491,154781v13335,-19050,22860,-46672,3810,-77153c155156,51911,118962,43339,102769,61436v-20003,22860,3810,60960,-1905,69533c99912,131921,98006,131921,96101,131921v-952,,-2857,,-3810,c90387,130969,87529,130969,85624,130969,78956,129064,70384,123348,64669,116681,58001,109061,54191,99536,55144,89059r,-1906l55144,86201r,c55144,86201,55144,85248,55144,87153r,l55144,86201r953,-2857l56097,81439v,,,-953,,-953c56097,78581,57049,75723,58954,73819,60859,69056,64669,63341,69431,59531,78956,50959,92291,44291,106579,42386v14287,-1905,29527,,42862,6667c156109,51911,161824,56673,167539,61436v5715,4762,10477,11430,14287,17145c183731,82391,186589,85248,188494,89059v1905,3810,3810,6667,5715,10477c196114,102394,198019,106203,199924,110014v1905,3809,3810,6667,4763,10477c211354,133826,217069,147161,222784,159544v5715,12382,12382,22859,19050,32384c248501,200501,256122,207169,262789,211931v2858,1905,6667,3810,8573,5715c274219,219551,276124,220503,278029,221456v3810,1905,5715,2858,5715,2858c283744,224314,281839,223361,278029,220503v-1905,-952,-3810,-2857,-6667,-4762c269456,213836,266599,211931,263741,209073v-5715,-5714,-12382,-12382,-17144,-20954c240881,179546,236119,168116,232309,155734v-3810,-12383,-8572,-26670,-13335,-40958c218022,110966,216116,107156,215164,103346v-1905,-3810,-2858,-7620,-4763,-11430c208497,88106,207544,84296,205639,80486v-1905,-3810,-3810,-7620,-5715,-11430c196114,60484,191351,52864,184684,45244,177064,36671,169444,30003,160872,24289xe" filled="f" stroked="f">
                          <v:stroke joinstyle="miter"/>
                          <v:path arrowok="t" o:connecttype="custom" o:connectlocs="160872,24289;101816,7144;41809,27146;18949,51911;15139,59531;11329,68103;10376,70009;10376,71914;9424,74771;9424,75723;9424,75723;9424,76676;9424,77628;9424,79534;8471,83344;9424,116681;21806,146209;65622,185261;93244,192881;121819,190976;128487,189071;134201,186214;139916,183356;144679,180498;153251,173831;157062,170021;159919,166211;165634,159544;168491,154781;168491,154781;172301,77628;102769,61436;100864,130969;96101,131921;92291,131921;85624,130969;64669,116681;55144,89059;55144,87153;55144,86201;55144,86201;55144,87153;55144,87153;55144,86201;56097,83344;56097,81439;56097,80486;58954,73819;69431,59531;106579,42386;149441,49053;167539,61436;181826,78581;188494,89059;194209,99536;199924,110014;204687,120491;222784,159544;241834,191928;262789,211931;271362,217646;278029,221456;283744,224314;278029,220503;271362,215741;263741,209073;246597,188119;232309,155734;218974,114776;215164,103346;210401,91916;205639,80486;199924,69056;184684,45244;160872,24289" o:connectangles="0,0,0,0,0,0,0,0,0,0,0,0,0,0,0,0,0,0,0,0,0,0,0,0,0,0,0,0,0,0,0,0,0,0,0,0,0,0,0,0,0,0,0,0,0,0,0,0,0,0,0,0,0,0,0,0,0,0,0,0,0,0,0,0,0,0,0,0,0,0,0,0,0,0,0"/>
                        </v:shape>
                        <v:shape id="Freeform: Shape 2199" o:spid="_x0000_s1051" style="position:absolute;left:28560;top:10009;width:2286;height:3144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" path="m124825,254814r-952,-953l123873,253861v,,,,,l122921,252909r-2858,-1905c118158,249099,116253,248146,115300,247194v-5714,-4763,-12382,-10477,-18097,-16193c85773,219571,75296,207189,66723,194806,50531,172899,39100,150039,31481,128131v11430,20003,30480,32386,51434,32386c117206,159564,144828,125274,143875,82411,142923,39549,114348,6211,80058,7164v-10477,,-20002,3810,-28575,9525c51483,16689,51483,16689,51483,16689v-1905,953,-3810,1905,-5715,3810c41958,23356,37196,28119,31481,32881,26718,38596,21003,46217,17193,54789,8621,72886,4811,97651,8621,125274v3810,27622,14287,57150,31432,86677c48625,226239,59103,241479,70533,254814v5715,6667,12382,14287,19050,20955c91488,277674,92440,278626,94346,280531r2857,1905l98156,283389r952,953l100061,285294v3810,2857,6667,6667,10477,9525c114348,297676,118158,301486,121968,304344v3810,2857,7620,6667,11430,9525c134350,314821,135303,314821,136256,315774r94297,c195311,302439,163878,284342,135303,263386v-3810,-3810,-7620,-5715,-10478,-8572xe" filled="f" stroked="f">
                          <v:stroke joinstyle="miter"/>
                          <v:path arrowok="t" o:connecttype="custom" o:connectlocs="124825,254814;123873,253861;123873,253861;123873,253861;122921,252909;120063,251004;115300,247194;97203,231001;66723,194806;31481,128131;82915,160517;143875,82411;80058,7164;51483,16689;51483,16689;45768,20499;31481,32881;17193,54789;8621,125274;40053,211951;70533,254814;89583,275769;94346,280531;97203,282436;98156,283389;99108,284342;100061,285294;110538,294819;121968,304344;133398,313869;136256,315774;230553,315774;135303,263386;124825,254814" o:connectangles="0,0,0,0,0,0,0,0,0,0,0,0,0,0,0,0,0,0,0,0,0,0,0,0,0,0,0,0,0,0,0,0,0,0"/>
                        </v:shape>
                        <v:shape id="Freeform: Shape 2200" o:spid="_x0000_s1052" style="position:absolute;left:33909;top:12248;width:5715;height:952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" path="m164306,80486r6668,-2857c172879,76676,175736,75724,177641,74772v4763,-1906,8573,-3811,13335,-4763c195739,68104,199549,67151,204311,65247v4763,-1906,8573,-2858,13335,-3811c222409,60484,226219,58579,230981,57626v18098,-4762,35243,-7620,53340,-9525c301466,46197,318611,45244,335756,45244v16193,,32385,953,48578,1905c414814,50006,443389,55722,468154,61436v24765,6668,45720,13336,63817,20003c539591,84297,545306,87154,551974,90011r12382,c556736,84297,548164,78581,537686,71914,521494,62389,500539,51911,475774,41434,451009,31909,422434,22384,390049,15716,373856,12859,356711,10001,338614,8097v-4763,,-8573,-953,-13335,-953c323374,7144,320516,7144,318611,7144v-1905,,-4762,,-6667,c307181,7144,302419,7144,297656,7144v-4762,,-9525,,-14287,c278606,7144,273844,8097,269081,8097v-2857,,-4762,,-7620,952c258604,9049,256699,10001,253841,10001v-4762,953,-9525,953,-15240,1905c233839,12859,229076,13811,223361,14764v-4762,952,-9525,1905,-15240,2858c203359,18574,197644,19526,192881,21431v-4762,953,-10477,2858,-15240,3810c172879,27147,167164,28099,162401,30004v-2857,952,-4762,1905,-7620,2857c151924,33814,150019,34766,147161,35719v-4762,1905,-10477,3810,-15240,5715c127159,43339,122396,46197,116681,48101r-6667,2858l103346,53816r-6667,2858l90011,59531v-4762,1905,-8572,3810,-13335,5716c71914,67151,67151,69056,62389,70961v-4763,1905,-9525,3811,-14288,5715c34766,81439,21431,86201,7144,90011r136207,c146209,88106,149066,87154,151924,85249v3810,-952,7620,-2858,12382,-4763xe" filled="f" stroked="f">
                          <v:stroke joinstyle="miter"/>
                          <v:path arrowok="t" o:connecttype="custom" o:connectlocs="164306,80486;170974,77629;177641,74772;190976,70009;204311,65247;217646,61436;230981,57626;284321,48101;335756,45244;384334,47149;468154,61436;531971,81439;551974,90011;564356,90011;537686,71914;475774,41434;390049,15716;338614,8097;325279,7144;318611,7144;311944,7144;297656,7144;283369,7144;269081,8097;261461,9049;253841,10001;238601,11906;223361,14764;208121,17622;192881,21431;177641,25241;162401,30004;154781,32861;147161,35719;131921,41434;116681,48101;110014,50959;103346,53816;96679,56674;90011,59531;76676,65247;62389,70961;48101,76676;7144,90011;143351,90011;151924,85249;164306,80486" o:connectangles="0,0,0,0,0,0,0,0,0,0,0,0,0,0,0,0,0,0,0,0,0,0,0,0,0,0,0,0,0,0,0,0,0,0,0,0,0,0,0,0,0,0,0,0,0,0,0"/>
                        </v:shape>
                        <v:shape id="Freeform: Shape 2201" o:spid="_x0000_s1053" style="position:absolute;left:37305;top:3609;width:3620;height:6381;visibility:visible;mso-wrap-style:square;v-text-anchor:middle" coordsize="36195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" path="m278011,454818v-8573,-6667,-17145,-14287,-25718,-20002c248484,431959,243721,428149,238959,425291r-6668,-4762l225624,415766r-6668,-4762l215146,409099r-2858,-1906c208478,404336,204668,401479,200859,398621v-3810,-2857,-7621,-5715,-11431,-8572l183713,385286v-1904,-1905,-3810,-2857,-5714,-4762c174188,377666,171331,373856,167521,370999v-3810,-2858,-6668,-6668,-10478,-9525c153234,358616,150376,354806,147518,351949v-2857,-3810,-6667,-6668,-9525,-10478c125611,328136,115134,313849,104656,299561,94178,285274,85606,270034,77986,255746,70366,241459,62746,226218,57031,211931,44649,183356,36076,155734,30361,130968,23693,106204,20836,84296,17978,65246,16074,47149,15121,31909,15121,22384v,-4763,,-8573,,-11430c15121,8096,15121,7144,15121,7144v,,,952,-953,3810c14168,11906,13216,13811,13216,15716v-953,1905,-953,3810,-953,6668c10359,31909,8453,47149,7501,66199v-952,19050,,41910,2858,68580c13216,161449,18931,190976,28456,222409v4762,16192,10478,32384,18097,48577c48459,274796,50363,279559,52268,283368v953,1906,1906,3811,2858,6668c56078,291941,57031,293846,57984,295751v1904,3810,3809,8573,6667,12383c66556,311943,69413,316706,71318,320516v1906,3810,4763,8573,7620,12383c79891,334804,81796,336709,82749,338614v952,1904,2857,3810,3810,5715c89416,348139,92274,352901,95131,356711v2857,3810,5715,7620,9525,12382c107513,372904,111324,376714,114181,380524v2857,3810,6668,7619,10478,11430c128468,395764,131326,399574,135136,403384v3810,3809,7620,7620,11430,11430c148471,416718,150376,418624,152281,420529v1905,1905,3810,3810,5715,5714c161806,430054,165616,432911,170378,436721v3810,2858,8573,6668,12383,9525l188476,451009r5715,4762l199906,460534r5715,4762c209431,468154,213241,471011,217051,474821v3810,2858,7620,6668,11430,9525c232291,487204,236101,491014,239911,493871v30480,26670,59055,56197,83820,88583c338018,600551,350401,619601,361831,638651r,-94297c338971,511968,309443,481489,278011,454818xe" filled="f" stroked="f">
                          <v:stroke joinstyle="miter"/>
                          <v:path arrowok="t" o:connecttype="custom" o:connectlocs="278011,454818;252293,434816;238959,425291;232291,420529;225624,415766;218956,411004;215146,409099;212288,407193;200859,398621;189428,390049;183713,385286;177999,380524;167521,370999;157043,361474;147518,351949;137993,341471;104656,299561;77986,255746;57031,211931;30361,130968;17978,65246;15121,22384;15121,10954;15121,7144;14168,10954;13216,15716;12263,22384;7501,66199;10359,134779;28456,222409;46553,270986;52268,283368;55126,290036;57984,295751;64651,308134;71318,320516;78938,332899;82749,338614;86559,344329;95131,356711;104656,369093;114181,380524;124659,391954;135136,403384;146566,414814;152281,420529;157996,426243;170378,436721;182761,446246;188476,451009;194191,455771;199906,460534;205621,465296;217051,474821;228481,484346;239911,493871;323731,582454;361831,638651;361831,544354;278011,454818" o:connectangles="0,0,0,0,0,0,0,0,0,0,0,0,0,0,0,0,0,0,0,0,0,0,0,0,0,0,0,0,0,0,0,0,0,0,0,0,0,0,0,0,0,0,0,0,0,0,0,0,0,0,0,0,0,0,0,0,0,0,0,0"/>
                        </v:shape>
                        <v:shape id="Freeform: Shape 2202" o:spid="_x0000_s1054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        <v:stroke joinstyle="miter"/>
        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        </v:shape>
                        <v:shape id="Freeform: Shape 2203" o:spid="_x0000_s1055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        <v:stroke joinstyle="miter"/>
        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        </v:shape>
                        <v:shape id="Freeform: Shape 2204" o:spid="_x0000_s1056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" path="m57626,231934c110014,204311,127159,132874,94774,73819,75724,37624,42386,13811,7144,7144r,236220c25241,244316,42386,240506,57626,231934xe" filled="f" stroked="f">
                          <v:stroke joinstyle="miter"/>
                          <v:path arrowok="t" o:connecttype="custom" o:connectlocs="57626,231934;94774,73819;7144,7144;7144,243364;57626,231934" o:connectangles="0,0,0,0,0"/>
                        </v:shape>
                        <v:shape id="Freeform: Shape 2205" o:spid="_x0000_s1057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        <v:stroke joinstyle="miter"/>
        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        </v:shape>
                        <v:shape id="Freeform: Shape 2206" o:spid="_x0000_s1058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        <v:stroke joinstyle="miter"/>
        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        </v:shape>
                        <v:shape id="Freeform: Shape 2207" o:spid="_x0000_s1059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        <v:stroke joinstyle="miter"/>
        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        </v:shape>
                        <v:shape id="Freeform: Shape 2007" o:spid="_x0000_s1060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        <v:stroke joinstyle="miter"/>
        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        </v:shape>
                        <v:shape id="Freeform: Shape 2011" o:spid="_x0000_s1061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        <v:stroke joinstyle="miter"/>
        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        </v:shape>
                        <v:shape id="Freeform: Shape 2012" o:spid="_x0000_s1062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        <v:stroke joinstyle="miter"/>
        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        </v:shape>
                        <v:shape id="Freeform: Shape 2013" o:spid="_x0000_s1063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        <v:stroke joinstyle="miter"/>
        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        </v:shape>
                        <v:shape id="Freeform: Shape 2014" o:spid="_x0000_s1064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        <v:stroke joinstyle="miter"/>
        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        </v:shape>
                        <v:shape id="Freeform: Shape 2015" o:spid="_x0000_s1065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        <v:stroke joinstyle="miter"/>
        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        </v:shape>
                        <v:shape id="Freeform: Shape 2208" o:spid="_x0000_s1066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        <v:stroke joinstyle="miter"/>
        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        </v:shape>
                        <v:shape id="Freeform: Shape 2209" o:spid="_x0000_s1067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        <v:stroke joinstyle="miter"/>
        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        </v:shape>
                        <v:shape id="Freeform: Shape 2210" o:spid="_x0000_s1068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        <v:stroke joinstyle="miter"/>
        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        </v:shape>
                        <v:shape id="Freeform: Shape 2211" o:spid="_x0000_s1069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        <v:stroke joinstyle="miter"/>
        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        </v:shape>
                        <v:shape id="Freeform: Shape 2212" o:spid="_x0000_s1070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" path="m7144,7144v,,1905,953,5715,1905c12859,9049,12859,9049,13811,9049r7620,c17621,8097,14764,8097,12859,8097v-3810,,-5715,-953,-5715,-953xe" filled="f" stroked="f">
                          <v:stroke joinstyle="miter"/>
                          <v:path arrowok="t" o:connecttype="custom" o:connectlocs="7144,7144;12859,9049;13811,9049;21431,9049;12859,8097;7144,7144" o:connectangles="0,0,0,0,0,0"/>
                        </v:shape>
                        <v:shape id="Freeform: Shape 2213" o:spid="_x0000_s1071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        <v:stroke joinstyle="miter"/>
        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        </v:shape>
                        <v:shape id="Freeform: Shape 2214" o:spid="_x0000_s1072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        <v:stroke joinstyle="miter"/>
        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        </v:shape>
                        <v:shape id="Freeform: Shape 2215" o:spid="_x0000_s1073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        <v:stroke joinstyle="miter"/>
        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        </v:shape>
                        <v:shape id="Freeform: Shape 2216" o:spid="_x0000_s1074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        <v:stroke joinstyle="miter"/>
        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        </v:shape>
                        <v:shape id="Freeform: Shape 2217" o:spid="_x0000_s1075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        <v:stroke joinstyle="miter"/>
        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        </v:shape>
                        <v:shape id="Freeform: Shape 2218" o:spid="_x0000_s1076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        <v:stroke joinstyle="miter"/>
        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0D4CC4A7" w14:textId="7675038F" w:rsidR="003D0D60" w:rsidRPr="00812BBE" w:rsidRDefault="00812BBE" w:rsidP="00812BBE">
            <w:pPr>
              <w:pStyle w:val="Heading1"/>
              <w:rPr>
                <w:rFonts w:eastAsiaTheme="minorEastAsia" w:cstheme="minorBidi"/>
                <w:b w:val="0"/>
                <w:bCs w:val="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B3ED11" wp14:editId="1DB1AEDE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95885</wp:posOffset>
                      </wp:positionV>
                      <wp:extent cx="3867785" cy="0"/>
                      <wp:effectExtent l="0" t="0" r="0" b="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hrough>
                      <wp:docPr id="2221" name="Straight Connector 2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6778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0558AB9" id="Straight Connector 222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.65pt,7.55pt" to="332.2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" strokecolor="black [3213]" strokeweight=".5pt">
                      <v:stroke joinstyle="miter"/>
                      <w10:wrap type="through"/>
                    </v:line>
                  </w:pict>
                </mc:Fallback>
              </mc:AlternateContent>
            </w:r>
            <w:r>
              <w:t xml:space="preserve"> </w:t>
            </w:r>
          </w:p>
          <w:p w14:paraId="5EE62F07" w14:textId="77777777" w:rsidR="00812BBE" w:rsidRPr="00770612" w:rsidRDefault="00812BBE" w:rsidP="00812BBE">
            <w:pPr>
              <w:spacing w:after="0"/>
              <w:rPr>
                <w:rFonts w:cs="Times New Roman"/>
                <w:sz w:val="36"/>
                <w:szCs w:val="36"/>
                <w:u w:val="single"/>
              </w:rPr>
            </w:pPr>
            <w:r w:rsidRPr="00770612">
              <w:rPr>
                <w:rFonts w:cs="Times New Roman"/>
                <w:b/>
                <w:bCs/>
                <w:i/>
                <w:iCs/>
                <w:sz w:val="36"/>
                <w:szCs w:val="36"/>
              </w:rPr>
              <w:t>Jefferson County Drug Court</w:t>
            </w:r>
          </w:p>
          <w:p w14:paraId="0796C9CA" w14:textId="05DB950F" w:rsidR="00812BBE" w:rsidRDefault="00812BBE" w:rsidP="00812BBE">
            <w:pPr>
              <w:spacing w:after="0"/>
              <w:rPr>
                <w:rFonts w:cs="Times New Roman"/>
                <w:b/>
                <w:bCs/>
                <w:i/>
                <w:iCs/>
              </w:rPr>
            </w:pPr>
            <w:r w:rsidRPr="00770612">
              <w:rPr>
                <w:rFonts w:cs="Times New Roman"/>
                <w:b/>
                <w:bCs/>
                <w:i/>
                <w:iCs/>
                <w:sz w:val="36"/>
                <w:szCs w:val="36"/>
              </w:rPr>
              <w:t>2023 Graduates</w:t>
            </w:r>
            <w:r w:rsidRPr="0044537B">
              <w:rPr>
                <w:rFonts w:cs="Times New Roman"/>
                <w:b/>
                <w:bCs/>
                <w:i/>
                <w:iCs/>
              </w:rPr>
              <w:t xml:space="preserve"> </w:t>
            </w:r>
          </w:p>
          <w:p w14:paraId="53F20F34" w14:textId="77777777" w:rsidR="000F17B0" w:rsidRDefault="000F17B0" w:rsidP="00812BBE">
            <w:pPr>
              <w:spacing w:after="0"/>
              <w:rPr>
                <w:rFonts w:cs="Times New Roman"/>
                <w:b/>
                <w:bCs/>
                <w:i/>
                <w:iCs/>
              </w:rPr>
            </w:pPr>
          </w:p>
          <w:p w14:paraId="0CF077FD" w14:textId="77777777" w:rsidR="000F17B0" w:rsidRPr="00770612" w:rsidRDefault="000F17B0" w:rsidP="000F17B0">
            <w:pPr>
              <w:spacing w:after="0" w:line="259" w:lineRule="auto"/>
              <w:rPr>
                <w:rFonts w:cs="Times New Roman"/>
                <w:b/>
                <w:bCs/>
                <w:sz w:val="32"/>
                <w:szCs w:val="32"/>
                <w:u w:val="single"/>
              </w:rPr>
            </w:pPr>
            <w:r w:rsidRPr="00770612">
              <w:rPr>
                <w:rFonts w:cs="Times New Roman"/>
                <w:b/>
                <w:bCs/>
                <w:sz w:val="32"/>
                <w:szCs w:val="32"/>
                <w:u w:val="single"/>
              </w:rPr>
              <w:t>Hon. Annie O’Connell</w:t>
            </w:r>
          </w:p>
          <w:p w14:paraId="19C43CC9" w14:textId="70D094C8" w:rsidR="0060575D" w:rsidRPr="000F17B0" w:rsidRDefault="000F17B0" w:rsidP="00812BBE">
            <w:pPr>
              <w:spacing w:after="0"/>
              <w:rPr>
                <w:rFonts w:cs="Times New Roman"/>
              </w:rPr>
            </w:pPr>
            <w:r w:rsidRPr="000F17B0">
              <w:rPr>
                <w:rFonts w:cs="Times New Roman"/>
              </w:rPr>
              <w:t xml:space="preserve">Nicola H. </w:t>
            </w:r>
          </w:p>
          <w:p w14:paraId="0CE8AC87" w14:textId="6E13E052" w:rsidR="000F17B0" w:rsidRPr="000F17B0" w:rsidRDefault="000F17B0" w:rsidP="00812BBE">
            <w:pPr>
              <w:spacing w:after="0"/>
              <w:rPr>
                <w:rFonts w:cs="Times New Roman"/>
              </w:rPr>
            </w:pPr>
            <w:r w:rsidRPr="000F17B0">
              <w:rPr>
                <w:rFonts w:cs="Times New Roman"/>
              </w:rPr>
              <w:t xml:space="preserve">Chad G. </w:t>
            </w:r>
          </w:p>
          <w:p w14:paraId="0B919026" w14:textId="0023AD9A" w:rsidR="000F17B0" w:rsidRPr="000F17B0" w:rsidRDefault="000F17B0" w:rsidP="00812BBE">
            <w:pPr>
              <w:spacing w:after="0"/>
              <w:rPr>
                <w:rFonts w:cs="Times New Roman"/>
              </w:rPr>
            </w:pPr>
            <w:r w:rsidRPr="000F17B0">
              <w:rPr>
                <w:rFonts w:cs="Times New Roman"/>
              </w:rPr>
              <w:t xml:space="preserve">Michael A. </w:t>
            </w:r>
          </w:p>
          <w:p w14:paraId="73C78B10" w14:textId="7C4C1BD4" w:rsidR="000F17B0" w:rsidRDefault="000F17B0" w:rsidP="00812BBE">
            <w:pPr>
              <w:spacing w:after="0"/>
              <w:rPr>
                <w:rFonts w:cs="Times New Roman"/>
              </w:rPr>
            </w:pPr>
            <w:r w:rsidRPr="000F17B0">
              <w:rPr>
                <w:rFonts w:cs="Times New Roman"/>
              </w:rPr>
              <w:t xml:space="preserve">Nicole S. </w:t>
            </w:r>
          </w:p>
          <w:p w14:paraId="0ED48071" w14:textId="77777777" w:rsidR="000F17B0" w:rsidRPr="000F17B0" w:rsidRDefault="000F17B0" w:rsidP="00812BBE">
            <w:pPr>
              <w:spacing w:after="0"/>
              <w:rPr>
                <w:rFonts w:cs="Times New Roman"/>
              </w:rPr>
            </w:pPr>
          </w:p>
          <w:p w14:paraId="198D37F4" w14:textId="77777777" w:rsidR="00812BBE" w:rsidRPr="00770612" w:rsidRDefault="00812BBE" w:rsidP="00812BBE">
            <w:pPr>
              <w:spacing w:after="0"/>
              <w:rPr>
                <w:rFonts w:cs="Times New Roman"/>
              </w:rPr>
            </w:pPr>
            <w:r w:rsidRPr="00770612">
              <w:rPr>
                <w:rFonts w:cs="Times New Roman"/>
                <w:b/>
                <w:bCs/>
                <w:sz w:val="32"/>
                <w:szCs w:val="32"/>
                <w:u w:val="single"/>
              </w:rPr>
              <w:t>Hon. Stephanie Burke</w:t>
            </w:r>
          </w:p>
          <w:p w14:paraId="352AB4F2" w14:textId="3A39F9CF" w:rsidR="0060575D" w:rsidRPr="000F17B0" w:rsidRDefault="000F17B0" w:rsidP="00812BBE">
            <w:pPr>
              <w:spacing w:after="0"/>
              <w:rPr>
                <w:rFonts w:cs="Times New Roman"/>
              </w:rPr>
            </w:pPr>
            <w:r w:rsidRPr="000F17B0">
              <w:rPr>
                <w:rFonts w:cs="Times New Roman"/>
              </w:rPr>
              <w:t xml:space="preserve">Gina M. </w:t>
            </w:r>
          </w:p>
          <w:p w14:paraId="5D3145E0" w14:textId="3133CAD0" w:rsidR="000F17B0" w:rsidRPr="000F17B0" w:rsidRDefault="000F17B0" w:rsidP="00812BBE">
            <w:pPr>
              <w:spacing w:after="0"/>
              <w:rPr>
                <w:rFonts w:cs="Times New Roman"/>
              </w:rPr>
            </w:pPr>
            <w:r w:rsidRPr="000F17B0">
              <w:rPr>
                <w:rFonts w:cs="Times New Roman"/>
              </w:rPr>
              <w:t xml:space="preserve">Jimmy B. </w:t>
            </w:r>
          </w:p>
          <w:p w14:paraId="2AF849BB" w14:textId="1FED2601" w:rsidR="000F17B0" w:rsidRPr="000F17B0" w:rsidRDefault="000F17B0" w:rsidP="00812BBE">
            <w:pPr>
              <w:spacing w:after="0"/>
              <w:rPr>
                <w:rFonts w:cs="Times New Roman"/>
              </w:rPr>
            </w:pPr>
            <w:r w:rsidRPr="000F17B0">
              <w:rPr>
                <w:rFonts w:cs="Times New Roman"/>
              </w:rPr>
              <w:t xml:space="preserve">Sarah E. </w:t>
            </w:r>
          </w:p>
          <w:p w14:paraId="5786DD1D" w14:textId="77777777" w:rsidR="0060575D" w:rsidRPr="0060575D" w:rsidRDefault="0060575D" w:rsidP="00812BBE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14:paraId="5D474527" w14:textId="77777777" w:rsidR="000F17B0" w:rsidRPr="00770612" w:rsidRDefault="000F17B0" w:rsidP="000F17B0">
            <w:pPr>
              <w:spacing w:after="0" w:line="259" w:lineRule="auto"/>
              <w:rPr>
                <w:rFonts w:cs="Times New Roman"/>
                <w:b/>
                <w:bCs/>
                <w:sz w:val="32"/>
                <w:szCs w:val="32"/>
                <w:u w:val="single"/>
              </w:rPr>
            </w:pPr>
            <w:r w:rsidRPr="00770612">
              <w:rPr>
                <w:rFonts w:cs="Times New Roman"/>
                <w:b/>
                <w:bCs/>
                <w:sz w:val="32"/>
                <w:szCs w:val="32"/>
                <w:u w:val="single"/>
              </w:rPr>
              <w:t>Hon. Ann Bailey Smith</w:t>
            </w:r>
          </w:p>
          <w:p w14:paraId="1CE8B6EE" w14:textId="77777777" w:rsidR="00B435E4" w:rsidRDefault="000F17B0" w:rsidP="000F17B0">
            <w:pPr>
              <w:spacing w:after="0"/>
            </w:pPr>
            <w:r>
              <w:t xml:space="preserve">Justin F. </w:t>
            </w:r>
          </w:p>
          <w:p w14:paraId="13869CEA" w14:textId="77777777" w:rsidR="000F17B0" w:rsidRDefault="000F17B0" w:rsidP="000F17B0">
            <w:pPr>
              <w:spacing w:after="0"/>
            </w:pPr>
            <w:r>
              <w:t xml:space="preserve">Paige M. </w:t>
            </w:r>
          </w:p>
          <w:p w14:paraId="18C0C1C2" w14:textId="77777777" w:rsidR="000F17B0" w:rsidRDefault="000F17B0" w:rsidP="000F17B0">
            <w:pPr>
              <w:spacing w:after="0"/>
            </w:pPr>
            <w:r>
              <w:t xml:space="preserve">Tracy B. </w:t>
            </w:r>
          </w:p>
          <w:p w14:paraId="612609B4" w14:textId="77777777" w:rsidR="000F17B0" w:rsidRDefault="000F17B0" w:rsidP="000F17B0">
            <w:pPr>
              <w:spacing w:after="0"/>
            </w:pPr>
            <w:r>
              <w:t xml:space="preserve">Jerimey L. </w:t>
            </w:r>
          </w:p>
          <w:p w14:paraId="31D1F822" w14:textId="77777777" w:rsidR="000F17B0" w:rsidRDefault="000F17B0" w:rsidP="000F17B0">
            <w:pPr>
              <w:spacing w:after="0"/>
            </w:pPr>
            <w:r>
              <w:t xml:space="preserve">Tony M. </w:t>
            </w:r>
          </w:p>
          <w:p w14:paraId="6D11BF74" w14:textId="4210B0DC" w:rsidR="000F17B0" w:rsidRPr="008C1733" w:rsidRDefault="000F17B0" w:rsidP="000F17B0">
            <w:pPr>
              <w:spacing w:after="0"/>
            </w:pPr>
            <w:r>
              <w:t xml:space="preserve">Paige M. </w:t>
            </w:r>
          </w:p>
        </w:tc>
        <w:tc>
          <w:tcPr>
            <w:tcW w:w="360" w:type="dxa"/>
          </w:tcPr>
          <w:p w14:paraId="5CEAB84E" w14:textId="77777777" w:rsidR="00B435E4" w:rsidRPr="008C1733" w:rsidRDefault="00B435E4" w:rsidP="00CB5F66">
            <w:pPr>
              <w:rPr>
                <w:rFonts w:asciiTheme="majorHAnsi" w:hAnsiTheme="majorHAnsi"/>
              </w:rPr>
            </w:pPr>
          </w:p>
        </w:tc>
        <w:tc>
          <w:tcPr>
            <w:tcW w:w="7373" w:type="dxa"/>
            <w:gridSpan w:val="2"/>
          </w:tcPr>
          <w:p w14:paraId="33AD6938" w14:textId="38A2F262" w:rsidR="00781022" w:rsidRDefault="00B30909" w:rsidP="00781022">
            <w:pPr>
              <w:pStyle w:val="Heading1"/>
              <w:rPr>
                <w:rFonts w:eastAsia="MS PGothic" w:cs="Arial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g">
                  <w:drawing>
                    <wp:inline distT="0" distB="0" distL="0" distR="0" wp14:anchorId="5E396893" wp14:editId="5B6DBA79">
                      <wp:extent cx="1017447" cy="1059420"/>
                      <wp:effectExtent l="76200" t="57150" r="68580" b="7620"/>
                      <wp:docPr id="40" name="Group 4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017447" cy="1059420"/>
                                <a:chOff x="0" y="0"/>
                                <a:chExt cx="4852880" cy="5053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57" r="2557"/>
                                <a:stretch/>
                              </pic:blipFill>
                              <pic:spPr bwMode="auto">
                                <a:xfrm>
                                  <a:off x="8467" y="0"/>
                                  <a:ext cx="4795520" cy="5053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2" name="Group 295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g:cNvPr>
                              <wpg:cNvGrpSpPr/>
                              <wpg:grpSpPr>
                                <a:xfrm rot="10800000">
                                  <a:off x="0" y="0"/>
                                  <a:ext cx="4852880" cy="1562459"/>
                                  <a:chOff x="0" y="0"/>
                                  <a:chExt cx="4099756" cy="1321043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3" name="Freeform: Shape 43"/>
                                <wps:cNvSpPr/>
                                <wps:spPr>
                                  <a:xfrm>
                                    <a:off x="3524250" y="1263893"/>
                                    <a:ext cx="419100" cy="57150"/>
                                  </a:xfrm>
                                  <a:custGeom>
                                    <a:avLst/>
                                    <a:gdLst>
                                      <a:gd name="connsiteX0" fmla="*/ 182404 w 419100"/>
                                      <a:gd name="connsiteY0" fmla="*/ 48101 h 57150"/>
                                      <a:gd name="connsiteX1" fmla="*/ 192881 w 419100"/>
                                      <a:gd name="connsiteY1" fmla="*/ 46196 h 57150"/>
                                      <a:gd name="connsiteX2" fmla="*/ 202406 w 419100"/>
                                      <a:gd name="connsiteY2" fmla="*/ 44291 h 57150"/>
                                      <a:gd name="connsiteX3" fmla="*/ 218599 w 419100"/>
                                      <a:gd name="connsiteY3" fmla="*/ 42386 h 57150"/>
                                      <a:gd name="connsiteX4" fmla="*/ 231934 w 419100"/>
                                      <a:gd name="connsiteY4" fmla="*/ 40481 h 57150"/>
                                      <a:gd name="connsiteX5" fmla="*/ 241459 w 419100"/>
                                      <a:gd name="connsiteY5" fmla="*/ 39528 h 57150"/>
                                      <a:gd name="connsiteX6" fmla="*/ 250031 w 419100"/>
                                      <a:gd name="connsiteY6" fmla="*/ 38576 h 57150"/>
                                      <a:gd name="connsiteX7" fmla="*/ 242411 w 419100"/>
                                      <a:gd name="connsiteY7" fmla="*/ 40481 h 57150"/>
                                      <a:gd name="connsiteX8" fmla="*/ 232886 w 419100"/>
                                      <a:gd name="connsiteY8" fmla="*/ 43339 h 57150"/>
                                      <a:gd name="connsiteX9" fmla="*/ 219551 w 419100"/>
                                      <a:gd name="connsiteY9" fmla="*/ 47148 h 57150"/>
                                      <a:gd name="connsiteX10" fmla="*/ 204311 w 419100"/>
                                      <a:gd name="connsiteY10" fmla="*/ 51911 h 57150"/>
                                      <a:gd name="connsiteX11" fmla="*/ 416719 w 419100"/>
                                      <a:gd name="connsiteY11" fmla="*/ 51911 h 57150"/>
                                      <a:gd name="connsiteX12" fmla="*/ 396716 w 419100"/>
                                      <a:gd name="connsiteY12" fmla="*/ 43339 h 57150"/>
                                      <a:gd name="connsiteX13" fmla="*/ 332899 w 419100"/>
                                      <a:gd name="connsiteY13" fmla="*/ 23336 h 57150"/>
                                      <a:gd name="connsiteX14" fmla="*/ 249079 w 419100"/>
                                      <a:gd name="connsiteY14" fmla="*/ 9048 h 57150"/>
                                      <a:gd name="connsiteX15" fmla="*/ 200501 w 419100"/>
                                      <a:gd name="connsiteY15" fmla="*/ 7144 h 57150"/>
                                      <a:gd name="connsiteX16" fmla="*/ 149066 w 419100"/>
                                      <a:gd name="connsiteY16" fmla="*/ 10001 h 57150"/>
                                      <a:gd name="connsiteX17" fmla="*/ 95726 w 419100"/>
                                      <a:gd name="connsiteY17" fmla="*/ 19526 h 57150"/>
                                      <a:gd name="connsiteX18" fmla="*/ 82391 w 419100"/>
                                      <a:gd name="connsiteY18" fmla="*/ 23336 h 57150"/>
                                      <a:gd name="connsiteX19" fmla="*/ 69056 w 419100"/>
                                      <a:gd name="connsiteY19" fmla="*/ 27146 h 57150"/>
                                      <a:gd name="connsiteX20" fmla="*/ 55721 w 419100"/>
                                      <a:gd name="connsiteY20" fmla="*/ 31909 h 57150"/>
                                      <a:gd name="connsiteX21" fmla="*/ 42386 w 419100"/>
                                      <a:gd name="connsiteY21" fmla="*/ 36671 h 57150"/>
                                      <a:gd name="connsiteX22" fmla="*/ 35719 w 419100"/>
                                      <a:gd name="connsiteY22" fmla="*/ 39528 h 57150"/>
                                      <a:gd name="connsiteX23" fmla="*/ 29051 w 419100"/>
                                      <a:gd name="connsiteY23" fmla="*/ 42386 h 57150"/>
                                      <a:gd name="connsiteX24" fmla="*/ 15716 w 419100"/>
                                      <a:gd name="connsiteY24" fmla="*/ 48101 h 57150"/>
                                      <a:gd name="connsiteX25" fmla="*/ 7144 w 419100"/>
                                      <a:gd name="connsiteY25" fmla="*/ 52864 h 57150"/>
                                      <a:gd name="connsiteX26" fmla="*/ 81439 w 419100"/>
                                      <a:gd name="connsiteY26" fmla="*/ 52864 h 57150"/>
                                      <a:gd name="connsiteX27" fmla="*/ 90011 w 419100"/>
                                      <a:gd name="connsiteY27" fmla="*/ 51911 h 57150"/>
                                      <a:gd name="connsiteX28" fmla="*/ 95726 w 419100"/>
                                      <a:gd name="connsiteY28" fmla="*/ 50959 h 57150"/>
                                      <a:gd name="connsiteX29" fmla="*/ 90011 w 419100"/>
                                      <a:gd name="connsiteY29" fmla="*/ 52864 h 57150"/>
                                      <a:gd name="connsiteX30" fmla="*/ 89059 w 419100"/>
                                      <a:gd name="connsiteY30" fmla="*/ 52864 h 57150"/>
                                      <a:gd name="connsiteX31" fmla="*/ 164306 w 419100"/>
                                      <a:gd name="connsiteY31" fmla="*/ 52864 h 57150"/>
                                      <a:gd name="connsiteX32" fmla="*/ 169069 w 419100"/>
                                      <a:gd name="connsiteY32" fmla="*/ 51911 h 57150"/>
                                      <a:gd name="connsiteX33" fmla="*/ 182404 w 419100"/>
                                      <a:gd name="connsiteY33" fmla="*/ 48101 h 571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419100" h="57150">
                                        <a:moveTo>
                                          <a:pt x="182404" y="48101"/>
                                        </a:moveTo>
                                        <a:cubicBezTo>
                                          <a:pt x="186214" y="47148"/>
                                          <a:pt x="189071" y="47148"/>
                                          <a:pt x="192881" y="46196"/>
                                        </a:cubicBezTo>
                                        <a:cubicBezTo>
                                          <a:pt x="195739" y="45244"/>
                                          <a:pt x="199549" y="45244"/>
                                          <a:pt x="202406" y="44291"/>
                                        </a:cubicBezTo>
                                        <a:cubicBezTo>
                                          <a:pt x="208121" y="43339"/>
                                          <a:pt x="213836" y="42386"/>
                                          <a:pt x="218599" y="42386"/>
                                        </a:cubicBezTo>
                                        <a:cubicBezTo>
                                          <a:pt x="223361" y="41434"/>
                                          <a:pt x="228124" y="41434"/>
                                          <a:pt x="231934" y="40481"/>
                                        </a:cubicBezTo>
                                        <a:cubicBezTo>
                                          <a:pt x="235744" y="40481"/>
                                          <a:pt x="239554" y="39528"/>
                                          <a:pt x="241459" y="39528"/>
                                        </a:cubicBezTo>
                                        <a:cubicBezTo>
                                          <a:pt x="247174" y="38576"/>
                                          <a:pt x="250031" y="38576"/>
                                          <a:pt x="250031" y="38576"/>
                                        </a:cubicBezTo>
                                        <a:cubicBezTo>
                                          <a:pt x="250031" y="38576"/>
                                          <a:pt x="247174" y="39528"/>
                                          <a:pt x="242411" y="40481"/>
                                        </a:cubicBezTo>
                                        <a:cubicBezTo>
                                          <a:pt x="239554" y="41434"/>
                                          <a:pt x="236696" y="42386"/>
                                          <a:pt x="232886" y="43339"/>
                                        </a:cubicBezTo>
                                        <a:cubicBezTo>
                                          <a:pt x="229076" y="44291"/>
                                          <a:pt x="224314" y="45244"/>
                                          <a:pt x="219551" y="47148"/>
                                        </a:cubicBezTo>
                                        <a:cubicBezTo>
                                          <a:pt x="214789" y="48101"/>
                                          <a:pt x="210026" y="50006"/>
                                          <a:pt x="204311" y="51911"/>
                                        </a:cubicBezTo>
                                        <a:lnTo>
                                          <a:pt x="416719" y="51911"/>
                                        </a:lnTo>
                                        <a:cubicBezTo>
                                          <a:pt x="411004" y="49053"/>
                                          <a:pt x="404336" y="46196"/>
                                          <a:pt x="396716" y="43339"/>
                                        </a:cubicBezTo>
                                        <a:cubicBezTo>
                                          <a:pt x="379571" y="36671"/>
                                          <a:pt x="358616" y="29051"/>
                                          <a:pt x="332899" y="23336"/>
                                        </a:cubicBezTo>
                                        <a:cubicBezTo>
                                          <a:pt x="308134" y="16669"/>
                                          <a:pt x="279559" y="11906"/>
                                          <a:pt x="249079" y="9048"/>
                                        </a:cubicBezTo>
                                        <a:cubicBezTo>
                                          <a:pt x="233839" y="8096"/>
                                          <a:pt x="217646" y="7144"/>
                                          <a:pt x="200501" y="7144"/>
                                        </a:cubicBezTo>
                                        <a:cubicBezTo>
                                          <a:pt x="184309" y="7144"/>
                                          <a:pt x="167164" y="8096"/>
                                          <a:pt x="149066" y="10001"/>
                                        </a:cubicBezTo>
                                        <a:cubicBezTo>
                                          <a:pt x="131921" y="11906"/>
                                          <a:pt x="113824" y="14764"/>
                                          <a:pt x="95726" y="19526"/>
                                        </a:cubicBezTo>
                                        <a:cubicBezTo>
                                          <a:pt x="90964" y="20478"/>
                                          <a:pt x="87154" y="21431"/>
                                          <a:pt x="82391" y="23336"/>
                                        </a:cubicBezTo>
                                        <a:cubicBezTo>
                                          <a:pt x="77629" y="24289"/>
                                          <a:pt x="73819" y="25241"/>
                                          <a:pt x="69056" y="27146"/>
                                        </a:cubicBezTo>
                                        <a:cubicBezTo>
                                          <a:pt x="64294" y="29051"/>
                                          <a:pt x="60484" y="30003"/>
                                          <a:pt x="55721" y="31909"/>
                                        </a:cubicBezTo>
                                        <a:cubicBezTo>
                                          <a:pt x="50959" y="33814"/>
                                          <a:pt x="47149" y="35719"/>
                                          <a:pt x="42386" y="36671"/>
                                        </a:cubicBezTo>
                                        <a:cubicBezTo>
                                          <a:pt x="40481" y="37623"/>
                                          <a:pt x="37624" y="38576"/>
                                          <a:pt x="35719" y="39528"/>
                                        </a:cubicBezTo>
                                        <a:lnTo>
                                          <a:pt x="29051" y="42386"/>
                                        </a:lnTo>
                                        <a:cubicBezTo>
                                          <a:pt x="24289" y="44291"/>
                                          <a:pt x="20479" y="46196"/>
                                          <a:pt x="15716" y="48101"/>
                                        </a:cubicBezTo>
                                        <a:cubicBezTo>
                                          <a:pt x="12859" y="50006"/>
                                          <a:pt x="10001" y="50959"/>
                                          <a:pt x="7144" y="52864"/>
                                        </a:cubicBezTo>
                                        <a:lnTo>
                                          <a:pt x="81439" y="52864"/>
                                        </a:lnTo>
                                        <a:cubicBezTo>
                                          <a:pt x="85249" y="51911"/>
                                          <a:pt x="88106" y="51911"/>
                                          <a:pt x="90011" y="51911"/>
                                        </a:cubicBezTo>
                                        <a:cubicBezTo>
                                          <a:pt x="93821" y="50959"/>
                                          <a:pt x="95726" y="50959"/>
                                          <a:pt x="95726" y="50959"/>
                                        </a:cubicBezTo>
                                        <a:cubicBezTo>
                                          <a:pt x="95726" y="50959"/>
                                          <a:pt x="93821" y="51911"/>
                                          <a:pt x="90011" y="52864"/>
                                        </a:cubicBezTo>
                                        <a:cubicBezTo>
                                          <a:pt x="90011" y="52864"/>
                                          <a:pt x="90011" y="52864"/>
                                          <a:pt x="89059" y="52864"/>
                                        </a:cubicBezTo>
                                        <a:lnTo>
                                          <a:pt x="164306" y="52864"/>
                                        </a:lnTo>
                                        <a:cubicBezTo>
                                          <a:pt x="166211" y="52864"/>
                                          <a:pt x="168116" y="51911"/>
                                          <a:pt x="169069" y="51911"/>
                                        </a:cubicBezTo>
                                        <a:cubicBezTo>
                                          <a:pt x="174784" y="50006"/>
                                          <a:pt x="178594" y="49053"/>
                                          <a:pt x="182404" y="481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" name="Freeform: Shape 44"/>
                                <wps:cNvSpPr/>
                                <wps:spPr>
                                  <a:xfrm>
                                    <a:off x="3947160" y="1109826"/>
                                    <a:ext cx="9525" cy="9525"/>
                                  </a:xfrm>
                                  <a:custGeom>
                                    <a:avLst/>
                                    <a:gdLst>
                                      <a:gd name="connsiteX0" fmla="*/ 7144 w 9525"/>
                                      <a:gd name="connsiteY0" fmla="*/ 7858 h 9525"/>
                                      <a:gd name="connsiteX1" fmla="*/ 7144 w 9525"/>
                                      <a:gd name="connsiteY1" fmla="*/ 7858 h 9525"/>
                                      <a:gd name="connsiteX2" fmla="*/ 7144 w 9525"/>
                                      <a:gd name="connsiteY2" fmla="*/ 7858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525" h="9525">
                                        <a:moveTo>
                                          <a:pt x="7144" y="7858"/>
                                        </a:moveTo>
                                        <a:lnTo>
                                          <a:pt x="7144" y="7858"/>
                                        </a:lnTo>
                                        <a:cubicBezTo>
                                          <a:pt x="7144" y="6906"/>
                                          <a:pt x="7144" y="6906"/>
                                          <a:pt x="7144" y="78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" name="Freeform: Shape 45"/>
                                <wps:cNvSpPr/>
                                <wps:spPr>
                                  <a:xfrm>
                                    <a:off x="145733" y="1109826"/>
                                    <a:ext cx="9525" cy="9525"/>
                                  </a:xfrm>
                                  <a:custGeom>
                                    <a:avLst/>
                                    <a:gdLst>
                                      <a:gd name="connsiteX0" fmla="*/ 7144 w 9525"/>
                                      <a:gd name="connsiteY0" fmla="*/ 7858 h 9525"/>
                                      <a:gd name="connsiteX1" fmla="*/ 7144 w 9525"/>
                                      <a:gd name="connsiteY1" fmla="*/ 7858 h 9525"/>
                                      <a:gd name="connsiteX2" fmla="*/ 7144 w 9525"/>
                                      <a:gd name="connsiteY2" fmla="*/ 7858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525" h="9525">
                                        <a:moveTo>
                                          <a:pt x="7144" y="7858"/>
                                        </a:moveTo>
                                        <a:lnTo>
                                          <a:pt x="7144" y="7858"/>
                                        </a:lnTo>
                                        <a:cubicBezTo>
                                          <a:pt x="7144" y="6906"/>
                                          <a:pt x="7144" y="6906"/>
                                          <a:pt x="7144" y="78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" name="Freeform: Shape 47"/>
                                <wps:cNvSpPr/>
                                <wps:spPr>
                                  <a:xfrm>
                                    <a:off x="157163" y="1262940"/>
                                    <a:ext cx="419100" cy="57150"/>
                                  </a:xfrm>
                                  <a:custGeom>
                                    <a:avLst/>
                                    <a:gdLst>
                                      <a:gd name="connsiteX0" fmla="*/ 394811 w 419100"/>
                                      <a:gd name="connsiteY0" fmla="*/ 42386 h 57150"/>
                                      <a:gd name="connsiteX1" fmla="*/ 388144 w 419100"/>
                                      <a:gd name="connsiteY1" fmla="*/ 39529 h 57150"/>
                                      <a:gd name="connsiteX2" fmla="*/ 381476 w 419100"/>
                                      <a:gd name="connsiteY2" fmla="*/ 36672 h 57150"/>
                                      <a:gd name="connsiteX3" fmla="*/ 368141 w 419100"/>
                                      <a:gd name="connsiteY3" fmla="*/ 31909 h 57150"/>
                                      <a:gd name="connsiteX4" fmla="*/ 354806 w 419100"/>
                                      <a:gd name="connsiteY4" fmla="*/ 27147 h 57150"/>
                                      <a:gd name="connsiteX5" fmla="*/ 341471 w 419100"/>
                                      <a:gd name="connsiteY5" fmla="*/ 23336 h 57150"/>
                                      <a:gd name="connsiteX6" fmla="*/ 328136 w 419100"/>
                                      <a:gd name="connsiteY6" fmla="*/ 19526 h 57150"/>
                                      <a:gd name="connsiteX7" fmla="*/ 274796 w 419100"/>
                                      <a:gd name="connsiteY7" fmla="*/ 10001 h 57150"/>
                                      <a:gd name="connsiteX8" fmla="*/ 223361 w 419100"/>
                                      <a:gd name="connsiteY8" fmla="*/ 7144 h 57150"/>
                                      <a:gd name="connsiteX9" fmla="*/ 174784 w 419100"/>
                                      <a:gd name="connsiteY9" fmla="*/ 9049 h 57150"/>
                                      <a:gd name="connsiteX10" fmla="*/ 90964 w 419100"/>
                                      <a:gd name="connsiteY10" fmla="*/ 23336 h 57150"/>
                                      <a:gd name="connsiteX11" fmla="*/ 27146 w 419100"/>
                                      <a:gd name="connsiteY11" fmla="*/ 43339 h 57150"/>
                                      <a:gd name="connsiteX12" fmla="*/ 7144 w 419100"/>
                                      <a:gd name="connsiteY12" fmla="*/ 51911 h 57150"/>
                                      <a:gd name="connsiteX13" fmla="*/ 219551 w 419100"/>
                                      <a:gd name="connsiteY13" fmla="*/ 51911 h 57150"/>
                                      <a:gd name="connsiteX14" fmla="*/ 204311 w 419100"/>
                                      <a:gd name="connsiteY14" fmla="*/ 47149 h 57150"/>
                                      <a:gd name="connsiteX15" fmla="*/ 190976 w 419100"/>
                                      <a:gd name="connsiteY15" fmla="*/ 43339 h 57150"/>
                                      <a:gd name="connsiteX16" fmla="*/ 181451 w 419100"/>
                                      <a:gd name="connsiteY16" fmla="*/ 40481 h 57150"/>
                                      <a:gd name="connsiteX17" fmla="*/ 173831 w 419100"/>
                                      <a:gd name="connsiteY17" fmla="*/ 38576 h 57150"/>
                                      <a:gd name="connsiteX18" fmla="*/ 182404 w 419100"/>
                                      <a:gd name="connsiteY18" fmla="*/ 39529 h 57150"/>
                                      <a:gd name="connsiteX19" fmla="*/ 191929 w 419100"/>
                                      <a:gd name="connsiteY19" fmla="*/ 40481 h 57150"/>
                                      <a:gd name="connsiteX20" fmla="*/ 205264 w 419100"/>
                                      <a:gd name="connsiteY20" fmla="*/ 42386 h 57150"/>
                                      <a:gd name="connsiteX21" fmla="*/ 221456 w 419100"/>
                                      <a:gd name="connsiteY21" fmla="*/ 44291 h 57150"/>
                                      <a:gd name="connsiteX22" fmla="*/ 230981 w 419100"/>
                                      <a:gd name="connsiteY22" fmla="*/ 46197 h 57150"/>
                                      <a:gd name="connsiteX23" fmla="*/ 241459 w 419100"/>
                                      <a:gd name="connsiteY23" fmla="*/ 48101 h 57150"/>
                                      <a:gd name="connsiteX24" fmla="*/ 251936 w 419100"/>
                                      <a:gd name="connsiteY24" fmla="*/ 50006 h 57150"/>
                                      <a:gd name="connsiteX25" fmla="*/ 256699 w 419100"/>
                                      <a:gd name="connsiteY25" fmla="*/ 50959 h 57150"/>
                                      <a:gd name="connsiteX26" fmla="*/ 331946 w 419100"/>
                                      <a:gd name="connsiteY26" fmla="*/ 50959 h 57150"/>
                                      <a:gd name="connsiteX27" fmla="*/ 330994 w 419100"/>
                                      <a:gd name="connsiteY27" fmla="*/ 50959 h 57150"/>
                                      <a:gd name="connsiteX28" fmla="*/ 325279 w 419100"/>
                                      <a:gd name="connsiteY28" fmla="*/ 49054 h 57150"/>
                                      <a:gd name="connsiteX29" fmla="*/ 330994 w 419100"/>
                                      <a:gd name="connsiteY29" fmla="*/ 50006 h 57150"/>
                                      <a:gd name="connsiteX30" fmla="*/ 339566 w 419100"/>
                                      <a:gd name="connsiteY30" fmla="*/ 50959 h 57150"/>
                                      <a:gd name="connsiteX31" fmla="*/ 413861 w 419100"/>
                                      <a:gd name="connsiteY31" fmla="*/ 50959 h 57150"/>
                                      <a:gd name="connsiteX32" fmla="*/ 405289 w 419100"/>
                                      <a:gd name="connsiteY32" fmla="*/ 46197 h 57150"/>
                                      <a:gd name="connsiteX33" fmla="*/ 394811 w 419100"/>
                                      <a:gd name="connsiteY33" fmla="*/ 42386 h 571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419100" h="57150">
                                        <a:moveTo>
                                          <a:pt x="394811" y="42386"/>
                                        </a:moveTo>
                                        <a:lnTo>
                                          <a:pt x="388144" y="39529"/>
                                        </a:lnTo>
                                        <a:cubicBezTo>
                                          <a:pt x="386239" y="38576"/>
                                          <a:pt x="383381" y="37624"/>
                                          <a:pt x="381476" y="36672"/>
                                        </a:cubicBezTo>
                                        <a:cubicBezTo>
                                          <a:pt x="376714" y="34766"/>
                                          <a:pt x="372904" y="32861"/>
                                          <a:pt x="368141" y="31909"/>
                                        </a:cubicBezTo>
                                        <a:cubicBezTo>
                                          <a:pt x="363379" y="30004"/>
                                          <a:pt x="359569" y="29051"/>
                                          <a:pt x="354806" y="27147"/>
                                        </a:cubicBezTo>
                                        <a:cubicBezTo>
                                          <a:pt x="350044" y="25241"/>
                                          <a:pt x="346234" y="24289"/>
                                          <a:pt x="341471" y="23336"/>
                                        </a:cubicBezTo>
                                        <a:cubicBezTo>
                                          <a:pt x="336709" y="22384"/>
                                          <a:pt x="332899" y="20479"/>
                                          <a:pt x="328136" y="19526"/>
                                        </a:cubicBezTo>
                                        <a:cubicBezTo>
                                          <a:pt x="310039" y="14764"/>
                                          <a:pt x="292894" y="11906"/>
                                          <a:pt x="274796" y="10001"/>
                                        </a:cubicBezTo>
                                        <a:cubicBezTo>
                                          <a:pt x="257651" y="8097"/>
                                          <a:pt x="240506" y="7144"/>
                                          <a:pt x="223361" y="7144"/>
                                        </a:cubicBezTo>
                                        <a:cubicBezTo>
                                          <a:pt x="207169" y="7144"/>
                                          <a:pt x="190976" y="8097"/>
                                          <a:pt x="174784" y="9049"/>
                                        </a:cubicBezTo>
                                        <a:cubicBezTo>
                                          <a:pt x="144304" y="11906"/>
                                          <a:pt x="115729" y="17622"/>
                                          <a:pt x="90964" y="23336"/>
                                        </a:cubicBezTo>
                                        <a:cubicBezTo>
                                          <a:pt x="66199" y="30004"/>
                                          <a:pt x="45244" y="36672"/>
                                          <a:pt x="27146" y="43339"/>
                                        </a:cubicBezTo>
                                        <a:cubicBezTo>
                                          <a:pt x="19526" y="46197"/>
                                          <a:pt x="13811" y="49054"/>
                                          <a:pt x="7144" y="51911"/>
                                        </a:cubicBezTo>
                                        <a:lnTo>
                                          <a:pt x="219551" y="51911"/>
                                        </a:lnTo>
                                        <a:cubicBezTo>
                                          <a:pt x="213836" y="50006"/>
                                          <a:pt x="209074" y="49054"/>
                                          <a:pt x="204311" y="47149"/>
                                        </a:cubicBezTo>
                                        <a:cubicBezTo>
                                          <a:pt x="199549" y="45244"/>
                                          <a:pt x="194786" y="44291"/>
                                          <a:pt x="190976" y="43339"/>
                                        </a:cubicBezTo>
                                        <a:cubicBezTo>
                                          <a:pt x="187166" y="42386"/>
                                          <a:pt x="184309" y="41434"/>
                                          <a:pt x="181451" y="40481"/>
                                        </a:cubicBezTo>
                                        <a:cubicBezTo>
                                          <a:pt x="175736" y="39529"/>
                                          <a:pt x="173831" y="38576"/>
                                          <a:pt x="173831" y="38576"/>
                                        </a:cubicBezTo>
                                        <a:cubicBezTo>
                                          <a:pt x="173831" y="38576"/>
                                          <a:pt x="176689" y="38576"/>
                                          <a:pt x="182404" y="39529"/>
                                        </a:cubicBezTo>
                                        <a:cubicBezTo>
                                          <a:pt x="185261" y="39529"/>
                                          <a:pt x="188119" y="40481"/>
                                          <a:pt x="191929" y="40481"/>
                                        </a:cubicBezTo>
                                        <a:cubicBezTo>
                                          <a:pt x="195739" y="40481"/>
                                          <a:pt x="200501" y="41434"/>
                                          <a:pt x="205264" y="42386"/>
                                        </a:cubicBezTo>
                                        <a:cubicBezTo>
                                          <a:pt x="210026" y="43339"/>
                                          <a:pt x="215741" y="44291"/>
                                          <a:pt x="221456" y="44291"/>
                                        </a:cubicBezTo>
                                        <a:cubicBezTo>
                                          <a:pt x="224314" y="44291"/>
                                          <a:pt x="227171" y="45244"/>
                                          <a:pt x="230981" y="46197"/>
                                        </a:cubicBezTo>
                                        <a:cubicBezTo>
                                          <a:pt x="233839" y="47149"/>
                                          <a:pt x="237649" y="47149"/>
                                          <a:pt x="241459" y="48101"/>
                                        </a:cubicBezTo>
                                        <a:cubicBezTo>
                                          <a:pt x="245269" y="49054"/>
                                          <a:pt x="248126" y="49054"/>
                                          <a:pt x="251936" y="50006"/>
                                        </a:cubicBezTo>
                                        <a:cubicBezTo>
                                          <a:pt x="253841" y="50006"/>
                                          <a:pt x="254794" y="50959"/>
                                          <a:pt x="256699" y="50959"/>
                                        </a:cubicBezTo>
                                        <a:lnTo>
                                          <a:pt x="331946" y="50959"/>
                                        </a:lnTo>
                                        <a:cubicBezTo>
                                          <a:pt x="331946" y="50959"/>
                                          <a:pt x="331946" y="50959"/>
                                          <a:pt x="330994" y="50959"/>
                                        </a:cubicBezTo>
                                        <a:cubicBezTo>
                                          <a:pt x="327184" y="50006"/>
                                          <a:pt x="325279" y="49054"/>
                                          <a:pt x="325279" y="49054"/>
                                        </a:cubicBezTo>
                                        <a:cubicBezTo>
                                          <a:pt x="325279" y="49054"/>
                                          <a:pt x="327184" y="49054"/>
                                          <a:pt x="330994" y="50006"/>
                                        </a:cubicBezTo>
                                        <a:cubicBezTo>
                                          <a:pt x="332899" y="50006"/>
                                          <a:pt x="335756" y="50959"/>
                                          <a:pt x="339566" y="50959"/>
                                        </a:cubicBezTo>
                                        <a:lnTo>
                                          <a:pt x="413861" y="50959"/>
                                        </a:lnTo>
                                        <a:cubicBezTo>
                                          <a:pt x="411004" y="49054"/>
                                          <a:pt x="408146" y="48101"/>
                                          <a:pt x="405289" y="46197"/>
                                        </a:cubicBezTo>
                                        <a:cubicBezTo>
                                          <a:pt x="403384" y="46197"/>
                                          <a:pt x="399574" y="44291"/>
                                          <a:pt x="394811" y="423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" name="Freeform: Shape 49"/>
                                <wps:cNvSpPr/>
                                <wps:spPr>
                                  <a:xfrm>
                                    <a:off x="3228581" y="910477"/>
                                    <a:ext cx="466725" cy="323850"/>
                                  </a:xfrm>
                                  <a:custGeom>
                                    <a:avLst/>
                                    <a:gdLst>
                                      <a:gd name="connsiteX0" fmla="*/ 426638 w 466725"/>
                                      <a:gd name="connsiteY0" fmla="*/ 292932 h 323850"/>
                                      <a:gd name="connsiteX1" fmla="*/ 380918 w 466725"/>
                                      <a:gd name="connsiteY1" fmla="*/ 291980 h 323850"/>
                                      <a:gd name="connsiteX2" fmla="*/ 321863 w 466725"/>
                                      <a:gd name="connsiteY2" fmla="*/ 294837 h 323850"/>
                                      <a:gd name="connsiteX3" fmla="*/ 252331 w 466725"/>
                                      <a:gd name="connsiteY3" fmla="*/ 297695 h 323850"/>
                                      <a:gd name="connsiteX4" fmla="*/ 178036 w 466725"/>
                                      <a:gd name="connsiteY4" fmla="*/ 290075 h 323850"/>
                                      <a:gd name="connsiteX5" fmla="*/ 142793 w 466725"/>
                                      <a:gd name="connsiteY5" fmla="*/ 277692 h 323850"/>
                                      <a:gd name="connsiteX6" fmla="*/ 134221 w 466725"/>
                                      <a:gd name="connsiteY6" fmla="*/ 272930 h 323850"/>
                                      <a:gd name="connsiteX7" fmla="*/ 126601 w 466725"/>
                                      <a:gd name="connsiteY7" fmla="*/ 268167 h 323850"/>
                                      <a:gd name="connsiteX8" fmla="*/ 122791 w 466725"/>
                                      <a:gd name="connsiteY8" fmla="*/ 265310 h 323850"/>
                                      <a:gd name="connsiteX9" fmla="*/ 118028 w 466725"/>
                                      <a:gd name="connsiteY9" fmla="*/ 262452 h 323850"/>
                                      <a:gd name="connsiteX10" fmla="*/ 116123 w 466725"/>
                                      <a:gd name="connsiteY10" fmla="*/ 260548 h 323850"/>
                                      <a:gd name="connsiteX11" fmla="*/ 116123 w 466725"/>
                                      <a:gd name="connsiteY11" fmla="*/ 260548 h 323850"/>
                                      <a:gd name="connsiteX12" fmla="*/ 116123 w 466725"/>
                                      <a:gd name="connsiteY12" fmla="*/ 260548 h 323850"/>
                                      <a:gd name="connsiteX13" fmla="*/ 116123 w 466725"/>
                                      <a:gd name="connsiteY13" fmla="*/ 260548 h 323850"/>
                                      <a:gd name="connsiteX14" fmla="*/ 115171 w 466725"/>
                                      <a:gd name="connsiteY14" fmla="*/ 259595 h 323850"/>
                                      <a:gd name="connsiteX15" fmla="*/ 111361 w 466725"/>
                                      <a:gd name="connsiteY15" fmla="*/ 256737 h 323850"/>
                                      <a:gd name="connsiteX16" fmla="*/ 85643 w 466725"/>
                                      <a:gd name="connsiteY16" fmla="*/ 230067 h 323850"/>
                                      <a:gd name="connsiteX17" fmla="*/ 69451 w 466725"/>
                                      <a:gd name="connsiteY17" fmla="*/ 198635 h 323850"/>
                                      <a:gd name="connsiteX18" fmla="*/ 74213 w 466725"/>
                                      <a:gd name="connsiteY18" fmla="*/ 135770 h 323850"/>
                                      <a:gd name="connsiteX19" fmla="*/ 92311 w 466725"/>
                                      <a:gd name="connsiteY19" fmla="*/ 111005 h 323850"/>
                                      <a:gd name="connsiteX20" fmla="*/ 104693 w 466725"/>
                                      <a:gd name="connsiteY20" fmla="*/ 101480 h 323850"/>
                                      <a:gd name="connsiteX21" fmla="*/ 111361 w 466725"/>
                                      <a:gd name="connsiteY21" fmla="*/ 97670 h 323850"/>
                                      <a:gd name="connsiteX22" fmla="*/ 113266 w 466725"/>
                                      <a:gd name="connsiteY22" fmla="*/ 96717 h 323850"/>
                                      <a:gd name="connsiteX23" fmla="*/ 115171 w 466725"/>
                                      <a:gd name="connsiteY23" fmla="*/ 95765 h 323850"/>
                                      <a:gd name="connsiteX24" fmla="*/ 118028 w 466725"/>
                                      <a:gd name="connsiteY24" fmla="*/ 93860 h 323850"/>
                                      <a:gd name="connsiteX25" fmla="*/ 119933 w 466725"/>
                                      <a:gd name="connsiteY25" fmla="*/ 92907 h 323850"/>
                                      <a:gd name="connsiteX26" fmla="*/ 121838 w 466725"/>
                                      <a:gd name="connsiteY26" fmla="*/ 91955 h 323850"/>
                                      <a:gd name="connsiteX27" fmla="*/ 123743 w 466725"/>
                                      <a:gd name="connsiteY27" fmla="*/ 91002 h 323850"/>
                                      <a:gd name="connsiteX28" fmla="*/ 124696 w 466725"/>
                                      <a:gd name="connsiteY28" fmla="*/ 90050 h 323850"/>
                                      <a:gd name="connsiteX29" fmla="*/ 125648 w 466725"/>
                                      <a:gd name="connsiteY29" fmla="*/ 90050 h 323850"/>
                                      <a:gd name="connsiteX30" fmla="*/ 124696 w 466725"/>
                                      <a:gd name="connsiteY30" fmla="*/ 90050 h 323850"/>
                                      <a:gd name="connsiteX31" fmla="*/ 124696 w 466725"/>
                                      <a:gd name="connsiteY31" fmla="*/ 90050 h 323850"/>
                                      <a:gd name="connsiteX32" fmla="*/ 127553 w 466725"/>
                                      <a:gd name="connsiteY32" fmla="*/ 89098 h 323850"/>
                                      <a:gd name="connsiteX33" fmla="*/ 130411 w 466725"/>
                                      <a:gd name="connsiteY33" fmla="*/ 88145 h 323850"/>
                                      <a:gd name="connsiteX34" fmla="*/ 136126 w 466725"/>
                                      <a:gd name="connsiteY34" fmla="*/ 87192 h 323850"/>
                                      <a:gd name="connsiteX35" fmla="*/ 138983 w 466725"/>
                                      <a:gd name="connsiteY35" fmla="*/ 86240 h 323850"/>
                                      <a:gd name="connsiteX36" fmla="*/ 141841 w 466725"/>
                                      <a:gd name="connsiteY36" fmla="*/ 86240 h 323850"/>
                                      <a:gd name="connsiteX37" fmla="*/ 167558 w 466725"/>
                                      <a:gd name="connsiteY37" fmla="*/ 88145 h 323850"/>
                                      <a:gd name="connsiteX38" fmla="*/ 185656 w 466725"/>
                                      <a:gd name="connsiteY38" fmla="*/ 93860 h 323850"/>
                                      <a:gd name="connsiteX39" fmla="*/ 160891 w 466725"/>
                                      <a:gd name="connsiteY39" fmla="*/ 211017 h 323850"/>
                                      <a:gd name="connsiteX40" fmla="*/ 277096 w 466725"/>
                                      <a:gd name="connsiteY40" fmla="*/ 257690 h 323850"/>
                                      <a:gd name="connsiteX41" fmla="*/ 308528 w 466725"/>
                                      <a:gd name="connsiteY41" fmla="*/ 227210 h 323850"/>
                                      <a:gd name="connsiteX42" fmla="*/ 313291 w 466725"/>
                                      <a:gd name="connsiteY42" fmla="*/ 217685 h 323850"/>
                                      <a:gd name="connsiteX43" fmla="*/ 314243 w 466725"/>
                                      <a:gd name="connsiteY43" fmla="*/ 213875 h 323850"/>
                                      <a:gd name="connsiteX44" fmla="*/ 316148 w 466725"/>
                                      <a:gd name="connsiteY44" fmla="*/ 209112 h 323850"/>
                                      <a:gd name="connsiteX45" fmla="*/ 319006 w 466725"/>
                                      <a:gd name="connsiteY45" fmla="*/ 198635 h 323850"/>
                                      <a:gd name="connsiteX46" fmla="*/ 321863 w 466725"/>
                                      <a:gd name="connsiteY46" fmla="*/ 187205 h 323850"/>
                                      <a:gd name="connsiteX47" fmla="*/ 323768 w 466725"/>
                                      <a:gd name="connsiteY47" fmla="*/ 173870 h 323850"/>
                                      <a:gd name="connsiteX48" fmla="*/ 323768 w 466725"/>
                                      <a:gd name="connsiteY48" fmla="*/ 170060 h 323850"/>
                                      <a:gd name="connsiteX49" fmla="*/ 323768 w 466725"/>
                                      <a:gd name="connsiteY49" fmla="*/ 166250 h 323850"/>
                                      <a:gd name="connsiteX50" fmla="*/ 323768 w 466725"/>
                                      <a:gd name="connsiteY50" fmla="*/ 158630 h 323850"/>
                                      <a:gd name="connsiteX51" fmla="*/ 323768 w 466725"/>
                                      <a:gd name="connsiteY51" fmla="*/ 150057 h 323850"/>
                                      <a:gd name="connsiteX52" fmla="*/ 322816 w 466725"/>
                                      <a:gd name="connsiteY52" fmla="*/ 141485 h 323850"/>
                                      <a:gd name="connsiteX53" fmla="*/ 314243 w 466725"/>
                                      <a:gd name="connsiteY53" fmla="*/ 105290 h 323850"/>
                                      <a:gd name="connsiteX54" fmla="*/ 293288 w 466725"/>
                                      <a:gd name="connsiteY54" fmla="*/ 70048 h 323850"/>
                                      <a:gd name="connsiteX55" fmla="*/ 261856 w 466725"/>
                                      <a:gd name="connsiteY55" fmla="*/ 40520 h 323850"/>
                                      <a:gd name="connsiteX56" fmla="*/ 178036 w 466725"/>
                                      <a:gd name="connsiteY56" fmla="*/ 8135 h 323850"/>
                                      <a:gd name="connsiteX57" fmla="*/ 128506 w 466725"/>
                                      <a:gd name="connsiteY57" fmla="*/ 10040 h 323850"/>
                                      <a:gd name="connsiteX58" fmla="*/ 121838 w 466725"/>
                                      <a:gd name="connsiteY58" fmla="*/ 10992 h 323850"/>
                                      <a:gd name="connsiteX59" fmla="*/ 115171 w 466725"/>
                                      <a:gd name="connsiteY59" fmla="*/ 12898 h 323850"/>
                                      <a:gd name="connsiteX60" fmla="*/ 102788 w 466725"/>
                                      <a:gd name="connsiteY60" fmla="*/ 17660 h 323850"/>
                                      <a:gd name="connsiteX61" fmla="*/ 96121 w 466725"/>
                                      <a:gd name="connsiteY61" fmla="*/ 20517 h 323850"/>
                                      <a:gd name="connsiteX62" fmla="*/ 89453 w 466725"/>
                                      <a:gd name="connsiteY62" fmla="*/ 23375 h 323850"/>
                                      <a:gd name="connsiteX63" fmla="*/ 89453 w 466725"/>
                                      <a:gd name="connsiteY63" fmla="*/ 23375 h 323850"/>
                                      <a:gd name="connsiteX64" fmla="*/ 88501 w 466725"/>
                                      <a:gd name="connsiteY64" fmla="*/ 24327 h 323850"/>
                                      <a:gd name="connsiteX65" fmla="*/ 87548 w 466725"/>
                                      <a:gd name="connsiteY65" fmla="*/ 24327 h 323850"/>
                                      <a:gd name="connsiteX66" fmla="*/ 86596 w 466725"/>
                                      <a:gd name="connsiteY66" fmla="*/ 25280 h 323850"/>
                                      <a:gd name="connsiteX67" fmla="*/ 84691 w 466725"/>
                                      <a:gd name="connsiteY67" fmla="*/ 26232 h 323850"/>
                                      <a:gd name="connsiteX68" fmla="*/ 82786 w 466725"/>
                                      <a:gd name="connsiteY68" fmla="*/ 27185 h 323850"/>
                                      <a:gd name="connsiteX69" fmla="*/ 79928 w 466725"/>
                                      <a:gd name="connsiteY69" fmla="*/ 29090 h 323850"/>
                                      <a:gd name="connsiteX70" fmla="*/ 74213 w 466725"/>
                                      <a:gd name="connsiteY70" fmla="*/ 32900 h 323850"/>
                                      <a:gd name="connsiteX71" fmla="*/ 71356 w 466725"/>
                                      <a:gd name="connsiteY71" fmla="*/ 34805 h 323850"/>
                                      <a:gd name="connsiteX72" fmla="*/ 68498 w 466725"/>
                                      <a:gd name="connsiteY72" fmla="*/ 36710 h 323850"/>
                                      <a:gd name="connsiteX73" fmla="*/ 58973 w 466725"/>
                                      <a:gd name="connsiteY73" fmla="*/ 45282 h 323850"/>
                                      <a:gd name="connsiteX74" fmla="*/ 40876 w 466725"/>
                                      <a:gd name="connsiteY74" fmla="*/ 64332 h 323850"/>
                                      <a:gd name="connsiteX75" fmla="*/ 15158 w 466725"/>
                                      <a:gd name="connsiteY75" fmla="*/ 110052 h 323850"/>
                                      <a:gd name="connsiteX76" fmla="*/ 8491 w 466725"/>
                                      <a:gd name="connsiteY76" fmla="*/ 135770 h 323850"/>
                                      <a:gd name="connsiteX77" fmla="*/ 7538 w 466725"/>
                                      <a:gd name="connsiteY77" fmla="*/ 162440 h 323850"/>
                                      <a:gd name="connsiteX78" fmla="*/ 11348 w 466725"/>
                                      <a:gd name="connsiteY78" fmla="*/ 189110 h 323850"/>
                                      <a:gd name="connsiteX79" fmla="*/ 19921 w 466725"/>
                                      <a:gd name="connsiteY79" fmla="*/ 213875 h 323850"/>
                                      <a:gd name="connsiteX80" fmla="*/ 48496 w 466725"/>
                                      <a:gd name="connsiteY80" fmla="*/ 256737 h 323850"/>
                                      <a:gd name="connsiteX81" fmla="*/ 85643 w 466725"/>
                                      <a:gd name="connsiteY81" fmla="*/ 287217 h 323850"/>
                                      <a:gd name="connsiteX82" fmla="*/ 90406 w 466725"/>
                                      <a:gd name="connsiteY82" fmla="*/ 290075 h 323850"/>
                                      <a:gd name="connsiteX83" fmla="*/ 93263 w 466725"/>
                                      <a:gd name="connsiteY83" fmla="*/ 291980 h 323850"/>
                                      <a:gd name="connsiteX84" fmla="*/ 95168 w 466725"/>
                                      <a:gd name="connsiteY84" fmla="*/ 292932 h 323850"/>
                                      <a:gd name="connsiteX85" fmla="*/ 99931 w 466725"/>
                                      <a:gd name="connsiteY85" fmla="*/ 295790 h 323850"/>
                                      <a:gd name="connsiteX86" fmla="*/ 104693 w 466725"/>
                                      <a:gd name="connsiteY86" fmla="*/ 298648 h 323850"/>
                                      <a:gd name="connsiteX87" fmla="*/ 115171 w 466725"/>
                                      <a:gd name="connsiteY87" fmla="*/ 303410 h 323850"/>
                                      <a:gd name="connsiteX88" fmla="*/ 125648 w 466725"/>
                                      <a:gd name="connsiteY88" fmla="*/ 307220 h 323850"/>
                                      <a:gd name="connsiteX89" fmla="*/ 169463 w 466725"/>
                                      <a:gd name="connsiteY89" fmla="*/ 317698 h 323850"/>
                                      <a:gd name="connsiteX90" fmla="*/ 250426 w 466725"/>
                                      <a:gd name="connsiteY90" fmla="*/ 316745 h 323850"/>
                                      <a:gd name="connsiteX91" fmla="*/ 319958 w 466725"/>
                                      <a:gd name="connsiteY91" fmla="*/ 306267 h 323850"/>
                                      <a:gd name="connsiteX92" fmla="*/ 378061 w 466725"/>
                                      <a:gd name="connsiteY92" fmla="*/ 297695 h 323850"/>
                                      <a:gd name="connsiteX93" fmla="*/ 422828 w 466725"/>
                                      <a:gd name="connsiteY93" fmla="*/ 292932 h 323850"/>
                                      <a:gd name="connsiteX94" fmla="*/ 452356 w 466725"/>
                                      <a:gd name="connsiteY94" fmla="*/ 291980 h 323850"/>
                                      <a:gd name="connsiteX95" fmla="*/ 462833 w 466725"/>
                                      <a:gd name="connsiteY95" fmla="*/ 291980 h 323850"/>
                                      <a:gd name="connsiteX96" fmla="*/ 452356 w 466725"/>
                                      <a:gd name="connsiteY96" fmla="*/ 291027 h 323850"/>
                                      <a:gd name="connsiteX97" fmla="*/ 426638 w 466725"/>
                                      <a:gd name="connsiteY97" fmla="*/ 292932 h 323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</a:cxnLst>
                                    <a:rect l="l" t="t" r="r" b="b"/>
                                    <a:pathLst>
                                      <a:path w="466725" h="323850">
                                        <a:moveTo>
                                          <a:pt x="426638" y="292932"/>
                                        </a:moveTo>
                                        <a:cubicBezTo>
                                          <a:pt x="414256" y="291980"/>
                                          <a:pt x="399016" y="291980"/>
                                          <a:pt x="380918" y="291980"/>
                                        </a:cubicBezTo>
                                        <a:cubicBezTo>
                                          <a:pt x="362821" y="291980"/>
                                          <a:pt x="343771" y="292932"/>
                                          <a:pt x="321863" y="294837"/>
                                        </a:cubicBezTo>
                                        <a:cubicBezTo>
                                          <a:pt x="299956" y="295790"/>
                                          <a:pt x="277096" y="297695"/>
                                          <a:pt x="252331" y="297695"/>
                                        </a:cubicBezTo>
                                        <a:cubicBezTo>
                                          <a:pt x="228518" y="297695"/>
                                          <a:pt x="202801" y="296742"/>
                                          <a:pt x="178036" y="290075"/>
                                        </a:cubicBezTo>
                                        <a:cubicBezTo>
                                          <a:pt x="165653" y="287217"/>
                                          <a:pt x="154223" y="282455"/>
                                          <a:pt x="142793" y="277692"/>
                                        </a:cubicBezTo>
                                        <a:cubicBezTo>
                                          <a:pt x="139936" y="276740"/>
                                          <a:pt x="137078" y="274835"/>
                                          <a:pt x="134221" y="272930"/>
                                        </a:cubicBezTo>
                                        <a:cubicBezTo>
                                          <a:pt x="131363" y="271025"/>
                                          <a:pt x="129458" y="270073"/>
                                          <a:pt x="126601" y="268167"/>
                                        </a:cubicBezTo>
                                        <a:cubicBezTo>
                                          <a:pt x="125648" y="267215"/>
                                          <a:pt x="123743" y="266262"/>
                                          <a:pt x="122791" y="265310"/>
                                        </a:cubicBezTo>
                                        <a:lnTo>
                                          <a:pt x="118028" y="262452"/>
                                        </a:lnTo>
                                        <a:lnTo>
                                          <a:pt x="116123" y="260548"/>
                                        </a:lnTo>
                                        <a:cubicBezTo>
                                          <a:pt x="117076" y="261500"/>
                                          <a:pt x="116123" y="260548"/>
                                          <a:pt x="116123" y="260548"/>
                                        </a:cubicBezTo>
                                        <a:lnTo>
                                          <a:pt x="116123" y="260548"/>
                                        </a:lnTo>
                                        <a:lnTo>
                                          <a:pt x="116123" y="260548"/>
                                        </a:lnTo>
                                        <a:lnTo>
                                          <a:pt x="115171" y="259595"/>
                                        </a:lnTo>
                                        <a:lnTo>
                                          <a:pt x="111361" y="256737"/>
                                        </a:lnTo>
                                        <a:cubicBezTo>
                                          <a:pt x="101836" y="249117"/>
                                          <a:pt x="92311" y="239592"/>
                                          <a:pt x="85643" y="230067"/>
                                        </a:cubicBezTo>
                                        <a:cubicBezTo>
                                          <a:pt x="78023" y="220542"/>
                                          <a:pt x="73261" y="210065"/>
                                          <a:pt x="69451" y="198635"/>
                                        </a:cubicBezTo>
                                        <a:cubicBezTo>
                                          <a:pt x="62783" y="176727"/>
                                          <a:pt x="64688" y="153867"/>
                                          <a:pt x="74213" y="135770"/>
                                        </a:cubicBezTo>
                                        <a:cubicBezTo>
                                          <a:pt x="78976" y="126245"/>
                                          <a:pt x="85643" y="117673"/>
                                          <a:pt x="92311" y="111005"/>
                                        </a:cubicBezTo>
                                        <a:cubicBezTo>
                                          <a:pt x="96121" y="107195"/>
                                          <a:pt x="99931" y="104337"/>
                                          <a:pt x="104693" y="101480"/>
                                        </a:cubicBezTo>
                                        <a:cubicBezTo>
                                          <a:pt x="106598" y="99575"/>
                                          <a:pt x="108503" y="98623"/>
                                          <a:pt x="111361" y="97670"/>
                                        </a:cubicBezTo>
                                        <a:lnTo>
                                          <a:pt x="113266" y="96717"/>
                                        </a:lnTo>
                                        <a:lnTo>
                                          <a:pt x="115171" y="95765"/>
                                        </a:lnTo>
                                        <a:lnTo>
                                          <a:pt x="118028" y="93860"/>
                                        </a:lnTo>
                                        <a:cubicBezTo>
                                          <a:pt x="118028" y="93860"/>
                                          <a:pt x="118981" y="92907"/>
                                          <a:pt x="119933" y="92907"/>
                                        </a:cubicBezTo>
                                        <a:lnTo>
                                          <a:pt x="121838" y="91955"/>
                                        </a:lnTo>
                                        <a:lnTo>
                                          <a:pt x="123743" y="91002"/>
                                        </a:lnTo>
                                        <a:lnTo>
                                          <a:pt x="124696" y="90050"/>
                                        </a:lnTo>
                                        <a:lnTo>
                                          <a:pt x="125648" y="90050"/>
                                        </a:lnTo>
                                        <a:cubicBezTo>
                                          <a:pt x="125648" y="90050"/>
                                          <a:pt x="126601" y="89098"/>
                                          <a:pt x="124696" y="90050"/>
                                        </a:cubicBezTo>
                                        <a:lnTo>
                                          <a:pt x="124696" y="90050"/>
                                        </a:lnTo>
                                        <a:lnTo>
                                          <a:pt x="127553" y="89098"/>
                                        </a:lnTo>
                                        <a:cubicBezTo>
                                          <a:pt x="128506" y="89098"/>
                                          <a:pt x="129458" y="88145"/>
                                          <a:pt x="130411" y="88145"/>
                                        </a:cubicBezTo>
                                        <a:cubicBezTo>
                                          <a:pt x="132316" y="87192"/>
                                          <a:pt x="134221" y="87192"/>
                                          <a:pt x="136126" y="87192"/>
                                        </a:cubicBezTo>
                                        <a:lnTo>
                                          <a:pt x="138983" y="86240"/>
                                        </a:lnTo>
                                        <a:lnTo>
                                          <a:pt x="141841" y="86240"/>
                                        </a:lnTo>
                                        <a:cubicBezTo>
                                          <a:pt x="150413" y="85287"/>
                                          <a:pt x="158986" y="86240"/>
                                          <a:pt x="167558" y="88145"/>
                                        </a:cubicBezTo>
                                        <a:cubicBezTo>
                                          <a:pt x="174226" y="90050"/>
                                          <a:pt x="179941" y="91955"/>
                                          <a:pt x="185656" y="93860"/>
                                        </a:cubicBezTo>
                                        <a:cubicBezTo>
                                          <a:pt x="150413" y="116720"/>
                                          <a:pt x="138983" y="167202"/>
                                          <a:pt x="160891" y="211017"/>
                                        </a:cubicBezTo>
                                        <a:cubicBezTo>
                                          <a:pt x="183751" y="257690"/>
                                          <a:pt x="236138" y="278645"/>
                                          <a:pt x="277096" y="257690"/>
                                        </a:cubicBezTo>
                                        <a:cubicBezTo>
                                          <a:pt x="290431" y="251023"/>
                                          <a:pt x="301861" y="239592"/>
                                          <a:pt x="308528" y="227210"/>
                                        </a:cubicBezTo>
                                        <a:cubicBezTo>
                                          <a:pt x="308528" y="227210"/>
                                          <a:pt x="310433" y="224352"/>
                                          <a:pt x="313291" y="217685"/>
                                        </a:cubicBezTo>
                                        <a:cubicBezTo>
                                          <a:pt x="313291" y="216732"/>
                                          <a:pt x="314243" y="215780"/>
                                          <a:pt x="314243" y="213875"/>
                                        </a:cubicBezTo>
                                        <a:cubicBezTo>
                                          <a:pt x="315196" y="212923"/>
                                          <a:pt x="315196" y="211017"/>
                                          <a:pt x="316148" y="209112"/>
                                        </a:cubicBezTo>
                                        <a:cubicBezTo>
                                          <a:pt x="317101" y="206255"/>
                                          <a:pt x="318053" y="202445"/>
                                          <a:pt x="319006" y="198635"/>
                                        </a:cubicBezTo>
                                        <a:cubicBezTo>
                                          <a:pt x="319958" y="194825"/>
                                          <a:pt x="320911" y="191967"/>
                                          <a:pt x="321863" y="187205"/>
                                        </a:cubicBezTo>
                                        <a:cubicBezTo>
                                          <a:pt x="322816" y="183395"/>
                                          <a:pt x="322816" y="178632"/>
                                          <a:pt x="323768" y="173870"/>
                                        </a:cubicBezTo>
                                        <a:cubicBezTo>
                                          <a:pt x="323768" y="172917"/>
                                          <a:pt x="323768" y="171965"/>
                                          <a:pt x="323768" y="170060"/>
                                        </a:cubicBezTo>
                                        <a:cubicBezTo>
                                          <a:pt x="323768" y="169107"/>
                                          <a:pt x="323768" y="167202"/>
                                          <a:pt x="323768" y="166250"/>
                                        </a:cubicBezTo>
                                        <a:cubicBezTo>
                                          <a:pt x="323768" y="163392"/>
                                          <a:pt x="323768" y="161487"/>
                                          <a:pt x="323768" y="158630"/>
                                        </a:cubicBezTo>
                                        <a:cubicBezTo>
                                          <a:pt x="323768" y="155773"/>
                                          <a:pt x="323768" y="152915"/>
                                          <a:pt x="323768" y="150057"/>
                                        </a:cubicBezTo>
                                        <a:cubicBezTo>
                                          <a:pt x="323768" y="147200"/>
                                          <a:pt x="323768" y="144342"/>
                                          <a:pt x="322816" y="141485"/>
                                        </a:cubicBezTo>
                                        <a:cubicBezTo>
                                          <a:pt x="321863" y="130055"/>
                                          <a:pt x="319006" y="117673"/>
                                          <a:pt x="314243" y="105290"/>
                                        </a:cubicBezTo>
                                        <a:cubicBezTo>
                                          <a:pt x="309481" y="92907"/>
                                          <a:pt x="302813" y="80525"/>
                                          <a:pt x="293288" y="70048"/>
                                        </a:cubicBezTo>
                                        <a:cubicBezTo>
                                          <a:pt x="284716" y="58617"/>
                                          <a:pt x="274238" y="49092"/>
                                          <a:pt x="261856" y="40520"/>
                                        </a:cubicBezTo>
                                        <a:cubicBezTo>
                                          <a:pt x="238043" y="23375"/>
                                          <a:pt x="209468" y="11945"/>
                                          <a:pt x="178036" y="8135"/>
                                        </a:cubicBezTo>
                                        <a:cubicBezTo>
                                          <a:pt x="161843" y="6230"/>
                                          <a:pt x="145651" y="7182"/>
                                          <a:pt x="128506" y="10040"/>
                                        </a:cubicBezTo>
                                        <a:cubicBezTo>
                                          <a:pt x="126601" y="10040"/>
                                          <a:pt x="124696" y="10992"/>
                                          <a:pt x="121838" y="10992"/>
                                        </a:cubicBezTo>
                                        <a:cubicBezTo>
                                          <a:pt x="119933" y="11945"/>
                                          <a:pt x="118028" y="11945"/>
                                          <a:pt x="115171" y="12898"/>
                                        </a:cubicBezTo>
                                        <a:cubicBezTo>
                                          <a:pt x="111361" y="13850"/>
                                          <a:pt x="106598" y="15755"/>
                                          <a:pt x="102788" y="17660"/>
                                        </a:cubicBezTo>
                                        <a:cubicBezTo>
                                          <a:pt x="100883" y="18612"/>
                                          <a:pt x="98978" y="19565"/>
                                          <a:pt x="96121" y="20517"/>
                                        </a:cubicBezTo>
                                        <a:cubicBezTo>
                                          <a:pt x="94216" y="21470"/>
                                          <a:pt x="92311" y="22423"/>
                                          <a:pt x="89453" y="23375"/>
                                        </a:cubicBezTo>
                                        <a:lnTo>
                                          <a:pt x="89453" y="23375"/>
                                        </a:lnTo>
                                        <a:cubicBezTo>
                                          <a:pt x="87548" y="24327"/>
                                          <a:pt x="88501" y="23375"/>
                                          <a:pt x="88501" y="24327"/>
                                        </a:cubicBezTo>
                                        <a:lnTo>
                                          <a:pt x="87548" y="24327"/>
                                        </a:lnTo>
                                        <a:lnTo>
                                          <a:pt x="86596" y="25280"/>
                                        </a:lnTo>
                                        <a:lnTo>
                                          <a:pt x="84691" y="26232"/>
                                        </a:lnTo>
                                        <a:lnTo>
                                          <a:pt x="82786" y="27185"/>
                                        </a:lnTo>
                                        <a:cubicBezTo>
                                          <a:pt x="81833" y="27185"/>
                                          <a:pt x="81833" y="28137"/>
                                          <a:pt x="79928" y="29090"/>
                                        </a:cubicBezTo>
                                        <a:cubicBezTo>
                                          <a:pt x="78023" y="30042"/>
                                          <a:pt x="76118" y="31948"/>
                                          <a:pt x="74213" y="32900"/>
                                        </a:cubicBezTo>
                                        <a:lnTo>
                                          <a:pt x="71356" y="34805"/>
                                        </a:lnTo>
                                        <a:lnTo>
                                          <a:pt x="68498" y="36710"/>
                                        </a:lnTo>
                                        <a:cubicBezTo>
                                          <a:pt x="64688" y="39567"/>
                                          <a:pt x="61831" y="41473"/>
                                          <a:pt x="58973" y="45282"/>
                                        </a:cubicBezTo>
                                        <a:cubicBezTo>
                                          <a:pt x="52306" y="50998"/>
                                          <a:pt x="46591" y="57665"/>
                                          <a:pt x="40876" y="64332"/>
                                        </a:cubicBezTo>
                                        <a:cubicBezTo>
                                          <a:pt x="29446" y="77667"/>
                                          <a:pt x="20873" y="93860"/>
                                          <a:pt x="15158" y="110052"/>
                                        </a:cubicBezTo>
                                        <a:cubicBezTo>
                                          <a:pt x="12301" y="118625"/>
                                          <a:pt x="10396" y="127198"/>
                                          <a:pt x="8491" y="135770"/>
                                        </a:cubicBezTo>
                                        <a:cubicBezTo>
                                          <a:pt x="7538" y="144342"/>
                                          <a:pt x="6586" y="153867"/>
                                          <a:pt x="7538" y="162440"/>
                                        </a:cubicBezTo>
                                        <a:cubicBezTo>
                                          <a:pt x="7538" y="171012"/>
                                          <a:pt x="9443" y="180537"/>
                                          <a:pt x="11348" y="189110"/>
                                        </a:cubicBezTo>
                                        <a:cubicBezTo>
                                          <a:pt x="13253" y="197682"/>
                                          <a:pt x="16111" y="206255"/>
                                          <a:pt x="19921" y="213875"/>
                                        </a:cubicBezTo>
                                        <a:cubicBezTo>
                                          <a:pt x="27541" y="230067"/>
                                          <a:pt x="37066" y="244355"/>
                                          <a:pt x="48496" y="256737"/>
                                        </a:cubicBezTo>
                                        <a:cubicBezTo>
                                          <a:pt x="59926" y="269120"/>
                                          <a:pt x="72308" y="278645"/>
                                          <a:pt x="85643" y="287217"/>
                                        </a:cubicBezTo>
                                        <a:lnTo>
                                          <a:pt x="90406" y="290075"/>
                                        </a:lnTo>
                                        <a:lnTo>
                                          <a:pt x="93263" y="291980"/>
                                        </a:lnTo>
                                        <a:lnTo>
                                          <a:pt x="95168" y="292932"/>
                                        </a:lnTo>
                                        <a:lnTo>
                                          <a:pt x="99931" y="295790"/>
                                        </a:lnTo>
                                        <a:cubicBezTo>
                                          <a:pt x="101836" y="296742"/>
                                          <a:pt x="102788" y="297695"/>
                                          <a:pt x="104693" y="298648"/>
                                        </a:cubicBezTo>
                                        <a:cubicBezTo>
                                          <a:pt x="108503" y="300552"/>
                                          <a:pt x="112313" y="302457"/>
                                          <a:pt x="115171" y="303410"/>
                                        </a:cubicBezTo>
                                        <a:cubicBezTo>
                                          <a:pt x="118981" y="304362"/>
                                          <a:pt x="121838" y="306267"/>
                                          <a:pt x="125648" y="307220"/>
                                        </a:cubicBezTo>
                                        <a:cubicBezTo>
                                          <a:pt x="139936" y="311982"/>
                                          <a:pt x="154223" y="315792"/>
                                          <a:pt x="169463" y="317698"/>
                                        </a:cubicBezTo>
                                        <a:cubicBezTo>
                                          <a:pt x="198038" y="321507"/>
                                          <a:pt x="225661" y="319602"/>
                                          <a:pt x="250426" y="316745"/>
                                        </a:cubicBezTo>
                                        <a:cubicBezTo>
                                          <a:pt x="275191" y="313887"/>
                                          <a:pt x="299003" y="310077"/>
                                          <a:pt x="319958" y="306267"/>
                                        </a:cubicBezTo>
                                        <a:cubicBezTo>
                                          <a:pt x="340913" y="302457"/>
                                          <a:pt x="360916" y="299600"/>
                                          <a:pt x="378061" y="297695"/>
                                        </a:cubicBezTo>
                                        <a:cubicBezTo>
                                          <a:pt x="395206" y="295790"/>
                                          <a:pt x="410446" y="293885"/>
                                          <a:pt x="422828" y="292932"/>
                                        </a:cubicBezTo>
                                        <a:cubicBezTo>
                                          <a:pt x="435211" y="291980"/>
                                          <a:pt x="445688" y="291980"/>
                                          <a:pt x="452356" y="291980"/>
                                        </a:cubicBezTo>
                                        <a:cubicBezTo>
                                          <a:pt x="459023" y="291980"/>
                                          <a:pt x="462833" y="291980"/>
                                          <a:pt x="462833" y="291980"/>
                                        </a:cubicBezTo>
                                        <a:cubicBezTo>
                                          <a:pt x="462833" y="291980"/>
                                          <a:pt x="459023" y="291980"/>
                                          <a:pt x="452356" y="291027"/>
                                        </a:cubicBezTo>
                                        <a:cubicBezTo>
                                          <a:pt x="449498" y="293885"/>
                                          <a:pt x="439021" y="293885"/>
                                          <a:pt x="426638" y="2929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" name="Freeform: Shape 50"/>
                                <wps:cNvSpPr/>
                                <wps:spPr>
                                  <a:xfrm>
                                    <a:off x="3861104" y="301638"/>
                                    <a:ext cx="238125" cy="561975"/>
                                  </a:xfrm>
                                  <a:custGeom>
                                    <a:avLst/>
                                    <a:gdLst>
                                      <a:gd name="connsiteX0" fmla="*/ 143683 w 238125"/>
                                      <a:gd name="connsiteY0" fmla="*/ 14994 h 561975"/>
                                      <a:gd name="connsiteX1" fmla="*/ 111298 w 238125"/>
                                      <a:gd name="connsiteY1" fmla="*/ 27376 h 561975"/>
                                      <a:gd name="connsiteX2" fmla="*/ 81771 w 238125"/>
                                      <a:gd name="connsiteY2" fmla="*/ 46426 h 561975"/>
                                      <a:gd name="connsiteX3" fmla="*/ 56053 w 238125"/>
                                      <a:gd name="connsiteY3" fmla="*/ 70239 h 561975"/>
                                      <a:gd name="connsiteX4" fmla="*/ 36051 w 238125"/>
                                      <a:gd name="connsiteY4" fmla="*/ 97862 h 561975"/>
                                      <a:gd name="connsiteX5" fmla="*/ 12238 w 238125"/>
                                      <a:gd name="connsiteY5" fmla="*/ 159774 h 561975"/>
                                      <a:gd name="connsiteX6" fmla="*/ 7476 w 238125"/>
                                      <a:gd name="connsiteY6" fmla="*/ 222639 h 561975"/>
                                      <a:gd name="connsiteX7" fmla="*/ 8428 w 238125"/>
                                      <a:gd name="connsiteY7" fmla="*/ 230259 h 561975"/>
                                      <a:gd name="connsiteX8" fmla="*/ 8428 w 238125"/>
                                      <a:gd name="connsiteY8" fmla="*/ 235021 h 561975"/>
                                      <a:gd name="connsiteX9" fmla="*/ 8428 w 238125"/>
                                      <a:gd name="connsiteY9" fmla="*/ 238831 h 561975"/>
                                      <a:gd name="connsiteX10" fmla="*/ 9381 w 238125"/>
                                      <a:gd name="connsiteY10" fmla="*/ 245499 h 561975"/>
                                      <a:gd name="connsiteX11" fmla="*/ 10333 w 238125"/>
                                      <a:gd name="connsiteY11" fmla="*/ 253119 h 561975"/>
                                      <a:gd name="connsiteX12" fmla="*/ 13191 w 238125"/>
                                      <a:gd name="connsiteY12" fmla="*/ 268359 h 561975"/>
                                      <a:gd name="connsiteX13" fmla="*/ 17001 w 238125"/>
                                      <a:gd name="connsiteY13" fmla="*/ 282646 h 561975"/>
                                      <a:gd name="connsiteX14" fmla="*/ 38908 w 238125"/>
                                      <a:gd name="connsiteY14" fmla="*/ 336939 h 561975"/>
                                      <a:gd name="connsiteX15" fmla="*/ 100821 w 238125"/>
                                      <a:gd name="connsiteY15" fmla="*/ 422664 h 561975"/>
                                      <a:gd name="connsiteX16" fmla="*/ 164638 w 238125"/>
                                      <a:gd name="connsiteY16" fmla="*/ 488387 h 561975"/>
                                      <a:gd name="connsiteX17" fmla="*/ 217978 w 238125"/>
                                      <a:gd name="connsiteY17" fmla="*/ 543631 h 561975"/>
                                      <a:gd name="connsiteX18" fmla="*/ 235123 w 238125"/>
                                      <a:gd name="connsiteY18" fmla="*/ 562681 h 561975"/>
                                      <a:gd name="connsiteX19" fmla="*/ 235123 w 238125"/>
                                      <a:gd name="connsiteY19" fmla="*/ 546489 h 561975"/>
                                      <a:gd name="connsiteX20" fmla="*/ 227503 w 238125"/>
                                      <a:gd name="connsiteY20" fmla="*/ 536012 h 561975"/>
                                      <a:gd name="connsiteX21" fmla="*/ 179878 w 238125"/>
                                      <a:gd name="connsiteY21" fmla="*/ 475051 h 561975"/>
                                      <a:gd name="connsiteX22" fmla="*/ 124633 w 238125"/>
                                      <a:gd name="connsiteY22" fmla="*/ 403614 h 561975"/>
                                      <a:gd name="connsiteX23" fmla="*/ 77008 w 238125"/>
                                      <a:gd name="connsiteY23" fmla="*/ 319794 h 561975"/>
                                      <a:gd name="connsiteX24" fmla="*/ 63673 w 238125"/>
                                      <a:gd name="connsiteY24" fmla="*/ 272169 h 561975"/>
                                      <a:gd name="connsiteX25" fmla="*/ 61768 w 238125"/>
                                      <a:gd name="connsiteY25" fmla="*/ 259787 h 561975"/>
                                      <a:gd name="connsiteX26" fmla="*/ 60816 w 238125"/>
                                      <a:gd name="connsiteY26" fmla="*/ 248356 h 561975"/>
                                      <a:gd name="connsiteX27" fmla="*/ 60816 w 238125"/>
                                      <a:gd name="connsiteY27" fmla="*/ 241689 h 561975"/>
                                      <a:gd name="connsiteX28" fmla="*/ 60816 w 238125"/>
                                      <a:gd name="connsiteY28" fmla="*/ 235021 h 561975"/>
                                      <a:gd name="connsiteX29" fmla="*/ 60816 w 238125"/>
                                      <a:gd name="connsiteY29" fmla="*/ 231212 h 561975"/>
                                      <a:gd name="connsiteX30" fmla="*/ 60816 w 238125"/>
                                      <a:gd name="connsiteY30" fmla="*/ 231212 h 561975"/>
                                      <a:gd name="connsiteX31" fmla="*/ 60816 w 238125"/>
                                      <a:gd name="connsiteY31" fmla="*/ 231212 h 561975"/>
                                      <a:gd name="connsiteX32" fmla="*/ 60816 w 238125"/>
                                      <a:gd name="connsiteY32" fmla="*/ 230259 h 561975"/>
                                      <a:gd name="connsiteX33" fmla="*/ 60816 w 238125"/>
                                      <a:gd name="connsiteY33" fmla="*/ 228354 h 561975"/>
                                      <a:gd name="connsiteX34" fmla="*/ 60816 w 238125"/>
                                      <a:gd name="connsiteY34" fmla="*/ 221687 h 561975"/>
                                      <a:gd name="connsiteX35" fmla="*/ 69388 w 238125"/>
                                      <a:gd name="connsiteY35" fmla="*/ 174062 h 561975"/>
                                      <a:gd name="connsiteX36" fmla="*/ 90343 w 238125"/>
                                      <a:gd name="connsiteY36" fmla="*/ 133104 h 561975"/>
                                      <a:gd name="connsiteX37" fmla="*/ 160828 w 238125"/>
                                      <a:gd name="connsiteY37" fmla="*/ 90241 h 561975"/>
                                      <a:gd name="connsiteX38" fmla="*/ 201786 w 238125"/>
                                      <a:gd name="connsiteY38" fmla="*/ 91194 h 561975"/>
                                      <a:gd name="connsiteX39" fmla="*/ 220836 w 238125"/>
                                      <a:gd name="connsiteY39" fmla="*/ 96909 h 561975"/>
                                      <a:gd name="connsiteX40" fmla="*/ 230361 w 238125"/>
                                      <a:gd name="connsiteY40" fmla="*/ 100719 h 561975"/>
                                      <a:gd name="connsiteX41" fmla="*/ 232266 w 238125"/>
                                      <a:gd name="connsiteY41" fmla="*/ 101671 h 561975"/>
                                      <a:gd name="connsiteX42" fmla="*/ 234171 w 238125"/>
                                      <a:gd name="connsiteY42" fmla="*/ 102624 h 561975"/>
                                      <a:gd name="connsiteX43" fmla="*/ 234171 w 238125"/>
                                      <a:gd name="connsiteY43" fmla="*/ 10231 h 561975"/>
                                      <a:gd name="connsiteX44" fmla="*/ 211311 w 238125"/>
                                      <a:gd name="connsiteY44" fmla="*/ 7374 h 561975"/>
                                      <a:gd name="connsiteX45" fmla="*/ 143683 w 238125"/>
                                      <a:gd name="connsiteY45" fmla="*/ 14994 h 561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38125" h="561975">
                                        <a:moveTo>
                                          <a:pt x="143683" y="14994"/>
                                        </a:moveTo>
                                        <a:cubicBezTo>
                                          <a:pt x="132253" y="17851"/>
                                          <a:pt x="121776" y="22614"/>
                                          <a:pt x="111298" y="27376"/>
                                        </a:cubicBezTo>
                                        <a:cubicBezTo>
                                          <a:pt x="100821" y="33091"/>
                                          <a:pt x="91296" y="38806"/>
                                          <a:pt x="81771" y="46426"/>
                                        </a:cubicBezTo>
                                        <a:cubicBezTo>
                                          <a:pt x="72246" y="54046"/>
                                          <a:pt x="63673" y="61666"/>
                                          <a:pt x="56053" y="70239"/>
                                        </a:cubicBezTo>
                                        <a:cubicBezTo>
                                          <a:pt x="48433" y="78811"/>
                                          <a:pt x="41766" y="88336"/>
                                          <a:pt x="36051" y="97862"/>
                                        </a:cubicBezTo>
                                        <a:cubicBezTo>
                                          <a:pt x="24621" y="117864"/>
                                          <a:pt x="17001" y="138819"/>
                                          <a:pt x="12238" y="159774"/>
                                        </a:cubicBezTo>
                                        <a:cubicBezTo>
                                          <a:pt x="7476" y="180729"/>
                                          <a:pt x="6523" y="202637"/>
                                          <a:pt x="7476" y="222639"/>
                                        </a:cubicBezTo>
                                        <a:lnTo>
                                          <a:pt x="8428" y="230259"/>
                                        </a:lnTo>
                                        <a:lnTo>
                                          <a:pt x="8428" y="235021"/>
                                        </a:lnTo>
                                        <a:lnTo>
                                          <a:pt x="8428" y="238831"/>
                                        </a:lnTo>
                                        <a:lnTo>
                                          <a:pt x="9381" y="245499"/>
                                        </a:lnTo>
                                        <a:cubicBezTo>
                                          <a:pt x="9381" y="247404"/>
                                          <a:pt x="10333" y="250262"/>
                                          <a:pt x="10333" y="253119"/>
                                        </a:cubicBezTo>
                                        <a:cubicBezTo>
                                          <a:pt x="11286" y="257881"/>
                                          <a:pt x="12238" y="263596"/>
                                          <a:pt x="13191" y="268359"/>
                                        </a:cubicBezTo>
                                        <a:cubicBezTo>
                                          <a:pt x="14143" y="273121"/>
                                          <a:pt x="15096" y="277884"/>
                                          <a:pt x="17001" y="282646"/>
                                        </a:cubicBezTo>
                                        <a:cubicBezTo>
                                          <a:pt x="22716" y="301696"/>
                                          <a:pt x="29383" y="319794"/>
                                          <a:pt x="38908" y="336939"/>
                                        </a:cubicBezTo>
                                        <a:cubicBezTo>
                                          <a:pt x="56053" y="370276"/>
                                          <a:pt x="78913" y="398851"/>
                                          <a:pt x="100821" y="422664"/>
                                        </a:cubicBezTo>
                                        <a:cubicBezTo>
                                          <a:pt x="122728" y="447429"/>
                                          <a:pt x="144636" y="468384"/>
                                          <a:pt x="164638" y="488387"/>
                                        </a:cubicBezTo>
                                        <a:cubicBezTo>
                                          <a:pt x="184641" y="508389"/>
                                          <a:pt x="202738" y="526487"/>
                                          <a:pt x="217978" y="543631"/>
                                        </a:cubicBezTo>
                                        <a:cubicBezTo>
                                          <a:pt x="223693" y="550299"/>
                                          <a:pt x="229408" y="556966"/>
                                          <a:pt x="235123" y="562681"/>
                                        </a:cubicBezTo>
                                        <a:lnTo>
                                          <a:pt x="235123" y="546489"/>
                                        </a:lnTo>
                                        <a:cubicBezTo>
                                          <a:pt x="232266" y="542679"/>
                                          <a:pt x="230361" y="539821"/>
                                          <a:pt x="227503" y="536012"/>
                                        </a:cubicBezTo>
                                        <a:cubicBezTo>
                                          <a:pt x="214168" y="516962"/>
                                          <a:pt x="197976" y="496959"/>
                                          <a:pt x="179878" y="475051"/>
                                        </a:cubicBezTo>
                                        <a:cubicBezTo>
                                          <a:pt x="162733" y="453144"/>
                                          <a:pt x="142731" y="429331"/>
                                          <a:pt x="124633" y="403614"/>
                                        </a:cubicBezTo>
                                        <a:cubicBezTo>
                                          <a:pt x="106536" y="377896"/>
                                          <a:pt x="88438" y="350274"/>
                                          <a:pt x="77008" y="319794"/>
                                        </a:cubicBezTo>
                                        <a:cubicBezTo>
                                          <a:pt x="71293" y="304554"/>
                                          <a:pt x="66531" y="288362"/>
                                          <a:pt x="63673" y="272169"/>
                                        </a:cubicBezTo>
                                        <a:cubicBezTo>
                                          <a:pt x="62721" y="268359"/>
                                          <a:pt x="62721" y="263596"/>
                                          <a:pt x="61768" y="259787"/>
                                        </a:cubicBezTo>
                                        <a:cubicBezTo>
                                          <a:pt x="60816" y="255976"/>
                                          <a:pt x="60816" y="252166"/>
                                          <a:pt x="60816" y="248356"/>
                                        </a:cubicBezTo>
                                        <a:cubicBezTo>
                                          <a:pt x="60816" y="246451"/>
                                          <a:pt x="60816" y="244546"/>
                                          <a:pt x="60816" y="241689"/>
                                        </a:cubicBezTo>
                                        <a:lnTo>
                                          <a:pt x="60816" y="235021"/>
                                        </a:lnTo>
                                        <a:lnTo>
                                          <a:pt x="60816" y="231212"/>
                                        </a:lnTo>
                                        <a:cubicBezTo>
                                          <a:pt x="60816" y="232164"/>
                                          <a:pt x="60816" y="231212"/>
                                          <a:pt x="60816" y="231212"/>
                                        </a:cubicBezTo>
                                        <a:lnTo>
                                          <a:pt x="60816" y="231212"/>
                                        </a:lnTo>
                                        <a:lnTo>
                                          <a:pt x="60816" y="230259"/>
                                        </a:lnTo>
                                        <a:lnTo>
                                          <a:pt x="60816" y="228354"/>
                                        </a:lnTo>
                                        <a:lnTo>
                                          <a:pt x="60816" y="221687"/>
                                        </a:lnTo>
                                        <a:cubicBezTo>
                                          <a:pt x="61768" y="205494"/>
                                          <a:pt x="64626" y="189301"/>
                                          <a:pt x="69388" y="174062"/>
                                        </a:cubicBezTo>
                                        <a:cubicBezTo>
                                          <a:pt x="74151" y="158821"/>
                                          <a:pt x="81771" y="145487"/>
                                          <a:pt x="90343" y="133104"/>
                                        </a:cubicBezTo>
                                        <a:cubicBezTo>
                                          <a:pt x="108441" y="109291"/>
                                          <a:pt x="134158" y="94051"/>
                                          <a:pt x="160828" y="90241"/>
                                        </a:cubicBezTo>
                                        <a:cubicBezTo>
                                          <a:pt x="174163" y="88336"/>
                                          <a:pt x="188451" y="88336"/>
                                          <a:pt x="201786" y="91194"/>
                                        </a:cubicBezTo>
                                        <a:cubicBezTo>
                                          <a:pt x="208453" y="93099"/>
                                          <a:pt x="215121" y="94051"/>
                                          <a:pt x="220836" y="96909"/>
                                        </a:cubicBezTo>
                                        <a:cubicBezTo>
                                          <a:pt x="223693" y="97862"/>
                                          <a:pt x="227503" y="99766"/>
                                          <a:pt x="230361" y="100719"/>
                                        </a:cubicBezTo>
                                        <a:lnTo>
                                          <a:pt x="232266" y="101671"/>
                                        </a:lnTo>
                                        <a:lnTo>
                                          <a:pt x="234171" y="102624"/>
                                        </a:lnTo>
                                        <a:lnTo>
                                          <a:pt x="234171" y="10231"/>
                                        </a:lnTo>
                                        <a:cubicBezTo>
                                          <a:pt x="226551" y="9279"/>
                                          <a:pt x="218931" y="7374"/>
                                          <a:pt x="211311" y="7374"/>
                                        </a:cubicBezTo>
                                        <a:cubicBezTo>
                                          <a:pt x="189403" y="6421"/>
                                          <a:pt x="165591" y="8326"/>
                                          <a:pt x="143683" y="1499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" name="Freeform: Shape 51"/>
                                <wps:cNvSpPr/>
                                <wps:spPr>
                                  <a:xfrm>
                                    <a:off x="3985456" y="470460"/>
                                    <a:ext cx="114300" cy="247650"/>
                                  </a:xfrm>
                                  <a:custGeom>
                                    <a:avLst/>
                                    <a:gdLst>
                                      <a:gd name="connsiteX0" fmla="*/ 23140 w 114300"/>
                                      <a:gd name="connsiteY0" fmla="*/ 73819 h 247650"/>
                                      <a:gd name="connsiteX1" fmla="*/ 60288 w 114300"/>
                                      <a:gd name="connsiteY1" fmla="*/ 231934 h 247650"/>
                                      <a:gd name="connsiteX2" fmla="*/ 109817 w 114300"/>
                                      <a:gd name="connsiteY2" fmla="*/ 243364 h 247650"/>
                                      <a:gd name="connsiteX3" fmla="*/ 109817 w 114300"/>
                                      <a:gd name="connsiteY3" fmla="*/ 7144 h 247650"/>
                                      <a:gd name="connsiteX4" fmla="*/ 23140 w 114300"/>
                                      <a:gd name="connsiteY4" fmla="*/ 73819 h 24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14300" h="247650">
                                        <a:moveTo>
                                          <a:pt x="23140" y="73819"/>
                                        </a:moveTo>
                                        <a:cubicBezTo>
                                          <a:pt x="-8292" y="133827"/>
                                          <a:pt x="7900" y="204311"/>
                                          <a:pt x="60288" y="231934"/>
                                        </a:cubicBezTo>
                                        <a:cubicBezTo>
                                          <a:pt x="75528" y="240506"/>
                                          <a:pt x="92673" y="243364"/>
                                          <a:pt x="109817" y="243364"/>
                                        </a:cubicBezTo>
                                        <a:lnTo>
                                          <a:pt x="109817" y="7144"/>
                                        </a:lnTo>
                                        <a:cubicBezTo>
                                          <a:pt x="75528" y="13811"/>
                                          <a:pt x="43142" y="36672"/>
                                          <a:pt x="23140" y="738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" name="Freeform: Shape 52"/>
                                <wps:cNvSpPr/>
                                <wps:spPr>
                                  <a:xfrm>
                                    <a:off x="3572527" y="762534"/>
                                    <a:ext cx="447675" cy="190500"/>
                                  </a:xfrm>
                                  <a:custGeom>
                                    <a:avLst/>
                                    <a:gdLst>
                                      <a:gd name="connsiteX0" fmla="*/ 248427 w 447675"/>
                                      <a:gd name="connsiteY0" fmla="*/ 28442 h 190500"/>
                                      <a:gd name="connsiteX1" fmla="*/ 237950 w 447675"/>
                                      <a:gd name="connsiteY1" fmla="*/ 23680 h 190500"/>
                                      <a:gd name="connsiteX2" fmla="*/ 233187 w 447675"/>
                                      <a:gd name="connsiteY2" fmla="*/ 21775 h 190500"/>
                                      <a:gd name="connsiteX3" fmla="*/ 227472 w 447675"/>
                                      <a:gd name="connsiteY3" fmla="*/ 18917 h 190500"/>
                                      <a:gd name="connsiteX4" fmla="*/ 178895 w 447675"/>
                                      <a:gd name="connsiteY4" fmla="*/ 7487 h 190500"/>
                                      <a:gd name="connsiteX5" fmla="*/ 130317 w 447675"/>
                                      <a:gd name="connsiteY5" fmla="*/ 11297 h 190500"/>
                                      <a:gd name="connsiteX6" fmla="*/ 89360 w 447675"/>
                                      <a:gd name="connsiteY6" fmla="*/ 25585 h 190500"/>
                                      <a:gd name="connsiteX7" fmla="*/ 57927 w 447675"/>
                                      <a:gd name="connsiteY7" fmla="*/ 44635 h 190500"/>
                                      <a:gd name="connsiteX8" fmla="*/ 36020 w 447675"/>
                                      <a:gd name="connsiteY8" fmla="*/ 62732 h 190500"/>
                                      <a:gd name="connsiteX9" fmla="*/ 22685 w 447675"/>
                                      <a:gd name="connsiteY9" fmla="*/ 76067 h 190500"/>
                                      <a:gd name="connsiteX10" fmla="*/ 18875 w 447675"/>
                                      <a:gd name="connsiteY10" fmla="*/ 79878 h 190500"/>
                                      <a:gd name="connsiteX11" fmla="*/ 17922 w 447675"/>
                                      <a:gd name="connsiteY11" fmla="*/ 80830 h 190500"/>
                                      <a:gd name="connsiteX12" fmla="*/ 17922 w 447675"/>
                                      <a:gd name="connsiteY12" fmla="*/ 81782 h 190500"/>
                                      <a:gd name="connsiteX13" fmla="*/ 17922 w 447675"/>
                                      <a:gd name="connsiteY13" fmla="*/ 81782 h 190500"/>
                                      <a:gd name="connsiteX14" fmla="*/ 17922 w 447675"/>
                                      <a:gd name="connsiteY14" fmla="*/ 81782 h 190500"/>
                                      <a:gd name="connsiteX15" fmla="*/ 16017 w 447675"/>
                                      <a:gd name="connsiteY15" fmla="*/ 84640 h 190500"/>
                                      <a:gd name="connsiteX16" fmla="*/ 27447 w 447675"/>
                                      <a:gd name="connsiteY16" fmla="*/ 153220 h 190500"/>
                                      <a:gd name="connsiteX17" fmla="*/ 95075 w 447675"/>
                                      <a:gd name="connsiteY17" fmla="*/ 140837 h 190500"/>
                                      <a:gd name="connsiteX18" fmla="*/ 99837 w 447675"/>
                                      <a:gd name="connsiteY18" fmla="*/ 132265 h 190500"/>
                                      <a:gd name="connsiteX19" fmla="*/ 103647 w 447675"/>
                                      <a:gd name="connsiteY19" fmla="*/ 125597 h 190500"/>
                                      <a:gd name="connsiteX20" fmla="*/ 130317 w 447675"/>
                                      <a:gd name="connsiteY20" fmla="*/ 96070 h 190500"/>
                                      <a:gd name="connsiteX21" fmla="*/ 178895 w 447675"/>
                                      <a:gd name="connsiteY21" fmla="*/ 74162 h 190500"/>
                                      <a:gd name="connsiteX22" fmla="*/ 211280 w 447675"/>
                                      <a:gd name="connsiteY22" fmla="*/ 74162 h 190500"/>
                                      <a:gd name="connsiteX23" fmla="*/ 215090 w 447675"/>
                                      <a:gd name="connsiteY23" fmla="*/ 75115 h 190500"/>
                                      <a:gd name="connsiteX24" fmla="*/ 219852 w 447675"/>
                                      <a:gd name="connsiteY24" fmla="*/ 76067 h 190500"/>
                                      <a:gd name="connsiteX25" fmla="*/ 229377 w 447675"/>
                                      <a:gd name="connsiteY25" fmla="*/ 77972 h 190500"/>
                                      <a:gd name="connsiteX26" fmla="*/ 238902 w 447675"/>
                                      <a:gd name="connsiteY26" fmla="*/ 80830 h 190500"/>
                                      <a:gd name="connsiteX27" fmla="*/ 248427 w 447675"/>
                                      <a:gd name="connsiteY27" fmla="*/ 83687 h 190500"/>
                                      <a:gd name="connsiteX28" fmla="*/ 285575 w 447675"/>
                                      <a:gd name="connsiteY28" fmla="*/ 98928 h 190500"/>
                                      <a:gd name="connsiteX29" fmla="*/ 320817 w 447675"/>
                                      <a:gd name="connsiteY29" fmla="*/ 117978 h 190500"/>
                                      <a:gd name="connsiteX30" fmla="*/ 382730 w 447675"/>
                                      <a:gd name="connsiteY30" fmla="*/ 156078 h 190500"/>
                                      <a:gd name="connsiteX31" fmla="*/ 408447 w 447675"/>
                                      <a:gd name="connsiteY31" fmla="*/ 170365 h 190500"/>
                                      <a:gd name="connsiteX32" fmla="*/ 428450 w 447675"/>
                                      <a:gd name="connsiteY32" fmla="*/ 180842 h 190500"/>
                                      <a:gd name="connsiteX33" fmla="*/ 441785 w 447675"/>
                                      <a:gd name="connsiteY33" fmla="*/ 186557 h 190500"/>
                                      <a:gd name="connsiteX34" fmla="*/ 446547 w 447675"/>
                                      <a:gd name="connsiteY34" fmla="*/ 188462 h 190500"/>
                                      <a:gd name="connsiteX35" fmla="*/ 441785 w 447675"/>
                                      <a:gd name="connsiteY35" fmla="*/ 185605 h 190500"/>
                                      <a:gd name="connsiteX36" fmla="*/ 430355 w 447675"/>
                                      <a:gd name="connsiteY36" fmla="*/ 177032 h 190500"/>
                                      <a:gd name="connsiteX37" fmla="*/ 413210 w 447675"/>
                                      <a:gd name="connsiteY37" fmla="*/ 162745 h 190500"/>
                                      <a:gd name="connsiteX38" fmla="*/ 391302 w 447675"/>
                                      <a:gd name="connsiteY38" fmla="*/ 143695 h 190500"/>
                                      <a:gd name="connsiteX39" fmla="*/ 337962 w 447675"/>
                                      <a:gd name="connsiteY39" fmla="*/ 93212 h 190500"/>
                                      <a:gd name="connsiteX40" fmla="*/ 305577 w 447675"/>
                                      <a:gd name="connsiteY40" fmla="*/ 65590 h 190500"/>
                                      <a:gd name="connsiteX41" fmla="*/ 268430 w 447675"/>
                                      <a:gd name="connsiteY41" fmla="*/ 39872 h 190500"/>
                                      <a:gd name="connsiteX42" fmla="*/ 257952 w 447675"/>
                                      <a:gd name="connsiteY42" fmla="*/ 34157 h 190500"/>
                                      <a:gd name="connsiteX43" fmla="*/ 248427 w 447675"/>
                                      <a:gd name="connsiteY43" fmla="*/ 28442 h 190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447675" h="190500">
                                        <a:moveTo>
                                          <a:pt x="248427" y="28442"/>
                                        </a:moveTo>
                                        <a:cubicBezTo>
                                          <a:pt x="244617" y="26537"/>
                                          <a:pt x="240807" y="24632"/>
                                          <a:pt x="237950" y="23680"/>
                                        </a:cubicBezTo>
                                        <a:lnTo>
                                          <a:pt x="233187" y="21775"/>
                                        </a:lnTo>
                                        <a:lnTo>
                                          <a:pt x="227472" y="18917"/>
                                        </a:lnTo>
                                        <a:cubicBezTo>
                                          <a:pt x="212232" y="13203"/>
                                          <a:pt x="195087" y="8440"/>
                                          <a:pt x="178895" y="7487"/>
                                        </a:cubicBezTo>
                                        <a:cubicBezTo>
                                          <a:pt x="161750" y="6535"/>
                                          <a:pt x="145557" y="7487"/>
                                          <a:pt x="130317" y="11297"/>
                                        </a:cubicBezTo>
                                        <a:cubicBezTo>
                                          <a:pt x="115077" y="15107"/>
                                          <a:pt x="100790" y="19870"/>
                                          <a:pt x="89360" y="25585"/>
                                        </a:cubicBezTo>
                                        <a:cubicBezTo>
                                          <a:pt x="76977" y="31300"/>
                                          <a:pt x="67452" y="37967"/>
                                          <a:pt x="57927" y="44635"/>
                                        </a:cubicBezTo>
                                        <a:cubicBezTo>
                                          <a:pt x="49355" y="51303"/>
                                          <a:pt x="41735" y="57017"/>
                                          <a:pt x="36020" y="62732"/>
                                        </a:cubicBezTo>
                                        <a:cubicBezTo>
                                          <a:pt x="30305" y="68447"/>
                                          <a:pt x="25542" y="72257"/>
                                          <a:pt x="22685" y="76067"/>
                                        </a:cubicBezTo>
                                        <a:cubicBezTo>
                                          <a:pt x="20780" y="77972"/>
                                          <a:pt x="19827" y="78925"/>
                                          <a:pt x="18875" y="79878"/>
                                        </a:cubicBezTo>
                                        <a:cubicBezTo>
                                          <a:pt x="18875" y="80830"/>
                                          <a:pt x="17922" y="80830"/>
                                          <a:pt x="17922" y="80830"/>
                                        </a:cubicBezTo>
                                        <a:cubicBezTo>
                                          <a:pt x="17922" y="80830"/>
                                          <a:pt x="17922" y="80830"/>
                                          <a:pt x="17922" y="81782"/>
                                        </a:cubicBezTo>
                                        <a:cubicBezTo>
                                          <a:pt x="17922" y="81782"/>
                                          <a:pt x="17922" y="81782"/>
                                          <a:pt x="17922" y="81782"/>
                                        </a:cubicBezTo>
                                        <a:lnTo>
                                          <a:pt x="17922" y="81782"/>
                                        </a:lnTo>
                                        <a:cubicBezTo>
                                          <a:pt x="16970" y="82735"/>
                                          <a:pt x="16017" y="83687"/>
                                          <a:pt x="16017" y="84640"/>
                                        </a:cubicBezTo>
                                        <a:cubicBezTo>
                                          <a:pt x="777" y="106547"/>
                                          <a:pt x="5540" y="137980"/>
                                          <a:pt x="27447" y="153220"/>
                                        </a:cubicBezTo>
                                        <a:cubicBezTo>
                                          <a:pt x="49355" y="168460"/>
                                          <a:pt x="79835" y="162745"/>
                                          <a:pt x="95075" y="140837"/>
                                        </a:cubicBezTo>
                                        <a:cubicBezTo>
                                          <a:pt x="96980" y="137980"/>
                                          <a:pt x="98885" y="135122"/>
                                          <a:pt x="99837" y="132265"/>
                                        </a:cubicBezTo>
                                        <a:cubicBezTo>
                                          <a:pt x="100790" y="130360"/>
                                          <a:pt x="101742" y="128455"/>
                                          <a:pt x="103647" y="125597"/>
                                        </a:cubicBezTo>
                                        <a:cubicBezTo>
                                          <a:pt x="109362" y="117978"/>
                                          <a:pt x="117935" y="106547"/>
                                          <a:pt x="130317" y="96070"/>
                                        </a:cubicBezTo>
                                        <a:cubicBezTo>
                                          <a:pt x="142700" y="85592"/>
                                          <a:pt x="158892" y="77020"/>
                                          <a:pt x="178895" y="74162"/>
                                        </a:cubicBezTo>
                                        <a:cubicBezTo>
                                          <a:pt x="188420" y="72257"/>
                                          <a:pt x="199850" y="72257"/>
                                          <a:pt x="211280" y="74162"/>
                                        </a:cubicBezTo>
                                        <a:lnTo>
                                          <a:pt x="215090" y="75115"/>
                                        </a:lnTo>
                                        <a:lnTo>
                                          <a:pt x="219852" y="76067"/>
                                        </a:lnTo>
                                        <a:cubicBezTo>
                                          <a:pt x="223662" y="77020"/>
                                          <a:pt x="226520" y="77972"/>
                                          <a:pt x="229377" y="77972"/>
                                        </a:cubicBezTo>
                                        <a:cubicBezTo>
                                          <a:pt x="232235" y="78925"/>
                                          <a:pt x="236045" y="79878"/>
                                          <a:pt x="238902" y="80830"/>
                                        </a:cubicBezTo>
                                        <a:cubicBezTo>
                                          <a:pt x="241760" y="81782"/>
                                          <a:pt x="245570" y="82735"/>
                                          <a:pt x="248427" y="83687"/>
                                        </a:cubicBezTo>
                                        <a:cubicBezTo>
                                          <a:pt x="260810" y="87497"/>
                                          <a:pt x="273192" y="93212"/>
                                          <a:pt x="285575" y="98928"/>
                                        </a:cubicBezTo>
                                        <a:cubicBezTo>
                                          <a:pt x="297957" y="104642"/>
                                          <a:pt x="309387" y="111310"/>
                                          <a:pt x="320817" y="117978"/>
                                        </a:cubicBezTo>
                                        <a:cubicBezTo>
                                          <a:pt x="343677" y="131312"/>
                                          <a:pt x="364632" y="144647"/>
                                          <a:pt x="382730" y="156078"/>
                                        </a:cubicBezTo>
                                        <a:cubicBezTo>
                                          <a:pt x="392255" y="161792"/>
                                          <a:pt x="400827" y="166555"/>
                                          <a:pt x="408447" y="170365"/>
                                        </a:cubicBezTo>
                                        <a:cubicBezTo>
                                          <a:pt x="416067" y="174175"/>
                                          <a:pt x="422735" y="177985"/>
                                          <a:pt x="428450" y="180842"/>
                                        </a:cubicBezTo>
                                        <a:cubicBezTo>
                                          <a:pt x="434165" y="183700"/>
                                          <a:pt x="438927" y="185605"/>
                                          <a:pt x="441785" y="186557"/>
                                        </a:cubicBezTo>
                                        <a:cubicBezTo>
                                          <a:pt x="444642" y="187510"/>
                                          <a:pt x="446547" y="188462"/>
                                          <a:pt x="446547" y="188462"/>
                                        </a:cubicBezTo>
                                        <a:cubicBezTo>
                                          <a:pt x="446547" y="188462"/>
                                          <a:pt x="444642" y="187510"/>
                                          <a:pt x="441785" y="185605"/>
                                        </a:cubicBezTo>
                                        <a:cubicBezTo>
                                          <a:pt x="438927" y="183700"/>
                                          <a:pt x="435117" y="180842"/>
                                          <a:pt x="430355" y="177032"/>
                                        </a:cubicBezTo>
                                        <a:cubicBezTo>
                                          <a:pt x="425592" y="173222"/>
                                          <a:pt x="419877" y="168460"/>
                                          <a:pt x="413210" y="162745"/>
                                        </a:cubicBezTo>
                                        <a:cubicBezTo>
                                          <a:pt x="406542" y="157030"/>
                                          <a:pt x="399875" y="150362"/>
                                          <a:pt x="391302" y="143695"/>
                                        </a:cubicBezTo>
                                        <a:cubicBezTo>
                                          <a:pt x="376062" y="129407"/>
                                          <a:pt x="357965" y="111310"/>
                                          <a:pt x="337962" y="93212"/>
                                        </a:cubicBezTo>
                                        <a:cubicBezTo>
                                          <a:pt x="327485" y="83687"/>
                                          <a:pt x="317007" y="75115"/>
                                          <a:pt x="305577" y="65590"/>
                                        </a:cubicBezTo>
                                        <a:cubicBezTo>
                                          <a:pt x="294147" y="57017"/>
                                          <a:pt x="281765" y="48445"/>
                                          <a:pt x="268430" y="39872"/>
                                        </a:cubicBezTo>
                                        <a:cubicBezTo>
                                          <a:pt x="264620" y="37967"/>
                                          <a:pt x="261762" y="36062"/>
                                          <a:pt x="257952" y="34157"/>
                                        </a:cubicBezTo>
                                        <a:cubicBezTo>
                                          <a:pt x="255095" y="32253"/>
                                          <a:pt x="252237" y="30347"/>
                                          <a:pt x="248427" y="284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" name="Freeform: Shape 53"/>
                                <wps:cNvSpPr/>
                                <wps:spPr>
                                  <a:xfrm>
                                    <a:off x="2504965" y="1150545"/>
                                    <a:ext cx="247650" cy="104775"/>
                                  </a:xfrm>
                                  <a:custGeom>
                                    <a:avLst/>
                                    <a:gdLst>
                                      <a:gd name="connsiteX0" fmla="*/ 230139 w 247650"/>
                                      <a:gd name="connsiteY0" fmla="*/ 51911 h 104775"/>
                                      <a:gd name="connsiteX1" fmla="*/ 225377 w 247650"/>
                                      <a:gd name="connsiteY1" fmla="*/ 47149 h 104775"/>
                                      <a:gd name="connsiteX2" fmla="*/ 219661 w 247650"/>
                                      <a:gd name="connsiteY2" fmla="*/ 42386 h 104775"/>
                                      <a:gd name="connsiteX3" fmla="*/ 216804 w 247650"/>
                                      <a:gd name="connsiteY3" fmla="*/ 39529 h 104775"/>
                                      <a:gd name="connsiteX4" fmla="*/ 212994 w 247650"/>
                                      <a:gd name="connsiteY4" fmla="*/ 36671 h 104775"/>
                                      <a:gd name="connsiteX5" fmla="*/ 205374 w 247650"/>
                                      <a:gd name="connsiteY5" fmla="*/ 30956 h 104775"/>
                                      <a:gd name="connsiteX6" fmla="*/ 196802 w 247650"/>
                                      <a:gd name="connsiteY6" fmla="*/ 26194 h 104775"/>
                                      <a:gd name="connsiteX7" fmla="*/ 188229 w 247650"/>
                                      <a:gd name="connsiteY7" fmla="*/ 21431 h 104775"/>
                                      <a:gd name="connsiteX8" fmla="*/ 178704 w 247650"/>
                                      <a:gd name="connsiteY8" fmla="*/ 16669 h 104775"/>
                                      <a:gd name="connsiteX9" fmla="*/ 168227 w 247650"/>
                                      <a:gd name="connsiteY9" fmla="*/ 12859 h 104775"/>
                                      <a:gd name="connsiteX10" fmla="*/ 146319 w 247650"/>
                                      <a:gd name="connsiteY10" fmla="*/ 8096 h 104775"/>
                                      <a:gd name="connsiteX11" fmla="*/ 123459 w 247650"/>
                                      <a:gd name="connsiteY11" fmla="*/ 7144 h 104775"/>
                                      <a:gd name="connsiteX12" fmla="*/ 100599 w 247650"/>
                                      <a:gd name="connsiteY12" fmla="*/ 10001 h 104775"/>
                                      <a:gd name="connsiteX13" fmla="*/ 79644 w 247650"/>
                                      <a:gd name="connsiteY13" fmla="*/ 15716 h 104775"/>
                                      <a:gd name="connsiteX14" fmla="*/ 61546 w 247650"/>
                                      <a:gd name="connsiteY14" fmla="*/ 23336 h 104775"/>
                                      <a:gd name="connsiteX15" fmla="*/ 47259 w 247650"/>
                                      <a:gd name="connsiteY15" fmla="*/ 30956 h 104775"/>
                                      <a:gd name="connsiteX16" fmla="*/ 36782 w 247650"/>
                                      <a:gd name="connsiteY16" fmla="*/ 37624 h 104775"/>
                                      <a:gd name="connsiteX17" fmla="*/ 30114 w 247650"/>
                                      <a:gd name="connsiteY17" fmla="*/ 43339 h 104775"/>
                                      <a:gd name="connsiteX18" fmla="*/ 29161 w 247650"/>
                                      <a:gd name="connsiteY18" fmla="*/ 44291 h 104775"/>
                                      <a:gd name="connsiteX19" fmla="*/ 28209 w 247650"/>
                                      <a:gd name="connsiteY19" fmla="*/ 45244 h 104775"/>
                                      <a:gd name="connsiteX20" fmla="*/ 27257 w 247650"/>
                                      <a:gd name="connsiteY20" fmla="*/ 46196 h 104775"/>
                                      <a:gd name="connsiteX21" fmla="*/ 12969 w 247650"/>
                                      <a:gd name="connsiteY21" fmla="*/ 96679 h 104775"/>
                                      <a:gd name="connsiteX22" fmla="*/ 62499 w 247650"/>
                                      <a:gd name="connsiteY22" fmla="*/ 79534 h 104775"/>
                                      <a:gd name="connsiteX23" fmla="*/ 64404 w 247650"/>
                                      <a:gd name="connsiteY23" fmla="*/ 77629 h 104775"/>
                                      <a:gd name="connsiteX24" fmla="*/ 67261 w 247650"/>
                                      <a:gd name="connsiteY24" fmla="*/ 73819 h 104775"/>
                                      <a:gd name="connsiteX25" fmla="*/ 73929 w 247650"/>
                                      <a:gd name="connsiteY25" fmla="*/ 67151 h 104775"/>
                                      <a:gd name="connsiteX26" fmla="*/ 83454 w 247650"/>
                                      <a:gd name="connsiteY26" fmla="*/ 58579 h 104775"/>
                                      <a:gd name="connsiteX27" fmla="*/ 110124 w 247650"/>
                                      <a:gd name="connsiteY27" fmla="*/ 42386 h 104775"/>
                                      <a:gd name="connsiteX28" fmla="*/ 127269 w 247650"/>
                                      <a:gd name="connsiteY28" fmla="*/ 36671 h 104775"/>
                                      <a:gd name="connsiteX29" fmla="*/ 145367 w 247650"/>
                                      <a:gd name="connsiteY29" fmla="*/ 33814 h 104775"/>
                                      <a:gd name="connsiteX30" fmla="*/ 164417 w 247650"/>
                                      <a:gd name="connsiteY30" fmla="*/ 33814 h 104775"/>
                                      <a:gd name="connsiteX31" fmla="*/ 173942 w 247650"/>
                                      <a:gd name="connsiteY31" fmla="*/ 34766 h 104775"/>
                                      <a:gd name="connsiteX32" fmla="*/ 183467 w 247650"/>
                                      <a:gd name="connsiteY32" fmla="*/ 36671 h 104775"/>
                                      <a:gd name="connsiteX33" fmla="*/ 192039 w 247650"/>
                                      <a:gd name="connsiteY33" fmla="*/ 39529 h 104775"/>
                                      <a:gd name="connsiteX34" fmla="*/ 200611 w 247650"/>
                                      <a:gd name="connsiteY34" fmla="*/ 42386 h 104775"/>
                                      <a:gd name="connsiteX35" fmla="*/ 208232 w 247650"/>
                                      <a:gd name="connsiteY35" fmla="*/ 46196 h 104775"/>
                                      <a:gd name="connsiteX36" fmla="*/ 212042 w 247650"/>
                                      <a:gd name="connsiteY36" fmla="*/ 48101 h 104775"/>
                                      <a:gd name="connsiteX37" fmla="*/ 215852 w 247650"/>
                                      <a:gd name="connsiteY37" fmla="*/ 50006 h 104775"/>
                                      <a:gd name="connsiteX38" fmla="*/ 222519 w 247650"/>
                                      <a:gd name="connsiteY38" fmla="*/ 53816 h 104775"/>
                                      <a:gd name="connsiteX39" fmla="*/ 228234 w 247650"/>
                                      <a:gd name="connsiteY39" fmla="*/ 57626 h 104775"/>
                                      <a:gd name="connsiteX40" fmla="*/ 237759 w 247650"/>
                                      <a:gd name="connsiteY40" fmla="*/ 63341 h 104775"/>
                                      <a:gd name="connsiteX41" fmla="*/ 245379 w 247650"/>
                                      <a:gd name="connsiteY41" fmla="*/ 69056 h 104775"/>
                                      <a:gd name="connsiteX42" fmla="*/ 238711 w 247650"/>
                                      <a:gd name="connsiteY42" fmla="*/ 62389 h 104775"/>
                                      <a:gd name="connsiteX43" fmla="*/ 230139 w 247650"/>
                                      <a:gd name="connsiteY43" fmla="*/ 51911 h 1047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47650" h="104775">
                                        <a:moveTo>
                                          <a:pt x="230139" y="51911"/>
                                        </a:moveTo>
                                        <a:cubicBezTo>
                                          <a:pt x="228234" y="50006"/>
                                          <a:pt x="227282" y="49054"/>
                                          <a:pt x="225377" y="47149"/>
                                        </a:cubicBezTo>
                                        <a:cubicBezTo>
                                          <a:pt x="223471" y="45244"/>
                                          <a:pt x="221567" y="44291"/>
                                          <a:pt x="219661" y="42386"/>
                                        </a:cubicBezTo>
                                        <a:cubicBezTo>
                                          <a:pt x="218709" y="41434"/>
                                          <a:pt x="217757" y="40481"/>
                                          <a:pt x="216804" y="39529"/>
                                        </a:cubicBezTo>
                                        <a:cubicBezTo>
                                          <a:pt x="215852" y="38576"/>
                                          <a:pt x="214899" y="37624"/>
                                          <a:pt x="212994" y="36671"/>
                                        </a:cubicBezTo>
                                        <a:cubicBezTo>
                                          <a:pt x="211089" y="34766"/>
                                          <a:pt x="208232" y="32861"/>
                                          <a:pt x="205374" y="30956"/>
                                        </a:cubicBezTo>
                                        <a:cubicBezTo>
                                          <a:pt x="202517" y="29051"/>
                                          <a:pt x="199659" y="27146"/>
                                          <a:pt x="196802" y="26194"/>
                                        </a:cubicBezTo>
                                        <a:cubicBezTo>
                                          <a:pt x="193944" y="24289"/>
                                          <a:pt x="191086" y="23336"/>
                                          <a:pt x="188229" y="21431"/>
                                        </a:cubicBezTo>
                                        <a:cubicBezTo>
                                          <a:pt x="185371" y="19526"/>
                                          <a:pt x="181561" y="18574"/>
                                          <a:pt x="178704" y="16669"/>
                                        </a:cubicBezTo>
                                        <a:cubicBezTo>
                                          <a:pt x="174894" y="15716"/>
                                          <a:pt x="172036" y="13811"/>
                                          <a:pt x="168227" y="12859"/>
                                        </a:cubicBezTo>
                                        <a:cubicBezTo>
                                          <a:pt x="161559" y="10954"/>
                                          <a:pt x="153939" y="9049"/>
                                          <a:pt x="146319" y="8096"/>
                                        </a:cubicBezTo>
                                        <a:cubicBezTo>
                                          <a:pt x="138699" y="7144"/>
                                          <a:pt x="131079" y="7144"/>
                                          <a:pt x="123459" y="7144"/>
                                        </a:cubicBezTo>
                                        <a:cubicBezTo>
                                          <a:pt x="115839" y="7144"/>
                                          <a:pt x="108219" y="8096"/>
                                          <a:pt x="100599" y="10001"/>
                                        </a:cubicBezTo>
                                        <a:cubicBezTo>
                                          <a:pt x="92979" y="11906"/>
                                          <a:pt x="86311" y="13811"/>
                                          <a:pt x="79644" y="15716"/>
                                        </a:cubicBezTo>
                                        <a:cubicBezTo>
                                          <a:pt x="72976" y="17621"/>
                                          <a:pt x="67261" y="20479"/>
                                          <a:pt x="61546" y="23336"/>
                                        </a:cubicBezTo>
                                        <a:cubicBezTo>
                                          <a:pt x="55832" y="26194"/>
                                          <a:pt x="51069" y="29051"/>
                                          <a:pt x="47259" y="30956"/>
                                        </a:cubicBezTo>
                                        <a:cubicBezTo>
                                          <a:pt x="43449" y="33814"/>
                                          <a:pt x="39639" y="35719"/>
                                          <a:pt x="36782" y="37624"/>
                                        </a:cubicBezTo>
                                        <a:cubicBezTo>
                                          <a:pt x="33924" y="39529"/>
                                          <a:pt x="32019" y="41434"/>
                                          <a:pt x="30114" y="43339"/>
                                        </a:cubicBezTo>
                                        <a:cubicBezTo>
                                          <a:pt x="30114" y="43339"/>
                                          <a:pt x="29161" y="44291"/>
                                          <a:pt x="29161" y="44291"/>
                                        </a:cubicBezTo>
                                        <a:cubicBezTo>
                                          <a:pt x="29161" y="44291"/>
                                          <a:pt x="28209" y="45244"/>
                                          <a:pt x="28209" y="45244"/>
                                        </a:cubicBezTo>
                                        <a:cubicBezTo>
                                          <a:pt x="28209" y="45244"/>
                                          <a:pt x="27257" y="46196"/>
                                          <a:pt x="27257" y="46196"/>
                                        </a:cubicBezTo>
                                        <a:cubicBezTo>
                                          <a:pt x="9159" y="59531"/>
                                          <a:pt x="586" y="86201"/>
                                          <a:pt x="12969" y="96679"/>
                                        </a:cubicBezTo>
                                        <a:cubicBezTo>
                                          <a:pt x="27257" y="109061"/>
                                          <a:pt x="47259" y="97631"/>
                                          <a:pt x="62499" y="79534"/>
                                        </a:cubicBezTo>
                                        <a:cubicBezTo>
                                          <a:pt x="63451" y="78581"/>
                                          <a:pt x="63451" y="77629"/>
                                          <a:pt x="64404" y="77629"/>
                                        </a:cubicBezTo>
                                        <a:cubicBezTo>
                                          <a:pt x="65357" y="76676"/>
                                          <a:pt x="66309" y="75724"/>
                                          <a:pt x="67261" y="73819"/>
                                        </a:cubicBezTo>
                                        <a:cubicBezTo>
                                          <a:pt x="69167" y="71914"/>
                                          <a:pt x="71071" y="70009"/>
                                          <a:pt x="73929" y="67151"/>
                                        </a:cubicBezTo>
                                        <a:cubicBezTo>
                                          <a:pt x="76786" y="64294"/>
                                          <a:pt x="79644" y="61436"/>
                                          <a:pt x="83454" y="58579"/>
                                        </a:cubicBezTo>
                                        <a:cubicBezTo>
                                          <a:pt x="90121" y="52864"/>
                                          <a:pt x="99646" y="47149"/>
                                          <a:pt x="110124" y="42386"/>
                                        </a:cubicBezTo>
                                        <a:cubicBezTo>
                                          <a:pt x="114886" y="39529"/>
                                          <a:pt x="120601" y="38576"/>
                                          <a:pt x="127269" y="36671"/>
                                        </a:cubicBezTo>
                                        <a:cubicBezTo>
                                          <a:pt x="132984" y="35719"/>
                                          <a:pt x="139652" y="33814"/>
                                          <a:pt x="145367" y="33814"/>
                                        </a:cubicBezTo>
                                        <a:cubicBezTo>
                                          <a:pt x="152034" y="32861"/>
                                          <a:pt x="157749" y="33814"/>
                                          <a:pt x="164417" y="33814"/>
                                        </a:cubicBezTo>
                                        <a:cubicBezTo>
                                          <a:pt x="167274" y="33814"/>
                                          <a:pt x="171084" y="34766"/>
                                          <a:pt x="173942" y="34766"/>
                                        </a:cubicBezTo>
                                        <a:cubicBezTo>
                                          <a:pt x="176799" y="35719"/>
                                          <a:pt x="179657" y="35719"/>
                                          <a:pt x="183467" y="36671"/>
                                        </a:cubicBezTo>
                                        <a:cubicBezTo>
                                          <a:pt x="186324" y="37624"/>
                                          <a:pt x="189182" y="38576"/>
                                          <a:pt x="192039" y="39529"/>
                                        </a:cubicBezTo>
                                        <a:cubicBezTo>
                                          <a:pt x="194896" y="40481"/>
                                          <a:pt x="197754" y="41434"/>
                                          <a:pt x="200611" y="42386"/>
                                        </a:cubicBezTo>
                                        <a:cubicBezTo>
                                          <a:pt x="203469" y="43339"/>
                                          <a:pt x="206327" y="44291"/>
                                          <a:pt x="208232" y="46196"/>
                                        </a:cubicBezTo>
                                        <a:cubicBezTo>
                                          <a:pt x="209184" y="47149"/>
                                          <a:pt x="211089" y="47149"/>
                                          <a:pt x="212042" y="48101"/>
                                        </a:cubicBezTo>
                                        <a:cubicBezTo>
                                          <a:pt x="212994" y="49054"/>
                                          <a:pt x="213946" y="49054"/>
                                          <a:pt x="215852" y="50006"/>
                                        </a:cubicBezTo>
                                        <a:cubicBezTo>
                                          <a:pt x="217757" y="50959"/>
                                          <a:pt x="220614" y="51911"/>
                                          <a:pt x="222519" y="53816"/>
                                        </a:cubicBezTo>
                                        <a:cubicBezTo>
                                          <a:pt x="224424" y="54769"/>
                                          <a:pt x="226329" y="55721"/>
                                          <a:pt x="228234" y="57626"/>
                                        </a:cubicBezTo>
                                        <a:cubicBezTo>
                                          <a:pt x="232044" y="59531"/>
                                          <a:pt x="234902" y="61436"/>
                                          <a:pt x="237759" y="63341"/>
                                        </a:cubicBezTo>
                                        <a:cubicBezTo>
                                          <a:pt x="242521" y="67151"/>
                                          <a:pt x="245379" y="69056"/>
                                          <a:pt x="245379" y="69056"/>
                                        </a:cubicBezTo>
                                        <a:cubicBezTo>
                                          <a:pt x="245379" y="69056"/>
                                          <a:pt x="242521" y="66199"/>
                                          <a:pt x="238711" y="62389"/>
                                        </a:cubicBezTo>
                                        <a:cubicBezTo>
                                          <a:pt x="235854" y="57626"/>
                                          <a:pt x="232996" y="54769"/>
                                          <a:pt x="230139" y="519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" name="Freeform: Shape 58"/>
                                <wps:cNvSpPr/>
                                <wps:spPr>
                                  <a:xfrm>
                                    <a:off x="3465860" y="617008"/>
                                    <a:ext cx="200025" cy="161925"/>
                                  </a:xfrm>
                                  <a:custGeom>
                                    <a:avLst/>
                                    <a:gdLst>
                                      <a:gd name="connsiteX0" fmla="*/ 156021 w 200025"/>
                                      <a:gd name="connsiteY0" fmla="*/ 157776 h 161925"/>
                                      <a:gd name="connsiteX1" fmla="*/ 159831 w 200025"/>
                                      <a:gd name="connsiteY1" fmla="*/ 157776 h 161925"/>
                                      <a:gd name="connsiteX2" fmla="*/ 167451 w 200025"/>
                                      <a:gd name="connsiteY2" fmla="*/ 156824 h 161925"/>
                                      <a:gd name="connsiteX3" fmla="*/ 174119 w 200025"/>
                                      <a:gd name="connsiteY3" fmla="*/ 155871 h 161925"/>
                                      <a:gd name="connsiteX4" fmla="*/ 184596 w 200025"/>
                                      <a:gd name="connsiteY4" fmla="*/ 153967 h 161925"/>
                                      <a:gd name="connsiteX5" fmla="*/ 193169 w 200025"/>
                                      <a:gd name="connsiteY5" fmla="*/ 152062 h 161925"/>
                                      <a:gd name="connsiteX6" fmla="*/ 183644 w 200025"/>
                                      <a:gd name="connsiteY6" fmla="*/ 152062 h 161925"/>
                                      <a:gd name="connsiteX7" fmla="*/ 173166 w 200025"/>
                                      <a:gd name="connsiteY7" fmla="*/ 152062 h 161925"/>
                                      <a:gd name="connsiteX8" fmla="*/ 166499 w 200025"/>
                                      <a:gd name="connsiteY8" fmla="*/ 152062 h 161925"/>
                                      <a:gd name="connsiteX9" fmla="*/ 159831 w 200025"/>
                                      <a:gd name="connsiteY9" fmla="*/ 151109 h 161925"/>
                                      <a:gd name="connsiteX10" fmla="*/ 156021 w 200025"/>
                                      <a:gd name="connsiteY10" fmla="*/ 151109 h 161925"/>
                                      <a:gd name="connsiteX11" fmla="*/ 152211 w 200025"/>
                                      <a:gd name="connsiteY11" fmla="*/ 150156 h 161925"/>
                                      <a:gd name="connsiteX12" fmla="*/ 144591 w 200025"/>
                                      <a:gd name="connsiteY12" fmla="*/ 148251 h 161925"/>
                                      <a:gd name="connsiteX13" fmla="*/ 136019 w 200025"/>
                                      <a:gd name="connsiteY13" fmla="*/ 146346 h 161925"/>
                                      <a:gd name="connsiteX14" fmla="*/ 127446 w 200025"/>
                                      <a:gd name="connsiteY14" fmla="*/ 143489 h 161925"/>
                                      <a:gd name="connsiteX15" fmla="*/ 118874 w 200025"/>
                                      <a:gd name="connsiteY15" fmla="*/ 140631 h 161925"/>
                                      <a:gd name="connsiteX16" fmla="*/ 110301 w 200025"/>
                                      <a:gd name="connsiteY16" fmla="*/ 136821 h 161925"/>
                                      <a:gd name="connsiteX17" fmla="*/ 95061 w 200025"/>
                                      <a:gd name="connsiteY17" fmla="*/ 126344 h 161925"/>
                                      <a:gd name="connsiteX18" fmla="*/ 82679 w 200025"/>
                                      <a:gd name="connsiteY18" fmla="*/ 113962 h 161925"/>
                                      <a:gd name="connsiteX19" fmla="*/ 72201 w 200025"/>
                                      <a:gd name="connsiteY19" fmla="*/ 100626 h 161925"/>
                                      <a:gd name="connsiteX20" fmla="*/ 59819 w 200025"/>
                                      <a:gd name="connsiteY20" fmla="*/ 73956 h 161925"/>
                                      <a:gd name="connsiteX21" fmla="*/ 56961 w 200025"/>
                                      <a:gd name="connsiteY21" fmla="*/ 62526 h 161925"/>
                                      <a:gd name="connsiteX22" fmla="*/ 55056 w 200025"/>
                                      <a:gd name="connsiteY22" fmla="*/ 53954 h 161925"/>
                                      <a:gd name="connsiteX23" fmla="*/ 55056 w 200025"/>
                                      <a:gd name="connsiteY23" fmla="*/ 50144 h 161925"/>
                                      <a:gd name="connsiteX24" fmla="*/ 55056 w 200025"/>
                                      <a:gd name="connsiteY24" fmla="*/ 47287 h 161925"/>
                                      <a:gd name="connsiteX25" fmla="*/ 25529 w 200025"/>
                                      <a:gd name="connsiteY25" fmla="*/ 7281 h 161925"/>
                                      <a:gd name="connsiteX26" fmla="*/ 10289 w 200025"/>
                                      <a:gd name="connsiteY26" fmla="*/ 54906 h 161925"/>
                                      <a:gd name="connsiteX27" fmla="*/ 10289 w 200025"/>
                                      <a:gd name="connsiteY27" fmla="*/ 55859 h 161925"/>
                                      <a:gd name="connsiteX28" fmla="*/ 10289 w 200025"/>
                                      <a:gd name="connsiteY28" fmla="*/ 56812 h 161925"/>
                                      <a:gd name="connsiteX29" fmla="*/ 10289 w 200025"/>
                                      <a:gd name="connsiteY29" fmla="*/ 57764 h 161925"/>
                                      <a:gd name="connsiteX30" fmla="*/ 13146 w 200025"/>
                                      <a:gd name="connsiteY30" fmla="*/ 65384 h 161925"/>
                                      <a:gd name="connsiteX31" fmla="*/ 17909 w 200025"/>
                                      <a:gd name="connsiteY31" fmla="*/ 76814 h 161925"/>
                                      <a:gd name="connsiteX32" fmla="*/ 25529 w 200025"/>
                                      <a:gd name="connsiteY32" fmla="*/ 90149 h 161925"/>
                                      <a:gd name="connsiteX33" fmla="*/ 36006 w 200025"/>
                                      <a:gd name="connsiteY33" fmla="*/ 105389 h 161925"/>
                                      <a:gd name="connsiteX34" fmla="*/ 49341 w 200025"/>
                                      <a:gd name="connsiteY34" fmla="*/ 120629 h 161925"/>
                                      <a:gd name="connsiteX35" fmla="*/ 65534 w 200025"/>
                                      <a:gd name="connsiteY35" fmla="*/ 134917 h 161925"/>
                                      <a:gd name="connsiteX36" fmla="*/ 84584 w 200025"/>
                                      <a:gd name="connsiteY36" fmla="*/ 146346 h 161925"/>
                                      <a:gd name="connsiteX37" fmla="*/ 104586 w 200025"/>
                                      <a:gd name="connsiteY37" fmla="*/ 153967 h 161925"/>
                                      <a:gd name="connsiteX38" fmla="*/ 115064 w 200025"/>
                                      <a:gd name="connsiteY38" fmla="*/ 156824 h 161925"/>
                                      <a:gd name="connsiteX39" fmla="*/ 124589 w 200025"/>
                                      <a:gd name="connsiteY39" fmla="*/ 158729 h 161925"/>
                                      <a:gd name="connsiteX40" fmla="*/ 134114 w 200025"/>
                                      <a:gd name="connsiteY40" fmla="*/ 159681 h 161925"/>
                                      <a:gd name="connsiteX41" fmla="*/ 143639 w 200025"/>
                                      <a:gd name="connsiteY41" fmla="*/ 159681 h 161925"/>
                                      <a:gd name="connsiteX42" fmla="*/ 152211 w 200025"/>
                                      <a:gd name="connsiteY42" fmla="*/ 159681 h 161925"/>
                                      <a:gd name="connsiteX43" fmla="*/ 156021 w 200025"/>
                                      <a:gd name="connsiteY43" fmla="*/ 157776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00025" h="161925">
                                        <a:moveTo>
                                          <a:pt x="156021" y="157776"/>
                                        </a:moveTo>
                                        <a:cubicBezTo>
                                          <a:pt x="156974" y="157776"/>
                                          <a:pt x="158879" y="157776"/>
                                          <a:pt x="159831" y="157776"/>
                                        </a:cubicBezTo>
                                        <a:cubicBezTo>
                                          <a:pt x="162689" y="157776"/>
                                          <a:pt x="164594" y="156824"/>
                                          <a:pt x="167451" y="156824"/>
                                        </a:cubicBezTo>
                                        <a:cubicBezTo>
                                          <a:pt x="169356" y="156824"/>
                                          <a:pt x="172214" y="155871"/>
                                          <a:pt x="174119" y="155871"/>
                                        </a:cubicBezTo>
                                        <a:cubicBezTo>
                                          <a:pt x="177929" y="154919"/>
                                          <a:pt x="181739" y="154919"/>
                                          <a:pt x="184596" y="153967"/>
                                        </a:cubicBezTo>
                                        <a:cubicBezTo>
                                          <a:pt x="190311" y="153014"/>
                                          <a:pt x="193169" y="152062"/>
                                          <a:pt x="193169" y="152062"/>
                                        </a:cubicBezTo>
                                        <a:cubicBezTo>
                                          <a:pt x="193169" y="152062"/>
                                          <a:pt x="189359" y="152062"/>
                                          <a:pt x="183644" y="152062"/>
                                        </a:cubicBezTo>
                                        <a:cubicBezTo>
                                          <a:pt x="180786" y="152062"/>
                                          <a:pt x="176976" y="152062"/>
                                          <a:pt x="173166" y="152062"/>
                                        </a:cubicBezTo>
                                        <a:cubicBezTo>
                                          <a:pt x="171261" y="152062"/>
                                          <a:pt x="169356" y="152062"/>
                                          <a:pt x="166499" y="152062"/>
                                        </a:cubicBezTo>
                                        <a:cubicBezTo>
                                          <a:pt x="164594" y="152062"/>
                                          <a:pt x="161736" y="151109"/>
                                          <a:pt x="159831" y="151109"/>
                                        </a:cubicBezTo>
                                        <a:cubicBezTo>
                                          <a:pt x="158879" y="151109"/>
                                          <a:pt x="156974" y="151109"/>
                                          <a:pt x="156021" y="151109"/>
                                        </a:cubicBezTo>
                                        <a:cubicBezTo>
                                          <a:pt x="155069" y="151109"/>
                                          <a:pt x="153164" y="151109"/>
                                          <a:pt x="152211" y="150156"/>
                                        </a:cubicBezTo>
                                        <a:cubicBezTo>
                                          <a:pt x="149354" y="149204"/>
                                          <a:pt x="146496" y="149204"/>
                                          <a:pt x="144591" y="148251"/>
                                        </a:cubicBezTo>
                                        <a:cubicBezTo>
                                          <a:pt x="141734" y="147299"/>
                                          <a:pt x="138876" y="147299"/>
                                          <a:pt x="136019" y="146346"/>
                                        </a:cubicBezTo>
                                        <a:cubicBezTo>
                                          <a:pt x="133161" y="145394"/>
                                          <a:pt x="130304" y="144442"/>
                                          <a:pt x="127446" y="143489"/>
                                        </a:cubicBezTo>
                                        <a:cubicBezTo>
                                          <a:pt x="124589" y="142537"/>
                                          <a:pt x="121731" y="141584"/>
                                          <a:pt x="118874" y="140631"/>
                                        </a:cubicBezTo>
                                        <a:cubicBezTo>
                                          <a:pt x="116016" y="139679"/>
                                          <a:pt x="113159" y="137774"/>
                                          <a:pt x="110301" y="136821"/>
                                        </a:cubicBezTo>
                                        <a:cubicBezTo>
                                          <a:pt x="104586" y="133964"/>
                                          <a:pt x="99824" y="130154"/>
                                          <a:pt x="95061" y="126344"/>
                                        </a:cubicBezTo>
                                        <a:cubicBezTo>
                                          <a:pt x="90299" y="122534"/>
                                          <a:pt x="86489" y="118724"/>
                                          <a:pt x="82679" y="113962"/>
                                        </a:cubicBezTo>
                                        <a:cubicBezTo>
                                          <a:pt x="78869" y="109199"/>
                                          <a:pt x="75059" y="105389"/>
                                          <a:pt x="72201" y="100626"/>
                                        </a:cubicBezTo>
                                        <a:cubicBezTo>
                                          <a:pt x="66486" y="91101"/>
                                          <a:pt x="62676" y="81576"/>
                                          <a:pt x="59819" y="73956"/>
                                        </a:cubicBezTo>
                                        <a:cubicBezTo>
                                          <a:pt x="58866" y="70146"/>
                                          <a:pt x="57914" y="66337"/>
                                          <a:pt x="56961" y="62526"/>
                                        </a:cubicBezTo>
                                        <a:cubicBezTo>
                                          <a:pt x="56009" y="58717"/>
                                          <a:pt x="56009" y="55859"/>
                                          <a:pt x="55056" y="53954"/>
                                        </a:cubicBezTo>
                                        <a:cubicBezTo>
                                          <a:pt x="55056" y="52049"/>
                                          <a:pt x="55056" y="51096"/>
                                          <a:pt x="55056" y="50144"/>
                                        </a:cubicBezTo>
                                        <a:cubicBezTo>
                                          <a:pt x="55056" y="49192"/>
                                          <a:pt x="55056" y="48239"/>
                                          <a:pt x="55056" y="47287"/>
                                        </a:cubicBezTo>
                                        <a:cubicBezTo>
                                          <a:pt x="53151" y="23474"/>
                                          <a:pt x="43626" y="5376"/>
                                          <a:pt x="25529" y="7281"/>
                                        </a:cubicBezTo>
                                        <a:cubicBezTo>
                                          <a:pt x="9336" y="9187"/>
                                          <a:pt x="2669" y="34904"/>
                                          <a:pt x="10289" y="54906"/>
                                        </a:cubicBezTo>
                                        <a:cubicBezTo>
                                          <a:pt x="10289" y="54906"/>
                                          <a:pt x="10289" y="54906"/>
                                          <a:pt x="10289" y="55859"/>
                                        </a:cubicBezTo>
                                        <a:cubicBezTo>
                                          <a:pt x="10289" y="55859"/>
                                          <a:pt x="10289" y="56812"/>
                                          <a:pt x="10289" y="56812"/>
                                        </a:cubicBezTo>
                                        <a:cubicBezTo>
                                          <a:pt x="10289" y="56812"/>
                                          <a:pt x="10289" y="57764"/>
                                          <a:pt x="10289" y="57764"/>
                                        </a:cubicBezTo>
                                        <a:cubicBezTo>
                                          <a:pt x="11241" y="59669"/>
                                          <a:pt x="11241" y="62526"/>
                                          <a:pt x="13146" y="65384"/>
                                        </a:cubicBezTo>
                                        <a:cubicBezTo>
                                          <a:pt x="14099" y="68242"/>
                                          <a:pt x="16004" y="72051"/>
                                          <a:pt x="17909" y="76814"/>
                                        </a:cubicBezTo>
                                        <a:cubicBezTo>
                                          <a:pt x="19814" y="80624"/>
                                          <a:pt x="21719" y="85387"/>
                                          <a:pt x="25529" y="90149"/>
                                        </a:cubicBezTo>
                                        <a:cubicBezTo>
                                          <a:pt x="28386" y="94912"/>
                                          <a:pt x="31244" y="100626"/>
                                          <a:pt x="36006" y="105389"/>
                                        </a:cubicBezTo>
                                        <a:cubicBezTo>
                                          <a:pt x="39816" y="111104"/>
                                          <a:pt x="44579" y="115867"/>
                                          <a:pt x="49341" y="120629"/>
                                        </a:cubicBezTo>
                                        <a:cubicBezTo>
                                          <a:pt x="54104" y="125392"/>
                                          <a:pt x="59819" y="130154"/>
                                          <a:pt x="65534" y="134917"/>
                                        </a:cubicBezTo>
                                        <a:cubicBezTo>
                                          <a:pt x="71249" y="138726"/>
                                          <a:pt x="77916" y="143489"/>
                                          <a:pt x="84584" y="146346"/>
                                        </a:cubicBezTo>
                                        <a:cubicBezTo>
                                          <a:pt x="91251" y="149204"/>
                                          <a:pt x="97919" y="152062"/>
                                          <a:pt x="104586" y="153967"/>
                                        </a:cubicBezTo>
                                        <a:cubicBezTo>
                                          <a:pt x="108396" y="154919"/>
                                          <a:pt x="111254" y="155871"/>
                                          <a:pt x="115064" y="156824"/>
                                        </a:cubicBezTo>
                                        <a:cubicBezTo>
                                          <a:pt x="118874" y="157776"/>
                                          <a:pt x="121731" y="157776"/>
                                          <a:pt x="124589" y="158729"/>
                                        </a:cubicBezTo>
                                        <a:cubicBezTo>
                                          <a:pt x="127446" y="158729"/>
                                          <a:pt x="131256" y="159681"/>
                                          <a:pt x="134114" y="159681"/>
                                        </a:cubicBezTo>
                                        <a:cubicBezTo>
                                          <a:pt x="136971" y="159681"/>
                                          <a:pt x="140781" y="159681"/>
                                          <a:pt x="143639" y="159681"/>
                                        </a:cubicBezTo>
                                        <a:cubicBezTo>
                                          <a:pt x="146496" y="159681"/>
                                          <a:pt x="149354" y="159681"/>
                                          <a:pt x="152211" y="159681"/>
                                        </a:cubicBezTo>
                                        <a:cubicBezTo>
                                          <a:pt x="154116" y="157776"/>
                                          <a:pt x="155069" y="157776"/>
                                          <a:pt x="156021" y="1577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" name="Freeform: Shape 63"/>
                                <wps:cNvSpPr/>
                                <wps:spPr>
                                  <a:xfrm>
                                    <a:off x="3459330" y="782880"/>
                                    <a:ext cx="161925" cy="133350"/>
                                  </a:xfrm>
                                  <a:custGeom>
                                    <a:avLst/>
                                    <a:gdLst>
                                      <a:gd name="connsiteX0" fmla="*/ 138739 w 161925"/>
                                      <a:gd name="connsiteY0" fmla="*/ 8096 h 133350"/>
                                      <a:gd name="connsiteX1" fmla="*/ 133024 w 161925"/>
                                      <a:gd name="connsiteY1" fmla="*/ 7144 h 133350"/>
                                      <a:gd name="connsiteX2" fmla="*/ 127309 w 161925"/>
                                      <a:gd name="connsiteY2" fmla="*/ 7144 h 133350"/>
                                      <a:gd name="connsiteX3" fmla="*/ 124451 w 161925"/>
                                      <a:gd name="connsiteY3" fmla="*/ 7144 h 133350"/>
                                      <a:gd name="connsiteX4" fmla="*/ 121593 w 161925"/>
                                      <a:gd name="connsiteY4" fmla="*/ 7144 h 133350"/>
                                      <a:gd name="connsiteX5" fmla="*/ 114926 w 161925"/>
                                      <a:gd name="connsiteY5" fmla="*/ 7144 h 133350"/>
                                      <a:gd name="connsiteX6" fmla="*/ 107306 w 161925"/>
                                      <a:gd name="connsiteY6" fmla="*/ 7144 h 133350"/>
                                      <a:gd name="connsiteX7" fmla="*/ 99686 w 161925"/>
                                      <a:gd name="connsiteY7" fmla="*/ 8096 h 133350"/>
                                      <a:gd name="connsiteX8" fmla="*/ 92066 w 161925"/>
                                      <a:gd name="connsiteY8" fmla="*/ 10001 h 133350"/>
                                      <a:gd name="connsiteX9" fmla="*/ 83493 w 161925"/>
                                      <a:gd name="connsiteY9" fmla="*/ 11906 h 133350"/>
                                      <a:gd name="connsiteX10" fmla="*/ 67301 w 161925"/>
                                      <a:gd name="connsiteY10" fmla="*/ 18573 h 133350"/>
                                      <a:gd name="connsiteX11" fmla="*/ 52061 w 161925"/>
                                      <a:gd name="connsiteY11" fmla="*/ 28098 h 133350"/>
                                      <a:gd name="connsiteX12" fmla="*/ 38726 w 161925"/>
                                      <a:gd name="connsiteY12" fmla="*/ 40481 h 133350"/>
                                      <a:gd name="connsiteX13" fmla="*/ 28249 w 161925"/>
                                      <a:gd name="connsiteY13" fmla="*/ 53816 h 133350"/>
                                      <a:gd name="connsiteX14" fmla="*/ 20629 w 161925"/>
                                      <a:gd name="connsiteY14" fmla="*/ 66198 h 133350"/>
                                      <a:gd name="connsiteX15" fmla="*/ 14914 w 161925"/>
                                      <a:gd name="connsiteY15" fmla="*/ 77628 h 133350"/>
                                      <a:gd name="connsiteX16" fmla="*/ 11104 w 161925"/>
                                      <a:gd name="connsiteY16" fmla="*/ 87153 h 133350"/>
                                      <a:gd name="connsiteX17" fmla="*/ 9199 w 161925"/>
                                      <a:gd name="connsiteY17" fmla="*/ 93821 h 133350"/>
                                      <a:gd name="connsiteX18" fmla="*/ 9199 w 161925"/>
                                      <a:gd name="connsiteY18" fmla="*/ 94773 h 133350"/>
                                      <a:gd name="connsiteX19" fmla="*/ 9199 w 161925"/>
                                      <a:gd name="connsiteY19" fmla="*/ 95726 h 133350"/>
                                      <a:gd name="connsiteX20" fmla="*/ 9199 w 161925"/>
                                      <a:gd name="connsiteY20" fmla="*/ 96678 h 133350"/>
                                      <a:gd name="connsiteX21" fmla="*/ 23486 w 161925"/>
                                      <a:gd name="connsiteY21" fmla="*/ 134778 h 133350"/>
                                      <a:gd name="connsiteX22" fmla="*/ 47299 w 161925"/>
                                      <a:gd name="connsiteY22" fmla="*/ 101441 h 133350"/>
                                      <a:gd name="connsiteX23" fmla="*/ 47299 w 161925"/>
                                      <a:gd name="connsiteY23" fmla="*/ 99536 h 133350"/>
                                      <a:gd name="connsiteX24" fmla="*/ 47299 w 161925"/>
                                      <a:gd name="connsiteY24" fmla="*/ 95726 h 133350"/>
                                      <a:gd name="connsiteX25" fmla="*/ 48251 w 161925"/>
                                      <a:gd name="connsiteY25" fmla="*/ 88106 h 133350"/>
                                      <a:gd name="connsiteX26" fmla="*/ 50156 w 161925"/>
                                      <a:gd name="connsiteY26" fmla="*/ 78581 h 133350"/>
                                      <a:gd name="connsiteX27" fmla="*/ 59681 w 161925"/>
                                      <a:gd name="connsiteY27" fmla="*/ 56673 h 133350"/>
                                      <a:gd name="connsiteX28" fmla="*/ 67301 w 161925"/>
                                      <a:gd name="connsiteY28" fmla="*/ 45244 h 133350"/>
                                      <a:gd name="connsiteX29" fmla="*/ 77779 w 161925"/>
                                      <a:gd name="connsiteY29" fmla="*/ 34766 h 133350"/>
                                      <a:gd name="connsiteX30" fmla="*/ 90161 w 161925"/>
                                      <a:gd name="connsiteY30" fmla="*/ 26194 h 133350"/>
                                      <a:gd name="connsiteX31" fmla="*/ 96829 w 161925"/>
                                      <a:gd name="connsiteY31" fmla="*/ 22384 h 133350"/>
                                      <a:gd name="connsiteX32" fmla="*/ 103496 w 161925"/>
                                      <a:gd name="connsiteY32" fmla="*/ 19526 h 133350"/>
                                      <a:gd name="connsiteX33" fmla="*/ 110164 w 161925"/>
                                      <a:gd name="connsiteY33" fmla="*/ 16669 h 133350"/>
                                      <a:gd name="connsiteX34" fmla="*/ 116831 w 161925"/>
                                      <a:gd name="connsiteY34" fmla="*/ 14764 h 133350"/>
                                      <a:gd name="connsiteX35" fmla="*/ 123499 w 161925"/>
                                      <a:gd name="connsiteY35" fmla="*/ 13811 h 133350"/>
                                      <a:gd name="connsiteX36" fmla="*/ 126356 w 161925"/>
                                      <a:gd name="connsiteY36" fmla="*/ 12859 h 133350"/>
                                      <a:gd name="connsiteX37" fmla="*/ 129214 w 161925"/>
                                      <a:gd name="connsiteY37" fmla="*/ 12859 h 133350"/>
                                      <a:gd name="connsiteX38" fmla="*/ 134929 w 161925"/>
                                      <a:gd name="connsiteY38" fmla="*/ 11906 h 133350"/>
                                      <a:gd name="connsiteX39" fmla="*/ 139691 w 161925"/>
                                      <a:gd name="connsiteY39" fmla="*/ 11906 h 133350"/>
                                      <a:gd name="connsiteX40" fmla="*/ 148264 w 161925"/>
                                      <a:gd name="connsiteY40" fmla="*/ 11906 h 133350"/>
                                      <a:gd name="connsiteX41" fmla="*/ 155884 w 161925"/>
                                      <a:gd name="connsiteY41" fmla="*/ 11906 h 133350"/>
                                      <a:gd name="connsiteX42" fmla="*/ 148264 w 161925"/>
                                      <a:gd name="connsiteY42" fmla="*/ 10001 h 133350"/>
                                      <a:gd name="connsiteX43" fmla="*/ 138739 w 161925"/>
                                      <a:gd name="connsiteY43" fmla="*/ 8096 h 133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61925" h="133350">
                                        <a:moveTo>
                                          <a:pt x="138739" y="8096"/>
                                        </a:moveTo>
                                        <a:cubicBezTo>
                                          <a:pt x="136834" y="8096"/>
                                          <a:pt x="134929" y="7144"/>
                                          <a:pt x="133024" y="7144"/>
                                        </a:cubicBezTo>
                                        <a:cubicBezTo>
                                          <a:pt x="131118" y="7144"/>
                                          <a:pt x="129214" y="7144"/>
                                          <a:pt x="127309" y="7144"/>
                                        </a:cubicBezTo>
                                        <a:cubicBezTo>
                                          <a:pt x="126356" y="7144"/>
                                          <a:pt x="125404" y="7144"/>
                                          <a:pt x="124451" y="7144"/>
                                        </a:cubicBezTo>
                                        <a:cubicBezTo>
                                          <a:pt x="123499" y="7144"/>
                                          <a:pt x="122546" y="7144"/>
                                          <a:pt x="121593" y="7144"/>
                                        </a:cubicBezTo>
                                        <a:cubicBezTo>
                                          <a:pt x="119689" y="7144"/>
                                          <a:pt x="116831" y="7144"/>
                                          <a:pt x="114926" y="7144"/>
                                        </a:cubicBezTo>
                                        <a:cubicBezTo>
                                          <a:pt x="112068" y="7144"/>
                                          <a:pt x="110164" y="7144"/>
                                          <a:pt x="107306" y="7144"/>
                                        </a:cubicBezTo>
                                        <a:cubicBezTo>
                                          <a:pt x="104449" y="7144"/>
                                          <a:pt x="102543" y="8096"/>
                                          <a:pt x="99686" y="8096"/>
                                        </a:cubicBezTo>
                                        <a:cubicBezTo>
                                          <a:pt x="96829" y="8096"/>
                                          <a:pt x="93971" y="9048"/>
                                          <a:pt x="92066" y="10001"/>
                                        </a:cubicBezTo>
                                        <a:cubicBezTo>
                                          <a:pt x="89209" y="10953"/>
                                          <a:pt x="86351" y="11906"/>
                                          <a:pt x="83493" y="11906"/>
                                        </a:cubicBezTo>
                                        <a:cubicBezTo>
                                          <a:pt x="77779" y="13811"/>
                                          <a:pt x="72064" y="15716"/>
                                          <a:pt x="67301" y="18573"/>
                                        </a:cubicBezTo>
                                        <a:cubicBezTo>
                                          <a:pt x="61586" y="21431"/>
                                          <a:pt x="56824" y="24289"/>
                                          <a:pt x="52061" y="28098"/>
                                        </a:cubicBezTo>
                                        <a:cubicBezTo>
                                          <a:pt x="47299" y="31909"/>
                                          <a:pt x="42536" y="35719"/>
                                          <a:pt x="38726" y="40481"/>
                                        </a:cubicBezTo>
                                        <a:cubicBezTo>
                                          <a:pt x="34916" y="44291"/>
                                          <a:pt x="31106" y="49053"/>
                                          <a:pt x="28249" y="53816"/>
                                        </a:cubicBezTo>
                                        <a:cubicBezTo>
                                          <a:pt x="25391" y="58578"/>
                                          <a:pt x="22534" y="62389"/>
                                          <a:pt x="20629" y="66198"/>
                                        </a:cubicBezTo>
                                        <a:cubicBezTo>
                                          <a:pt x="18724" y="70009"/>
                                          <a:pt x="16818" y="73819"/>
                                          <a:pt x="14914" y="77628"/>
                                        </a:cubicBezTo>
                                        <a:cubicBezTo>
                                          <a:pt x="13009" y="81439"/>
                                          <a:pt x="12056" y="84296"/>
                                          <a:pt x="11104" y="87153"/>
                                        </a:cubicBezTo>
                                        <a:cubicBezTo>
                                          <a:pt x="10151" y="90011"/>
                                          <a:pt x="9199" y="91916"/>
                                          <a:pt x="9199" y="93821"/>
                                        </a:cubicBezTo>
                                        <a:cubicBezTo>
                                          <a:pt x="9199" y="93821"/>
                                          <a:pt x="9199" y="94773"/>
                                          <a:pt x="9199" y="94773"/>
                                        </a:cubicBezTo>
                                        <a:cubicBezTo>
                                          <a:pt x="9199" y="94773"/>
                                          <a:pt x="9199" y="95726"/>
                                          <a:pt x="9199" y="95726"/>
                                        </a:cubicBezTo>
                                        <a:cubicBezTo>
                                          <a:pt x="9199" y="95726"/>
                                          <a:pt x="9199" y="96678"/>
                                          <a:pt x="9199" y="96678"/>
                                        </a:cubicBezTo>
                                        <a:cubicBezTo>
                                          <a:pt x="3484" y="112871"/>
                                          <a:pt x="10151" y="133826"/>
                                          <a:pt x="23486" y="134778"/>
                                        </a:cubicBezTo>
                                        <a:cubicBezTo>
                                          <a:pt x="38726" y="135731"/>
                                          <a:pt x="45393" y="120491"/>
                                          <a:pt x="47299" y="101441"/>
                                        </a:cubicBezTo>
                                        <a:cubicBezTo>
                                          <a:pt x="47299" y="100489"/>
                                          <a:pt x="47299" y="99536"/>
                                          <a:pt x="47299" y="99536"/>
                                        </a:cubicBezTo>
                                        <a:cubicBezTo>
                                          <a:pt x="47299" y="98584"/>
                                          <a:pt x="47299" y="97631"/>
                                          <a:pt x="47299" y="95726"/>
                                        </a:cubicBezTo>
                                        <a:cubicBezTo>
                                          <a:pt x="47299" y="93821"/>
                                          <a:pt x="48251" y="90964"/>
                                          <a:pt x="48251" y="88106"/>
                                        </a:cubicBezTo>
                                        <a:cubicBezTo>
                                          <a:pt x="49204" y="85248"/>
                                          <a:pt x="49204" y="82391"/>
                                          <a:pt x="50156" y="78581"/>
                                        </a:cubicBezTo>
                                        <a:cubicBezTo>
                                          <a:pt x="52061" y="71914"/>
                                          <a:pt x="54918" y="64294"/>
                                          <a:pt x="59681" y="56673"/>
                                        </a:cubicBezTo>
                                        <a:cubicBezTo>
                                          <a:pt x="61586" y="52864"/>
                                          <a:pt x="64443" y="49053"/>
                                          <a:pt x="67301" y="45244"/>
                                        </a:cubicBezTo>
                                        <a:cubicBezTo>
                                          <a:pt x="70159" y="41434"/>
                                          <a:pt x="73968" y="37623"/>
                                          <a:pt x="77779" y="34766"/>
                                        </a:cubicBezTo>
                                        <a:cubicBezTo>
                                          <a:pt x="81589" y="31909"/>
                                          <a:pt x="85399" y="29051"/>
                                          <a:pt x="90161" y="26194"/>
                                        </a:cubicBezTo>
                                        <a:cubicBezTo>
                                          <a:pt x="92066" y="25241"/>
                                          <a:pt x="94924" y="24289"/>
                                          <a:pt x="96829" y="22384"/>
                                        </a:cubicBezTo>
                                        <a:cubicBezTo>
                                          <a:pt x="98734" y="21431"/>
                                          <a:pt x="101591" y="20478"/>
                                          <a:pt x="103496" y="19526"/>
                                        </a:cubicBezTo>
                                        <a:cubicBezTo>
                                          <a:pt x="105401" y="18573"/>
                                          <a:pt x="108259" y="17621"/>
                                          <a:pt x="110164" y="16669"/>
                                        </a:cubicBezTo>
                                        <a:cubicBezTo>
                                          <a:pt x="112068" y="15716"/>
                                          <a:pt x="114926" y="15716"/>
                                          <a:pt x="116831" y="14764"/>
                                        </a:cubicBezTo>
                                        <a:cubicBezTo>
                                          <a:pt x="118736" y="13811"/>
                                          <a:pt x="121593" y="13811"/>
                                          <a:pt x="123499" y="13811"/>
                                        </a:cubicBezTo>
                                        <a:cubicBezTo>
                                          <a:pt x="124451" y="13811"/>
                                          <a:pt x="125404" y="13811"/>
                                          <a:pt x="126356" y="12859"/>
                                        </a:cubicBezTo>
                                        <a:cubicBezTo>
                                          <a:pt x="127309" y="12859"/>
                                          <a:pt x="128261" y="12859"/>
                                          <a:pt x="129214" y="12859"/>
                                        </a:cubicBezTo>
                                        <a:cubicBezTo>
                                          <a:pt x="131118" y="12859"/>
                                          <a:pt x="133024" y="11906"/>
                                          <a:pt x="134929" y="11906"/>
                                        </a:cubicBezTo>
                                        <a:cubicBezTo>
                                          <a:pt x="136834" y="11906"/>
                                          <a:pt x="138739" y="11906"/>
                                          <a:pt x="139691" y="11906"/>
                                        </a:cubicBezTo>
                                        <a:cubicBezTo>
                                          <a:pt x="142549" y="11906"/>
                                          <a:pt x="145406" y="10953"/>
                                          <a:pt x="148264" y="11906"/>
                                        </a:cubicBezTo>
                                        <a:cubicBezTo>
                                          <a:pt x="153026" y="11906"/>
                                          <a:pt x="155884" y="11906"/>
                                          <a:pt x="155884" y="11906"/>
                                        </a:cubicBezTo>
                                        <a:cubicBezTo>
                                          <a:pt x="155884" y="11906"/>
                                          <a:pt x="153026" y="10953"/>
                                          <a:pt x="148264" y="10001"/>
                                        </a:cubicBezTo>
                                        <a:cubicBezTo>
                                          <a:pt x="144454" y="8096"/>
                                          <a:pt x="141596" y="8096"/>
                                          <a:pt x="138739" y="809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7" name="Freeform: Shape 2067"/>
                                <wps:cNvSpPr/>
                                <wps:spPr>
                                  <a:xfrm>
                                    <a:off x="3791903" y="0"/>
                                    <a:ext cx="190500" cy="219075"/>
                                  </a:xfrm>
                                  <a:custGeom>
                                    <a:avLst/>
                                    <a:gdLst>
                                      <a:gd name="connsiteX0" fmla="*/ 8096 w 190500"/>
                                      <a:gd name="connsiteY0" fmla="*/ 176614 h 219075"/>
                                      <a:gd name="connsiteX1" fmla="*/ 8096 w 190500"/>
                                      <a:gd name="connsiteY1" fmla="*/ 181377 h 219075"/>
                                      <a:gd name="connsiteX2" fmla="*/ 9049 w 190500"/>
                                      <a:gd name="connsiteY2" fmla="*/ 189949 h 219075"/>
                                      <a:gd name="connsiteX3" fmla="*/ 10001 w 190500"/>
                                      <a:gd name="connsiteY3" fmla="*/ 197570 h 219075"/>
                                      <a:gd name="connsiteX4" fmla="*/ 11906 w 190500"/>
                                      <a:gd name="connsiteY4" fmla="*/ 209952 h 219075"/>
                                      <a:gd name="connsiteX5" fmla="*/ 13811 w 190500"/>
                                      <a:gd name="connsiteY5" fmla="*/ 220430 h 219075"/>
                                      <a:gd name="connsiteX6" fmla="*/ 13811 w 190500"/>
                                      <a:gd name="connsiteY6" fmla="*/ 209952 h 219075"/>
                                      <a:gd name="connsiteX7" fmla="*/ 14764 w 190500"/>
                                      <a:gd name="connsiteY7" fmla="*/ 197570 h 219075"/>
                                      <a:gd name="connsiteX8" fmla="*/ 15716 w 190500"/>
                                      <a:gd name="connsiteY8" fmla="*/ 189949 h 219075"/>
                                      <a:gd name="connsiteX9" fmla="*/ 16669 w 190500"/>
                                      <a:gd name="connsiteY9" fmla="*/ 181377 h 219075"/>
                                      <a:gd name="connsiteX10" fmla="*/ 17621 w 190500"/>
                                      <a:gd name="connsiteY10" fmla="*/ 176614 h 219075"/>
                                      <a:gd name="connsiteX11" fmla="*/ 18574 w 190500"/>
                                      <a:gd name="connsiteY11" fmla="*/ 171852 h 219075"/>
                                      <a:gd name="connsiteX12" fmla="*/ 20479 w 190500"/>
                                      <a:gd name="connsiteY12" fmla="*/ 162327 h 219075"/>
                                      <a:gd name="connsiteX13" fmla="*/ 23336 w 190500"/>
                                      <a:gd name="connsiteY13" fmla="*/ 152802 h 219075"/>
                                      <a:gd name="connsiteX14" fmla="*/ 26194 w 190500"/>
                                      <a:gd name="connsiteY14" fmla="*/ 143277 h 219075"/>
                                      <a:gd name="connsiteX15" fmla="*/ 30004 w 190500"/>
                                      <a:gd name="connsiteY15" fmla="*/ 133752 h 219075"/>
                                      <a:gd name="connsiteX16" fmla="*/ 34766 w 190500"/>
                                      <a:gd name="connsiteY16" fmla="*/ 124227 h 219075"/>
                                      <a:gd name="connsiteX17" fmla="*/ 47149 w 190500"/>
                                      <a:gd name="connsiteY17" fmla="*/ 107082 h 219075"/>
                                      <a:gd name="connsiteX18" fmla="*/ 61436 w 190500"/>
                                      <a:gd name="connsiteY18" fmla="*/ 92795 h 219075"/>
                                      <a:gd name="connsiteX19" fmla="*/ 77629 w 190500"/>
                                      <a:gd name="connsiteY19" fmla="*/ 81364 h 219075"/>
                                      <a:gd name="connsiteX20" fmla="*/ 109061 w 190500"/>
                                      <a:gd name="connsiteY20" fmla="*/ 68030 h 219075"/>
                                      <a:gd name="connsiteX21" fmla="*/ 122396 w 190500"/>
                                      <a:gd name="connsiteY21" fmla="*/ 65172 h 219075"/>
                                      <a:gd name="connsiteX22" fmla="*/ 132874 w 190500"/>
                                      <a:gd name="connsiteY22" fmla="*/ 63267 h 219075"/>
                                      <a:gd name="connsiteX23" fmla="*/ 137636 w 190500"/>
                                      <a:gd name="connsiteY23" fmla="*/ 63267 h 219075"/>
                                      <a:gd name="connsiteX24" fmla="*/ 140494 w 190500"/>
                                      <a:gd name="connsiteY24" fmla="*/ 63267 h 219075"/>
                                      <a:gd name="connsiteX25" fmla="*/ 188119 w 190500"/>
                                      <a:gd name="connsiteY25" fmla="*/ 28977 h 219075"/>
                                      <a:gd name="connsiteX26" fmla="*/ 132874 w 190500"/>
                                      <a:gd name="connsiteY26" fmla="*/ 9927 h 219075"/>
                                      <a:gd name="connsiteX27" fmla="*/ 131921 w 190500"/>
                                      <a:gd name="connsiteY27" fmla="*/ 9927 h 219075"/>
                                      <a:gd name="connsiteX28" fmla="*/ 130969 w 190500"/>
                                      <a:gd name="connsiteY28" fmla="*/ 9927 h 219075"/>
                                      <a:gd name="connsiteX29" fmla="*/ 129064 w 190500"/>
                                      <a:gd name="connsiteY29" fmla="*/ 9927 h 219075"/>
                                      <a:gd name="connsiteX30" fmla="*/ 119539 w 190500"/>
                                      <a:gd name="connsiteY30" fmla="*/ 12784 h 219075"/>
                                      <a:gd name="connsiteX31" fmla="*/ 106204 w 190500"/>
                                      <a:gd name="connsiteY31" fmla="*/ 17547 h 219075"/>
                                      <a:gd name="connsiteX32" fmla="*/ 90011 w 190500"/>
                                      <a:gd name="connsiteY32" fmla="*/ 25167 h 219075"/>
                                      <a:gd name="connsiteX33" fmla="*/ 71914 w 190500"/>
                                      <a:gd name="connsiteY33" fmla="*/ 36597 h 219075"/>
                                      <a:gd name="connsiteX34" fmla="*/ 53816 w 190500"/>
                                      <a:gd name="connsiteY34" fmla="*/ 51837 h 219075"/>
                                      <a:gd name="connsiteX35" fmla="*/ 36671 w 190500"/>
                                      <a:gd name="connsiteY35" fmla="*/ 70887 h 219075"/>
                                      <a:gd name="connsiteX36" fmla="*/ 23336 w 190500"/>
                                      <a:gd name="connsiteY36" fmla="*/ 92795 h 219075"/>
                                      <a:gd name="connsiteX37" fmla="*/ 13811 w 190500"/>
                                      <a:gd name="connsiteY37" fmla="*/ 116607 h 219075"/>
                                      <a:gd name="connsiteX38" fmla="*/ 10954 w 190500"/>
                                      <a:gd name="connsiteY38" fmla="*/ 128037 h 219075"/>
                                      <a:gd name="connsiteX39" fmla="*/ 9049 w 190500"/>
                                      <a:gd name="connsiteY39" fmla="*/ 139467 h 219075"/>
                                      <a:gd name="connsiteX40" fmla="*/ 8096 w 190500"/>
                                      <a:gd name="connsiteY40" fmla="*/ 150897 h 219075"/>
                                      <a:gd name="connsiteX41" fmla="*/ 7144 w 190500"/>
                                      <a:gd name="connsiteY41" fmla="*/ 161374 h 219075"/>
                                      <a:gd name="connsiteX42" fmla="*/ 7144 w 190500"/>
                                      <a:gd name="connsiteY42" fmla="*/ 171852 h 219075"/>
                                      <a:gd name="connsiteX43" fmla="*/ 8096 w 190500"/>
                                      <a:gd name="connsiteY43" fmla="*/ 176614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90500" h="219075">
                                        <a:moveTo>
                                          <a:pt x="8096" y="176614"/>
                                        </a:moveTo>
                                        <a:cubicBezTo>
                                          <a:pt x="8096" y="178520"/>
                                          <a:pt x="8096" y="179472"/>
                                          <a:pt x="8096" y="181377"/>
                                        </a:cubicBezTo>
                                        <a:cubicBezTo>
                                          <a:pt x="8096" y="184234"/>
                                          <a:pt x="9049" y="187092"/>
                                          <a:pt x="9049" y="189949"/>
                                        </a:cubicBezTo>
                                        <a:cubicBezTo>
                                          <a:pt x="9049" y="192807"/>
                                          <a:pt x="10001" y="194712"/>
                                          <a:pt x="10001" y="197570"/>
                                        </a:cubicBezTo>
                                        <a:cubicBezTo>
                                          <a:pt x="10954" y="202332"/>
                                          <a:pt x="10954" y="206142"/>
                                          <a:pt x="11906" y="209952"/>
                                        </a:cubicBezTo>
                                        <a:cubicBezTo>
                                          <a:pt x="12859" y="216620"/>
                                          <a:pt x="13811" y="220430"/>
                                          <a:pt x="13811" y="220430"/>
                                        </a:cubicBezTo>
                                        <a:cubicBezTo>
                                          <a:pt x="13811" y="220430"/>
                                          <a:pt x="13811" y="216620"/>
                                          <a:pt x="13811" y="209952"/>
                                        </a:cubicBezTo>
                                        <a:cubicBezTo>
                                          <a:pt x="13811" y="206142"/>
                                          <a:pt x="13811" y="202332"/>
                                          <a:pt x="14764" y="197570"/>
                                        </a:cubicBezTo>
                                        <a:cubicBezTo>
                                          <a:pt x="14764" y="195664"/>
                                          <a:pt x="14764" y="192807"/>
                                          <a:pt x="15716" y="189949"/>
                                        </a:cubicBezTo>
                                        <a:cubicBezTo>
                                          <a:pt x="15716" y="187092"/>
                                          <a:pt x="16669" y="184234"/>
                                          <a:pt x="16669" y="181377"/>
                                        </a:cubicBezTo>
                                        <a:cubicBezTo>
                                          <a:pt x="16669" y="180424"/>
                                          <a:pt x="16669" y="178520"/>
                                          <a:pt x="17621" y="176614"/>
                                        </a:cubicBezTo>
                                        <a:cubicBezTo>
                                          <a:pt x="17621" y="174709"/>
                                          <a:pt x="18574" y="173757"/>
                                          <a:pt x="18574" y="171852"/>
                                        </a:cubicBezTo>
                                        <a:cubicBezTo>
                                          <a:pt x="19526" y="168995"/>
                                          <a:pt x="19526" y="166137"/>
                                          <a:pt x="20479" y="162327"/>
                                        </a:cubicBezTo>
                                        <a:cubicBezTo>
                                          <a:pt x="21431" y="159470"/>
                                          <a:pt x="22384" y="155659"/>
                                          <a:pt x="23336" y="152802"/>
                                        </a:cubicBezTo>
                                        <a:cubicBezTo>
                                          <a:pt x="24289" y="149945"/>
                                          <a:pt x="25241" y="146134"/>
                                          <a:pt x="26194" y="143277"/>
                                        </a:cubicBezTo>
                                        <a:cubicBezTo>
                                          <a:pt x="27146" y="140420"/>
                                          <a:pt x="29051" y="136609"/>
                                          <a:pt x="30004" y="133752"/>
                                        </a:cubicBezTo>
                                        <a:cubicBezTo>
                                          <a:pt x="31909" y="130895"/>
                                          <a:pt x="32861" y="127084"/>
                                          <a:pt x="34766" y="124227"/>
                                        </a:cubicBezTo>
                                        <a:cubicBezTo>
                                          <a:pt x="38576" y="118512"/>
                                          <a:pt x="42386" y="111845"/>
                                          <a:pt x="47149" y="107082"/>
                                        </a:cubicBezTo>
                                        <a:cubicBezTo>
                                          <a:pt x="51911" y="101367"/>
                                          <a:pt x="56674" y="96605"/>
                                          <a:pt x="61436" y="92795"/>
                                        </a:cubicBezTo>
                                        <a:cubicBezTo>
                                          <a:pt x="67151" y="88984"/>
                                          <a:pt x="71914" y="84222"/>
                                          <a:pt x="77629" y="81364"/>
                                        </a:cubicBezTo>
                                        <a:cubicBezTo>
                                          <a:pt x="88106" y="74697"/>
                                          <a:pt x="99536" y="69934"/>
                                          <a:pt x="109061" y="68030"/>
                                        </a:cubicBezTo>
                                        <a:cubicBezTo>
                                          <a:pt x="113824" y="66124"/>
                                          <a:pt x="118586" y="65172"/>
                                          <a:pt x="122396" y="65172"/>
                                        </a:cubicBezTo>
                                        <a:cubicBezTo>
                                          <a:pt x="126206" y="64220"/>
                                          <a:pt x="130016" y="64220"/>
                                          <a:pt x="132874" y="63267"/>
                                        </a:cubicBezTo>
                                        <a:cubicBezTo>
                                          <a:pt x="134779" y="63267"/>
                                          <a:pt x="136684" y="63267"/>
                                          <a:pt x="137636" y="63267"/>
                                        </a:cubicBezTo>
                                        <a:cubicBezTo>
                                          <a:pt x="138589" y="63267"/>
                                          <a:pt x="139541" y="63267"/>
                                          <a:pt x="140494" y="63267"/>
                                        </a:cubicBezTo>
                                        <a:cubicBezTo>
                                          <a:pt x="168116" y="61362"/>
                                          <a:pt x="190024" y="50884"/>
                                          <a:pt x="188119" y="28977"/>
                                        </a:cubicBezTo>
                                        <a:cubicBezTo>
                                          <a:pt x="186214" y="10880"/>
                                          <a:pt x="156686" y="2307"/>
                                          <a:pt x="132874" y="9927"/>
                                        </a:cubicBezTo>
                                        <a:cubicBezTo>
                                          <a:pt x="132874" y="9927"/>
                                          <a:pt x="132874" y="9927"/>
                                          <a:pt x="131921" y="9927"/>
                                        </a:cubicBezTo>
                                        <a:cubicBezTo>
                                          <a:pt x="131921" y="9927"/>
                                          <a:pt x="130969" y="9927"/>
                                          <a:pt x="130969" y="9927"/>
                                        </a:cubicBezTo>
                                        <a:cubicBezTo>
                                          <a:pt x="130969" y="9927"/>
                                          <a:pt x="130016" y="9927"/>
                                          <a:pt x="129064" y="9927"/>
                                        </a:cubicBezTo>
                                        <a:cubicBezTo>
                                          <a:pt x="127159" y="10880"/>
                                          <a:pt x="123349" y="11832"/>
                                          <a:pt x="119539" y="12784"/>
                                        </a:cubicBezTo>
                                        <a:cubicBezTo>
                                          <a:pt x="115729" y="13737"/>
                                          <a:pt x="110966" y="15642"/>
                                          <a:pt x="106204" y="17547"/>
                                        </a:cubicBezTo>
                                        <a:cubicBezTo>
                                          <a:pt x="101441" y="19452"/>
                                          <a:pt x="95726" y="22309"/>
                                          <a:pt x="90011" y="25167"/>
                                        </a:cubicBezTo>
                                        <a:cubicBezTo>
                                          <a:pt x="84296" y="28024"/>
                                          <a:pt x="78581" y="31834"/>
                                          <a:pt x="71914" y="36597"/>
                                        </a:cubicBezTo>
                                        <a:cubicBezTo>
                                          <a:pt x="66199" y="41359"/>
                                          <a:pt x="59531" y="46122"/>
                                          <a:pt x="53816" y="51837"/>
                                        </a:cubicBezTo>
                                        <a:cubicBezTo>
                                          <a:pt x="48101" y="57552"/>
                                          <a:pt x="42386" y="64220"/>
                                          <a:pt x="36671" y="70887"/>
                                        </a:cubicBezTo>
                                        <a:cubicBezTo>
                                          <a:pt x="31909" y="77555"/>
                                          <a:pt x="27146" y="85174"/>
                                          <a:pt x="23336" y="92795"/>
                                        </a:cubicBezTo>
                                        <a:cubicBezTo>
                                          <a:pt x="19526" y="100414"/>
                                          <a:pt x="16669" y="108034"/>
                                          <a:pt x="13811" y="116607"/>
                                        </a:cubicBezTo>
                                        <a:cubicBezTo>
                                          <a:pt x="12859" y="120417"/>
                                          <a:pt x="11906" y="124227"/>
                                          <a:pt x="10954" y="128037"/>
                                        </a:cubicBezTo>
                                        <a:cubicBezTo>
                                          <a:pt x="10001" y="131847"/>
                                          <a:pt x="9049" y="135657"/>
                                          <a:pt x="9049" y="139467"/>
                                        </a:cubicBezTo>
                                        <a:cubicBezTo>
                                          <a:pt x="9049" y="143277"/>
                                          <a:pt x="8096" y="147087"/>
                                          <a:pt x="8096" y="150897"/>
                                        </a:cubicBezTo>
                                        <a:cubicBezTo>
                                          <a:pt x="8096" y="154707"/>
                                          <a:pt x="8096" y="158517"/>
                                          <a:pt x="7144" y="161374"/>
                                        </a:cubicBezTo>
                                        <a:cubicBezTo>
                                          <a:pt x="7144" y="165184"/>
                                          <a:pt x="7144" y="168042"/>
                                          <a:pt x="7144" y="171852"/>
                                        </a:cubicBezTo>
                                        <a:cubicBezTo>
                                          <a:pt x="8096" y="173757"/>
                                          <a:pt x="8096" y="174709"/>
                                          <a:pt x="8096" y="1766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8" name="Freeform: Shape 2068"/>
                                <wps:cNvSpPr/>
                                <wps:spPr>
                                  <a:xfrm>
                                    <a:off x="3840319" y="921945"/>
                                    <a:ext cx="257175" cy="161925"/>
                                  </a:xfrm>
                                  <a:custGeom>
                                    <a:avLst/>
                                    <a:gdLst>
                                      <a:gd name="connsiteX0" fmla="*/ 241620 w 257175"/>
                                      <a:gd name="connsiteY0" fmla="*/ 103346 h 161925"/>
                                      <a:gd name="connsiteX1" fmla="*/ 239715 w 257175"/>
                                      <a:gd name="connsiteY1" fmla="*/ 100489 h 161925"/>
                                      <a:gd name="connsiteX2" fmla="*/ 237810 w 257175"/>
                                      <a:gd name="connsiteY2" fmla="*/ 97631 h 161925"/>
                                      <a:gd name="connsiteX3" fmla="*/ 233047 w 257175"/>
                                      <a:gd name="connsiteY3" fmla="*/ 91916 h 161925"/>
                                      <a:gd name="connsiteX4" fmla="*/ 228285 w 257175"/>
                                      <a:gd name="connsiteY4" fmla="*/ 86201 h 161925"/>
                                      <a:gd name="connsiteX5" fmla="*/ 223522 w 257175"/>
                                      <a:gd name="connsiteY5" fmla="*/ 80486 h 161925"/>
                                      <a:gd name="connsiteX6" fmla="*/ 218760 w 257175"/>
                                      <a:gd name="connsiteY6" fmla="*/ 75724 h 161925"/>
                                      <a:gd name="connsiteX7" fmla="*/ 213045 w 257175"/>
                                      <a:gd name="connsiteY7" fmla="*/ 70961 h 161925"/>
                                      <a:gd name="connsiteX8" fmla="*/ 201615 w 257175"/>
                                      <a:gd name="connsiteY8" fmla="*/ 61436 h 161925"/>
                                      <a:gd name="connsiteX9" fmla="*/ 195900 w 257175"/>
                                      <a:gd name="connsiteY9" fmla="*/ 56674 h 161925"/>
                                      <a:gd name="connsiteX10" fmla="*/ 189232 w 257175"/>
                                      <a:gd name="connsiteY10" fmla="*/ 52864 h 161925"/>
                                      <a:gd name="connsiteX11" fmla="*/ 186375 w 257175"/>
                                      <a:gd name="connsiteY11" fmla="*/ 50959 h 161925"/>
                                      <a:gd name="connsiteX12" fmla="*/ 183517 w 257175"/>
                                      <a:gd name="connsiteY12" fmla="*/ 49054 h 161925"/>
                                      <a:gd name="connsiteX13" fmla="*/ 176850 w 257175"/>
                                      <a:gd name="connsiteY13" fmla="*/ 45244 h 161925"/>
                                      <a:gd name="connsiteX14" fmla="*/ 151132 w 257175"/>
                                      <a:gd name="connsiteY14" fmla="*/ 31909 h 161925"/>
                                      <a:gd name="connsiteX15" fmla="*/ 125415 w 257175"/>
                                      <a:gd name="connsiteY15" fmla="*/ 22384 h 161925"/>
                                      <a:gd name="connsiteX16" fmla="*/ 101603 w 257175"/>
                                      <a:gd name="connsiteY16" fmla="*/ 15716 h 161925"/>
                                      <a:gd name="connsiteX17" fmla="*/ 81600 w 257175"/>
                                      <a:gd name="connsiteY17" fmla="*/ 11906 h 161925"/>
                                      <a:gd name="connsiteX18" fmla="*/ 65407 w 257175"/>
                                      <a:gd name="connsiteY18" fmla="*/ 10001 h 161925"/>
                                      <a:gd name="connsiteX19" fmla="*/ 39690 w 257175"/>
                                      <a:gd name="connsiteY19" fmla="*/ 7144 h 161925"/>
                                      <a:gd name="connsiteX20" fmla="*/ 7305 w 257175"/>
                                      <a:gd name="connsiteY20" fmla="*/ 46196 h 161925"/>
                                      <a:gd name="connsiteX21" fmla="*/ 43500 w 257175"/>
                                      <a:gd name="connsiteY21" fmla="*/ 81439 h 161925"/>
                                      <a:gd name="connsiteX22" fmla="*/ 114938 w 257175"/>
                                      <a:gd name="connsiteY22" fmla="*/ 74771 h 161925"/>
                                      <a:gd name="connsiteX23" fmla="*/ 136845 w 257175"/>
                                      <a:gd name="connsiteY23" fmla="*/ 77629 h 161925"/>
                                      <a:gd name="connsiteX24" fmla="*/ 160657 w 257175"/>
                                      <a:gd name="connsiteY24" fmla="*/ 83344 h 161925"/>
                                      <a:gd name="connsiteX25" fmla="*/ 166372 w 257175"/>
                                      <a:gd name="connsiteY25" fmla="*/ 85249 h 161925"/>
                                      <a:gd name="connsiteX26" fmla="*/ 169230 w 257175"/>
                                      <a:gd name="connsiteY26" fmla="*/ 86201 h 161925"/>
                                      <a:gd name="connsiteX27" fmla="*/ 172088 w 257175"/>
                                      <a:gd name="connsiteY27" fmla="*/ 87154 h 161925"/>
                                      <a:gd name="connsiteX28" fmla="*/ 177803 w 257175"/>
                                      <a:gd name="connsiteY28" fmla="*/ 89059 h 161925"/>
                                      <a:gd name="connsiteX29" fmla="*/ 183517 w 257175"/>
                                      <a:gd name="connsiteY29" fmla="*/ 91916 h 161925"/>
                                      <a:gd name="connsiteX30" fmla="*/ 194947 w 257175"/>
                                      <a:gd name="connsiteY30" fmla="*/ 97631 h 161925"/>
                                      <a:gd name="connsiteX31" fmla="*/ 200663 w 257175"/>
                                      <a:gd name="connsiteY31" fmla="*/ 100489 h 161925"/>
                                      <a:gd name="connsiteX32" fmla="*/ 206378 w 257175"/>
                                      <a:gd name="connsiteY32" fmla="*/ 103346 h 161925"/>
                                      <a:gd name="connsiteX33" fmla="*/ 211140 w 257175"/>
                                      <a:gd name="connsiteY33" fmla="*/ 107156 h 161925"/>
                                      <a:gd name="connsiteX34" fmla="*/ 215903 w 257175"/>
                                      <a:gd name="connsiteY34" fmla="*/ 110966 h 161925"/>
                                      <a:gd name="connsiteX35" fmla="*/ 220665 w 257175"/>
                                      <a:gd name="connsiteY35" fmla="*/ 114776 h 161925"/>
                                      <a:gd name="connsiteX36" fmla="*/ 223522 w 257175"/>
                                      <a:gd name="connsiteY36" fmla="*/ 116681 h 161925"/>
                                      <a:gd name="connsiteX37" fmla="*/ 225428 w 257175"/>
                                      <a:gd name="connsiteY37" fmla="*/ 118586 h 161925"/>
                                      <a:gd name="connsiteX38" fmla="*/ 241620 w 257175"/>
                                      <a:gd name="connsiteY38" fmla="*/ 135731 h 161925"/>
                                      <a:gd name="connsiteX39" fmla="*/ 248288 w 257175"/>
                                      <a:gd name="connsiteY39" fmla="*/ 144304 h 161925"/>
                                      <a:gd name="connsiteX40" fmla="*/ 254003 w 257175"/>
                                      <a:gd name="connsiteY40" fmla="*/ 152876 h 161925"/>
                                      <a:gd name="connsiteX41" fmla="*/ 255907 w 257175"/>
                                      <a:gd name="connsiteY41" fmla="*/ 155734 h 161925"/>
                                      <a:gd name="connsiteX42" fmla="*/ 255907 w 257175"/>
                                      <a:gd name="connsiteY42" fmla="*/ 129064 h 161925"/>
                                      <a:gd name="connsiteX43" fmla="*/ 254955 w 257175"/>
                                      <a:gd name="connsiteY43" fmla="*/ 127159 h 161925"/>
                                      <a:gd name="connsiteX44" fmla="*/ 241620 w 257175"/>
                                      <a:gd name="connsiteY44" fmla="*/ 103346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</a:cxnLst>
                                    <a:rect l="l" t="t" r="r" b="b"/>
                                    <a:pathLst>
                                      <a:path w="257175" h="161925">
                                        <a:moveTo>
                                          <a:pt x="241620" y="103346"/>
                                        </a:moveTo>
                                        <a:cubicBezTo>
                                          <a:pt x="240667" y="102394"/>
                                          <a:pt x="240667" y="101441"/>
                                          <a:pt x="239715" y="100489"/>
                                        </a:cubicBezTo>
                                        <a:cubicBezTo>
                                          <a:pt x="238763" y="99536"/>
                                          <a:pt x="238763" y="98584"/>
                                          <a:pt x="237810" y="97631"/>
                                        </a:cubicBezTo>
                                        <a:cubicBezTo>
                                          <a:pt x="236857" y="95726"/>
                                          <a:pt x="234953" y="93821"/>
                                          <a:pt x="233047" y="91916"/>
                                        </a:cubicBezTo>
                                        <a:cubicBezTo>
                                          <a:pt x="232095" y="90011"/>
                                          <a:pt x="230190" y="88106"/>
                                          <a:pt x="228285" y="86201"/>
                                        </a:cubicBezTo>
                                        <a:cubicBezTo>
                                          <a:pt x="226380" y="84296"/>
                                          <a:pt x="225428" y="82391"/>
                                          <a:pt x="223522" y="80486"/>
                                        </a:cubicBezTo>
                                        <a:cubicBezTo>
                                          <a:pt x="221617" y="78581"/>
                                          <a:pt x="219713" y="76676"/>
                                          <a:pt x="218760" y="75724"/>
                                        </a:cubicBezTo>
                                        <a:cubicBezTo>
                                          <a:pt x="216855" y="73819"/>
                                          <a:pt x="214950" y="71914"/>
                                          <a:pt x="213045" y="70961"/>
                                        </a:cubicBezTo>
                                        <a:cubicBezTo>
                                          <a:pt x="209235" y="68104"/>
                                          <a:pt x="205425" y="64294"/>
                                          <a:pt x="201615" y="61436"/>
                                        </a:cubicBezTo>
                                        <a:lnTo>
                                          <a:pt x="195900" y="56674"/>
                                        </a:lnTo>
                                        <a:cubicBezTo>
                                          <a:pt x="193995" y="55721"/>
                                          <a:pt x="192090" y="53816"/>
                                          <a:pt x="189232" y="52864"/>
                                        </a:cubicBezTo>
                                        <a:lnTo>
                                          <a:pt x="186375" y="50959"/>
                                        </a:lnTo>
                                        <a:lnTo>
                                          <a:pt x="183517" y="49054"/>
                                        </a:lnTo>
                                        <a:cubicBezTo>
                                          <a:pt x="181613" y="48101"/>
                                          <a:pt x="179707" y="46196"/>
                                          <a:pt x="176850" y="45244"/>
                                        </a:cubicBezTo>
                                        <a:cubicBezTo>
                                          <a:pt x="168278" y="40481"/>
                                          <a:pt x="159705" y="35719"/>
                                          <a:pt x="151132" y="31909"/>
                                        </a:cubicBezTo>
                                        <a:cubicBezTo>
                                          <a:pt x="142560" y="28099"/>
                                          <a:pt x="133988" y="25241"/>
                                          <a:pt x="125415" y="22384"/>
                                        </a:cubicBezTo>
                                        <a:cubicBezTo>
                                          <a:pt x="116842" y="19526"/>
                                          <a:pt x="109222" y="17621"/>
                                          <a:pt x="101603" y="15716"/>
                                        </a:cubicBezTo>
                                        <a:cubicBezTo>
                                          <a:pt x="93982" y="13811"/>
                                          <a:pt x="87315" y="12859"/>
                                          <a:pt x="81600" y="11906"/>
                                        </a:cubicBezTo>
                                        <a:cubicBezTo>
                                          <a:pt x="75885" y="10954"/>
                                          <a:pt x="70170" y="10001"/>
                                          <a:pt x="65407" y="10001"/>
                                        </a:cubicBezTo>
                                        <a:cubicBezTo>
                                          <a:pt x="60645" y="10001"/>
                                          <a:pt x="43500" y="7144"/>
                                          <a:pt x="39690" y="7144"/>
                                        </a:cubicBezTo>
                                        <a:cubicBezTo>
                                          <a:pt x="20640" y="8096"/>
                                          <a:pt x="5400" y="25241"/>
                                          <a:pt x="7305" y="46196"/>
                                        </a:cubicBezTo>
                                        <a:cubicBezTo>
                                          <a:pt x="8257" y="67151"/>
                                          <a:pt x="24450" y="82391"/>
                                          <a:pt x="43500" y="81439"/>
                                        </a:cubicBezTo>
                                        <a:cubicBezTo>
                                          <a:pt x="49215" y="81439"/>
                                          <a:pt x="82553" y="70961"/>
                                          <a:pt x="114938" y="74771"/>
                                        </a:cubicBezTo>
                                        <a:cubicBezTo>
                                          <a:pt x="121605" y="75724"/>
                                          <a:pt x="129225" y="75724"/>
                                          <a:pt x="136845" y="77629"/>
                                        </a:cubicBezTo>
                                        <a:cubicBezTo>
                                          <a:pt x="144465" y="78581"/>
                                          <a:pt x="152085" y="80486"/>
                                          <a:pt x="160657" y="83344"/>
                                        </a:cubicBezTo>
                                        <a:cubicBezTo>
                                          <a:pt x="162563" y="84296"/>
                                          <a:pt x="164467" y="84296"/>
                                          <a:pt x="166372" y="85249"/>
                                        </a:cubicBezTo>
                                        <a:lnTo>
                                          <a:pt x="169230" y="86201"/>
                                        </a:lnTo>
                                        <a:lnTo>
                                          <a:pt x="172088" y="87154"/>
                                        </a:lnTo>
                                        <a:cubicBezTo>
                                          <a:pt x="173992" y="88106"/>
                                          <a:pt x="175897" y="89059"/>
                                          <a:pt x="177803" y="89059"/>
                                        </a:cubicBezTo>
                                        <a:lnTo>
                                          <a:pt x="183517" y="91916"/>
                                        </a:lnTo>
                                        <a:cubicBezTo>
                                          <a:pt x="187328" y="93821"/>
                                          <a:pt x="191138" y="95726"/>
                                          <a:pt x="194947" y="97631"/>
                                        </a:cubicBezTo>
                                        <a:cubicBezTo>
                                          <a:pt x="196853" y="98584"/>
                                          <a:pt x="198757" y="99536"/>
                                          <a:pt x="200663" y="100489"/>
                                        </a:cubicBezTo>
                                        <a:cubicBezTo>
                                          <a:pt x="202567" y="101441"/>
                                          <a:pt x="204472" y="102394"/>
                                          <a:pt x="206378" y="103346"/>
                                        </a:cubicBezTo>
                                        <a:cubicBezTo>
                                          <a:pt x="208282" y="104299"/>
                                          <a:pt x="210188" y="105251"/>
                                          <a:pt x="211140" y="107156"/>
                                        </a:cubicBezTo>
                                        <a:cubicBezTo>
                                          <a:pt x="213045" y="108109"/>
                                          <a:pt x="214950" y="109061"/>
                                          <a:pt x="215903" y="110966"/>
                                        </a:cubicBezTo>
                                        <a:cubicBezTo>
                                          <a:pt x="217807" y="111919"/>
                                          <a:pt x="218760" y="113824"/>
                                          <a:pt x="220665" y="114776"/>
                                        </a:cubicBezTo>
                                        <a:cubicBezTo>
                                          <a:pt x="221617" y="115729"/>
                                          <a:pt x="222570" y="115729"/>
                                          <a:pt x="223522" y="116681"/>
                                        </a:cubicBezTo>
                                        <a:cubicBezTo>
                                          <a:pt x="224475" y="117634"/>
                                          <a:pt x="225428" y="117634"/>
                                          <a:pt x="225428" y="118586"/>
                                        </a:cubicBezTo>
                                        <a:cubicBezTo>
                                          <a:pt x="231142" y="124301"/>
                                          <a:pt x="236857" y="130016"/>
                                          <a:pt x="241620" y="135731"/>
                                        </a:cubicBezTo>
                                        <a:cubicBezTo>
                                          <a:pt x="243525" y="138589"/>
                                          <a:pt x="246382" y="141446"/>
                                          <a:pt x="248288" y="144304"/>
                                        </a:cubicBezTo>
                                        <a:cubicBezTo>
                                          <a:pt x="250192" y="147161"/>
                                          <a:pt x="252097" y="150019"/>
                                          <a:pt x="254003" y="152876"/>
                                        </a:cubicBezTo>
                                        <a:cubicBezTo>
                                          <a:pt x="254955" y="153829"/>
                                          <a:pt x="254955" y="154781"/>
                                          <a:pt x="255907" y="155734"/>
                                        </a:cubicBezTo>
                                        <a:lnTo>
                                          <a:pt x="255907" y="129064"/>
                                        </a:lnTo>
                                        <a:cubicBezTo>
                                          <a:pt x="255907" y="128111"/>
                                          <a:pt x="254955" y="127159"/>
                                          <a:pt x="254955" y="127159"/>
                                        </a:cubicBezTo>
                                        <a:cubicBezTo>
                                          <a:pt x="251145" y="118586"/>
                                          <a:pt x="246382" y="110966"/>
                                          <a:pt x="241620" y="10334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9" name="Freeform: Shape 2069"/>
                                <wps:cNvSpPr/>
                                <wps:spPr>
                                  <a:xfrm>
                                    <a:off x="3566274" y="227573"/>
                                    <a:ext cx="85725" cy="180975"/>
                                  </a:xfrm>
                                  <a:custGeom>
                                    <a:avLst/>
                                    <a:gdLst>
                                      <a:gd name="connsiteX0" fmla="*/ 67990 w 85725"/>
                                      <a:gd name="connsiteY0" fmla="*/ 56674 h 180975"/>
                                      <a:gd name="connsiteX1" fmla="*/ 67990 w 85725"/>
                                      <a:gd name="connsiteY1" fmla="*/ 60484 h 180975"/>
                                      <a:gd name="connsiteX2" fmla="*/ 67990 w 85725"/>
                                      <a:gd name="connsiteY2" fmla="*/ 64294 h 180975"/>
                                      <a:gd name="connsiteX3" fmla="*/ 67037 w 85725"/>
                                      <a:gd name="connsiteY3" fmla="*/ 68104 h 180975"/>
                                      <a:gd name="connsiteX4" fmla="*/ 66085 w 85725"/>
                                      <a:gd name="connsiteY4" fmla="*/ 71914 h 180975"/>
                                      <a:gd name="connsiteX5" fmla="*/ 65133 w 85725"/>
                                      <a:gd name="connsiteY5" fmla="*/ 75724 h 180975"/>
                                      <a:gd name="connsiteX6" fmla="*/ 63227 w 85725"/>
                                      <a:gd name="connsiteY6" fmla="*/ 82391 h 180975"/>
                                      <a:gd name="connsiteX7" fmla="*/ 62275 w 85725"/>
                                      <a:gd name="connsiteY7" fmla="*/ 86201 h 180975"/>
                                      <a:gd name="connsiteX8" fmla="*/ 61323 w 85725"/>
                                      <a:gd name="connsiteY8" fmla="*/ 89059 h 180975"/>
                                      <a:gd name="connsiteX9" fmla="*/ 60370 w 85725"/>
                                      <a:gd name="connsiteY9" fmla="*/ 90964 h 180975"/>
                                      <a:gd name="connsiteX10" fmla="*/ 59418 w 85725"/>
                                      <a:gd name="connsiteY10" fmla="*/ 92869 h 180975"/>
                                      <a:gd name="connsiteX11" fmla="*/ 57512 w 85725"/>
                                      <a:gd name="connsiteY11" fmla="*/ 95726 h 180975"/>
                                      <a:gd name="connsiteX12" fmla="*/ 50845 w 85725"/>
                                      <a:gd name="connsiteY12" fmla="*/ 107156 h 180975"/>
                                      <a:gd name="connsiteX13" fmla="*/ 43225 w 85725"/>
                                      <a:gd name="connsiteY13" fmla="*/ 117634 h 180975"/>
                                      <a:gd name="connsiteX14" fmla="*/ 12745 w 85725"/>
                                      <a:gd name="connsiteY14" fmla="*/ 145256 h 180975"/>
                                      <a:gd name="connsiteX15" fmla="*/ 13698 w 85725"/>
                                      <a:gd name="connsiteY15" fmla="*/ 174784 h 180975"/>
                                      <a:gd name="connsiteX16" fmla="*/ 43225 w 85725"/>
                                      <a:gd name="connsiteY16" fmla="*/ 175736 h 180975"/>
                                      <a:gd name="connsiteX17" fmla="*/ 51798 w 85725"/>
                                      <a:gd name="connsiteY17" fmla="*/ 164306 h 180975"/>
                                      <a:gd name="connsiteX18" fmla="*/ 57512 w 85725"/>
                                      <a:gd name="connsiteY18" fmla="*/ 156686 h 180975"/>
                                      <a:gd name="connsiteX19" fmla="*/ 64180 w 85725"/>
                                      <a:gd name="connsiteY19" fmla="*/ 146209 h 180975"/>
                                      <a:gd name="connsiteX20" fmla="*/ 70848 w 85725"/>
                                      <a:gd name="connsiteY20" fmla="*/ 133826 h 180975"/>
                                      <a:gd name="connsiteX21" fmla="*/ 76562 w 85725"/>
                                      <a:gd name="connsiteY21" fmla="*/ 119539 h 180975"/>
                                      <a:gd name="connsiteX22" fmla="*/ 81325 w 85725"/>
                                      <a:gd name="connsiteY22" fmla="*/ 103346 h 180975"/>
                                      <a:gd name="connsiteX23" fmla="*/ 82277 w 85725"/>
                                      <a:gd name="connsiteY23" fmla="*/ 99536 h 180975"/>
                                      <a:gd name="connsiteX24" fmla="*/ 82277 w 85725"/>
                                      <a:gd name="connsiteY24" fmla="*/ 97631 h 180975"/>
                                      <a:gd name="connsiteX25" fmla="*/ 82277 w 85725"/>
                                      <a:gd name="connsiteY25" fmla="*/ 95726 h 180975"/>
                                      <a:gd name="connsiteX26" fmla="*/ 83230 w 85725"/>
                                      <a:gd name="connsiteY26" fmla="*/ 91916 h 180975"/>
                                      <a:gd name="connsiteX27" fmla="*/ 83230 w 85725"/>
                                      <a:gd name="connsiteY27" fmla="*/ 88106 h 180975"/>
                                      <a:gd name="connsiteX28" fmla="*/ 83230 w 85725"/>
                                      <a:gd name="connsiteY28" fmla="*/ 79534 h 180975"/>
                                      <a:gd name="connsiteX29" fmla="*/ 83230 w 85725"/>
                                      <a:gd name="connsiteY29" fmla="*/ 75724 h 180975"/>
                                      <a:gd name="connsiteX30" fmla="*/ 83230 w 85725"/>
                                      <a:gd name="connsiteY30" fmla="*/ 71914 h 180975"/>
                                      <a:gd name="connsiteX31" fmla="*/ 83230 w 85725"/>
                                      <a:gd name="connsiteY31" fmla="*/ 68104 h 180975"/>
                                      <a:gd name="connsiteX32" fmla="*/ 83230 w 85725"/>
                                      <a:gd name="connsiteY32" fmla="*/ 64294 h 180975"/>
                                      <a:gd name="connsiteX33" fmla="*/ 82277 w 85725"/>
                                      <a:gd name="connsiteY33" fmla="*/ 60484 h 180975"/>
                                      <a:gd name="connsiteX34" fmla="*/ 82277 w 85725"/>
                                      <a:gd name="connsiteY34" fmla="*/ 58579 h 180975"/>
                                      <a:gd name="connsiteX35" fmla="*/ 82277 w 85725"/>
                                      <a:gd name="connsiteY35" fmla="*/ 56674 h 180975"/>
                                      <a:gd name="connsiteX36" fmla="*/ 78468 w 85725"/>
                                      <a:gd name="connsiteY36" fmla="*/ 42386 h 180975"/>
                                      <a:gd name="connsiteX37" fmla="*/ 75610 w 85725"/>
                                      <a:gd name="connsiteY37" fmla="*/ 35719 h 180975"/>
                                      <a:gd name="connsiteX38" fmla="*/ 72752 w 85725"/>
                                      <a:gd name="connsiteY38" fmla="*/ 30004 h 180975"/>
                                      <a:gd name="connsiteX39" fmla="*/ 69895 w 85725"/>
                                      <a:gd name="connsiteY39" fmla="*/ 25241 h 180975"/>
                                      <a:gd name="connsiteX40" fmla="*/ 67037 w 85725"/>
                                      <a:gd name="connsiteY40" fmla="*/ 20479 h 180975"/>
                                      <a:gd name="connsiteX41" fmla="*/ 64180 w 85725"/>
                                      <a:gd name="connsiteY41" fmla="*/ 16669 h 180975"/>
                                      <a:gd name="connsiteX42" fmla="*/ 63227 w 85725"/>
                                      <a:gd name="connsiteY42" fmla="*/ 14764 h 180975"/>
                                      <a:gd name="connsiteX43" fmla="*/ 62275 w 85725"/>
                                      <a:gd name="connsiteY43" fmla="*/ 12859 h 180975"/>
                                      <a:gd name="connsiteX44" fmla="*/ 57512 w 85725"/>
                                      <a:gd name="connsiteY44" fmla="*/ 7144 h 180975"/>
                                      <a:gd name="connsiteX45" fmla="*/ 60370 w 85725"/>
                                      <a:gd name="connsiteY45" fmla="*/ 13811 h 180975"/>
                                      <a:gd name="connsiteX46" fmla="*/ 61323 w 85725"/>
                                      <a:gd name="connsiteY46" fmla="*/ 15716 h 180975"/>
                                      <a:gd name="connsiteX47" fmla="*/ 62275 w 85725"/>
                                      <a:gd name="connsiteY47" fmla="*/ 17621 h 180975"/>
                                      <a:gd name="connsiteX48" fmla="*/ 64180 w 85725"/>
                                      <a:gd name="connsiteY48" fmla="*/ 21431 h 180975"/>
                                      <a:gd name="connsiteX49" fmla="*/ 66085 w 85725"/>
                                      <a:gd name="connsiteY49" fmla="*/ 26194 h 180975"/>
                                      <a:gd name="connsiteX50" fmla="*/ 67990 w 85725"/>
                                      <a:gd name="connsiteY50" fmla="*/ 31909 h 180975"/>
                                      <a:gd name="connsiteX51" fmla="*/ 68943 w 85725"/>
                                      <a:gd name="connsiteY51" fmla="*/ 37624 h 180975"/>
                                      <a:gd name="connsiteX52" fmla="*/ 69895 w 85725"/>
                                      <a:gd name="connsiteY52" fmla="*/ 44291 h 180975"/>
                                      <a:gd name="connsiteX53" fmla="*/ 70848 w 85725"/>
                                      <a:gd name="connsiteY53" fmla="*/ 57626 h 180975"/>
                                      <a:gd name="connsiteX54" fmla="*/ 70848 w 85725"/>
                                      <a:gd name="connsiteY54" fmla="*/ 59531 h 180975"/>
                                      <a:gd name="connsiteX55" fmla="*/ 67990 w 85725"/>
                                      <a:gd name="connsiteY55" fmla="*/ 5667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85725" h="180975">
                                        <a:moveTo>
                                          <a:pt x="67990" y="56674"/>
                                        </a:moveTo>
                                        <a:cubicBezTo>
                                          <a:pt x="67990" y="57626"/>
                                          <a:pt x="67990" y="58579"/>
                                          <a:pt x="67990" y="60484"/>
                                        </a:cubicBezTo>
                                        <a:cubicBezTo>
                                          <a:pt x="67990" y="61436"/>
                                          <a:pt x="67990" y="62389"/>
                                          <a:pt x="67990" y="64294"/>
                                        </a:cubicBezTo>
                                        <a:cubicBezTo>
                                          <a:pt x="67990" y="65246"/>
                                          <a:pt x="67990" y="66199"/>
                                          <a:pt x="67037" y="68104"/>
                                        </a:cubicBezTo>
                                        <a:cubicBezTo>
                                          <a:pt x="67037" y="69056"/>
                                          <a:pt x="66085" y="70009"/>
                                          <a:pt x="66085" y="71914"/>
                                        </a:cubicBezTo>
                                        <a:cubicBezTo>
                                          <a:pt x="66085" y="72866"/>
                                          <a:pt x="66085" y="73819"/>
                                          <a:pt x="65133" y="75724"/>
                                        </a:cubicBezTo>
                                        <a:cubicBezTo>
                                          <a:pt x="64180" y="77629"/>
                                          <a:pt x="64180" y="80486"/>
                                          <a:pt x="63227" y="82391"/>
                                        </a:cubicBezTo>
                                        <a:lnTo>
                                          <a:pt x="62275" y="86201"/>
                                        </a:lnTo>
                                        <a:cubicBezTo>
                                          <a:pt x="62275" y="87154"/>
                                          <a:pt x="61323" y="88106"/>
                                          <a:pt x="61323" y="89059"/>
                                        </a:cubicBezTo>
                                        <a:lnTo>
                                          <a:pt x="60370" y="90964"/>
                                        </a:lnTo>
                                        <a:lnTo>
                                          <a:pt x="59418" y="92869"/>
                                        </a:lnTo>
                                        <a:cubicBezTo>
                                          <a:pt x="58465" y="93821"/>
                                          <a:pt x="58465" y="94774"/>
                                          <a:pt x="57512" y="95726"/>
                                        </a:cubicBezTo>
                                        <a:cubicBezTo>
                                          <a:pt x="55608" y="99536"/>
                                          <a:pt x="52750" y="104299"/>
                                          <a:pt x="50845" y="107156"/>
                                        </a:cubicBezTo>
                                        <a:cubicBezTo>
                                          <a:pt x="47987" y="110966"/>
                                          <a:pt x="46083" y="113824"/>
                                          <a:pt x="43225" y="117634"/>
                                        </a:cubicBezTo>
                                        <a:cubicBezTo>
                                          <a:pt x="31795" y="132874"/>
                                          <a:pt x="14650" y="142399"/>
                                          <a:pt x="12745" y="145256"/>
                                        </a:cubicBezTo>
                                        <a:cubicBezTo>
                                          <a:pt x="5125" y="152876"/>
                                          <a:pt x="5125" y="166211"/>
                                          <a:pt x="13698" y="174784"/>
                                        </a:cubicBezTo>
                                        <a:cubicBezTo>
                                          <a:pt x="22270" y="183356"/>
                                          <a:pt x="34652" y="183356"/>
                                          <a:pt x="43225" y="175736"/>
                                        </a:cubicBezTo>
                                        <a:cubicBezTo>
                                          <a:pt x="45130" y="173831"/>
                                          <a:pt x="50845" y="166211"/>
                                          <a:pt x="51798" y="164306"/>
                                        </a:cubicBezTo>
                                        <a:cubicBezTo>
                                          <a:pt x="53702" y="162401"/>
                                          <a:pt x="55608" y="159544"/>
                                          <a:pt x="57512" y="156686"/>
                                        </a:cubicBezTo>
                                        <a:cubicBezTo>
                                          <a:pt x="59418" y="153829"/>
                                          <a:pt x="61323" y="150019"/>
                                          <a:pt x="64180" y="146209"/>
                                        </a:cubicBezTo>
                                        <a:cubicBezTo>
                                          <a:pt x="66085" y="142399"/>
                                          <a:pt x="67990" y="138589"/>
                                          <a:pt x="70848" y="133826"/>
                                        </a:cubicBezTo>
                                        <a:cubicBezTo>
                                          <a:pt x="72752" y="129064"/>
                                          <a:pt x="74658" y="124301"/>
                                          <a:pt x="76562" y="119539"/>
                                        </a:cubicBezTo>
                                        <a:cubicBezTo>
                                          <a:pt x="78468" y="114776"/>
                                          <a:pt x="79420" y="109061"/>
                                          <a:pt x="81325" y="103346"/>
                                        </a:cubicBezTo>
                                        <a:cubicBezTo>
                                          <a:pt x="81325" y="102394"/>
                                          <a:pt x="82277" y="100489"/>
                                          <a:pt x="82277" y="99536"/>
                                        </a:cubicBezTo>
                                        <a:lnTo>
                                          <a:pt x="82277" y="97631"/>
                                        </a:lnTo>
                                        <a:lnTo>
                                          <a:pt x="82277" y="95726"/>
                                        </a:lnTo>
                                        <a:cubicBezTo>
                                          <a:pt x="82277" y="94774"/>
                                          <a:pt x="82277" y="92869"/>
                                          <a:pt x="83230" y="91916"/>
                                        </a:cubicBezTo>
                                        <a:lnTo>
                                          <a:pt x="83230" y="88106"/>
                                        </a:lnTo>
                                        <a:cubicBezTo>
                                          <a:pt x="83230" y="85249"/>
                                          <a:pt x="83230" y="82391"/>
                                          <a:pt x="83230" y="79534"/>
                                        </a:cubicBezTo>
                                        <a:cubicBezTo>
                                          <a:pt x="83230" y="78581"/>
                                          <a:pt x="83230" y="76676"/>
                                          <a:pt x="83230" y="75724"/>
                                        </a:cubicBezTo>
                                        <a:cubicBezTo>
                                          <a:pt x="83230" y="74771"/>
                                          <a:pt x="83230" y="72866"/>
                                          <a:pt x="83230" y="71914"/>
                                        </a:cubicBezTo>
                                        <a:cubicBezTo>
                                          <a:pt x="83230" y="70961"/>
                                          <a:pt x="83230" y="69056"/>
                                          <a:pt x="83230" y="68104"/>
                                        </a:cubicBezTo>
                                        <a:cubicBezTo>
                                          <a:pt x="83230" y="67151"/>
                                          <a:pt x="83230" y="65246"/>
                                          <a:pt x="83230" y="64294"/>
                                        </a:cubicBezTo>
                                        <a:cubicBezTo>
                                          <a:pt x="83230" y="63341"/>
                                          <a:pt x="83230" y="61436"/>
                                          <a:pt x="82277" y="60484"/>
                                        </a:cubicBezTo>
                                        <a:cubicBezTo>
                                          <a:pt x="82277" y="59531"/>
                                          <a:pt x="82277" y="59531"/>
                                          <a:pt x="82277" y="58579"/>
                                        </a:cubicBezTo>
                                        <a:cubicBezTo>
                                          <a:pt x="82277" y="57626"/>
                                          <a:pt x="82277" y="57626"/>
                                          <a:pt x="82277" y="56674"/>
                                        </a:cubicBezTo>
                                        <a:cubicBezTo>
                                          <a:pt x="81325" y="51911"/>
                                          <a:pt x="79420" y="47149"/>
                                          <a:pt x="78468" y="42386"/>
                                        </a:cubicBezTo>
                                        <a:cubicBezTo>
                                          <a:pt x="77515" y="40481"/>
                                          <a:pt x="76562" y="37624"/>
                                          <a:pt x="75610" y="35719"/>
                                        </a:cubicBezTo>
                                        <a:cubicBezTo>
                                          <a:pt x="74658" y="33814"/>
                                          <a:pt x="73705" y="31909"/>
                                          <a:pt x="72752" y="30004"/>
                                        </a:cubicBezTo>
                                        <a:cubicBezTo>
                                          <a:pt x="71800" y="28099"/>
                                          <a:pt x="70848" y="26194"/>
                                          <a:pt x="69895" y="25241"/>
                                        </a:cubicBezTo>
                                        <a:cubicBezTo>
                                          <a:pt x="68943" y="23336"/>
                                          <a:pt x="67990" y="22384"/>
                                          <a:pt x="67037" y="20479"/>
                                        </a:cubicBezTo>
                                        <a:cubicBezTo>
                                          <a:pt x="66085" y="19526"/>
                                          <a:pt x="65133" y="17621"/>
                                          <a:pt x="64180" y="16669"/>
                                        </a:cubicBezTo>
                                        <a:cubicBezTo>
                                          <a:pt x="64180" y="15716"/>
                                          <a:pt x="63227" y="15716"/>
                                          <a:pt x="63227" y="14764"/>
                                        </a:cubicBezTo>
                                        <a:cubicBezTo>
                                          <a:pt x="63227" y="13811"/>
                                          <a:pt x="62275" y="13811"/>
                                          <a:pt x="62275" y="12859"/>
                                        </a:cubicBezTo>
                                        <a:cubicBezTo>
                                          <a:pt x="59418" y="9049"/>
                                          <a:pt x="57512" y="7144"/>
                                          <a:pt x="57512" y="7144"/>
                                        </a:cubicBezTo>
                                        <a:cubicBezTo>
                                          <a:pt x="57512" y="7144"/>
                                          <a:pt x="58465" y="9049"/>
                                          <a:pt x="60370" y="13811"/>
                                        </a:cubicBezTo>
                                        <a:cubicBezTo>
                                          <a:pt x="60370" y="14764"/>
                                          <a:pt x="61323" y="14764"/>
                                          <a:pt x="61323" y="15716"/>
                                        </a:cubicBezTo>
                                        <a:cubicBezTo>
                                          <a:pt x="61323" y="16669"/>
                                          <a:pt x="61323" y="16669"/>
                                          <a:pt x="62275" y="17621"/>
                                        </a:cubicBezTo>
                                        <a:cubicBezTo>
                                          <a:pt x="63227" y="18574"/>
                                          <a:pt x="63227" y="20479"/>
                                          <a:pt x="64180" y="21431"/>
                                        </a:cubicBezTo>
                                        <a:cubicBezTo>
                                          <a:pt x="65133" y="23336"/>
                                          <a:pt x="65133" y="24289"/>
                                          <a:pt x="66085" y="26194"/>
                                        </a:cubicBezTo>
                                        <a:cubicBezTo>
                                          <a:pt x="67037" y="28099"/>
                                          <a:pt x="67037" y="30004"/>
                                          <a:pt x="67990" y="31909"/>
                                        </a:cubicBezTo>
                                        <a:cubicBezTo>
                                          <a:pt x="67990" y="33814"/>
                                          <a:pt x="68943" y="35719"/>
                                          <a:pt x="68943" y="37624"/>
                                        </a:cubicBezTo>
                                        <a:cubicBezTo>
                                          <a:pt x="68943" y="39529"/>
                                          <a:pt x="69895" y="41434"/>
                                          <a:pt x="69895" y="44291"/>
                                        </a:cubicBezTo>
                                        <a:cubicBezTo>
                                          <a:pt x="70848" y="48101"/>
                                          <a:pt x="70848" y="52864"/>
                                          <a:pt x="70848" y="57626"/>
                                        </a:cubicBezTo>
                                        <a:cubicBezTo>
                                          <a:pt x="70848" y="58579"/>
                                          <a:pt x="70848" y="58579"/>
                                          <a:pt x="70848" y="59531"/>
                                        </a:cubicBezTo>
                                        <a:cubicBezTo>
                                          <a:pt x="67990" y="55721"/>
                                          <a:pt x="67990" y="56674"/>
                                          <a:pt x="67990" y="566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0" name="Freeform: Shape 2070"/>
                                <wps:cNvSpPr/>
                                <wps:spPr>
                                  <a:xfrm>
                                    <a:off x="2578418" y="1239128"/>
                                    <a:ext cx="247650" cy="76200"/>
                                  </a:xfrm>
                                  <a:custGeom>
                                    <a:avLst/>
                                    <a:gdLst>
                                      <a:gd name="connsiteX0" fmla="*/ 93821 w 247650"/>
                                      <a:gd name="connsiteY0" fmla="*/ 59531 h 76200"/>
                                      <a:gd name="connsiteX1" fmla="*/ 97631 w 247650"/>
                                      <a:gd name="connsiteY1" fmla="*/ 55722 h 76200"/>
                                      <a:gd name="connsiteX2" fmla="*/ 102394 w 247650"/>
                                      <a:gd name="connsiteY2" fmla="*/ 52864 h 76200"/>
                                      <a:gd name="connsiteX3" fmla="*/ 107156 w 247650"/>
                                      <a:gd name="connsiteY3" fmla="*/ 50006 h 76200"/>
                                      <a:gd name="connsiteX4" fmla="*/ 111919 w 247650"/>
                                      <a:gd name="connsiteY4" fmla="*/ 47149 h 76200"/>
                                      <a:gd name="connsiteX5" fmla="*/ 121444 w 247650"/>
                                      <a:gd name="connsiteY5" fmla="*/ 41434 h 76200"/>
                                      <a:gd name="connsiteX6" fmla="*/ 126206 w 247650"/>
                                      <a:gd name="connsiteY6" fmla="*/ 39529 h 76200"/>
                                      <a:gd name="connsiteX7" fmla="*/ 130969 w 247650"/>
                                      <a:gd name="connsiteY7" fmla="*/ 37624 h 76200"/>
                                      <a:gd name="connsiteX8" fmla="*/ 141446 w 247650"/>
                                      <a:gd name="connsiteY8" fmla="*/ 33814 h 76200"/>
                                      <a:gd name="connsiteX9" fmla="*/ 147161 w 247650"/>
                                      <a:gd name="connsiteY9" fmla="*/ 31909 h 76200"/>
                                      <a:gd name="connsiteX10" fmla="*/ 152876 w 247650"/>
                                      <a:gd name="connsiteY10" fmla="*/ 30956 h 76200"/>
                                      <a:gd name="connsiteX11" fmla="*/ 158591 w 247650"/>
                                      <a:gd name="connsiteY11" fmla="*/ 30004 h 76200"/>
                                      <a:gd name="connsiteX12" fmla="*/ 164306 w 247650"/>
                                      <a:gd name="connsiteY12" fmla="*/ 29051 h 76200"/>
                                      <a:gd name="connsiteX13" fmla="*/ 170021 w 247650"/>
                                      <a:gd name="connsiteY13" fmla="*/ 28099 h 76200"/>
                                      <a:gd name="connsiteX14" fmla="*/ 175736 w 247650"/>
                                      <a:gd name="connsiteY14" fmla="*/ 28099 h 76200"/>
                                      <a:gd name="connsiteX15" fmla="*/ 181451 w 247650"/>
                                      <a:gd name="connsiteY15" fmla="*/ 28099 h 76200"/>
                                      <a:gd name="connsiteX16" fmla="*/ 186214 w 247650"/>
                                      <a:gd name="connsiteY16" fmla="*/ 28099 h 76200"/>
                                      <a:gd name="connsiteX17" fmla="*/ 190976 w 247650"/>
                                      <a:gd name="connsiteY17" fmla="*/ 28099 h 76200"/>
                                      <a:gd name="connsiteX18" fmla="*/ 195739 w 247650"/>
                                      <a:gd name="connsiteY18" fmla="*/ 29051 h 76200"/>
                                      <a:gd name="connsiteX19" fmla="*/ 205264 w 247650"/>
                                      <a:gd name="connsiteY19" fmla="*/ 30004 h 76200"/>
                                      <a:gd name="connsiteX20" fmla="*/ 221456 w 247650"/>
                                      <a:gd name="connsiteY20" fmla="*/ 33814 h 76200"/>
                                      <a:gd name="connsiteX21" fmla="*/ 233839 w 247650"/>
                                      <a:gd name="connsiteY21" fmla="*/ 37624 h 76200"/>
                                      <a:gd name="connsiteX22" fmla="*/ 244316 w 247650"/>
                                      <a:gd name="connsiteY22" fmla="*/ 41434 h 76200"/>
                                      <a:gd name="connsiteX23" fmla="*/ 234791 w 247650"/>
                                      <a:gd name="connsiteY23" fmla="*/ 34766 h 76200"/>
                                      <a:gd name="connsiteX24" fmla="*/ 223361 w 247650"/>
                                      <a:gd name="connsiteY24" fmla="*/ 28099 h 76200"/>
                                      <a:gd name="connsiteX25" fmla="*/ 208121 w 247650"/>
                                      <a:gd name="connsiteY25" fmla="*/ 20479 h 76200"/>
                                      <a:gd name="connsiteX26" fmla="*/ 198596 w 247650"/>
                                      <a:gd name="connsiteY26" fmla="*/ 16669 h 76200"/>
                                      <a:gd name="connsiteX27" fmla="*/ 193834 w 247650"/>
                                      <a:gd name="connsiteY27" fmla="*/ 14764 h 76200"/>
                                      <a:gd name="connsiteX28" fmla="*/ 188119 w 247650"/>
                                      <a:gd name="connsiteY28" fmla="*/ 12859 h 76200"/>
                                      <a:gd name="connsiteX29" fmla="*/ 182404 w 247650"/>
                                      <a:gd name="connsiteY29" fmla="*/ 10954 h 76200"/>
                                      <a:gd name="connsiteX30" fmla="*/ 176689 w 247650"/>
                                      <a:gd name="connsiteY30" fmla="*/ 10001 h 76200"/>
                                      <a:gd name="connsiteX31" fmla="*/ 170974 w 247650"/>
                                      <a:gd name="connsiteY31" fmla="*/ 9049 h 76200"/>
                                      <a:gd name="connsiteX32" fmla="*/ 165259 w 247650"/>
                                      <a:gd name="connsiteY32" fmla="*/ 8097 h 76200"/>
                                      <a:gd name="connsiteX33" fmla="*/ 158591 w 247650"/>
                                      <a:gd name="connsiteY33" fmla="*/ 7144 h 76200"/>
                                      <a:gd name="connsiteX34" fmla="*/ 151924 w 247650"/>
                                      <a:gd name="connsiteY34" fmla="*/ 7144 h 76200"/>
                                      <a:gd name="connsiteX35" fmla="*/ 145256 w 247650"/>
                                      <a:gd name="connsiteY35" fmla="*/ 7144 h 76200"/>
                                      <a:gd name="connsiteX36" fmla="*/ 138589 w 247650"/>
                                      <a:gd name="connsiteY36" fmla="*/ 7144 h 76200"/>
                                      <a:gd name="connsiteX37" fmla="*/ 125254 w 247650"/>
                                      <a:gd name="connsiteY37" fmla="*/ 8097 h 76200"/>
                                      <a:gd name="connsiteX38" fmla="*/ 118586 w 247650"/>
                                      <a:gd name="connsiteY38" fmla="*/ 9049 h 76200"/>
                                      <a:gd name="connsiteX39" fmla="*/ 111919 w 247650"/>
                                      <a:gd name="connsiteY39" fmla="*/ 10001 h 76200"/>
                                      <a:gd name="connsiteX40" fmla="*/ 98584 w 247650"/>
                                      <a:gd name="connsiteY40" fmla="*/ 13811 h 76200"/>
                                      <a:gd name="connsiteX41" fmla="*/ 91916 w 247650"/>
                                      <a:gd name="connsiteY41" fmla="*/ 15716 h 76200"/>
                                      <a:gd name="connsiteX42" fmla="*/ 85249 w 247650"/>
                                      <a:gd name="connsiteY42" fmla="*/ 18574 h 76200"/>
                                      <a:gd name="connsiteX43" fmla="*/ 78581 w 247650"/>
                                      <a:gd name="connsiteY43" fmla="*/ 21431 h 76200"/>
                                      <a:gd name="connsiteX44" fmla="*/ 71914 w 247650"/>
                                      <a:gd name="connsiteY44" fmla="*/ 24289 h 76200"/>
                                      <a:gd name="connsiteX45" fmla="*/ 60484 w 247650"/>
                                      <a:gd name="connsiteY45" fmla="*/ 30956 h 76200"/>
                                      <a:gd name="connsiteX46" fmla="*/ 39529 w 247650"/>
                                      <a:gd name="connsiteY46" fmla="*/ 45244 h 76200"/>
                                      <a:gd name="connsiteX47" fmla="*/ 22384 w 247650"/>
                                      <a:gd name="connsiteY47" fmla="*/ 59531 h 76200"/>
                                      <a:gd name="connsiteX48" fmla="*/ 9049 w 247650"/>
                                      <a:gd name="connsiteY48" fmla="*/ 72866 h 76200"/>
                                      <a:gd name="connsiteX49" fmla="*/ 7144 w 247650"/>
                                      <a:gd name="connsiteY49" fmla="*/ 74772 h 76200"/>
                                      <a:gd name="connsiteX50" fmla="*/ 7144 w 247650"/>
                                      <a:gd name="connsiteY50" fmla="*/ 74772 h 76200"/>
                                      <a:gd name="connsiteX51" fmla="*/ 79534 w 247650"/>
                                      <a:gd name="connsiteY51" fmla="*/ 74772 h 76200"/>
                                      <a:gd name="connsiteX52" fmla="*/ 88106 w 247650"/>
                                      <a:gd name="connsiteY52" fmla="*/ 65247 h 76200"/>
                                      <a:gd name="connsiteX53" fmla="*/ 93821 w 247650"/>
                                      <a:gd name="connsiteY53" fmla="*/ 59531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247650" h="76200">
                                        <a:moveTo>
                                          <a:pt x="93821" y="59531"/>
                                        </a:moveTo>
                                        <a:cubicBezTo>
                                          <a:pt x="94774" y="58579"/>
                                          <a:pt x="96679" y="57626"/>
                                          <a:pt x="97631" y="55722"/>
                                        </a:cubicBezTo>
                                        <a:cubicBezTo>
                                          <a:pt x="98584" y="54769"/>
                                          <a:pt x="100489" y="53816"/>
                                          <a:pt x="102394" y="52864"/>
                                        </a:cubicBezTo>
                                        <a:cubicBezTo>
                                          <a:pt x="104299" y="51911"/>
                                          <a:pt x="105251" y="50959"/>
                                          <a:pt x="107156" y="50006"/>
                                        </a:cubicBezTo>
                                        <a:cubicBezTo>
                                          <a:pt x="109061" y="49054"/>
                                          <a:pt x="110014" y="48101"/>
                                          <a:pt x="111919" y="47149"/>
                                        </a:cubicBezTo>
                                        <a:cubicBezTo>
                                          <a:pt x="114776" y="45244"/>
                                          <a:pt x="118586" y="43339"/>
                                          <a:pt x="121444" y="41434"/>
                                        </a:cubicBezTo>
                                        <a:cubicBezTo>
                                          <a:pt x="123349" y="40481"/>
                                          <a:pt x="125254" y="39529"/>
                                          <a:pt x="126206" y="39529"/>
                                        </a:cubicBezTo>
                                        <a:cubicBezTo>
                                          <a:pt x="128111" y="38576"/>
                                          <a:pt x="130016" y="37624"/>
                                          <a:pt x="130969" y="37624"/>
                                        </a:cubicBezTo>
                                        <a:cubicBezTo>
                                          <a:pt x="134779" y="36672"/>
                                          <a:pt x="137636" y="34766"/>
                                          <a:pt x="141446" y="33814"/>
                                        </a:cubicBezTo>
                                        <a:cubicBezTo>
                                          <a:pt x="143351" y="32861"/>
                                          <a:pt x="145256" y="32861"/>
                                          <a:pt x="147161" y="31909"/>
                                        </a:cubicBezTo>
                                        <a:cubicBezTo>
                                          <a:pt x="149066" y="31909"/>
                                          <a:pt x="150971" y="30956"/>
                                          <a:pt x="152876" y="30956"/>
                                        </a:cubicBezTo>
                                        <a:cubicBezTo>
                                          <a:pt x="154781" y="30956"/>
                                          <a:pt x="156686" y="30004"/>
                                          <a:pt x="158591" y="30004"/>
                                        </a:cubicBezTo>
                                        <a:cubicBezTo>
                                          <a:pt x="160496" y="30004"/>
                                          <a:pt x="162401" y="30004"/>
                                          <a:pt x="164306" y="29051"/>
                                        </a:cubicBezTo>
                                        <a:cubicBezTo>
                                          <a:pt x="166211" y="29051"/>
                                          <a:pt x="168116" y="29051"/>
                                          <a:pt x="170021" y="28099"/>
                                        </a:cubicBezTo>
                                        <a:cubicBezTo>
                                          <a:pt x="171926" y="28099"/>
                                          <a:pt x="173831" y="28099"/>
                                          <a:pt x="175736" y="28099"/>
                                        </a:cubicBezTo>
                                        <a:cubicBezTo>
                                          <a:pt x="177641" y="28099"/>
                                          <a:pt x="179546" y="28099"/>
                                          <a:pt x="181451" y="28099"/>
                                        </a:cubicBezTo>
                                        <a:cubicBezTo>
                                          <a:pt x="183356" y="28099"/>
                                          <a:pt x="185261" y="28099"/>
                                          <a:pt x="186214" y="28099"/>
                                        </a:cubicBezTo>
                                        <a:cubicBezTo>
                                          <a:pt x="188119" y="28099"/>
                                          <a:pt x="190024" y="28099"/>
                                          <a:pt x="190976" y="28099"/>
                                        </a:cubicBezTo>
                                        <a:cubicBezTo>
                                          <a:pt x="192881" y="28099"/>
                                          <a:pt x="193834" y="28099"/>
                                          <a:pt x="195739" y="29051"/>
                                        </a:cubicBezTo>
                                        <a:cubicBezTo>
                                          <a:pt x="198596" y="30004"/>
                                          <a:pt x="202406" y="30004"/>
                                          <a:pt x="205264" y="30004"/>
                                        </a:cubicBezTo>
                                        <a:cubicBezTo>
                                          <a:pt x="210979" y="30956"/>
                                          <a:pt x="216694" y="31909"/>
                                          <a:pt x="221456" y="33814"/>
                                        </a:cubicBezTo>
                                        <a:cubicBezTo>
                                          <a:pt x="226219" y="35719"/>
                                          <a:pt x="230981" y="36672"/>
                                          <a:pt x="233839" y="37624"/>
                                        </a:cubicBezTo>
                                        <a:cubicBezTo>
                                          <a:pt x="240506" y="40481"/>
                                          <a:pt x="244316" y="41434"/>
                                          <a:pt x="244316" y="41434"/>
                                        </a:cubicBezTo>
                                        <a:cubicBezTo>
                                          <a:pt x="244316" y="41434"/>
                                          <a:pt x="240506" y="39529"/>
                                          <a:pt x="234791" y="34766"/>
                                        </a:cubicBezTo>
                                        <a:cubicBezTo>
                                          <a:pt x="231934" y="32861"/>
                                          <a:pt x="228124" y="30004"/>
                                          <a:pt x="223361" y="28099"/>
                                        </a:cubicBezTo>
                                        <a:cubicBezTo>
                                          <a:pt x="218599" y="25241"/>
                                          <a:pt x="213836" y="23336"/>
                                          <a:pt x="208121" y="20479"/>
                                        </a:cubicBezTo>
                                        <a:cubicBezTo>
                                          <a:pt x="205264" y="19526"/>
                                          <a:pt x="202406" y="17622"/>
                                          <a:pt x="198596" y="16669"/>
                                        </a:cubicBezTo>
                                        <a:cubicBezTo>
                                          <a:pt x="196691" y="15716"/>
                                          <a:pt x="195739" y="15716"/>
                                          <a:pt x="193834" y="14764"/>
                                        </a:cubicBezTo>
                                        <a:cubicBezTo>
                                          <a:pt x="191929" y="13811"/>
                                          <a:pt x="190024" y="13811"/>
                                          <a:pt x="188119" y="12859"/>
                                        </a:cubicBezTo>
                                        <a:cubicBezTo>
                                          <a:pt x="186214" y="11906"/>
                                          <a:pt x="184309" y="11906"/>
                                          <a:pt x="182404" y="10954"/>
                                        </a:cubicBezTo>
                                        <a:cubicBezTo>
                                          <a:pt x="180499" y="10001"/>
                                          <a:pt x="178594" y="10001"/>
                                          <a:pt x="176689" y="10001"/>
                                        </a:cubicBezTo>
                                        <a:cubicBezTo>
                                          <a:pt x="174784" y="10001"/>
                                          <a:pt x="172879" y="9049"/>
                                          <a:pt x="170974" y="9049"/>
                                        </a:cubicBezTo>
                                        <a:cubicBezTo>
                                          <a:pt x="169069" y="9049"/>
                                          <a:pt x="167164" y="8097"/>
                                          <a:pt x="165259" y="8097"/>
                                        </a:cubicBezTo>
                                        <a:cubicBezTo>
                                          <a:pt x="163354" y="8097"/>
                                          <a:pt x="161449" y="7144"/>
                                          <a:pt x="158591" y="7144"/>
                                        </a:cubicBezTo>
                                        <a:cubicBezTo>
                                          <a:pt x="156686" y="7144"/>
                                          <a:pt x="153829" y="7144"/>
                                          <a:pt x="151924" y="7144"/>
                                        </a:cubicBezTo>
                                        <a:cubicBezTo>
                                          <a:pt x="150019" y="7144"/>
                                          <a:pt x="147161" y="7144"/>
                                          <a:pt x="145256" y="7144"/>
                                        </a:cubicBezTo>
                                        <a:cubicBezTo>
                                          <a:pt x="143351" y="7144"/>
                                          <a:pt x="140494" y="7144"/>
                                          <a:pt x="138589" y="7144"/>
                                        </a:cubicBezTo>
                                        <a:cubicBezTo>
                                          <a:pt x="133826" y="7144"/>
                                          <a:pt x="129064" y="8097"/>
                                          <a:pt x="125254" y="8097"/>
                                        </a:cubicBezTo>
                                        <a:cubicBezTo>
                                          <a:pt x="123349" y="8097"/>
                                          <a:pt x="120491" y="9049"/>
                                          <a:pt x="118586" y="9049"/>
                                        </a:cubicBezTo>
                                        <a:cubicBezTo>
                                          <a:pt x="116681" y="9049"/>
                                          <a:pt x="113824" y="10001"/>
                                          <a:pt x="111919" y="10001"/>
                                        </a:cubicBezTo>
                                        <a:cubicBezTo>
                                          <a:pt x="107156" y="10954"/>
                                          <a:pt x="102394" y="11906"/>
                                          <a:pt x="98584" y="13811"/>
                                        </a:cubicBezTo>
                                        <a:cubicBezTo>
                                          <a:pt x="96679" y="14764"/>
                                          <a:pt x="93821" y="14764"/>
                                          <a:pt x="91916" y="15716"/>
                                        </a:cubicBezTo>
                                        <a:cubicBezTo>
                                          <a:pt x="90011" y="16669"/>
                                          <a:pt x="87154" y="17622"/>
                                          <a:pt x="85249" y="18574"/>
                                        </a:cubicBezTo>
                                        <a:cubicBezTo>
                                          <a:pt x="83344" y="19526"/>
                                          <a:pt x="81439" y="20479"/>
                                          <a:pt x="78581" y="21431"/>
                                        </a:cubicBezTo>
                                        <a:cubicBezTo>
                                          <a:pt x="76676" y="22384"/>
                                          <a:pt x="74771" y="23336"/>
                                          <a:pt x="71914" y="24289"/>
                                        </a:cubicBezTo>
                                        <a:cubicBezTo>
                                          <a:pt x="68104" y="26194"/>
                                          <a:pt x="64294" y="28099"/>
                                          <a:pt x="60484" y="30956"/>
                                        </a:cubicBezTo>
                                        <a:cubicBezTo>
                                          <a:pt x="52864" y="35719"/>
                                          <a:pt x="46196" y="40481"/>
                                          <a:pt x="39529" y="45244"/>
                                        </a:cubicBezTo>
                                        <a:cubicBezTo>
                                          <a:pt x="32861" y="50006"/>
                                          <a:pt x="27146" y="54769"/>
                                          <a:pt x="22384" y="59531"/>
                                        </a:cubicBezTo>
                                        <a:cubicBezTo>
                                          <a:pt x="17621" y="64294"/>
                                          <a:pt x="12859" y="69056"/>
                                          <a:pt x="9049" y="72866"/>
                                        </a:cubicBezTo>
                                        <a:cubicBezTo>
                                          <a:pt x="8096" y="73819"/>
                                          <a:pt x="8096" y="74772"/>
                                          <a:pt x="7144" y="74772"/>
                                        </a:cubicBezTo>
                                        <a:cubicBezTo>
                                          <a:pt x="7144" y="74772"/>
                                          <a:pt x="7144" y="74772"/>
                                          <a:pt x="7144" y="74772"/>
                                        </a:cubicBezTo>
                                        <a:lnTo>
                                          <a:pt x="79534" y="74772"/>
                                        </a:lnTo>
                                        <a:cubicBezTo>
                                          <a:pt x="82391" y="71914"/>
                                          <a:pt x="85249" y="68104"/>
                                          <a:pt x="88106" y="65247"/>
                                        </a:cubicBezTo>
                                        <a:cubicBezTo>
                                          <a:pt x="89059" y="64294"/>
                                          <a:pt x="91916" y="62389"/>
                                          <a:pt x="93821" y="5953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1" name="Freeform: Shape 2071"/>
                                <wps:cNvSpPr/>
                                <wps:spPr>
                                  <a:xfrm>
                                    <a:off x="3684270" y="1295325"/>
                                    <a:ext cx="95250" cy="19050"/>
                                  </a:xfrm>
                                  <a:custGeom>
                                    <a:avLst/>
                                    <a:gdLst>
                                      <a:gd name="connsiteX0" fmla="*/ 59531 w 95250"/>
                                      <a:gd name="connsiteY0" fmla="*/ 15716 h 19050"/>
                                      <a:gd name="connsiteX1" fmla="*/ 72866 w 95250"/>
                                      <a:gd name="connsiteY1" fmla="*/ 11906 h 19050"/>
                                      <a:gd name="connsiteX2" fmla="*/ 82391 w 95250"/>
                                      <a:gd name="connsiteY2" fmla="*/ 9049 h 19050"/>
                                      <a:gd name="connsiteX3" fmla="*/ 90011 w 95250"/>
                                      <a:gd name="connsiteY3" fmla="*/ 7144 h 19050"/>
                                      <a:gd name="connsiteX4" fmla="*/ 81439 w 95250"/>
                                      <a:gd name="connsiteY4" fmla="*/ 8096 h 19050"/>
                                      <a:gd name="connsiteX5" fmla="*/ 71914 w 95250"/>
                                      <a:gd name="connsiteY5" fmla="*/ 9049 h 19050"/>
                                      <a:gd name="connsiteX6" fmla="*/ 58579 w 95250"/>
                                      <a:gd name="connsiteY6" fmla="*/ 10953 h 19050"/>
                                      <a:gd name="connsiteX7" fmla="*/ 42386 w 95250"/>
                                      <a:gd name="connsiteY7" fmla="*/ 12859 h 19050"/>
                                      <a:gd name="connsiteX8" fmla="*/ 32861 w 95250"/>
                                      <a:gd name="connsiteY8" fmla="*/ 14764 h 19050"/>
                                      <a:gd name="connsiteX9" fmla="*/ 22384 w 95250"/>
                                      <a:gd name="connsiteY9" fmla="*/ 16669 h 19050"/>
                                      <a:gd name="connsiteX10" fmla="*/ 11906 w 95250"/>
                                      <a:gd name="connsiteY10" fmla="*/ 18574 h 19050"/>
                                      <a:gd name="connsiteX11" fmla="*/ 7144 w 95250"/>
                                      <a:gd name="connsiteY11" fmla="*/ 19526 h 19050"/>
                                      <a:gd name="connsiteX12" fmla="*/ 45244 w 95250"/>
                                      <a:gd name="connsiteY12" fmla="*/ 19526 h 19050"/>
                                      <a:gd name="connsiteX13" fmla="*/ 59531 w 95250"/>
                                      <a:gd name="connsiteY13" fmla="*/ 15716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95250" h="19050">
                                        <a:moveTo>
                                          <a:pt x="59531" y="15716"/>
                                        </a:moveTo>
                                        <a:cubicBezTo>
                                          <a:pt x="64294" y="13811"/>
                                          <a:pt x="69056" y="12859"/>
                                          <a:pt x="72866" y="11906"/>
                                        </a:cubicBezTo>
                                        <a:cubicBezTo>
                                          <a:pt x="76676" y="10953"/>
                                          <a:pt x="79534" y="10001"/>
                                          <a:pt x="82391" y="9049"/>
                                        </a:cubicBezTo>
                                        <a:cubicBezTo>
                                          <a:pt x="88106" y="8096"/>
                                          <a:pt x="90011" y="7144"/>
                                          <a:pt x="90011" y="7144"/>
                                        </a:cubicBezTo>
                                        <a:cubicBezTo>
                                          <a:pt x="90011" y="7144"/>
                                          <a:pt x="87154" y="7144"/>
                                          <a:pt x="81439" y="8096"/>
                                        </a:cubicBezTo>
                                        <a:cubicBezTo>
                                          <a:pt x="78581" y="8096"/>
                                          <a:pt x="75724" y="9049"/>
                                          <a:pt x="71914" y="9049"/>
                                        </a:cubicBezTo>
                                        <a:cubicBezTo>
                                          <a:pt x="68104" y="9049"/>
                                          <a:pt x="63341" y="10001"/>
                                          <a:pt x="58579" y="10953"/>
                                        </a:cubicBezTo>
                                        <a:cubicBezTo>
                                          <a:pt x="53816" y="11906"/>
                                          <a:pt x="48101" y="12859"/>
                                          <a:pt x="42386" y="12859"/>
                                        </a:cubicBezTo>
                                        <a:cubicBezTo>
                                          <a:pt x="39529" y="12859"/>
                                          <a:pt x="36671" y="13811"/>
                                          <a:pt x="32861" y="14764"/>
                                        </a:cubicBezTo>
                                        <a:cubicBezTo>
                                          <a:pt x="30004" y="15716"/>
                                          <a:pt x="26194" y="15716"/>
                                          <a:pt x="22384" y="16669"/>
                                        </a:cubicBezTo>
                                        <a:cubicBezTo>
                                          <a:pt x="18574" y="17621"/>
                                          <a:pt x="15716" y="17621"/>
                                          <a:pt x="11906" y="18574"/>
                                        </a:cubicBezTo>
                                        <a:cubicBezTo>
                                          <a:pt x="10001" y="18574"/>
                                          <a:pt x="9049" y="19526"/>
                                          <a:pt x="7144" y="19526"/>
                                        </a:cubicBezTo>
                                        <a:lnTo>
                                          <a:pt x="45244" y="19526"/>
                                        </a:lnTo>
                                        <a:cubicBezTo>
                                          <a:pt x="49054" y="18574"/>
                                          <a:pt x="54769" y="16669"/>
                                          <a:pt x="59531" y="1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2" name="Freeform: Shape 2072"/>
                                <wps:cNvSpPr/>
                                <wps:spPr>
                                  <a:xfrm>
                                    <a:off x="2766060" y="1297230"/>
                                    <a:ext cx="161925" cy="19050"/>
                                  </a:xfrm>
                                  <a:custGeom>
                                    <a:avLst/>
                                    <a:gdLst>
                                      <a:gd name="connsiteX0" fmla="*/ 149066 w 161925"/>
                                      <a:gd name="connsiteY0" fmla="*/ 15716 h 19050"/>
                                      <a:gd name="connsiteX1" fmla="*/ 84296 w 161925"/>
                                      <a:gd name="connsiteY1" fmla="*/ 7144 h 19050"/>
                                      <a:gd name="connsiteX2" fmla="*/ 67151 w 161925"/>
                                      <a:gd name="connsiteY2" fmla="*/ 7144 h 19050"/>
                                      <a:gd name="connsiteX3" fmla="*/ 49054 w 161925"/>
                                      <a:gd name="connsiteY3" fmla="*/ 9048 h 19050"/>
                                      <a:gd name="connsiteX4" fmla="*/ 30956 w 161925"/>
                                      <a:gd name="connsiteY4" fmla="*/ 11906 h 19050"/>
                                      <a:gd name="connsiteX5" fmla="*/ 21431 w 161925"/>
                                      <a:gd name="connsiteY5" fmla="*/ 13811 h 19050"/>
                                      <a:gd name="connsiteX6" fmla="*/ 16669 w 161925"/>
                                      <a:gd name="connsiteY6" fmla="*/ 14764 h 19050"/>
                                      <a:gd name="connsiteX7" fmla="*/ 11906 w 161925"/>
                                      <a:gd name="connsiteY7" fmla="*/ 15716 h 19050"/>
                                      <a:gd name="connsiteX8" fmla="*/ 7144 w 161925"/>
                                      <a:gd name="connsiteY8" fmla="*/ 17621 h 19050"/>
                                      <a:gd name="connsiteX9" fmla="*/ 159544 w 161925"/>
                                      <a:gd name="connsiteY9" fmla="*/ 17621 h 19050"/>
                                      <a:gd name="connsiteX10" fmla="*/ 156686 w 161925"/>
                                      <a:gd name="connsiteY10" fmla="*/ 16669 h 19050"/>
                                      <a:gd name="connsiteX11" fmla="*/ 149066 w 161925"/>
                                      <a:gd name="connsiteY11" fmla="*/ 15716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61925" h="19050">
                                        <a:moveTo>
                                          <a:pt x="149066" y="15716"/>
                                        </a:moveTo>
                                        <a:cubicBezTo>
                                          <a:pt x="129064" y="10953"/>
                                          <a:pt x="107156" y="8096"/>
                                          <a:pt x="84296" y="7144"/>
                                        </a:cubicBezTo>
                                        <a:cubicBezTo>
                                          <a:pt x="78581" y="7144"/>
                                          <a:pt x="72866" y="7144"/>
                                          <a:pt x="67151" y="7144"/>
                                        </a:cubicBezTo>
                                        <a:cubicBezTo>
                                          <a:pt x="61436" y="7144"/>
                                          <a:pt x="55721" y="8096"/>
                                          <a:pt x="49054" y="9048"/>
                                        </a:cubicBezTo>
                                        <a:cubicBezTo>
                                          <a:pt x="43339" y="10001"/>
                                          <a:pt x="36671" y="10953"/>
                                          <a:pt x="30956" y="11906"/>
                                        </a:cubicBezTo>
                                        <a:cubicBezTo>
                                          <a:pt x="28099" y="12859"/>
                                          <a:pt x="25241" y="12859"/>
                                          <a:pt x="21431" y="13811"/>
                                        </a:cubicBezTo>
                                        <a:cubicBezTo>
                                          <a:pt x="19526" y="13811"/>
                                          <a:pt x="18574" y="14764"/>
                                          <a:pt x="16669" y="14764"/>
                                        </a:cubicBezTo>
                                        <a:lnTo>
                                          <a:pt x="11906" y="15716"/>
                                        </a:lnTo>
                                        <a:cubicBezTo>
                                          <a:pt x="10001" y="16669"/>
                                          <a:pt x="8096" y="16669"/>
                                          <a:pt x="7144" y="17621"/>
                                        </a:cubicBezTo>
                                        <a:lnTo>
                                          <a:pt x="159544" y="17621"/>
                                        </a:lnTo>
                                        <a:cubicBezTo>
                                          <a:pt x="158591" y="17621"/>
                                          <a:pt x="157639" y="16669"/>
                                          <a:pt x="156686" y="16669"/>
                                        </a:cubicBezTo>
                                        <a:cubicBezTo>
                                          <a:pt x="153829" y="16669"/>
                                          <a:pt x="151924" y="16669"/>
                                          <a:pt x="149066" y="1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3" name="Freeform: Shape 2073"/>
                                <wps:cNvSpPr/>
                                <wps:spPr>
                                  <a:xfrm>
                                    <a:off x="3870008" y="1043389"/>
                                    <a:ext cx="228600" cy="219075"/>
                                  </a:xfrm>
                                  <a:custGeom>
                                    <a:avLst/>
                                    <a:gdLst>
                                      <a:gd name="connsiteX0" fmla="*/ 217646 w 228600"/>
                                      <a:gd name="connsiteY0" fmla="*/ 75248 h 219075"/>
                                      <a:gd name="connsiteX1" fmla="*/ 213836 w 228600"/>
                                      <a:gd name="connsiteY1" fmla="*/ 68580 h 219075"/>
                                      <a:gd name="connsiteX2" fmla="*/ 211931 w 228600"/>
                                      <a:gd name="connsiteY2" fmla="*/ 65723 h 219075"/>
                                      <a:gd name="connsiteX3" fmla="*/ 210026 w 228600"/>
                                      <a:gd name="connsiteY3" fmla="*/ 62865 h 219075"/>
                                      <a:gd name="connsiteX4" fmla="*/ 205264 w 228600"/>
                                      <a:gd name="connsiteY4" fmla="*/ 56198 h 219075"/>
                                      <a:gd name="connsiteX5" fmla="*/ 199549 w 228600"/>
                                      <a:gd name="connsiteY5" fmla="*/ 50482 h 219075"/>
                                      <a:gd name="connsiteX6" fmla="*/ 196691 w 228600"/>
                                      <a:gd name="connsiteY6" fmla="*/ 47625 h 219075"/>
                                      <a:gd name="connsiteX7" fmla="*/ 193834 w 228600"/>
                                      <a:gd name="connsiteY7" fmla="*/ 44767 h 219075"/>
                                      <a:gd name="connsiteX8" fmla="*/ 188119 w 228600"/>
                                      <a:gd name="connsiteY8" fmla="*/ 39052 h 219075"/>
                                      <a:gd name="connsiteX9" fmla="*/ 160496 w 228600"/>
                                      <a:gd name="connsiteY9" fmla="*/ 20002 h 219075"/>
                                      <a:gd name="connsiteX10" fmla="*/ 127159 w 228600"/>
                                      <a:gd name="connsiteY10" fmla="*/ 8573 h 219075"/>
                                      <a:gd name="connsiteX11" fmla="*/ 90011 w 228600"/>
                                      <a:gd name="connsiteY11" fmla="*/ 8573 h 219075"/>
                                      <a:gd name="connsiteX12" fmla="*/ 85249 w 228600"/>
                                      <a:gd name="connsiteY12" fmla="*/ 9525 h 219075"/>
                                      <a:gd name="connsiteX13" fmla="*/ 80486 w 228600"/>
                                      <a:gd name="connsiteY13" fmla="*/ 10477 h 219075"/>
                                      <a:gd name="connsiteX14" fmla="*/ 75724 w 228600"/>
                                      <a:gd name="connsiteY14" fmla="*/ 11430 h 219075"/>
                                      <a:gd name="connsiteX15" fmla="*/ 70961 w 228600"/>
                                      <a:gd name="connsiteY15" fmla="*/ 13335 h 219075"/>
                                      <a:gd name="connsiteX16" fmla="*/ 66199 w 228600"/>
                                      <a:gd name="connsiteY16" fmla="*/ 15240 h 219075"/>
                                      <a:gd name="connsiteX17" fmla="*/ 64294 w 228600"/>
                                      <a:gd name="connsiteY17" fmla="*/ 16192 h 219075"/>
                                      <a:gd name="connsiteX18" fmla="*/ 62389 w 228600"/>
                                      <a:gd name="connsiteY18" fmla="*/ 17145 h 219075"/>
                                      <a:gd name="connsiteX19" fmla="*/ 57626 w 228600"/>
                                      <a:gd name="connsiteY19" fmla="*/ 20002 h 219075"/>
                                      <a:gd name="connsiteX20" fmla="*/ 55721 w 228600"/>
                                      <a:gd name="connsiteY20" fmla="*/ 20955 h 219075"/>
                                      <a:gd name="connsiteX21" fmla="*/ 54769 w 228600"/>
                                      <a:gd name="connsiteY21" fmla="*/ 21907 h 219075"/>
                                      <a:gd name="connsiteX22" fmla="*/ 53816 w 228600"/>
                                      <a:gd name="connsiteY22" fmla="*/ 22860 h 219075"/>
                                      <a:gd name="connsiteX23" fmla="*/ 48101 w 228600"/>
                                      <a:gd name="connsiteY23" fmla="*/ 26670 h 219075"/>
                                      <a:gd name="connsiteX24" fmla="*/ 48101 w 228600"/>
                                      <a:gd name="connsiteY24" fmla="*/ 26670 h 219075"/>
                                      <a:gd name="connsiteX25" fmla="*/ 47149 w 228600"/>
                                      <a:gd name="connsiteY25" fmla="*/ 27623 h 219075"/>
                                      <a:gd name="connsiteX26" fmla="*/ 47149 w 228600"/>
                                      <a:gd name="connsiteY26" fmla="*/ 27623 h 219075"/>
                                      <a:gd name="connsiteX27" fmla="*/ 46196 w 228600"/>
                                      <a:gd name="connsiteY27" fmla="*/ 28575 h 219075"/>
                                      <a:gd name="connsiteX28" fmla="*/ 44291 w 228600"/>
                                      <a:gd name="connsiteY28" fmla="*/ 30480 h 219075"/>
                                      <a:gd name="connsiteX29" fmla="*/ 40481 w 228600"/>
                                      <a:gd name="connsiteY29" fmla="*/ 33337 h 219075"/>
                                      <a:gd name="connsiteX30" fmla="*/ 33814 w 228600"/>
                                      <a:gd name="connsiteY30" fmla="*/ 40005 h 219075"/>
                                      <a:gd name="connsiteX31" fmla="*/ 30956 w 228600"/>
                                      <a:gd name="connsiteY31" fmla="*/ 43815 h 219075"/>
                                      <a:gd name="connsiteX32" fmla="*/ 28099 w 228600"/>
                                      <a:gd name="connsiteY32" fmla="*/ 47625 h 219075"/>
                                      <a:gd name="connsiteX33" fmla="*/ 10954 w 228600"/>
                                      <a:gd name="connsiteY33" fmla="*/ 80962 h 219075"/>
                                      <a:gd name="connsiteX34" fmla="*/ 8096 w 228600"/>
                                      <a:gd name="connsiteY34" fmla="*/ 118110 h 219075"/>
                                      <a:gd name="connsiteX35" fmla="*/ 17621 w 228600"/>
                                      <a:gd name="connsiteY35" fmla="*/ 152400 h 219075"/>
                                      <a:gd name="connsiteX36" fmla="*/ 35719 w 228600"/>
                                      <a:gd name="connsiteY36" fmla="*/ 180023 h 219075"/>
                                      <a:gd name="connsiteX37" fmla="*/ 59531 w 228600"/>
                                      <a:gd name="connsiteY37" fmla="*/ 200025 h 219075"/>
                                      <a:gd name="connsiteX38" fmla="*/ 87154 w 228600"/>
                                      <a:gd name="connsiteY38" fmla="*/ 211455 h 219075"/>
                                      <a:gd name="connsiteX39" fmla="*/ 198596 w 228600"/>
                                      <a:gd name="connsiteY39" fmla="*/ 122873 h 219075"/>
                                      <a:gd name="connsiteX40" fmla="*/ 122396 w 228600"/>
                                      <a:gd name="connsiteY40" fmla="*/ 78105 h 219075"/>
                                      <a:gd name="connsiteX41" fmla="*/ 90964 w 228600"/>
                                      <a:gd name="connsiteY41" fmla="*/ 126682 h 219075"/>
                                      <a:gd name="connsiteX42" fmla="*/ 90011 w 228600"/>
                                      <a:gd name="connsiteY42" fmla="*/ 125730 h 219075"/>
                                      <a:gd name="connsiteX43" fmla="*/ 82391 w 228600"/>
                                      <a:gd name="connsiteY43" fmla="*/ 118110 h 219075"/>
                                      <a:gd name="connsiteX44" fmla="*/ 76676 w 228600"/>
                                      <a:gd name="connsiteY44" fmla="*/ 107632 h 219075"/>
                                      <a:gd name="connsiteX45" fmla="*/ 79534 w 228600"/>
                                      <a:gd name="connsiteY45" fmla="*/ 81915 h 219075"/>
                                      <a:gd name="connsiteX46" fmla="*/ 80486 w 228600"/>
                                      <a:gd name="connsiteY46" fmla="*/ 80010 h 219075"/>
                                      <a:gd name="connsiteX47" fmla="*/ 81439 w 228600"/>
                                      <a:gd name="connsiteY47" fmla="*/ 78105 h 219075"/>
                                      <a:gd name="connsiteX48" fmla="*/ 84296 w 228600"/>
                                      <a:gd name="connsiteY48" fmla="*/ 74295 h 219075"/>
                                      <a:gd name="connsiteX49" fmla="*/ 85249 w 228600"/>
                                      <a:gd name="connsiteY49" fmla="*/ 72390 h 219075"/>
                                      <a:gd name="connsiteX50" fmla="*/ 86201 w 228600"/>
                                      <a:gd name="connsiteY50" fmla="*/ 71437 h 219075"/>
                                      <a:gd name="connsiteX51" fmla="*/ 86201 w 228600"/>
                                      <a:gd name="connsiteY51" fmla="*/ 71437 h 219075"/>
                                      <a:gd name="connsiteX52" fmla="*/ 86201 w 228600"/>
                                      <a:gd name="connsiteY52" fmla="*/ 71437 h 219075"/>
                                      <a:gd name="connsiteX53" fmla="*/ 85249 w 228600"/>
                                      <a:gd name="connsiteY53" fmla="*/ 72390 h 219075"/>
                                      <a:gd name="connsiteX54" fmla="*/ 85249 w 228600"/>
                                      <a:gd name="connsiteY54" fmla="*/ 72390 h 219075"/>
                                      <a:gd name="connsiteX55" fmla="*/ 90011 w 228600"/>
                                      <a:gd name="connsiteY55" fmla="*/ 67627 h 219075"/>
                                      <a:gd name="connsiteX56" fmla="*/ 90964 w 228600"/>
                                      <a:gd name="connsiteY56" fmla="*/ 66675 h 219075"/>
                                      <a:gd name="connsiteX57" fmla="*/ 90964 w 228600"/>
                                      <a:gd name="connsiteY57" fmla="*/ 66675 h 219075"/>
                                      <a:gd name="connsiteX58" fmla="*/ 91916 w 228600"/>
                                      <a:gd name="connsiteY58" fmla="*/ 66675 h 219075"/>
                                      <a:gd name="connsiteX59" fmla="*/ 92869 w 228600"/>
                                      <a:gd name="connsiteY59" fmla="*/ 65723 h 219075"/>
                                      <a:gd name="connsiteX60" fmla="*/ 93821 w 228600"/>
                                      <a:gd name="connsiteY60" fmla="*/ 64770 h 219075"/>
                                      <a:gd name="connsiteX61" fmla="*/ 94774 w 228600"/>
                                      <a:gd name="connsiteY61" fmla="*/ 63817 h 219075"/>
                                      <a:gd name="connsiteX62" fmla="*/ 96679 w 228600"/>
                                      <a:gd name="connsiteY62" fmla="*/ 62865 h 219075"/>
                                      <a:gd name="connsiteX63" fmla="*/ 98584 w 228600"/>
                                      <a:gd name="connsiteY63" fmla="*/ 61912 h 219075"/>
                                      <a:gd name="connsiteX64" fmla="*/ 100489 w 228600"/>
                                      <a:gd name="connsiteY64" fmla="*/ 60960 h 219075"/>
                                      <a:gd name="connsiteX65" fmla="*/ 102394 w 228600"/>
                                      <a:gd name="connsiteY65" fmla="*/ 60007 h 219075"/>
                                      <a:gd name="connsiteX66" fmla="*/ 104299 w 228600"/>
                                      <a:gd name="connsiteY66" fmla="*/ 59055 h 219075"/>
                                      <a:gd name="connsiteX67" fmla="*/ 122396 w 228600"/>
                                      <a:gd name="connsiteY67" fmla="*/ 56198 h 219075"/>
                                      <a:gd name="connsiteX68" fmla="*/ 143351 w 228600"/>
                                      <a:gd name="connsiteY68" fmla="*/ 60007 h 219075"/>
                                      <a:gd name="connsiteX69" fmla="*/ 164306 w 228600"/>
                                      <a:gd name="connsiteY69" fmla="*/ 69532 h 219075"/>
                                      <a:gd name="connsiteX70" fmla="*/ 169069 w 228600"/>
                                      <a:gd name="connsiteY70" fmla="*/ 73342 h 219075"/>
                                      <a:gd name="connsiteX71" fmla="*/ 171926 w 228600"/>
                                      <a:gd name="connsiteY71" fmla="*/ 75248 h 219075"/>
                                      <a:gd name="connsiteX72" fmla="*/ 173831 w 228600"/>
                                      <a:gd name="connsiteY72" fmla="*/ 77152 h 219075"/>
                                      <a:gd name="connsiteX73" fmla="*/ 178594 w 228600"/>
                                      <a:gd name="connsiteY73" fmla="*/ 80962 h 219075"/>
                                      <a:gd name="connsiteX74" fmla="*/ 183356 w 228600"/>
                                      <a:gd name="connsiteY74" fmla="*/ 84773 h 219075"/>
                                      <a:gd name="connsiteX75" fmla="*/ 185261 w 228600"/>
                                      <a:gd name="connsiteY75" fmla="*/ 86677 h 219075"/>
                                      <a:gd name="connsiteX76" fmla="*/ 187166 w 228600"/>
                                      <a:gd name="connsiteY76" fmla="*/ 88582 h 219075"/>
                                      <a:gd name="connsiteX77" fmla="*/ 190976 w 228600"/>
                                      <a:gd name="connsiteY77" fmla="*/ 93345 h 219075"/>
                                      <a:gd name="connsiteX78" fmla="*/ 198596 w 228600"/>
                                      <a:gd name="connsiteY78" fmla="*/ 102870 h 219075"/>
                                      <a:gd name="connsiteX79" fmla="*/ 205264 w 228600"/>
                                      <a:gd name="connsiteY79" fmla="*/ 113348 h 219075"/>
                                      <a:gd name="connsiteX80" fmla="*/ 210979 w 228600"/>
                                      <a:gd name="connsiteY80" fmla="*/ 123825 h 219075"/>
                                      <a:gd name="connsiteX81" fmla="*/ 227171 w 228600"/>
                                      <a:gd name="connsiteY81" fmla="*/ 162877 h 219075"/>
                                      <a:gd name="connsiteX82" fmla="*/ 227171 w 228600"/>
                                      <a:gd name="connsiteY82" fmla="*/ 88582 h 219075"/>
                                      <a:gd name="connsiteX83" fmla="*/ 225266 w 228600"/>
                                      <a:gd name="connsiteY83" fmla="*/ 85725 h 219075"/>
                                      <a:gd name="connsiteX84" fmla="*/ 217646 w 228600"/>
                                      <a:gd name="connsiteY84" fmla="*/ 75248 h 219075"/>
                                      <a:gd name="connsiteX85" fmla="*/ 84296 w 228600"/>
                                      <a:gd name="connsiteY85" fmla="*/ 74295 h 219075"/>
                                      <a:gd name="connsiteX86" fmla="*/ 84296 w 228600"/>
                                      <a:gd name="connsiteY86" fmla="*/ 74295 h 219075"/>
                                      <a:gd name="connsiteX87" fmla="*/ 84296 w 228600"/>
                                      <a:gd name="connsiteY87" fmla="*/ 74295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</a:cxnLst>
                                    <a:rect l="l" t="t" r="r" b="b"/>
                                    <a:pathLst>
                                      <a:path w="228600" h="219075">
                                        <a:moveTo>
                                          <a:pt x="217646" y="75248"/>
                                        </a:moveTo>
                                        <a:cubicBezTo>
                                          <a:pt x="216694" y="73342"/>
                                          <a:pt x="214789" y="71437"/>
                                          <a:pt x="213836" y="68580"/>
                                        </a:cubicBezTo>
                                        <a:cubicBezTo>
                                          <a:pt x="212884" y="67627"/>
                                          <a:pt x="212884" y="66675"/>
                                          <a:pt x="211931" y="65723"/>
                                        </a:cubicBezTo>
                                        <a:lnTo>
                                          <a:pt x="210026" y="62865"/>
                                        </a:lnTo>
                                        <a:cubicBezTo>
                                          <a:pt x="208121" y="60960"/>
                                          <a:pt x="207169" y="59055"/>
                                          <a:pt x="205264" y="56198"/>
                                        </a:cubicBezTo>
                                        <a:cubicBezTo>
                                          <a:pt x="203359" y="54292"/>
                                          <a:pt x="201454" y="52387"/>
                                          <a:pt x="199549" y="50482"/>
                                        </a:cubicBezTo>
                                        <a:lnTo>
                                          <a:pt x="196691" y="47625"/>
                                        </a:lnTo>
                                        <a:cubicBezTo>
                                          <a:pt x="195739" y="46673"/>
                                          <a:pt x="194786" y="45720"/>
                                          <a:pt x="193834" y="44767"/>
                                        </a:cubicBezTo>
                                        <a:lnTo>
                                          <a:pt x="188119" y="39052"/>
                                        </a:lnTo>
                                        <a:cubicBezTo>
                                          <a:pt x="179546" y="32385"/>
                                          <a:pt x="170974" y="25717"/>
                                          <a:pt x="160496" y="20002"/>
                                        </a:cubicBezTo>
                                        <a:cubicBezTo>
                                          <a:pt x="150019" y="15240"/>
                                          <a:pt x="139541" y="10477"/>
                                          <a:pt x="127159" y="8573"/>
                                        </a:cubicBezTo>
                                        <a:cubicBezTo>
                                          <a:pt x="115729" y="6667"/>
                                          <a:pt x="102394" y="6667"/>
                                          <a:pt x="90011" y="8573"/>
                                        </a:cubicBezTo>
                                        <a:cubicBezTo>
                                          <a:pt x="88106" y="8573"/>
                                          <a:pt x="87154" y="9525"/>
                                          <a:pt x="85249" y="9525"/>
                                        </a:cubicBezTo>
                                        <a:lnTo>
                                          <a:pt x="80486" y="10477"/>
                                        </a:lnTo>
                                        <a:lnTo>
                                          <a:pt x="75724" y="11430"/>
                                        </a:lnTo>
                                        <a:cubicBezTo>
                                          <a:pt x="73819" y="12382"/>
                                          <a:pt x="72866" y="12382"/>
                                          <a:pt x="70961" y="13335"/>
                                        </a:cubicBezTo>
                                        <a:lnTo>
                                          <a:pt x="66199" y="15240"/>
                                        </a:lnTo>
                                        <a:cubicBezTo>
                                          <a:pt x="65246" y="15240"/>
                                          <a:pt x="64294" y="16192"/>
                                          <a:pt x="64294" y="16192"/>
                                        </a:cubicBezTo>
                                        <a:lnTo>
                                          <a:pt x="62389" y="17145"/>
                                        </a:lnTo>
                                        <a:cubicBezTo>
                                          <a:pt x="60484" y="18098"/>
                                          <a:pt x="59531" y="19050"/>
                                          <a:pt x="57626" y="20002"/>
                                        </a:cubicBezTo>
                                        <a:lnTo>
                                          <a:pt x="55721" y="20955"/>
                                        </a:lnTo>
                                        <a:lnTo>
                                          <a:pt x="54769" y="21907"/>
                                        </a:lnTo>
                                        <a:lnTo>
                                          <a:pt x="53816" y="22860"/>
                                        </a:lnTo>
                                        <a:cubicBezTo>
                                          <a:pt x="51911" y="23812"/>
                                          <a:pt x="50006" y="25717"/>
                                          <a:pt x="48101" y="26670"/>
                                        </a:cubicBezTo>
                                        <a:lnTo>
                                          <a:pt x="48101" y="26670"/>
                                        </a:lnTo>
                                        <a:cubicBezTo>
                                          <a:pt x="47149" y="27623"/>
                                          <a:pt x="49054" y="25717"/>
                                          <a:pt x="47149" y="27623"/>
                                        </a:cubicBezTo>
                                        <a:lnTo>
                                          <a:pt x="47149" y="27623"/>
                                        </a:lnTo>
                                        <a:lnTo>
                                          <a:pt x="46196" y="28575"/>
                                        </a:lnTo>
                                        <a:lnTo>
                                          <a:pt x="44291" y="30480"/>
                                        </a:lnTo>
                                        <a:lnTo>
                                          <a:pt x="40481" y="33337"/>
                                        </a:lnTo>
                                        <a:cubicBezTo>
                                          <a:pt x="38576" y="35242"/>
                                          <a:pt x="35719" y="38100"/>
                                          <a:pt x="33814" y="40005"/>
                                        </a:cubicBezTo>
                                        <a:cubicBezTo>
                                          <a:pt x="32861" y="40957"/>
                                          <a:pt x="31909" y="41910"/>
                                          <a:pt x="30956" y="43815"/>
                                        </a:cubicBezTo>
                                        <a:lnTo>
                                          <a:pt x="28099" y="47625"/>
                                        </a:lnTo>
                                        <a:cubicBezTo>
                                          <a:pt x="20479" y="57150"/>
                                          <a:pt x="14764" y="68580"/>
                                          <a:pt x="10954" y="80962"/>
                                        </a:cubicBezTo>
                                        <a:cubicBezTo>
                                          <a:pt x="7144" y="93345"/>
                                          <a:pt x="6191" y="105727"/>
                                          <a:pt x="8096" y="118110"/>
                                        </a:cubicBezTo>
                                        <a:cubicBezTo>
                                          <a:pt x="9049" y="130492"/>
                                          <a:pt x="12859" y="141923"/>
                                          <a:pt x="17621" y="152400"/>
                                        </a:cubicBezTo>
                                        <a:cubicBezTo>
                                          <a:pt x="22384" y="162877"/>
                                          <a:pt x="28099" y="172402"/>
                                          <a:pt x="35719" y="180023"/>
                                        </a:cubicBezTo>
                                        <a:cubicBezTo>
                                          <a:pt x="43339" y="187642"/>
                                          <a:pt x="50959" y="195262"/>
                                          <a:pt x="59531" y="200025"/>
                                        </a:cubicBezTo>
                                        <a:cubicBezTo>
                                          <a:pt x="68104" y="205740"/>
                                          <a:pt x="77629" y="208598"/>
                                          <a:pt x="87154" y="211455"/>
                                        </a:cubicBezTo>
                                        <a:cubicBezTo>
                                          <a:pt x="171926" y="238125"/>
                                          <a:pt x="213836" y="169545"/>
                                          <a:pt x="198596" y="122873"/>
                                        </a:cubicBezTo>
                                        <a:cubicBezTo>
                                          <a:pt x="187166" y="88582"/>
                                          <a:pt x="148114" y="72390"/>
                                          <a:pt x="122396" y="78105"/>
                                        </a:cubicBezTo>
                                        <a:cubicBezTo>
                                          <a:pt x="92869" y="84773"/>
                                          <a:pt x="88106" y="113348"/>
                                          <a:pt x="90964" y="126682"/>
                                        </a:cubicBezTo>
                                        <a:cubicBezTo>
                                          <a:pt x="90964" y="126682"/>
                                          <a:pt x="90011" y="125730"/>
                                          <a:pt x="90011" y="125730"/>
                                        </a:cubicBezTo>
                                        <a:cubicBezTo>
                                          <a:pt x="87154" y="123825"/>
                                          <a:pt x="84296" y="120967"/>
                                          <a:pt x="82391" y="118110"/>
                                        </a:cubicBezTo>
                                        <a:cubicBezTo>
                                          <a:pt x="80486" y="115252"/>
                                          <a:pt x="78581" y="111442"/>
                                          <a:pt x="76676" y="107632"/>
                                        </a:cubicBezTo>
                                        <a:cubicBezTo>
                                          <a:pt x="74771" y="100012"/>
                                          <a:pt x="74771" y="91440"/>
                                          <a:pt x="79534" y="81915"/>
                                        </a:cubicBezTo>
                                        <a:lnTo>
                                          <a:pt x="80486" y="80010"/>
                                        </a:lnTo>
                                        <a:cubicBezTo>
                                          <a:pt x="80486" y="79057"/>
                                          <a:pt x="81439" y="79057"/>
                                          <a:pt x="81439" y="78105"/>
                                        </a:cubicBezTo>
                                        <a:cubicBezTo>
                                          <a:pt x="82391" y="77152"/>
                                          <a:pt x="82391" y="75248"/>
                                          <a:pt x="84296" y="74295"/>
                                        </a:cubicBezTo>
                                        <a:lnTo>
                                          <a:pt x="85249" y="72390"/>
                                        </a:lnTo>
                                        <a:lnTo>
                                          <a:pt x="86201" y="71437"/>
                                        </a:lnTo>
                                        <a:lnTo>
                                          <a:pt x="86201" y="71437"/>
                                        </a:lnTo>
                                        <a:lnTo>
                                          <a:pt x="86201" y="71437"/>
                                        </a:lnTo>
                                        <a:cubicBezTo>
                                          <a:pt x="85249" y="72390"/>
                                          <a:pt x="85249" y="72390"/>
                                          <a:pt x="85249" y="72390"/>
                                        </a:cubicBezTo>
                                        <a:lnTo>
                                          <a:pt x="85249" y="72390"/>
                                        </a:lnTo>
                                        <a:cubicBezTo>
                                          <a:pt x="87154" y="70485"/>
                                          <a:pt x="88106" y="69532"/>
                                          <a:pt x="90011" y="67627"/>
                                        </a:cubicBezTo>
                                        <a:lnTo>
                                          <a:pt x="90964" y="66675"/>
                                        </a:lnTo>
                                        <a:lnTo>
                                          <a:pt x="90964" y="66675"/>
                                        </a:lnTo>
                                        <a:lnTo>
                                          <a:pt x="91916" y="66675"/>
                                        </a:lnTo>
                                        <a:cubicBezTo>
                                          <a:pt x="91916" y="66675"/>
                                          <a:pt x="92869" y="65723"/>
                                          <a:pt x="92869" y="65723"/>
                                        </a:cubicBezTo>
                                        <a:lnTo>
                                          <a:pt x="93821" y="64770"/>
                                        </a:lnTo>
                                        <a:cubicBezTo>
                                          <a:pt x="93821" y="64770"/>
                                          <a:pt x="94774" y="64770"/>
                                          <a:pt x="94774" y="63817"/>
                                        </a:cubicBezTo>
                                        <a:lnTo>
                                          <a:pt x="96679" y="62865"/>
                                        </a:lnTo>
                                        <a:cubicBezTo>
                                          <a:pt x="97631" y="62865"/>
                                          <a:pt x="97631" y="61912"/>
                                          <a:pt x="98584" y="61912"/>
                                        </a:cubicBezTo>
                                        <a:lnTo>
                                          <a:pt x="100489" y="60960"/>
                                        </a:lnTo>
                                        <a:lnTo>
                                          <a:pt x="102394" y="60007"/>
                                        </a:lnTo>
                                        <a:cubicBezTo>
                                          <a:pt x="103346" y="60007"/>
                                          <a:pt x="103346" y="59055"/>
                                          <a:pt x="104299" y="59055"/>
                                        </a:cubicBezTo>
                                        <a:cubicBezTo>
                                          <a:pt x="110014" y="57150"/>
                                          <a:pt x="115729" y="55245"/>
                                          <a:pt x="122396" y="56198"/>
                                        </a:cubicBezTo>
                                        <a:cubicBezTo>
                                          <a:pt x="129064" y="56198"/>
                                          <a:pt x="135731" y="57150"/>
                                          <a:pt x="143351" y="60007"/>
                                        </a:cubicBezTo>
                                        <a:cubicBezTo>
                                          <a:pt x="150019" y="61912"/>
                                          <a:pt x="157639" y="65723"/>
                                          <a:pt x="164306" y="69532"/>
                                        </a:cubicBezTo>
                                        <a:lnTo>
                                          <a:pt x="169069" y="73342"/>
                                        </a:lnTo>
                                        <a:cubicBezTo>
                                          <a:pt x="170021" y="74295"/>
                                          <a:pt x="170974" y="74295"/>
                                          <a:pt x="171926" y="75248"/>
                                        </a:cubicBezTo>
                                        <a:lnTo>
                                          <a:pt x="173831" y="77152"/>
                                        </a:lnTo>
                                        <a:lnTo>
                                          <a:pt x="178594" y="80962"/>
                                        </a:lnTo>
                                        <a:lnTo>
                                          <a:pt x="183356" y="84773"/>
                                        </a:lnTo>
                                        <a:lnTo>
                                          <a:pt x="185261" y="86677"/>
                                        </a:lnTo>
                                        <a:cubicBezTo>
                                          <a:pt x="186214" y="87630"/>
                                          <a:pt x="186214" y="88582"/>
                                          <a:pt x="187166" y="88582"/>
                                        </a:cubicBezTo>
                                        <a:cubicBezTo>
                                          <a:pt x="188119" y="90487"/>
                                          <a:pt x="190024" y="91440"/>
                                          <a:pt x="190976" y="93345"/>
                                        </a:cubicBezTo>
                                        <a:cubicBezTo>
                                          <a:pt x="193834" y="96202"/>
                                          <a:pt x="195739" y="100012"/>
                                          <a:pt x="198596" y="102870"/>
                                        </a:cubicBezTo>
                                        <a:cubicBezTo>
                                          <a:pt x="200501" y="106680"/>
                                          <a:pt x="203359" y="109537"/>
                                          <a:pt x="205264" y="113348"/>
                                        </a:cubicBezTo>
                                        <a:cubicBezTo>
                                          <a:pt x="207169" y="117157"/>
                                          <a:pt x="209074" y="120015"/>
                                          <a:pt x="210979" y="123825"/>
                                        </a:cubicBezTo>
                                        <a:cubicBezTo>
                                          <a:pt x="217646" y="136207"/>
                                          <a:pt x="223361" y="149542"/>
                                          <a:pt x="227171" y="162877"/>
                                        </a:cubicBezTo>
                                        <a:lnTo>
                                          <a:pt x="227171" y="88582"/>
                                        </a:lnTo>
                                        <a:cubicBezTo>
                                          <a:pt x="226219" y="87630"/>
                                          <a:pt x="226219" y="86677"/>
                                          <a:pt x="225266" y="85725"/>
                                        </a:cubicBezTo>
                                        <a:cubicBezTo>
                                          <a:pt x="222409" y="83820"/>
                                          <a:pt x="219551" y="79057"/>
                                          <a:pt x="217646" y="75248"/>
                                        </a:cubicBezTo>
                                        <a:close/>
                                        <a:moveTo>
                                          <a:pt x="84296" y="74295"/>
                                        </a:moveTo>
                                        <a:lnTo>
                                          <a:pt x="84296" y="74295"/>
                                        </a:lnTo>
                                        <a:cubicBezTo>
                                          <a:pt x="84296" y="73342"/>
                                          <a:pt x="84296" y="73342"/>
                                          <a:pt x="84296" y="742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4" name="Freeform: Shape 2074"/>
                                <wps:cNvSpPr/>
                                <wps:spPr>
                                  <a:xfrm>
                                    <a:off x="3600450" y="1305803"/>
                                    <a:ext cx="28575" cy="9525"/>
                                  </a:xfrm>
                                  <a:custGeom>
                                    <a:avLst/>
                                    <a:gdLst>
                                      <a:gd name="connsiteX0" fmla="*/ 21431 w 28575"/>
                                      <a:gd name="connsiteY0" fmla="*/ 7144 h 9525"/>
                                      <a:gd name="connsiteX1" fmla="*/ 15716 w 28575"/>
                                      <a:gd name="connsiteY1" fmla="*/ 8097 h 9525"/>
                                      <a:gd name="connsiteX2" fmla="*/ 7144 w 28575"/>
                                      <a:gd name="connsiteY2" fmla="*/ 9049 h 9525"/>
                                      <a:gd name="connsiteX3" fmla="*/ 14764 w 28575"/>
                                      <a:gd name="connsiteY3" fmla="*/ 9049 h 9525"/>
                                      <a:gd name="connsiteX4" fmla="*/ 15716 w 28575"/>
                                      <a:gd name="connsiteY4" fmla="*/ 9049 h 9525"/>
                                      <a:gd name="connsiteX5" fmla="*/ 21431 w 28575"/>
                                      <a:gd name="connsiteY5" fmla="*/ 7144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9525">
                                        <a:moveTo>
                                          <a:pt x="21431" y="7144"/>
                                        </a:moveTo>
                                        <a:cubicBezTo>
                                          <a:pt x="21431" y="7144"/>
                                          <a:pt x="19526" y="7144"/>
                                          <a:pt x="15716" y="8097"/>
                                        </a:cubicBezTo>
                                        <a:cubicBezTo>
                                          <a:pt x="13811" y="8097"/>
                                          <a:pt x="10954" y="9049"/>
                                          <a:pt x="7144" y="9049"/>
                                        </a:cubicBezTo>
                                        <a:lnTo>
                                          <a:pt x="14764" y="9049"/>
                                        </a:lnTo>
                                        <a:cubicBezTo>
                                          <a:pt x="14764" y="9049"/>
                                          <a:pt x="14764" y="9049"/>
                                          <a:pt x="15716" y="9049"/>
                                        </a:cubicBezTo>
                                        <a:cubicBezTo>
                                          <a:pt x="19526" y="8097"/>
                                          <a:pt x="21431" y="7144"/>
                                          <a:pt x="21431" y="71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5" name="Freeform: Shape 2075"/>
                                <wps:cNvSpPr/>
                                <wps:spPr>
                                  <a:xfrm>
                                    <a:off x="3784283" y="82793"/>
                                    <a:ext cx="314325" cy="495300"/>
                                  </a:xfrm>
                                  <a:custGeom>
                                    <a:avLst/>
                                    <a:gdLst>
                                      <a:gd name="connsiteX0" fmla="*/ 87154 w 314325"/>
                                      <a:gd name="connsiteY0" fmla="*/ 127159 h 495300"/>
                                      <a:gd name="connsiteX1" fmla="*/ 67151 w 314325"/>
                                      <a:gd name="connsiteY1" fmla="*/ 149066 h 495300"/>
                                      <a:gd name="connsiteX2" fmla="*/ 67151 w 314325"/>
                                      <a:gd name="connsiteY2" fmla="*/ 149066 h 495300"/>
                                      <a:gd name="connsiteX3" fmla="*/ 67151 w 314325"/>
                                      <a:gd name="connsiteY3" fmla="*/ 149066 h 495300"/>
                                      <a:gd name="connsiteX4" fmla="*/ 51911 w 314325"/>
                                      <a:gd name="connsiteY4" fmla="*/ 169069 h 495300"/>
                                      <a:gd name="connsiteX5" fmla="*/ 25241 w 314325"/>
                                      <a:gd name="connsiteY5" fmla="*/ 218599 h 495300"/>
                                      <a:gd name="connsiteX6" fmla="*/ 22384 w 314325"/>
                                      <a:gd name="connsiteY6" fmla="*/ 225266 h 495300"/>
                                      <a:gd name="connsiteX7" fmla="*/ 21431 w 314325"/>
                                      <a:gd name="connsiteY7" fmla="*/ 228124 h 495300"/>
                                      <a:gd name="connsiteX8" fmla="*/ 20479 w 314325"/>
                                      <a:gd name="connsiteY8" fmla="*/ 231934 h 495300"/>
                                      <a:gd name="connsiteX9" fmla="*/ 16669 w 314325"/>
                                      <a:gd name="connsiteY9" fmla="*/ 245269 h 495300"/>
                                      <a:gd name="connsiteX10" fmla="*/ 13811 w 314325"/>
                                      <a:gd name="connsiteY10" fmla="*/ 258604 h 495300"/>
                                      <a:gd name="connsiteX11" fmla="*/ 10954 w 314325"/>
                                      <a:gd name="connsiteY11" fmla="*/ 271939 h 495300"/>
                                      <a:gd name="connsiteX12" fmla="*/ 9049 w 314325"/>
                                      <a:gd name="connsiteY12" fmla="*/ 285274 h 495300"/>
                                      <a:gd name="connsiteX13" fmla="*/ 8096 w 314325"/>
                                      <a:gd name="connsiteY13" fmla="*/ 298609 h 495300"/>
                                      <a:gd name="connsiteX14" fmla="*/ 7144 w 314325"/>
                                      <a:gd name="connsiteY14" fmla="*/ 311944 h 495300"/>
                                      <a:gd name="connsiteX15" fmla="*/ 7144 w 314325"/>
                                      <a:gd name="connsiteY15" fmla="*/ 324326 h 495300"/>
                                      <a:gd name="connsiteX16" fmla="*/ 12859 w 314325"/>
                                      <a:gd name="connsiteY16" fmla="*/ 371951 h 495300"/>
                                      <a:gd name="connsiteX17" fmla="*/ 14764 w 314325"/>
                                      <a:gd name="connsiteY17" fmla="*/ 382429 h 495300"/>
                                      <a:gd name="connsiteX18" fmla="*/ 17621 w 314325"/>
                                      <a:gd name="connsiteY18" fmla="*/ 392907 h 495300"/>
                                      <a:gd name="connsiteX19" fmla="*/ 18574 w 314325"/>
                                      <a:gd name="connsiteY19" fmla="*/ 397669 h 495300"/>
                                      <a:gd name="connsiteX20" fmla="*/ 20479 w 314325"/>
                                      <a:gd name="connsiteY20" fmla="*/ 402432 h 495300"/>
                                      <a:gd name="connsiteX21" fmla="*/ 23336 w 314325"/>
                                      <a:gd name="connsiteY21" fmla="*/ 411957 h 495300"/>
                                      <a:gd name="connsiteX22" fmla="*/ 35719 w 314325"/>
                                      <a:gd name="connsiteY22" fmla="*/ 445294 h 495300"/>
                                      <a:gd name="connsiteX23" fmla="*/ 38576 w 314325"/>
                                      <a:gd name="connsiteY23" fmla="*/ 451961 h 495300"/>
                                      <a:gd name="connsiteX24" fmla="*/ 41434 w 314325"/>
                                      <a:gd name="connsiteY24" fmla="*/ 458629 h 495300"/>
                                      <a:gd name="connsiteX25" fmla="*/ 47149 w 314325"/>
                                      <a:gd name="connsiteY25" fmla="*/ 470059 h 495300"/>
                                      <a:gd name="connsiteX26" fmla="*/ 54769 w 314325"/>
                                      <a:gd name="connsiteY26" fmla="*/ 485299 h 495300"/>
                                      <a:gd name="connsiteX27" fmla="*/ 57626 w 314325"/>
                                      <a:gd name="connsiteY27" fmla="*/ 491014 h 495300"/>
                                      <a:gd name="connsiteX28" fmla="*/ 55721 w 314325"/>
                                      <a:gd name="connsiteY28" fmla="*/ 485299 h 495300"/>
                                      <a:gd name="connsiteX29" fmla="*/ 50959 w 314325"/>
                                      <a:gd name="connsiteY29" fmla="*/ 469107 h 495300"/>
                                      <a:gd name="connsiteX30" fmla="*/ 48101 w 314325"/>
                                      <a:gd name="connsiteY30" fmla="*/ 457676 h 495300"/>
                                      <a:gd name="connsiteX31" fmla="*/ 46196 w 314325"/>
                                      <a:gd name="connsiteY31" fmla="*/ 451009 h 495300"/>
                                      <a:gd name="connsiteX32" fmla="*/ 44291 w 314325"/>
                                      <a:gd name="connsiteY32" fmla="*/ 443389 h 495300"/>
                                      <a:gd name="connsiteX33" fmla="*/ 38576 w 314325"/>
                                      <a:gd name="connsiteY33" fmla="*/ 410051 h 495300"/>
                                      <a:gd name="connsiteX34" fmla="*/ 37624 w 314325"/>
                                      <a:gd name="connsiteY34" fmla="*/ 400526 h 495300"/>
                                      <a:gd name="connsiteX35" fmla="*/ 36671 w 314325"/>
                                      <a:gd name="connsiteY35" fmla="*/ 395764 h 495300"/>
                                      <a:gd name="connsiteX36" fmla="*/ 36671 w 314325"/>
                                      <a:gd name="connsiteY36" fmla="*/ 391001 h 495300"/>
                                      <a:gd name="connsiteX37" fmla="*/ 35719 w 314325"/>
                                      <a:gd name="connsiteY37" fmla="*/ 380524 h 495300"/>
                                      <a:gd name="connsiteX38" fmla="*/ 35719 w 314325"/>
                                      <a:gd name="connsiteY38" fmla="*/ 370046 h 495300"/>
                                      <a:gd name="connsiteX39" fmla="*/ 38576 w 314325"/>
                                      <a:gd name="connsiteY39" fmla="*/ 326232 h 495300"/>
                                      <a:gd name="connsiteX40" fmla="*/ 40481 w 314325"/>
                                      <a:gd name="connsiteY40" fmla="*/ 314801 h 495300"/>
                                      <a:gd name="connsiteX41" fmla="*/ 43339 w 314325"/>
                                      <a:gd name="connsiteY41" fmla="*/ 303371 h 495300"/>
                                      <a:gd name="connsiteX42" fmla="*/ 46196 w 314325"/>
                                      <a:gd name="connsiteY42" fmla="*/ 291941 h 495300"/>
                                      <a:gd name="connsiteX43" fmla="*/ 50006 w 314325"/>
                                      <a:gd name="connsiteY43" fmla="*/ 280511 h 495300"/>
                                      <a:gd name="connsiteX44" fmla="*/ 53816 w 314325"/>
                                      <a:gd name="connsiteY44" fmla="*/ 270034 h 495300"/>
                                      <a:gd name="connsiteX45" fmla="*/ 58579 w 314325"/>
                                      <a:gd name="connsiteY45" fmla="*/ 259556 h 495300"/>
                                      <a:gd name="connsiteX46" fmla="*/ 64294 w 314325"/>
                                      <a:gd name="connsiteY46" fmla="*/ 249079 h 495300"/>
                                      <a:gd name="connsiteX47" fmla="*/ 65246 w 314325"/>
                                      <a:gd name="connsiteY47" fmla="*/ 246221 h 495300"/>
                                      <a:gd name="connsiteX48" fmla="*/ 67151 w 314325"/>
                                      <a:gd name="connsiteY48" fmla="*/ 243364 h 495300"/>
                                      <a:gd name="connsiteX49" fmla="*/ 70009 w 314325"/>
                                      <a:gd name="connsiteY49" fmla="*/ 238601 h 495300"/>
                                      <a:gd name="connsiteX50" fmla="*/ 97631 w 314325"/>
                                      <a:gd name="connsiteY50" fmla="*/ 203359 h 495300"/>
                                      <a:gd name="connsiteX51" fmla="*/ 130969 w 314325"/>
                                      <a:gd name="connsiteY51" fmla="*/ 175736 h 495300"/>
                                      <a:gd name="connsiteX52" fmla="*/ 166211 w 314325"/>
                                      <a:gd name="connsiteY52" fmla="*/ 155734 h 495300"/>
                                      <a:gd name="connsiteX53" fmla="*/ 200501 w 314325"/>
                                      <a:gd name="connsiteY53" fmla="*/ 142399 h 495300"/>
                                      <a:gd name="connsiteX54" fmla="*/ 208121 w 314325"/>
                                      <a:gd name="connsiteY54" fmla="*/ 139541 h 495300"/>
                                      <a:gd name="connsiteX55" fmla="*/ 215741 w 314325"/>
                                      <a:gd name="connsiteY55" fmla="*/ 137636 h 495300"/>
                                      <a:gd name="connsiteX56" fmla="*/ 230029 w 314325"/>
                                      <a:gd name="connsiteY56" fmla="*/ 133826 h 495300"/>
                                      <a:gd name="connsiteX57" fmla="*/ 242411 w 314325"/>
                                      <a:gd name="connsiteY57" fmla="*/ 130969 h 495300"/>
                                      <a:gd name="connsiteX58" fmla="*/ 252889 w 314325"/>
                                      <a:gd name="connsiteY58" fmla="*/ 129064 h 495300"/>
                                      <a:gd name="connsiteX59" fmla="*/ 254794 w 314325"/>
                                      <a:gd name="connsiteY59" fmla="*/ 129064 h 495300"/>
                                      <a:gd name="connsiteX60" fmla="*/ 256699 w 314325"/>
                                      <a:gd name="connsiteY60" fmla="*/ 129064 h 495300"/>
                                      <a:gd name="connsiteX61" fmla="*/ 261461 w 314325"/>
                                      <a:gd name="connsiteY61" fmla="*/ 128111 h 495300"/>
                                      <a:gd name="connsiteX62" fmla="*/ 269081 w 314325"/>
                                      <a:gd name="connsiteY62" fmla="*/ 127159 h 495300"/>
                                      <a:gd name="connsiteX63" fmla="*/ 274796 w 314325"/>
                                      <a:gd name="connsiteY63" fmla="*/ 126206 h 495300"/>
                                      <a:gd name="connsiteX64" fmla="*/ 274796 w 314325"/>
                                      <a:gd name="connsiteY64" fmla="*/ 125254 h 495300"/>
                                      <a:gd name="connsiteX65" fmla="*/ 312896 w 314325"/>
                                      <a:gd name="connsiteY65" fmla="*/ 121444 h 495300"/>
                                      <a:gd name="connsiteX66" fmla="*/ 312896 w 314325"/>
                                      <a:gd name="connsiteY66" fmla="*/ 7144 h 495300"/>
                                      <a:gd name="connsiteX67" fmla="*/ 118586 w 314325"/>
                                      <a:gd name="connsiteY67" fmla="*/ 99536 h 495300"/>
                                      <a:gd name="connsiteX68" fmla="*/ 87154 w 314325"/>
                                      <a:gd name="connsiteY68" fmla="*/ 127159 h 4953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314325" h="495300">
                                        <a:moveTo>
                                          <a:pt x="87154" y="127159"/>
                                        </a:moveTo>
                                        <a:cubicBezTo>
                                          <a:pt x="80486" y="133826"/>
                                          <a:pt x="73819" y="141446"/>
                                          <a:pt x="67151" y="149066"/>
                                        </a:cubicBezTo>
                                        <a:cubicBezTo>
                                          <a:pt x="67151" y="149066"/>
                                          <a:pt x="67151" y="149066"/>
                                          <a:pt x="67151" y="149066"/>
                                        </a:cubicBezTo>
                                        <a:lnTo>
                                          <a:pt x="67151" y="149066"/>
                                        </a:lnTo>
                                        <a:cubicBezTo>
                                          <a:pt x="61436" y="155734"/>
                                          <a:pt x="56674" y="162401"/>
                                          <a:pt x="51911" y="169069"/>
                                        </a:cubicBezTo>
                                        <a:cubicBezTo>
                                          <a:pt x="41434" y="184309"/>
                                          <a:pt x="31909" y="201454"/>
                                          <a:pt x="25241" y="218599"/>
                                        </a:cubicBezTo>
                                        <a:lnTo>
                                          <a:pt x="22384" y="225266"/>
                                        </a:lnTo>
                                        <a:lnTo>
                                          <a:pt x="21431" y="228124"/>
                                        </a:lnTo>
                                        <a:lnTo>
                                          <a:pt x="20479" y="231934"/>
                                        </a:lnTo>
                                        <a:cubicBezTo>
                                          <a:pt x="19526" y="236696"/>
                                          <a:pt x="17621" y="240506"/>
                                          <a:pt x="16669" y="245269"/>
                                        </a:cubicBezTo>
                                        <a:cubicBezTo>
                                          <a:pt x="15716" y="250031"/>
                                          <a:pt x="14764" y="253841"/>
                                          <a:pt x="13811" y="258604"/>
                                        </a:cubicBezTo>
                                        <a:cubicBezTo>
                                          <a:pt x="12859" y="263366"/>
                                          <a:pt x="11906" y="267176"/>
                                          <a:pt x="10954" y="271939"/>
                                        </a:cubicBezTo>
                                        <a:cubicBezTo>
                                          <a:pt x="10001" y="276701"/>
                                          <a:pt x="10001" y="280511"/>
                                          <a:pt x="9049" y="285274"/>
                                        </a:cubicBezTo>
                                        <a:cubicBezTo>
                                          <a:pt x="8096" y="290036"/>
                                          <a:pt x="8096" y="293846"/>
                                          <a:pt x="8096" y="298609"/>
                                        </a:cubicBezTo>
                                        <a:cubicBezTo>
                                          <a:pt x="8096" y="303371"/>
                                          <a:pt x="8096" y="307181"/>
                                          <a:pt x="7144" y="311944"/>
                                        </a:cubicBezTo>
                                        <a:cubicBezTo>
                                          <a:pt x="7144" y="316707"/>
                                          <a:pt x="7144" y="320516"/>
                                          <a:pt x="7144" y="324326"/>
                                        </a:cubicBezTo>
                                        <a:cubicBezTo>
                                          <a:pt x="8096" y="341471"/>
                                          <a:pt x="10001" y="357664"/>
                                          <a:pt x="12859" y="371951"/>
                                        </a:cubicBezTo>
                                        <a:cubicBezTo>
                                          <a:pt x="13811" y="375761"/>
                                          <a:pt x="13811" y="379571"/>
                                          <a:pt x="14764" y="382429"/>
                                        </a:cubicBezTo>
                                        <a:cubicBezTo>
                                          <a:pt x="15716" y="386239"/>
                                          <a:pt x="16669" y="389096"/>
                                          <a:pt x="17621" y="392907"/>
                                        </a:cubicBezTo>
                                        <a:cubicBezTo>
                                          <a:pt x="17621" y="394811"/>
                                          <a:pt x="18574" y="396716"/>
                                          <a:pt x="18574" y="397669"/>
                                        </a:cubicBezTo>
                                        <a:cubicBezTo>
                                          <a:pt x="18574" y="399574"/>
                                          <a:pt x="19526" y="400526"/>
                                          <a:pt x="20479" y="402432"/>
                                        </a:cubicBezTo>
                                        <a:cubicBezTo>
                                          <a:pt x="21431" y="405289"/>
                                          <a:pt x="22384" y="409099"/>
                                          <a:pt x="23336" y="411957"/>
                                        </a:cubicBezTo>
                                        <a:cubicBezTo>
                                          <a:pt x="27146" y="424339"/>
                                          <a:pt x="31909" y="435769"/>
                                          <a:pt x="35719" y="445294"/>
                                        </a:cubicBezTo>
                                        <a:cubicBezTo>
                                          <a:pt x="36671" y="448151"/>
                                          <a:pt x="37624" y="450057"/>
                                          <a:pt x="38576" y="451961"/>
                                        </a:cubicBezTo>
                                        <a:cubicBezTo>
                                          <a:pt x="39529" y="453866"/>
                                          <a:pt x="40481" y="456724"/>
                                          <a:pt x="41434" y="458629"/>
                                        </a:cubicBezTo>
                                        <a:cubicBezTo>
                                          <a:pt x="43339" y="462439"/>
                                          <a:pt x="45244" y="466249"/>
                                          <a:pt x="47149" y="470059"/>
                                        </a:cubicBezTo>
                                        <a:cubicBezTo>
                                          <a:pt x="50006" y="476726"/>
                                          <a:pt x="53816" y="481489"/>
                                          <a:pt x="54769" y="485299"/>
                                        </a:cubicBezTo>
                                        <a:cubicBezTo>
                                          <a:pt x="56674" y="489109"/>
                                          <a:pt x="57626" y="491014"/>
                                          <a:pt x="57626" y="491014"/>
                                        </a:cubicBezTo>
                                        <a:cubicBezTo>
                                          <a:pt x="57626" y="491014"/>
                                          <a:pt x="56674" y="489109"/>
                                          <a:pt x="55721" y="485299"/>
                                        </a:cubicBezTo>
                                        <a:cubicBezTo>
                                          <a:pt x="54769" y="481489"/>
                                          <a:pt x="52864" y="475774"/>
                                          <a:pt x="50959" y="469107"/>
                                        </a:cubicBezTo>
                                        <a:cubicBezTo>
                                          <a:pt x="50006" y="465296"/>
                                          <a:pt x="49054" y="461486"/>
                                          <a:pt x="48101" y="457676"/>
                                        </a:cubicBezTo>
                                        <a:cubicBezTo>
                                          <a:pt x="47149" y="455771"/>
                                          <a:pt x="47149" y="452914"/>
                                          <a:pt x="46196" y="451009"/>
                                        </a:cubicBezTo>
                                        <a:cubicBezTo>
                                          <a:pt x="45244" y="449104"/>
                                          <a:pt x="45244" y="446246"/>
                                          <a:pt x="44291" y="443389"/>
                                        </a:cubicBezTo>
                                        <a:cubicBezTo>
                                          <a:pt x="42386" y="433864"/>
                                          <a:pt x="39529" y="422434"/>
                                          <a:pt x="38576" y="410051"/>
                                        </a:cubicBezTo>
                                        <a:cubicBezTo>
                                          <a:pt x="38576" y="407194"/>
                                          <a:pt x="37624" y="403384"/>
                                          <a:pt x="37624" y="400526"/>
                                        </a:cubicBezTo>
                                        <a:cubicBezTo>
                                          <a:pt x="37624" y="398621"/>
                                          <a:pt x="37624" y="397669"/>
                                          <a:pt x="36671" y="395764"/>
                                        </a:cubicBezTo>
                                        <a:cubicBezTo>
                                          <a:pt x="36671" y="393859"/>
                                          <a:pt x="36671" y="392907"/>
                                          <a:pt x="36671" y="391001"/>
                                        </a:cubicBezTo>
                                        <a:cubicBezTo>
                                          <a:pt x="36671" y="388144"/>
                                          <a:pt x="36671" y="384334"/>
                                          <a:pt x="35719" y="380524"/>
                                        </a:cubicBezTo>
                                        <a:cubicBezTo>
                                          <a:pt x="35719" y="376714"/>
                                          <a:pt x="35719" y="373857"/>
                                          <a:pt x="35719" y="370046"/>
                                        </a:cubicBezTo>
                                        <a:cubicBezTo>
                                          <a:pt x="35719" y="355759"/>
                                          <a:pt x="36671" y="341471"/>
                                          <a:pt x="38576" y="326232"/>
                                        </a:cubicBezTo>
                                        <a:cubicBezTo>
                                          <a:pt x="39529" y="322421"/>
                                          <a:pt x="39529" y="318611"/>
                                          <a:pt x="40481" y="314801"/>
                                        </a:cubicBezTo>
                                        <a:cubicBezTo>
                                          <a:pt x="41434" y="310991"/>
                                          <a:pt x="42386" y="307181"/>
                                          <a:pt x="43339" y="303371"/>
                                        </a:cubicBezTo>
                                        <a:cubicBezTo>
                                          <a:pt x="44291" y="299561"/>
                                          <a:pt x="45244" y="295751"/>
                                          <a:pt x="46196" y="291941"/>
                                        </a:cubicBezTo>
                                        <a:cubicBezTo>
                                          <a:pt x="47149" y="288131"/>
                                          <a:pt x="48101" y="284321"/>
                                          <a:pt x="50006" y="280511"/>
                                        </a:cubicBezTo>
                                        <a:cubicBezTo>
                                          <a:pt x="50959" y="276701"/>
                                          <a:pt x="52864" y="272891"/>
                                          <a:pt x="53816" y="270034"/>
                                        </a:cubicBezTo>
                                        <a:cubicBezTo>
                                          <a:pt x="55721" y="266224"/>
                                          <a:pt x="56674" y="263366"/>
                                          <a:pt x="58579" y="259556"/>
                                        </a:cubicBezTo>
                                        <a:cubicBezTo>
                                          <a:pt x="60484" y="255746"/>
                                          <a:pt x="62389" y="252889"/>
                                          <a:pt x="64294" y="249079"/>
                                        </a:cubicBezTo>
                                        <a:lnTo>
                                          <a:pt x="65246" y="246221"/>
                                        </a:lnTo>
                                        <a:lnTo>
                                          <a:pt x="67151" y="243364"/>
                                        </a:lnTo>
                                        <a:lnTo>
                                          <a:pt x="70009" y="238601"/>
                                        </a:lnTo>
                                        <a:cubicBezTo>
                                          <a:pt x="78581" y="225266"/>
                                          <a:pt x="88106" y="213836"/>
                                          <a:pt x="97631" y="203359"/>
                                        </a:cubicBezTo>
                                        <a:cubicBezTo>
                                          <a:pt x="108109" y="192881"/>
                                          <a:pt x="119539" y="183356"/>
                                          <a:pt x="130969" y="175736"/>
                                        </a:cubicBezTo>
                                        <a:cubicBezTo>
                                          <a:pt x="142399" y="168116"/>
                                          <a:pt x="154781" y="161449"/>
                                          <a:pt x="166211" y="155734"/>
                                        </a:cubicBezTo>
                                        <a:cubicBezTo>
                                          <a:pt x="177641" y="150019"/>
                                          <a:pt x="189071" y="146209"/>
                                          <a:pt x="200501" y="142399"/>
                                        </a:cubicBezTo>
                                        <a:cubicBezTo>
                                          <a:pt x="203359" y="141446"/>
                                          <a:pt x="206216" y="140494"/>
                                          <a:pt x="208121" y="139541"/>
                                        </a:cubicBezTo>
                                        <a:cubicBezTo>
                                          <a:pt x="210979" y="138589"/>
                                          <a:pt x="212884" y="137636"/>
                                          <a:pt x="215741" y="137636"/>
                                        </a:cubicBezTo>
                                        <a:cubicBezTo>
                                          <a:pt x="220504" y="136684"/>
                                          <a:pt x="225266" y="134779"/>
                                          <a:pt x="230029" y="133826"/>
                                        </a:cubicBezTo>
                                        <a:cubicBezTo>
                                          <a:pt x="234791" y="132874"/>
                                          <a:pt x="238601" y="131921"/>
                                          <a:pt x="242411" y="130969"/>
                                        </a:cubicBezTo>
                                        <a:cubicBezTo>
                                          <a:pt x="246221" y="130016"/>
                                          <a:pt x="250031" y="130016"/>
                                          <a:pt x="252889" y="129064"/>
                                        </a:cubicBezTo>
                                        <a:cubicBezTo>
                                          <a:pt x="253841" y="129064"/>
                                          <a:pt x="254794" y="129064"/>
                                          <a:pt x="254794" y="129064"/>
                                        </a:cubicBezTo>
                                        <a:cubicBezTo>
                                          <a:pt x="255746" y="129064"/>
                                          <a:pt x="256699" y="129064"/>
                                          <a:pt x="256699" y="129064"/>
                                        </a:cubicBezTo>
                                        <a:cubicBezTo>
                                          <a:pt x="258604" y="129064"/>
                                          <a:pt x="259556" y="129064"/>
                                          <a:pt x="261461" y="128111"/>
                                        </a:cubicBezTo>
                                        <a:cubicBezTo>
                                          <a:pt x="264319" y="128111"/>
                                          <a:pt x="267176" y="127159"/>
                                          <a:pt x="269081" y="127159"/>
                                        </a:cubicBezTo>
                                        <a:cubicBezTo>
                                          <a:pt x="272891" y="126206"/>
                                          <a:pt x="274796" y="126206"/>
                                          <a:pt x="274796" y="126206"/>
                                        </a:cubicBezTo>
                                        <a:lnTo>
                                          <a:pt x="274796" y="125254"/>
                                        </a:lnTo>
                                        <a:cubicBezTo>
                                          <a:pt x="288131" y="123349"/>
                                          <a:pt x="300514" y="121444"/>
                                          <a:pt x="312896" y="121444"/>
                                        </a:cubicBezTo>
                                        <a:lnTo>
                                          <a:pt x="312896" y="7144"/>
                                        </a:lnTo>
                                        <a:cubicBezTo>
                                          <a:pt x="249079" y="12859"/>
                                          <a:pt x="176689" y="51911"/>
                                          <a:pt x="118586" y="99536"/>
                                        </a:cubicBezTo>
                                        <a:cubicBezTo>
                                          <a:pt x="107156" y="109061"/>
                                          <a:pt x="96679" y="117634"/>
                                          <a:pt x="87154" y="1271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6" name="Freeform: Shape 2076"/>
                                <wps:cNvSpPr/>
                                <wps:spPr>
                                  <a:xfrm>
                                    <a:off x="3607594" y="949380"/>
                                    <a:ext cx="266700" cy="295275"/>
                                  </a:xfrm>
                                  <a:custGeom>
                                    <a:avLst/>
                                    <a:gdLst>
                                      <a:gd name="connsiteX0" fmla="*/ 216217 w 266700"/>
                                      <a:gd name="connsiteY0" fmla="*/ 246409 h 295275"/>
                                      <a:gd name="connsiteX1" fmla="*/ 190500 w 266700"/>
                                      <a:gd name="connsiteY1" fmla="*/ 231170 h 295275"/>
                                      <a:gd name="connsiteX2" fmla="*/ 160973 w 266700"/>
                                      <a:gd name="connsiteY2" fmla="*/ 214977 h 295275"/>
                                      <a:gd name="connsiteX3" fmla="*/ 129540 w 266700"/>
                                      <a:gd name="connsiteY3" fmla="*/ 198784 h 295275"/>
                                      <a:gd name="connsiteX4" fmla="*/ 113348 w 266700"/>
                                      <a:gd name="connsiteY4" fmla="*/ 191165 h 295275"/>
                                      <a:gd name="connsiteX5" fmla="*/ 109538 w 266700"/>
                                      <a:gd name="connsiteY5" fmla="*/ 189259 h 295275"/>
                                      <a:gd name="connsiteX6" fmla="*/ 105728 w 266700"/>
                                      <a:gd name="connsiteY6" fmla="*/ 187354 h 295275"/>
                                      <a:gd name="connsiteX7" fmla="*/ 99060 w 266700"/>
                                      <a:gd name="connsiteY7" fmla="*/ 183545 h 295275"/>
                                      <a:gd name="connsiteX8" fmla="*/ 75248 w 266700"/>
                                      <a:gd name="connsiteY8" fmla="*/ 163542 h 295275"/>
                                      <a:gd name="connsiteX9" fmla="*/ 60960 w 266700"/>
                                      <a:gd name="connsiteY9" fmla="*/ 139729 h 295275"/>
                                      <a:gd name="connsiteX10" fmla="*/ 56198 w 266700"/>
                                      <a:gd name="connsiteY10" fmla="*/ 115917 h 295275"/>
                                      <a:gd name="connsiteX11" fmla="*/ 60008 w 266700"/>
                                      <a:gd name="connsiteY11" fmla="*/ 95915 h 295275"/>
                                      <a:gd name="connsiteX12" fmla="*/ 135255 w 266700"/>
                                      <a:gd name="connsiteY12" fmla="*/ 120679 h 295275"/>
                                      <a:gd name="connsiteX13" fmla="*/ 143828 w 266700"/>
                                      <a:gd name="connsiteY13" fmla="*/ 20667 h 295275"/>
                                      <a:gd name="connsiteX14" fmla="*/ 39053 w 266700"/>
                                      <a:gd name="connsiteY14" fmla="*/ 29240 h 295275"/>
                                      <a:gd name="connsiteX15" fmla="*/ 34290 w 266700"/>
                                      <a:gd name="connsiteY15" fmla="*/ 34002 h 295275"/>
                                      <a:gd name="connsiteX16" fmla="*/ 34290 w 266700"/>
                                      <a:gd name="connsiteY16" fmla="*/ 34002 h 295275"/>
                                      <a:gd name="connsiteX17" fmla="*/ 20955 w 266700"/>
                                      <a:gd name="connsiteY17" fmla="*/ 50195 h 295275"/>
                                      <a:gd name="connsiteX18" fmla="*/ 8573 w 266700"/>
                                      <a:gd name="connsiteY18" fmla="*/ 83532 h 295275"/>
                                      <a:gd name="connsiteX19" fmla="*/ 8573 w 266700"/>
                                      <a:gd name="connsiteY19" fmla="*/ 122584 h 295275"/>
                                      <a:gd name="connsiteX20" fmla="*/ 22860 w 266700"/>
                                      <a:gd name="connsiteY20" fmla="*/ 160684 h 295275"/>
                                      <a:gd name="connsiteX21" fmla="*/ 50483 w 266700"/>
                                      <a:gd name="connsiteY21" fmla="*/ 192117 h 295275"/>
                                      <a:gd name="connsiteX22" fmla="*/ 86678 w 266700"/>
                                      <a:gd name="connsiteY22" fmla="*/ 213072 h 295275"/>
                                      <a:gd name="connsiteX23" fmla="*/ 96203 w 266700"/>
                                      <a:gd name="connsiteY23" fmla="*/ 216882 h 295275"/>
                                      <a:gd name="connsiteX24" fmla="*/ 100965 w 266700"/>
                                      <a:gd name="connsiteY24" fmla="*/ 218787 h 295275"/>
                                      <a:gd name="connsiteX25" fmla="*/ 105728 w 266700"/>
                                      <a:gd name="connsiteY25" fmla="*/ 219740 h 295275"/>
                                      <a:gd name="connsiteX26" fmla="*/ 122873 w 266700"/>
                                      <a:gd name="connsiteY26" fmla="*/ 225454 h 295275"/>
                                      <a:gd name="connsiteX27" fmla="*/ 156210 w 266700"/>
                                      <a:gd name="connsiteY27" fmla="*/ 235932 h 295275"/>
                                      <a:gd name="connsiteX28" fmla="*/ 186690 w 266700"/>
                                      <a:gd name="connsiteY28" fmla="*/ 246409 h 295275"/>
                                      <a:gd name="connsiteX29" fmla="*/ 213360 w 266700"/>
                                      <a:gd name="connsiteY29" fmla="*/ 256887 h 295275"/>
                                      <a:gd name="connsiteX30" fmla="*/ 235267 w 266700"/>
                                      <a:gd name="connsiteY30" fmla="*/ 268317 h 295275"/>
                                      <a:gd name="connsiteX31" fmla="*/ 240030 w 266700"/>
                                      <a:gd name="connsiteY31" fmla="*/ 271174 h 295275"/>
                                      <a:gd name="connsiteX32" fmla="*/ 243840 w 266700"/>
                                      <a:gd name="connsiteY32" fmla="*/ 274032 h 295275"/>
                                      <a:gd name="connsiteX33" fmla="*/ 250508 w 266700"/>
                                      <a:gd name="connsiteY33" fmla="*/ 279747 h 295275"/>
                                      <a:gd name="connsiteX34" fmla="*/ 253365 w 266700"/>
                                      <a:gd name="connsiteY34" fmla="*/ 282604 h 295275"/>
                                      <a:gd name="connsiteX35" fmla="*/ 255270 w 266700"/>
                                      <a:gd name="connsiteY35" fmla="*/ 285462 h 295275"/>
                                      <a:gd name="connsiteX36" fmla="*/ 258128 w 266700"/>
                                      <a:gd name="connsiteY36" fmla="*/ 289272 h 295275"/>
                                      <a:gd name="connsiteX37" fmla="*/ 260033 w 266700"/>
                                      <a:gd name="connsiteY37" fmla="*/ 293082 h 295275"/>
                                      <a:gd name="connsiteX38" fmla="*/ 258128 w 266700"/>
                                      <a:gd name="connsiteY38" fmla="*/ 289272 h 295275"/>
                                      <a:gd name="connsiteX39" fmla="*/ 256223 w 266700"/>
                                      <a:gd name="connsiteY39" fmla="*/ 284509 h 295275"/>
                                      <a:gd name="connsiteX40" fmla="*/ 254317 w 266700"/>
                                      <a:gd name="connsiteY40" fmla="*/ 281652 h 295275"/>
                                      <a:gd name="connsiteX41" fmla="*/ 252413 w 266700"/>
                                      <a:gd name="connsiteY41" fmla="*/ 278795 h 295275"/>
                                      <a:gd name="connsiteX42" fmla="*/ 246698 w 266700"/>
                                      <a:gd name="connsiteY42" fmla="*/ 272127 h 295275"/>
                                      <a:gd name="connsiteX43" fmla="*/ 242888 w 266700"/>
                                      <a:gd name="connsiteY43" fmla="*/ 268317 h 295275"/>
                                      <a:gd name="connsiteX44" fmla="*/ 239078 w 266700"/>
                                      <a:gd name="connsiteY44" fmla="*/ 264507 h 295275"/>
                                      <a:gd name="connsiteX45" fmla="*/ 216217 w 266700"/>
                                      <a:gd name="connsiteY45" fmla="*/ 246409 h 29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66700" h="295275">
                                        <a:moveTo>
                                          <a:pt x="216217" y="246409"/>
                                        </a:moveTo>
                                        <a:cubicBezTo>
                                          <a:pt x="208598" y="241647"/>
                                          <a:pt x="200025" y="235932"/>
                                          <a:pt x="190500" y="231170"/>
                                        </a:cubicBezTo>
                                        <a:cubicBezTo>
                                          <a:pt x="180975" y="225454"/>
                                          <a:pt x="171450" y="220692"/>
                                          <a:pt x="160973" y="214977"/>
                                        </a:cubicBezTo>
                                        <a:cubicBezTo>
                                          <a:pt x="150495" y="209262"/>
                                          <a:pt x="140017" y="204499"/>
                                          <a:pt x="129540" y="198784"/>
                                        </a:cubicBezTo>
                                        <a:cubicBezTo>
                                          <a:pt x="123825" y="195927"/>
                                          <a:pt x="119063" y="193070"/>
                                          <a:pt x="113348" y="191165"/>
                                        </a:cubicBezTo>
                                        <a:lnTo>
                                          <a:pt x="109538" y="189259"/>
                                        </a:lnTo>
                                        <a:lnTo>
                                          <a:pt x="105728" y="187354"/>
                                        </a:lnTo>
                                        <a:cubicBezTo>
                                          <a:pt x="102870" y="186402"/>
                                          <a:pt x="100965" y="184497"/>
                                          <a:pt x="99060" y="183545"/>
                                        </a:cubicBezTo>
                                        <a:cubicBezTo>
                                          <a:pt x="89535" y="177829"/>
                                          <a:pt x="81915" y="171162"/>
                                          <a:pt x="75248" y="163542"/>
                                        </a:cubicBezTo>
                                        <a:cubicBezTo>
                                          <a:pt x="68580" y="155922"/>
                                          <a:pt x="63817" y="148302"/>
                                          <a:pt x="60960" y="139729"/>
                                        </a:cubicBezTo>
                                        <a:cubicBezTo>
                                          <a:pt x="58103" y="131157"/>
                                          <a:pt x="56198" y="123537"/>
                                          <a:pt x="56198" y="115917"/>
                                        </a:cubicBezTo>
                                        <a:cubicBezTo>
                                          <a:pt x="56198" y="108297"/>
                                          <a:pt x="57150" y="101629"/>
                                          <a:pt x="60008" y="95915"/>
                                        </a:cubicBezTo>
                                        <a:cubicBezTo>
                                          <a:pt x="84773" y="56862"/>
                                          <a:pt x="92392" y="123537"/>
                                          <a:pt x="135255" y="120679"/>
                                        </a:cubicBezTo>
                                        <a:cubicBezTo>
                                          <a:pt x="177165" y="117822"/>
                                          <a:pt x="193358" y="54004"/>
                                          <a:pt x="143828" y="20667"/>
                                        </a:cubicBezTo>
                                        <a:cubicBezTo>
                                          <a:pt x="113348" y="-288"/>
                                          <a:pt x="70485" y="3522"/>
                                          <a:pt x="39053" y="29240"/>
                                        </a:cubicBezTo>
                                        <a:cubicBezTo>
                                          <a:pt x="37148" y="30192"/>
                                          <a:pt x="35242" y="32097"/>
                                          <a:pt x="34290" y="34002"/>
                                        </a:cubicBezTo>
                                        <a:cubicBezTo>
                                          <a:pt x="34290" y="34002"/>
                                          <a:pt x="34290" y="34002"/>
                                          <a:pt x="34290" y="34002"/>
                                        </a:cubicBezTo>
                                        <a:cubicBezTo>
                                          <a:pt x="29528" y="38765"/>
                                          <a:pt x="24765" y="43527"/>
                                          <a:pt x="20955" y="50195"/>
                                        </a:cubicBezTo>
                                        <a:cubicBezTo>
                                          <a:pt x="15240" y="59720"/>
                                          <a:pt x="10478" y="71149"/>
                                          <a:pt x="8573" y="83532"/>
                                        </a:cubicBezTo>
                                        <a:cubicBezTo>
                                          <a:pt x="6667" y="95915"/>
                                          <a:pt x="6667" y="109249"/>
                                          <a:pt x="8573" y="122584"/>
                                        </a:cubicBezTo>
                                        <a:cubicBezTo>
                                          <a:pt x="10478" y="135920"/>
                                          <a:pt x="16192" y="149254"/>
                                          <a:pt x="22860" y="160684"/>
                                        </a:cubicBezTo>
                                        <a:cubicBezTo>
                                          <a:pt x="30480" y="173067"/>
                                          <a:pt x="40005" y="183545"/>
                                          <a:pt x="50483" y="192117"/>
                                        </a:cubicBezTo>
                                        <a:cubicBezTo>
                                          <a:pt x="61913" y="200690"/>
                                          <a:pt x="73342" y="207357"/>
                                          <a:pt x="86678" y="213072"/>
                                        </a:cubicBezTo>
                                        <a:cubicBezTo>
                                          <a:pt x="89535" y="214024"/>
                                          <a:pt x="93345" y="215929"/>
                                          <a:pt x="96203" y="216882"/>
                                        </a:cubicBezTo>
                                        <a:lnTo>
                                          <a:pt x="100965" y="218787"/>
                                        </a:lnTo>
                                        <a:lnTo>
                                          <a:pt x="105728" y="219740"/>
                                        </a:lnTo>
                                        <a:cubicBezTo>
                                          <a:pt x="111442" y="221645"/>
                                          <a:pt x="117158" y="223549"/>
                                          <a:pt x="122873" y="225454"/>
                                        </a:cubicBezTo>
                                        <a:cubicBezTo>
                                          <a:pt x="134303" y="229265"/>
                                          <a:pt x="145733" y="232122"/>
                                          <a:pt x="156210" y="235932"/>
                                        </a:cubicBezTo>
                                        <a:cubicBezTo>
                                          <a:pt x="166688" y="239742"/>
                                          <a:pt x="177165" y="242599"/>
                                          <a:pt x="186690" y="246409"/>
                                        </a:cubicBezTo>
                                        <a:cubicBezTo>
                                          <a:pt x="196215" y="250220"/>
                                          <a:pt x="205740" y="253077"/>
                                          <a:pt x="213360" y="256887"/>
                                        </a:cubicBezTo>
                                        <a:cubicBezTo>
                                          <a:pt x="221933" y="260697"/>
                                          <a:pt x="228600" y="264507"/>
                                          <a:pt x="235267" y="268317"/>
                                        </a:cubicBezTo>
                                        <a:cubicBezTo>
                                          <a:pt x="237173" y="269270"/>
                                          <a:pt x="238125" y="270222"/>
                                          <a:pt x="240030" y="271174"/>
                                        </a:cubicBezTo>
                                        <a:cubicBezTo>
                                          <a:pt x="240983" y="272127"/>
                                          <a:pt x="242888" y="273079"/>
                                          <a:pt x="243840" y="274032"/>
                                        </a:cubicBezTo>
                                        <a:cubicBezTo>
                                          <a:pt x="245745" y="275937"/>
                                          <a:pt x="248603" y="277842"/>
                                          <a:pt x="250508" y="279747"/>
                                        </a:cubicBezTo>
                                        <a:cubicBezTo>
                                          <a:pt x="251460" y="280699"/>
                                          <a:pt x="252413" y="281652"/>
                                          <a:pt x="253365" y="282604"/>
                                        </a:cubicBezTo>
                                        <a:cubicBezTo>
                                          <a:pt x="254317" y="283557"/>
                                          <a:pt x="254317" y="284509"/>
                                          <a:pt x="255270" y="285462"/>
                                        </a:cubicBezTo>
                                        <a:cubicBezTo>
                                          <a:pt x="256223" y="287367"/>
                                          <a:pt x="257175" y="288320"/>
                                          <a:pt x="258128" y="289272"/>
                                        </a:cubicBezTo>
                                        <a:cubicBezTo>
                                          <a:pt x="260033" y="292129"/>
                                          <a:pt x="260033" y="293082"/>
                                          <a:pt x="260033" y="293082"/>
                                        </a:cubicBezTo>
                                        <a:cubicBezTo>
                                          <a:pt x="260033" y="293082"/>
                                          <a:pt x="259080" y="292129"/>
                                          <a:pt x="258128" y="289272"/>
                                        </a:cubicBezTo>
                                        <a:cubicBezTo>
                                          <a:pt x="257175" y="288320"/>
                                          <a:pt x="257175" y="286415"/>
                                          <a:pt x="256223" y="284509"/>
                                        </a:cubicBezTo>
                                        <a:cubicBezTo>
                                          <a:pt x="255270" y="283557"/>
                                          <a:pt x="255270" y="282604"/>
                                          <a:pt x="254317" y="281652"/>
                                        </a:cubicBezTo>
                                        <a:cubicBezTo>
                                          <a:pt x="253365" y="280699"/>
                                          <a:pt x="253365" y="279747"/>
                                          <a:pt x="252413" y="278795"/>
                                        </a:cubicBezTo>
                                        <a:cubicBezTo>
                                          <a:pt x="250508" y="276890"/>
                                          <a:pt x="248603" y="274032"/>
                                          <a:pt x="246698" y="272127"/>
                                        </a:cubicBezTo>
                                        <a:cubicBezTo>
                                          <a:pt x="245745" y="271174"/>
                                          <a:pt x="244792" y="269270"/>
                                          <a:pt x="242888" y="268317"/>
                                        </a:cubicBezTo>
                                        <a:cubicBezTo>
                                          <a:pt x="241935" y="267365"/>
                                          <a:pt x="240030" y="265459"/>
                                          <a:pt x="239078" y="264507"/>
                                        </a:cubicBezTo>
                                        <a:cubicBezTo>
                                          <a:pt x="230505" y="256887"/>
                                          <a:pt x="223838" y="251172"/>
                                          <a:pt x="216217" y="2464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7" name="Freeform: Shape 2077"/>
                                <wps:cNvSpPr/>
                                <wps:spPr>
                                  <a:xfrm>
                                    <a:off x="3556260" y="554280"/>
                                    <a:ext cx="285750" cy="228600"/>
                                  </a:xfrm>
                                  <a:custGeom>
                                    <a:avLst/>
                                    <a:gdLst>
                                      <a:gd name="connsiteX0" fmla="*/ 160872 w 285750"/>
                                      <a:gd name="connsiteY0" fmla="*/ 24289 h 228600"/>
                                      <a:gd name="connsiteX1" fmla="*/ 101816 w 285750"/>
                                      <a:gd name="connsiteY1" fmla="*/ 7144 h 228600"/>
                                      <a:gd name="connsiteX2" fmla="*/ 41809 w 285750"/>
                                      <a:gd name="connsiteY2" fmla="*/ 27146 h 228600"/>
                                      <a:gd name="connsiteX3" fmla="*/ 18949 w 285750"/>
                                      <a:gd name="connsiteY3" fmla="*/ 51911 h 228600"/>
                                      <a:gd name="connsiteX4" fmla="*/ 15139 w 285750"/>
                                      <a:gd name="connsiteY4" fmla="*/ 59531 h 228600"/>
                                      <a:gd name="connsiteX5" fmla="*/ 11329 w 285750"/>
                                      <a:gd name="connsiteY5" fmla="*/ 68103 h 228600"/>
                                      <a:gd name="connsiteX6" fmla="*/ 10376 w 285750"/>
                                      <a:gd name="connsiteY6" fmla="*/ 70009 h 228600"/>
                                      <a:gd name="connsiteX7" fmla="*/ 10376 w 285750"/>
                                      <a:gd name="connsiteY7" fmla="*/ 71914 h 228600"/>
                                      <a:gd name="connsiteX8" fmla="*/ 9424 w 285750"/>
                                      <a:gd name="connsiteY8" fmla="*/ 74771 h 228600"/>
                                      <a:gd name="connsiteX9" fmla="*/ 9424 w 285750"/>
                                      <a:gd name="connsiteY9" fmla="*/ 75723 h 228600"/>
                                      <a:gd name="connsiteX10" fmla="*/ 9424 w 285750"/>
                                      <a:gd name="connsiteY10" fmla="*/ 75723 h 228600"/>
                                      <a:gd name="connsiteX11" fmla="*/ 9424 w 285750"/>
                                      <a:gd name="connsiteY11" fmla="*/ 76676 h 228600"/>
                                      <a:gd name="connsiteX12" fmla="*/ 9424 w 285750"/>
                                      <a:gd name="connsiteY12" fmla="*/ 77628 h 228600"/>
                                      <a:gd name="connsiteX13" fmla="*/ 9424 w 285750"/>
                                      <a:gd name="connsiteY13" fmla="*/ 79534 h 228600"/>
                                      <a:gd name="connsiteX14" fmla="*/ 8471 w 285750"/>
                                      <a:gd name="connsiteY14" fmla="*/ 83344 h 228600"/>
                                      <a:gd name="connsiteX15" fmla="*/ 9424 w 285750"/>
                                      <a:gd name="connsiteY15" fmla="*/ 116681 h 228600"/>
                                      <a:gd name="connsiteX16" fmla="*/ 21806 w 285750"/>
                                      <a:gd name="connsiteY16" fmla="*/ 146209 h 228600"/>
                                      <a:gd name="connsiteX17" fmla="*/ 65622 w 285750"/>
                                      <a:gd name="connsiteY17" fmla="*/ 185261 h 228600"/>
                                      <a:gd name="connsiteX18" fmla="*/ 93244 w 285750"/>
                                      <a:gd name="connsiteY18" fmla="*/ 192881 h 228600"/>
                                      <a:gd name="connsiteX19" fmla="*/ 121819 w 285750"/>
                                      <a:gd name="connsiteY19" fmla="*/ 190976 h 228600"/>
                                      <a:gd name="connsiteX20" fmla="*/ 128487 w 285750"/>
                                      <a:gd name="connsiteY20" fmla="*/ 189071 h 228600"/>
                                      <a:gd name="connsiteX21" fmla="*/ 134201 w 285750"/>
                                      <a:gd name="connsiteY21" fmla="*/ 186214 h 228600"/>
                                      <a:gd name="connsiteX22" fmla="*/ 139916 w 285750"/>
                                      <a:gd name="connsiteY22" fmla="*/ 183356 h 228600"/>
                                      <a:gd name="connsiteX23" fmla="*/ 144679 w 285750"/>
                                      <a:gd name="connsiteY23" fmla="*/ 180498 h 228600"/>
                                      <a:gd name="connsiteX24" fmla="*/ 153251 w 285750"/>
                                      <a:gd name="connsiteY24" fmla="*/ 173831 h 228600"/>
                                      <a:gd name="connsiteX25" fmla="*/ 157062 w 285750"/>
                                      <a:gd name="connsiteY25" fmla="*/ 170021 h 228600"/>
                                      <a:gd name="connsiteX26" fmla="*/ 159919 w 285750"/>
                                      <a:gd name="connsiteY26" fmla="*/ 166211 h 228600"/>
                                      <a:gd name="connsiteX27" fmla="*/ 165634 w 285750"/>
                                      <a:gd name="connsiteY27" fmla="*/ 159544 h 228600"/>
                                      <a:gd name="connsiteX28" fmla="*/ 168491 w 285750"/>
                                      <a:gd name="connsiteY28" fmla="*/ 154781 h 228600"/>
                                      <a:gd name="connsiteX29" fmla="*/ 168491 w 285750"/>
                                      <a:gd name="connsiteY29" fmla="*/ 154781 h 228600"/>
                                      <a:gd name="connsiteX30" fmla="*/ 172301 w 285750"/>
                                      <a:gd name="connsiteY30" fmla="*/ 77628 h 228600"/>
                                      <a:gd name="connsiteX31" fmla="*/ 102769 w 285750"/>
                                      <a:gd name="connsiteY31" fmla="*/ 61436 h 228600"/>
                                      <a:gd name="connsiteX32" fmla="*/ 100864 w 285750"/>
                                      <a:gd name="connsiteY32" fmla="*/ 130969 h 228600"/>
                                      <a:gd name="connsiteX33" fmla="*/ 96101 w 285750"/>
                                      <a:gd name="connsiteY33" fmla="*/ 131921 h 228600"/>
                                      <a:gd name="connsiteX34" fmla="*/ 92291 w 285750"/>
                                      <a:gd name="connsiteY34" fmla="*/ 131921 h 228600"/>
                                      <a:gd name="connsiteX35" fmla="*/ 85624 w 285750"/>
                                      <a:gd name="connsiteY35" fmla="*/ 130969 h 228600"/>
                                      <a:gd name="connsiteX36" fmla="*/ 64669 w 285750"/>
                                      <a:gd name="connsiteY36" fmla="*/ 116681 h 228600"/>
                                      <a:gd name="connsiteX37" fmla="*/ 55144 w 285750"/>
                                      <a:gd name="connsiteY37" fmla="*/ 89059 h 228600"/>
                                      <a:gd name="connsiteX38" fmla="*/ 55144 w 285750"/>
                                      <a:gd name="connsiteY38" fmla="*/ 87153 h 228600"/>
                                      <a:gd name="connsiteX39" fmla="*/ 55144 w 285750"/>
                                      <a:gd name="connsiteY39" fmla="*/ 86201 h 228600"/>
                                      <a:gd name="connsiteX40" fmla="*/ 55144 w 285750"/>
                                      <a:gd name="connsiteY40" fmla="*/ 86201 h 228600"/>
                                      <a:gd name="connsiteX41" fmla="*/ 55144 w 285750"/>
                                      <a:gd name="connsiteY41" fmla="*/ 87153 h 228600"/>
                                      <a:gd name="connsiteX42" fmla="*/ 55144 w 285750"/>
                                      <a:gd name="connsiteY42" fmla="*/ 87153 h 228600"/>
                                      <a:gd name="connsiteX43" fmla="*/ 55144 w 285750"/>
                                      <a:gd name="connsiteY43" fmla="*/ 86201 h 228600"/>
                                      <a:gd name="connsiteX44" fmla="*/ 56097 w 285750"/>
                                      <a:gd name="connsiteY44" fmla="*/ 83344 h 228600"/>
                                      <a:gd name="connsiteX45" fmla="*/ 56097 w 285750"/>
                                      <a:gd name="connsiteY45" fmla="*/ 81439 h 228600"/>
                                      <a:gd name="connsiteX46" fmla="*/ 56097 w 285750"/>
                                      <a:gd name="connsiteY46" fmla="*/ 80486 h 228600"/>
                                      <a:gd name="connsiteX47" fmla="*/ 58954 w 285750"/>
                                      <a:gd name="connsiteY47" fmla="*/ 73819 h 228600"/>
                                      <a:gd name="connsiteX48" fmla="*/ 69431 w 285750"/>
                                      <a:gd name="connsiteY48" fmla="*/ 59531 h 228600"/>
                                      <a:gd name="connsiteX49" fmla="*/ 106579 w 285750"/>
                                      <a:gd name="connsiteY49" fmla="*/ 42386 h 228600"/>
                                      <a:gd name="connsiteX50" fmla="*/ 149441 w 285750"/>
                                      <a:gd name="connsiteY50" fmla="*/ 49053 h 228600"/>
                                      <a:gd name="connsiteX51" fmla="*/ 167539 w 285750"/>
                                      <a:gd name="connsiteY51" fmla="*/ 61436 h 228600"/>
                                      <a:gd name="connsiteX52" fmla="*/ 181826 w 285750"/>
                                      <a:gd name="connsiteY52" fmla="*/ 78581 h 228600"/>
                                      <a:gd name="connsiteX53" fmla="*/ 188494 w 285750"/>
                                      <a:gd name="connsiteY53" fmla="*/ 89059 h 228600"/>
                                      <a:gd name="connsiteX54" fmla="*/ 194209 w 285750"/>
                                      <a:gd name="connsiteY54" fmla="*/ 99536 h 228600"/>
                                      <a:gd name="connsiteX55" fmla="*/ 199924 w 285750"/>
                                      <a:gd name="connsiteY55" fmla="*/ 110014 h 228600"/>
                                      <a:gd name="connsiteX56" fmla="*/ 204687 w 285750"/>
                                      <a:gd name="connsiteY56" fmla="*/ 120491 h 228600"/>
                                      <a:gd name="connsiteX57" fmla="*/ 222784 w 285750"/>
                                      <a:gd name="connsiteY57" fmla="*/ 159544 h 228600"/>
                                      <a:gd name="connsiteX58" fmla="*/ 241834 w 285750"/>
                                      <a:gd name="connsiteY58" fmla="*/ 191928 h 228600"/>
                                      <a:gd name="connsiteX59" fmla="*/ 262789 w 285750"/>
                                      <a:gd name="connsiteY59" fmla="*/ 211931 h 228600"/>
                                      <a:gd name="connsiteX60" fmla="*/ 271362 w 285750"/>
                                      <a:gd name="connsiteY60" fmla="*/ 217646 h 228600"/>
                                      <a:gd name="connsiteX61" fmla="*/ 278029 w 285750"/>
                                      <a:gd name="connsiteY61" fmla="*/ 221456 h 228600"/>
                                      <a:gd name="connsiteX62" fmla="*/ 283744 w 285750"/>
                                      <a:gd name="connsiteY62" fmla="*/ 224314 h 228600"/>
                                      <a:gd name="connsiteX63" fmla="*/ 278029 w 285750"/>
                                      <a:gd name="connsiteY63" fmla="*/ 220503 h 228600"/>
                                      <a:gd name="connsiteX64" fmla="*/ 271362 w 285750"/>
                                      <a:gd name="connsiteY64" fmla="*/ 215741 h 228600"/>
                                      <a:gd name="connsiteX65" fmla="*/ 263741 w 285750"/>
                                      <a:gd name="connsiteY65" fmla="*/ 209073 h 228600"/>
                                      <a:gd name="connsiteX66" fmla="*/ 246597 w 285750"/>
                                      <a:gd name="connsiteY66" fmla="*/ 188119 h 228600"/>
                                      <a:gd name="connsiteX67" fmla="*/ 232309 w 285750"/>
                                      <a:gd name="connsiteY67" fmla="*/ 155734 h 228600"/>
                                      <a:gd name="connsiteX68" fmla="*/ 218974 w 285750"/>
                                      <a:gd name="connsiteY68" fmla="*/ 114776 h 228600"/>
                                      <a:gd name="connsiteX69" fmla="*/ 215164 w 285750"/>
                                      <a:gd name="connsiteY69" fmla="*/ 103346 h 228600"/>
                                      <a:gd name="connsiteX70" fmla="*/ 210401 w 285750"/>
                                      <a:gd name="connsiteY70" fmla="*/ 91916 h 228600"/>
                                      <a:gd name="connsiteX71" fmla="*/ 205639 w 285750"/>
                                      <a:gd name="connsiteY71" fmla="*/ 80486 h 228600"/>
                                      <a:gd name="connsiteX72" fmla="*/ 199924 w 285750"/>
                                      <a:gd name="connsiteY72" fmla="*/ 69056 h 228600"/>
                                      <a:gd name="connsiteX73" fmla="*/ 184684 w 285750"/>
                                      <a:gd name="connsiteY73" fmla="*/ 45244 h 228600"/>
                                      <a:gd name="connsiteX74" fmla="*/ 160872 w 285750"/>
                                      <a:gd name="connsiteY74" fmla="*/ 24289 h 228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285750" h="228600">
                                        <a:moveTo>
                                          <a:pt x="160872" y="24289"/>
                                        </a:moveTo>
                                        <a:cubicBezTo>
                                          <a:pt x="143726" y="12859"/>
                                          <a:pt x="122772" y="7144"/>
                                          <a:pt x="101816" y="7144"/>
                                        </a:cubicBezTo>
                                        <a:cubicBezTo>
                                          <a:pt x="80862" y="8096"/>
                                          <a:pt x="58954" y="14764"/>
                                          <a:pt x="41809" y="27146"/>
                                        </a:cubicBezTo>
                                        <a:cubicBezTo>
                                          <a:pt x="33237" y="33814"/>
                                          <a:pt x="24664" y="42386"/>
                                          <a:pt x="18949" y="51911"/>
                                        </a:cubicBezTo>
                                        <a:cubicBezTo>
                                          <a:pt x="17044" y="54769"/>
                                          <a:pt x="16091" y="56673"/>
                                          <a:pt x="15139" y="59531"/>
                                        </a:cubicBezTo>
                                        <a:cubicBezTo>
                                          <a:pt x="14187" y="61436"/>
                                          <a:pt x="12281" y="65246"/>
                                          <a:pt x="11329" y="68103"/>
                                        </a:cubicBezTo>
                                        <a:lnTo>
                                          <a:pt x="10376" y="70009"/>
                                        </a:lnTo>
                                        <a:lnTo>
                                          <a:pt x="10376" y="71914"/>
                                        </a:lnTo>
                                        <a:lnTo>
                                          <a:pt x="9424" y="74771"/>
                                        </a:lnTo>
                                        <a:lnTo>
                                          <a:pt x="9424" y="75723"/>
                                        </a:lnTo>
                                        <a:lnTo>
                                          <a:pt x="9424" y="75723"/>
                                        </a:lnTo>
                                        <a:lnTo>
                                          <a:pt x="9424" y="76676"/>
                                        </a:lnTo>
                                        <a:lnTo>
                                          <a:pt x="9424" y="77628"/>
                                        </a:lnTo>
                                        <a:lnTo>
                                          <a:pt x="9424" y="79534"/>
                                        </a:lnTo>
                                        <a:lnTo>
                                          <a:pt x="8471" y="83344"/>
                                        </a:lnTo>
                                        <a:cubicBezTo>
                                          <a:pt x="6566" y="94773"/>
                                          <a:pt x="6566" y="106203"/>
                                          <a:pt x="9424" y="116681"/>
                                        </a:cubicBezTo>
                                        <a:cubicBezTo>
                                          <a:pt x="11329" y="127159"/>
                                          <a:pt x="16091" y="137636"/>
                                          <a:pt x="21806" y="146209"/>
                                        </a:cubicBezTo>
                                        <a:cubicBezTo>
                                          <a:pt x="33237" y="164306"/>
                                          <a:pt x="48476" y="176689"/>
                                          <a:pt x="65622" y="185261"/>
                                        </a:cubicBezTo>
                                        <a:cubicBezTo>
                                          <a:pt x="74194" y="189071"/>
                                          <a:pt x="83719" y="191928"/>
                                          <a:pt x="93244" y="192881"/>
                                        </a:cubicBezTo>
                                        <a:cubicBezTo>
                                          <a:pt x="102769" y="193834"/>
                                          <a:pt x="112294" y="192881"/>
                                          <a:pt x="121819" y="190976"/>
                                        </a:cubicBezTo>
                                        <a:cubicBezTo>
                                          <a:pt x="123724" y="190023"/>
                                          <a:pt x="126581" y="190023"/>
                                          <a:pt x="128487" y="189071"/>
                                        </a:cubicBezTo>
                                        <a:cubicBezTo>
                                          <a:pt x="130391" y="188119"/>
                                          <a:pt x="132297" y="187166"/>
                                          <a:pt x="134201" y="186214"/>
                                        </a:cubicBezTo>
                                        <a:cubicBezTo>
                                          <a:pt x="136106" y="185261"/>
                                          <a:pt x="138012" y="184309"/>
                                          <a:pt x="139916" y="183356"/>
                                        </a:cubicBezTo>
                                        <a:cubicBezTo>
                                          <a:pt x="141822" y="182403"/>
                                          <a:pt x="143726" y="181451"/>
                                          <a:pt x="144679" y="180498"/>
                                        </a:cubicBezTo>
                                        <a:cubicBezTo>
                                          <a:pt x="147537" y="178594"/>
                                          <a:pt x="151347" y="175736"/>
                                          <a:pt x="153251" y="173831"/>
                                        </a:cubicBezTo>
                                        <a:cubicBezTo>
                                          <a:pt x="154204" y="172878"/>
                                          <a:pt x="156109" y="170973"/>
                                          <a:pt x="157062" y="170021"/>
                                        </a:cubicBezTo>
                                        <a:cubicBezTo>
                                          <a:pt x="158014" y="169069"/>
                                          <a:pt x="158966" y="167164"/>
                                          <a:pt x="159919" y="166211"/>
                                        </a:cubicBezTo>
                                        <a:cubicBezTo>
                                          <a:pt x="161824" y="164306"/>
                                          <a:pt x="163729" y="161448"/>
                                          <a:pt x="165634" y="159544"/>
                                        </a:cubicBezTo>
                                        <a:cubicBezTo>
                                          <a:pt x="166587" y="157639"/>
                                          <a:pt x="167539" y="156686"/>
                                          <a:pt x="168491" y="154781"/>
                                        </a:cubicBezTo>
                                        <a:lnTo>
                                          <a:pt x="168491" y="154781"/>
                                        </a:lnTo>
                                        <a:cubicBezTo>
                                          <a:pt x="181826" y="135731"/>
                                          <a:pt x="191351" y="108109"/>
                                          <a:pt x="172301" y="77628"/>
                                        </a:cubicBezTo>
                                        <a:cubicBezTo>
                                          <a:pt x="155156" y="51911"/>
                                          <a:pt x="118962" y="43339"/>
                                          <a:pt x="102769" y="61436"/>
                                        </a:cubicBezTo>
                                        <a:cubicBezTo>
                                          <a:pt x="82766" y="84296"/>
                                          <a:pt x="106579" y="122396"/>
                                          <a:pt x="100864" y="130969"/>
                                        </a:cubicBezTo>
                                        <a:cubicBezTo>
                                          <a:pt x="99912" y="131921"/>
                                          <a:pt x="98006" y="131921"/>
                                          <a:pt x="96101" y="131921"/>
                                        </a:cubicBezTo>
                                        <a:cubicBezTo>
                                          <a:pt x="95149" y="131921"/>
                                          <a:pt x="93244" y="131921"/>
                                          <a:pt x="92291" y="131921"/>
                                        </a:cubicBezTo>
                                        <a:cubicBezTo>
                                          <a:pt x="90387" y="130969"/>
                                          <a:pt x="87529" y="130969"/>
                                          <a:pt x="85624" y="130969"/>
                                        </a:cubicBezTo>
                                        <a:cubicBezTo>
                                          <a:pt x="78956" y="129064"/>
                                          <a:pt x="70384" y="123348"/>
                                          <a:pt x="64669" y="116681"/>
                                        </a:cubicBezTo>
                                        <a:cubicBezTo>
                                          <a:pt x="58001" y="109061"/>
                                          <a:pt x="54191" y="99536"/>
                                          <a:pt x="55144" y="89059"/>
                                        </a:cubicBezTo>
                                        <a:lnTo>
                                          <a:pt x="55144" y="87153"/>
                                        </a:lnTo>
                                        <a:lnTo>
                                          <a:pt x="55144" y="86201"/>
                                        </a:lnTo>
                                        <a:lnTo>
                                          <a:pt x="55144" y="86201"/>
                                        </a:lnTo>
                                        <a:cubicBezTo>
                                          <a:pt x="55144" y="86201"/>
                                          <a:pt x="55144" y="85248"/>
                                          <a:pt x="55144" y="87153"/>
                                        </a:cubicBezTo>
                                        <a:lnTo>
                                          <a:pt x="55144" y="87153"/>
                                        </a:lnTo>
                                        <a:lnTo>
                                          <a:pt x="55144" y="86201"/>
                                        </a:lnTo>
                                        <a:lnTo>
                                          <a:pt x="56097" y="83344"/>
                                        </a:lnTo>
                                        <a:lnTo>
                                          <a:pt x="56097" y="81439"/>
                                        </a:lnTo>
                                        <a:cubicBezTo>
                                          <a:pt x="56097" y="81439"/>
                                          <a:pt x="56097" y="80486"/>
                                          <a:pt x="56097" y="80486"/>
                                        </a:cubicBezTo>
                                        <a:cubicBezTo>
                                          <a:pt x="56097" y="78581"/>
                                          <a:pt x="57049" y="75723"/>
                                          <a:pt x="58954" y="73819"/>
                                        </a:cubicBezTo>
                                        <a:cubicBezTo>
                                          <a:pt x="60859" y="69056"/>
                                          <a:pt x="64669" y="63341"/>
                                          <a:pt x="69431" y="59531"/>
                                        </a:cubicBezTo>
                                        <a:cubicBezTo>
                                          <a:pt x="78956" y="50959"/>
                                          <a:pt x="92291" y="44291"/>
                                          <a:pt x="106579" y="42386"/>
                                        </a:cubicBezTo>
                                        <a:cubicBezTo>
                                          <a:pt x="120866" y="40481"/>
                                          <a:pt x="136106" y="42386"/>
                                          <a:pt x="149441" y="49053"/>
                                        </a:cubicBezTo>
                                        <a:cubicBezTo>
                                          <a:pt x="156109" y="51911"/>
                                          <a:pt x="161824" y="56673"/>
                                          <a:pt x="167539" y="61436"/>
                                        </a:cubicBezTo>
                                        <a:cubicBezTo>
                                          <a:pt x="173254" y="66198"/>
                                          <a:pt x="178016" y="72866"/>
                                          <a:pt x="181826" y="78581"/>
                                        </a:cubicBezTo>
                                        <a:cubicBezTo>
                                          <a:pt x="183731" y="82391"/>
                                          <a:pt x="186589" y="85248"/>
                                          <a:pt x="188494" y="89059"/>
                                        </a:cubicBezTo>
                                        <a:cubicBezTo>
                                          <a:pt x="190399" y="92869"/>
                                          <a:pt x="192304" y="95726"/>
                                          <a:pt x="194209" y="99536"/>
                                        </a:cubicBezTo>
                                        <a:cubicBezTo>
                                          <a:pt x="196114" y="102394"/>
                                          <a:pt x="198019" y="106203"/>
                                          <a:pt x="199924" y="110014"/>
                                        </a:cubicBezTo>
                                        <a:cubicBezTo>
                                          <a:pt x="201829" y="113823"/>
                                          <a:pt x="203734" y="116681"/>
                                          <a:pt x="204687" y="120491"/>
                                        </a:cubicBezTo>
                                        <a:cubicBezTo>
                                          <a:pt x="211354" y="133826"/>
                                          <a:pt x="217069" y="147161"/>
                                          <a:pt x="222784" y="159544"/>
                                        </a:cubicBezTo>
                                        <a:cubicBezTo>
                                          <a:pt x="228499" y="171926"/>
                                          <a:pt x="235166" y="182403"/>
                                          <a:pt x="241834" y="191928"/>
                                        </a:cubicBezTo>
                                        <a:cubicBezTo>
                                          <a:pt x="248501" y="200501"/>
                                          <a:pt x="256122" y="207169"/>
                                          <a:pt x="262789" y="211931"/>
                                        </a:cubicBezTo>
                                        <a:cubicBezTo>
                                          <a:pt x="265647" y="213836"/>
                                          <a:pt x="269456" y="215741"/>
                                          <a:pt x="271362" y="217646"/>
                                        </a:cubicBezTo>
                                        <a:cubicBezTo>
                                          <a:pt x="274219" y="219551"/>
                                          <a:pt x="276124" y="220503"/>
                                          <a:pt x="278029" y="221456"/>
                                        </a:cubicBezTo>
                                        <a:cubicBezTo>
                                          <a:pt x="281839" y="223361"/>
                                          <a:pt x="283744" y="224314"/>
                                          <a:pt x="283744" y="224314"/>
                                        </a:cubicBezTo>
                                        <a:cubicBezTo>
                                          <a:pt x="283744" y="224314"/>
                                          <a:pt x="281839" y="223361"/>
                                          <a:pt x="278029" y="220503"/>
                                        </a:cubicBezTo>
                                        <a:cubicBezTo>
                                          <a:pt x="276124" y="219551"/>
                                          <a:pt x="274219" y="217646"/>
                                          <a:pt x="271362" y="215741"/>
                                        </a:cubicBezTo>
                                        <a:cubicBezTo>
                                          <a:pt x="269456" y="213836"/>
                                          <a:pt x="266599" y="211931"/>
                                          <a:pt x="263741" y="209073"/>
                                        </a:cubicBezTo>
                                        <a:cubicBezTo>
                                          <a:pt x="258026" y="203359"/>
                                          <a:pt x="251359" y="196691"/>
                                          <a:pt x="246597" y="188119"/>
                                        </a:cubicBezTo>
                                        <a:cubicBezTo>
                                          <a:pt x="240881" y="179546"/>
                                          <a:pt x="236119" y="168116"/>
                                          <a:pt x="232309" y="155734"/>
                                        </a:cubicBezTo>
                                        <a:cubicBezTo>
                                          <a:pt x="228499" y="143351"/>
                                          <a:pt x="223737" y="129064"/>
                                          <a:pt x="218974" y="114776"/>
                                        </a:cubicBezTo>
                                        <a:cubicBezTo>
                                          <a:pt x="218022" y="110966"/>
                                          <a:pt x="216116" y="107156"/>
                                          <a:pt x="215164" y="103346"/>
                                        </a:cubicBezTo>
                                        <a:cubicBezTo>
                                          <a:pt x="213259" y="99536"/>
                                          <a:pt x="212306" y="95726"/>
                                          <a:pt x="210401" y="91916"/>
                                        </a:cubicBezTo>
                                        <a:cubicBezTo>
                                          <a:pt x="208497" y="88106"/>
                                          <a:pt x="207544" y="84296"/>
                                          <a:pt x="205639" y="80486"/>
                                        </a:cubicBezTo>
                                        <a:cubicBezTo>
                                          <a:pt x="203734" y="76676"/>
                                          <a:pt x="201829" y="72866"/>
                                          <a:pt x="199924" y="69056"/>
                                        </a:cubicBezTo>
                                        <a:cubicBezTo>
                                          <a:pt x="196114" y="60484"/>
                                          <a:pt x="191351" y="52864"/>
                                          <a:pt x="184684" y="45244"/>
                                        </a:cubicBezTo>
                                        <a:cubicBezTo>
                                          <a:pt x="177064" y="36671"/>
                                          <a:pt x="169444" y="30003"/>
                                          <a:pt x="160872" y="2428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8" name="Freeform: Shape 2078"/>
                                <wps:cNvSpPr/>
                                <wps:spPr>
                                  <a:xfrm>
                                    <a:off x="2856023" y="1000983"/>
                                    <a:ext cx="228600" cy="314325"/>
                                  </a:xfrm>
                                  <a:custGeom>
                                    <a:avLst/>
                                    <a:gdLst>
                                      <a:gd name="connsiteX0" fmla="*/ 124825 w 228600"/>
                                      <a:gd name="connsiteY0" fmla="*/ 254814 h 314325"/>
                                      <a:gd name="connsiteX1" fmla="*/ 123873 w 228600"/>
                                      <a:gd name="connsiteY1" fmla="*/ 253861 h 314325"/>
                                      <a:gd name="connsiteX2" fmla="*/ 123873 w 228600"/>
                                      <a:gd name="connsiteY2" fmla="*/ 253861 h 314325"/>
                                      <a:gd name="connsiteX3" fmla="*/ 123873 w 228600"/>
                                      <a:gd name="connsiteY3" fmla="*/ 253861 h 314325"/>
                                      <a:gd name="connsiteX4" fmla="*/ 122921 w 228600"/>
                                      <a:gd name="connsiteY4" fmla="*/ 252909 h 314325"/>
                                      <a:gd name="connsiteX5" fmla="*/ 120063 w 228600"/>
                                      <a:gd name="connsiteY5" fmla="*/ 251004 h 314325"/>
                                      <a:gd name="connsiteX6" fmla="*/ 115300 w 228600"/>
                                      <a:gd name="connsiteY6" fmla="*/ 247194 h 314325"/>
                                      <a:gd name="connsiteX7" fmla="*/ 97203 w 228600"/>
                                      <a:gd name="connsiteY7" fmla="*/ 231001 h 314325"/>
                                      <a:gd name="connsiteX8" fmla="*/ 66723 w 228600"/>
                                      <a:gd name="connsiteY8" fmla="*/ 194806 h 314325"/>
                                      <a:gd name="connsiteX9" fmla="*/ 31481 w 228600"/>
                                      <a:gd name="connsiteY9" fmla="*/ 128131 h 314325"/>
                                      <a:gd name="connsiteX10" fmla="*/ 82915 w 228600"/>
                                      <a:gd name="connsiteY10" fmla="*/ 160517 h 314325"/>
                                      <a:gd name="connsiteX11" fmla="*/ 143875 w 228600"/>
                                      <a:gd name="connsiteY11" fmla="*/ 82411 h 314325"/>
                                      <a:gd name="connsiteX12" fmla="*/ 80058 w 228600"/>
                                      <a:gd name="connsiteY12" fmla="*/ 7164 h 314325"/>
                                      <a:gd name="connsiteX13" fmla="*/ 51483 w 228600"/>
                                      <a:gd name="connsiteY13" fmla="*/ 16689 h 314325"/>
                                      <a:gd name="connsiteX14" fmla="*/ 51483 w 228600"/>
                                      <a:gd name="connsiteY14" fmla="*/ 16689 h 314325"/>
                                      <a:gd name="connsiteX15" fmla="*/ 45768 w 228600"/>
                                      <a:gd name="connsiteY15" fmla="*/ 20499 h 314325"/>
                                      <a:gd name="connsiteX16" fmla="*/ 31481 w 228600"/>
                                      <a:gd name="connsiteY16" fmla="*/ 32881 h 314325"/>
                                      <a:gd name="connsiteX17" fmla="*/ 17193 w 228600"/>
                                      <a:gd name="connsiteY17" fmla="*/ 54789 h 314325"/>
                                      <a:gd name="connsiteX18" fmla="*/ 8621 w 228600"/>
                                      <a:gd name="connsiteY18" fmla="*/ 125274 h 314325"/>
                                      <a:gd name="connsiteX19" fmla="*/ 40053 w 228600"/>
                                      <a:gd name="connsiteY19" fmla="*/ 211951 h 314325"/>
                                      <a:gd name="connsiteX20" fmla="*/ 70533 w 228600"/>
                                      <a:gd name="connsiteY20" fmla="*/ 254814 h 314325"/>
                                      <a:gd name="connsiteX21" fmla="*/ 89583 w 228600"/>
                                      <a:gd name="connsiteY21" fmla="*/ 275769 h 314325"/>
                                      <a:gd name="connsiteX22" fmla="*/ 94346 w 228600"/>
                                      <a:gd name="connsiteY22" fmla="*/ 280531 h 314325"/>
                                      <a:gd name="connsiteX23" fmla="*/ 97203 w 228600"/>
                                      <a:gd name="connsiteY23" fmla="*/ 282436 h 314325"/>
                                      <a:gd name="connsiteX24" fmla="*/ 98156 w 228600"/>
                                      <a:gd name="connsiteY24" fmla="*/ 283389 h 314325"/>
                                      <a:gd name="connsiteX25" fmla="*/ 99108 w 228600"/>
                                      <a:gd name="connsiteY25" fmla="*/ 284342 h 314325"/>
                                      <a:gd name="connsiteX26" fmla="*/ 100061 w 228600"/>
                                      <a:gd name="connsiteY26" fmla="*/ 285294 h 314325"/>
                                      <a:gd name="connsiteX27" fmla="*/ 110538 w 228600"/>
                                      <a:gd name="connsiteY27" fmla="*/ 294819 h 314325"/>
                                      <a:gd name="connsiteX28" fmla="*/ 121968 w 228600"/>
                                      <a:gd name="connsiteY28" fmla="*/ 304344 h 314325"/>
                                      <a:gd name="connsiteX29" fmla="*/ 133398 w 228600"/>
                                      <a:gd name="connsiteY29" fmla="*/ 313869 h 314325"/>
                                      <a:gd name="connsiteX30" fmla="*/ 136256 w 228600"/>
                                      <a:gd name="connsiteY30" fmla="*/ 315774 h 314325"/>
                                      <a:gd name="connsiteX31" fmla="*/ 230553 w 228600"/>
                                      <a:gd name="connsiteY31" fmla="*/ 315774 h 314325"/>
                                      <a:gd name="connsiteX32" fmla="*/ 135303 w 228600"/>
                                      <a:gd name="connsiteY32" fmla="*/ 263386 h 314325"/>
                                      <a:gd name="connsiteX33" fmla="*/ 124825 w 228600"/>
                                      <a:gd name="connsiteY33" fmla="*/ 254814 h 3143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228600" h="314325">
                                        <a:moveTo>
                                          <a:pt x="124825" y="254814"/>
                                        </a:moveTo>
                                        <a:lnTo>
                                          <a:pt x="123873" y="253861"/>
                                        </a:lnTo>
                                        <a:lnTo>
                                          <a:pt x="123873" y="253861"/>
                                        </a:lnTo>
                                        <a:cubicBezTo>
                                          <a:pt x="123873" y="253861"/>
                                          <a:pt x="123873" y="253861"/>
                                          <a:pt x="123873" y="253861"/>
                                        </a:cubicBezTo>
                                        <a:lnTo>
                                          <a:pt x="122921" y="252909"/>
                                        </a:lnTo>
                                        <a:lnTo>
                                          <a:pt x="120063" y="251004"/>
                                        </a:lnTo>
                                        <a:cubicBezTo>
                                          <a:pt x="118158" y="249099"/>
                                          <a:pt x="116253" y="248146"/>
                                          <a:pt x="115300" y="247194"/>
                                        </a:cubicBezTo>
                                        <a:cubicBezTo>
                                          <a:pt x="109586" y="242431"/>
                                          <a:pt x="102918" y="236717"/>
                                          <a:pt x="97203" y="231001"/>
                                        </a:cubicBezTo>
                                        <a:cubicBezTo>
                                          <a:pt x="85773" y="219571"/>
                                          <a:pt x="75296" y="207189"/>
                                          <a:pt x="66723" y="194806"/>
                                        </a:cubicBezTo>
                                        <a:cubicBezTo>
                                          <a:pt x="50531" y="172899"/>
                                          <a:pt x="39100" y="150039"/>
                                          <a:pt x="31481" y="128131"/>
                                        </a:cubicBezTo>
                                        <a:cubicBezTo>
                                          <a:pt x="42911" y="148134"/>
                                          <a:pt x="61961" y="160517"/>
                                          <a:pt x="82915" y="160517"/>
                                        </a:cubicBezTo>
                                        <a:cubicBezTo>
                                          <a:pt x="117206" y="159564"/>
                                          <a:pt x="144828" y="125274"/>
                                          <a:pt x="143875" y="82411"/>
                                        </a:cubicBezTo>
                                        <a:cubicBezTo>
                                          <a:pt x="142923" y="39549"/>
                                          <a:pt x="114348" y="6211"/>
                                          <a:pt x="80058" y="7164"/>
                                        </a:cubicBezTo>
                                        <a:cubicBezTo>
                                          <a:pt x="69581" y="7164"/>
                                          <a:pt x="60056" y="10974"/>
                                          <a:pt x="51483" y="16689"/>
                                        </a:cubicBezTo>
                                        <a:cubicBezTo>
                                          <a:pt x="51483" y="16689"/>
                                          <a:pt x="51483" y="16689"/>
                                          <a:pt x="51483" y="16689"/>
                                        </a:cubicBezTo>
                                        <a:cubicBezTo>
                                          <a:pt x="49578" y="17642"/>
                                          <a:pt x="47673" y="18594"/>
                                          <a:pt x="45768" y="20499"/>
                                        </a:cubicBezTo>
                                        <a:cubicBezTo>
                                          <a:pt x="41958" y="23356"/>
                                          <a:pt x="37196" y="28119"/>
                                          <a:pt x="31481" y="32881"/>
                                        </a:cubicBezTo>
                                        <a:cubicBezTo>
                                          <a:pt x="26718" y="38596"/>
                                          <a:pt x="21003" y="46217"/>
                                          <a:pt x="17193" y="54789"/>
                                        </a:cubicBezTo>
                                        <a:cubicBezTo>
                                          <a:pt x="8621" y="72886"/>
                                          <a:pt x="4811" y="97651"/>
                                          <a:pt x="8621" y="125274"/>
                                        </a:cubicBezTo>
                                        <a:cubicBezTo>
                                          <a:pt x="12431" y="152896"/>
                                          <a:pt x="22908" y="182424"/>
                                          <a:pt x="40053" y="211951"/>
                                        </a:cubicBezTo>
                                        <a:cubicBezTo>
                                          <a:pt x="48625" y="226239"/>
                                          <a:pt x="59103" y="241479"/>
                                          <a:pt x="70533" y="254814"/>
                                        </a:cubicBezTo>
                                        <a:cubicBezTo>
                                          <a:pt x="76248" y="261481"/>
                                          <a:pt x="82915" y="269101"/>
                                          <a:pt x="89583" y="275769"/>
                                        </a:cubicBezTo>
                                        <a:cubicBezTo>
                                          <a:pt x="91488" y="277674"/>
                                          <a:pt x="92440" y="278626"/>
                                          <a:pt x="94346" y="280531"/>
                                        </a:cubicBezTo>
                                        <a:lnTo>
                                          <a:pt x="97203" y="282436"/>
                                        </a:lnTo>
                                        <a:lnTo>
                                          <a:pt x="98156" y="283389"/>
                                        </a:lnTo>
                                        <a:lnTo>
                                          <a:pt x="99108" y="284342"/>
                                        </a:lnTo>
                                        <a:lnTo>
                                          <a:pt x="100061" y="285294"/>
                                        </a:lnTo>
                                        <a:cubicBezTo>
                                          <a:pt x="103871" y="288151"/>
                                          <a:pt x="106728" y="291961"/>
                                          <a:pt x="110538" y="294819"/>
                                        </a:cubicBezTo>
                                        <a:cubicBezTo>
                                          <a:pt x="114348" y="297676"/>
                                          <a:pt x="118158" y="301486"/>
                                          <a:pt x="121968" y="304344"/>
                                        </a:cubicBezTo>
                                        <a:cubicBezTo>
                                          <a:pt x="125778" y="307201"/>
                                          <a:pt x="129588" y="311011"/>
                                          <a:pt x="133398" y="313869"/>
                                        </a:cubicBezTo>
                                        <a:cubicBezTo>
                                          <a:pt x="134350" y="314821"/>
                                          <a:pt x="135303" y="314821"/>
                                          <a:pt x="136256" y="315774"/>
                                        </a:cubicBezTo>
                                        <a:lnTo>
                                          <a:pt x="230553" y="315774"/>
                                        </a:lnTo>
                                        <a:cubicBezTo>
                                          <a:pt x="195311" y="302439"/>
                                          <a:pt x="163878" y="284342"/>
                                          <a:pt x="135303" y="263386"/>
                                        </a:cubicBezTo>
                                        <a:cubicBezTo>
                                          <a:pt x="131493" y="259576"/>
                                          <a:pt x="127683" y="257671"/>
                                          <a:pt x="124825" y="254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9" name="Freeform: Shape 2079"/>
                                <wps:cNvSpPr/>
                                <wps:spPr>
                                  <a:xfrm>
                                    <a:off x="3390900" y="1224840"/>
                                    <a:ext cx="571500" cy="95250"/>
                                  </a:xfrm>
                                  <a:custGeom>
                                    <a:avLst/>
                                    <a:gdLst>
                                      <a:gd name="connsiteX0" fmla="*/ 164306 w 571500"/>
                                      <a:gd name="connsiteY0" fmla="*/ 80486 h 95250"/>
                                      <a:gd name="connsiteX1" fmla="*/ 170974 w 571500"/>
                                      <a:gd name="connsiteY1" fmla="*/ 77629 h 95250"/>
                                      <a:gd name="connsiteX2" fmla="*/ 177641 w 571500"/>
                                      <a:gd name="connsiteY2" fmla="*/ 74772 h 95250"/>
                                      <a:gd name="connsiteX3" fmla="*/ 190976 w 571500"/>
                                      <a:gd name="connsiteY3" fmla="*/ 70009 h 95250"/>
                                      <a:gd name="connsiteX4" fmla="*/ 204311 w 571500"/>
                                      <a:gd name="connsiteY4" fmla="*/ 65247 h 95250"/>
                                      <a:gd name="connsiteX5" fmla="*/ 217646 w 571500"/>
                                      <a:gd name="connsiteY5" fmla="*/ 61436 h 95250"/>
                                      <a:gd name="connsiteX6" fmla="*/ 230981 w 571500"/>
                                      <a:gd name="connsiteY6" fmla="*/ 57626 h 95250"/>
                                      <a:gd name="connsiteX7" fmla="*/ 284321 w 571500"/>
                                      <a:gd name="connsiteY7" fmla="*/ 48101 h 95250"/>
                                      <a:gd name="connsiteX8" fmla="*/ 335756 w 571500"/>
                                      <a:gd name="connsiteY8" fmla="*/ 45244 h 95250"/>
                                      <a:gd name="connsiteX9" fmla="*/ 384334 w 571500"/>
                                      <a:gd name="connsiteY9" fmla="*/ 47149 h 95250"/>
                                      <a:gd name="connsiteX10" fmla="*/ 468154 w 571500"/>
                                      <a:gd name="connsiteY10" fmla="*/ 61436 h 95250"/>
                                      <a:gd name="connsiteX11" fmla="*/ 531971 w 571500"/>
                                      <a:gd name="connsiteY11" fmla="*/ 81439 h 95250"/>
                                      <a:gd name="connsiteX12" fmla="*/ 551974 w 571500"/>
                                      <a:gd name="connsiteY12" fmla="*/ 90011 h 95250"/>
                                      <a:gd name="connsiteX13" fmla="*/ 564356 w 571500"/>
                                      <a:gd name="connsiteY13" fmla="*/ 90011 h 95250"/>
                                      <a:gd name="connsiteX14" fmla="*/ 537686 w 571500"/>
                                      <a:gd name="connsiteY14" fmla="*/ 71914 h 95250"/>
                                      <a:gd name="connsiteX15" fmla="*/ 475774 w 571500"/>
                                      <a:gd name="connsiteY15" fmla="*/ 41434 h 95250"/>
                                      <a:gd name="connsiteX16" fmla="*/ 390049 w 571500"/>
                                      <a:gd name="connsiteY16" fmla="*/ 15716 h 95250"/>
                                      <a:gd name="connsiteX17" fmla="*/ 338614 w 571500"/>
                                      <a:gd name="connsiteY17" fmla="*/ 8097 h 95250"/>
                                      <a:gd name="connsiteX18" fmla="*/ 325279 w 571500"/>
                                      <a:gd name="connsiteY18" fmla="*/ 7144 h 95250"/>
                                      <a:gd name="connsiteX19" fmla="*/ 318611 w 571500"/>
                                      <a:gd name="connsiteY19" fmla="*/ 7144 h 95250"/>
                                      <a:gd name="connsiteX20" fmla="*/ 311944 w 571500"/>
                                      <a:gd name="connsiteY20" fmla="*/ 7144 h 95250"/>
                                      <a:gd name="connsiteX21" fmla="*/ 297656 w 571500"/>
                                      <a:gd name="connsiteY21" fmla="*/ 7144 h 95250"/>
                                      <a:gd name="connsiteX22" fmla="*/ 283369 w 571500"/>
                                      <a:gd name="connsiteY22" fmla="*/ 7144 h 95250"/>
                                      <a:gd name="connsiteX23" fmla="*/ 269081 w 571500"/>
                                      <a:gd name="connsiteY23" fmla="*/ 8097 h 95250"/>
                                      <a:gd name="connsiteX24" fmla="*/ 261461 w 571500"/>
                                      <a:gd name="connsiteY24" fmla="*/ 9049 h 95250"/>
                                      <a:gd name="connsiteX25" fmla="*/ 253841 w 571500"/>
                                      <a:gd name="connsiteY25" fmla="*/ 10001 h 95250"/>
                                      <a:gd name="connsiteX26" fmla="*/ 238601 w 571500"/>
                                      <a:gd name="connsiteY26" fmla="*/ 11906 h 95250"/>
                                      <a:gd name="connsiteX27" fmla="*/ 223361 w 571500"/>
                                      <a:gd name="connsiteY27" fmla="*/ 14764 h 95250"/>
                                      <a:gd name="connsiteX28" fmla="*/ 208121 w 571500"/>
                                      <a:gd name="connsiteY28" fmla="*/ 17622 h 95250"/>
                                      <a:gd name="connsiteX29" fmla="*/ 192881 w 571500"/>
                                      <a:gd name="connsiteY29" fmla="*/ 21431 h 95250"/>
                                      <a:gd name="connsiteX30" fmla="*/ 177641 w 571500"/>
                                      <a:gd name="connsiteY30" fmla="*/ 25241 h 95250"/>
                                      <a:gd name="connsiteX31" fmla="*/ 162401 w 571500"/>
                                      <a:gd name="connsiteY31" fmla="*/ 30004 h 95250"/>
                                      <a:gd name="connsiteX32" fmla="*/ 154781 w 571500"/>
                                      <a:gd name="connsiteY32" fmla="*/ 32861 h 95250"/>
                                      <a:gd name="connsiteX33" fmla="*/ 147161 w 571500"/>
                                      <a:gd name="connsiteY33" fmla="*/ 35719 h 95250"/>
                                      <a:gd name="connsiteX34" fmla="*/ 131921 w 571500"/>
                                      <a:gd name="connsiteY34" fmla="*/ 41434 h 95250"/>
                                      <a:gd name="connsiteX35" fmla="*/ 116681 w 571500"/>
                                      <a:gd name="connsiteY35" fmla="*/ 48101 h 95250"/>
                                      <a:gd name="connsiteX36" fmla="*/ 110014 w 571500"/>
                                      <a:gd name="connsiteY36" fmla="*/ 50959 h 95250"/>
                                      <a:gd name="connsiteX37" fmla="*/ 103346 w 571500"/>
                                      <a:gd name="connsiteY37" fmla="*/ 53816 h 95250"/>
                                      <a:gd name="connsiteX38" fmla="*/ 96679 w 571500"/>
                                      <a:gd name="connsiteY38" fmla="*/ 56674 h 95250"/>
                                      <a:gd name="connsiteX39" fmla="*/ 90011 w 571500"/>
                                      <a:gd name="connsiteY39" fmla="*/ 59531 h 95250"/>
                                      <a:gd name="connsiteX40" fmla="*/ 76676 w 571500"/>
                                      <a:gd name="connsiteY40" fmla="*/ 65247 h 95250"/>
                                      <a:gd name="connsiteX41" fmla="*/ 62389 w 571500"/>
                                      <a:gd name="connsiteY41" fmla="*/ 70961 h 95250"/>
                                      <a:gd name="connsiteX42" fmla="*/ 48101 w 571500"/>
                                      <a:gd name="connsiteY42" fmla="*/ 76676 h 95250"/>
                                      <a:gd name="connsiteX43" fmla="*/ 7144 w 571500"/>
                                      <a:gd name="connsiteY43" fmla="*/ 90011 h 95250"/>
                                      <a:gd name="connsiteX44" fmla="*/ 143351 w 571500"/>
                                      <a:gd name="connsiteY44" fmla="*/ 90011 h 95250"/>
                                      <a:gd name="connsiteX45" fmla="*/ 151924 w 571500"/>
                                      <a:gd name="connsiteY45" fmla="*/ 85249 h 95250"/>
                                      <a:gd name="connsiteX46" fmla="*/ 164306 w 571500"/>
                                      <a:gd name="connsiteY46" fmla="*/ 80486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571500" h="95250">
                                        <a:moveTo>
                                          <a:pt x="164306" y="80486"/>
                                        </a:moveTo>
                                        <a:lnTo>
                                          <a:pt x="170974" y="77629"/>
                                        </a:lnTo>
                                        <a:cubicBezTo>
                                          <a:pt x="172879" y="76676"/>
                                          <a:pt x="175736" y="75724"/>
                                          <a:pt x="177641" y="74772"/>
                                        </a:cubicBezTo>
                                        <a:cubicBezTo>
                                          <a:pt x="182404" y="72866"/>
                                          <a:pt x="186214" y="70961"/>
                                          <a:pt x="190976" y="70009"/>
                                        </a:cubicBezTo>
                                        <a:cubicBezTo>
                                          <a:pt x="195739" y="68104"/>
                                          <a:pt x="199549" y="67151"/>
                                          <a:pt x="204311" y="65247"/>
                                        </a:cubicBezTo>
                                        <a:cubicBezTo>
                                          <a:pt x="209074" y="63341"/>
                                          <a:pt x="212884" y="62389"/>
                                          <a:pt x="217646" y="61436"/>
                                        </a:cubicBezTo>
                                        <a:cubicBezTo>
                                          <a:pt x="222409" y="60484"/>
                                          <a:pt x="226219" y="58579"/>
                                          <a:pt x="230981" y="57626"/>
                                        </a:cubicBezTo>
                                        <a:cubicBezTo>
                                          <a:pt x="249079" y="52864"/>
                                          <a:pt x="266224" y="50006"/>
                                          <a:pt x="284321" y="48101"/>
                                        </a:cubicBezTo>
                                        <a:cubicBezTo>
                                          <a:pt x="301466" y="46197"/>
                                          <a:pt x="318611" y="45244"/>
                                          <a:pt x="335756" y="45244"/>
                                        </a:cubicBezTo>
                                        <a:cubicBezTo>
                                          <a:pt x="351949" y="45244"/>
                                          <a:pt x="368141" y="46197"/>
                                          <a:pt x="384334" y="47149"/>
                                        </a:cubicBezTo>
                                        <a:cubicBezTo>
                                          <a:pt x="414814" y="50006"/>
                                          <a:pt x="443389" y="55722"/>
                                          <a:pt x="468154" y="61436"/>
                                        </a:cubicBezTo>
                                        <a:cubicBezTo>
                                          <a:pt x="492919" y="68104"/>
                                          <a:pt x="513874" y="74772"/>
                                          <a:pt x="531971" y="81439"/>
                                        </a:cubicBezTo>
                                        <a:cubicBezTo>
                                          <a:pt x="539591" y="84297"/>
                                          <a:pt x="545306" y="87154"/>
                                          <a:pt x="551974" y="90011"/>
                                        </a:cubicBezTo>
                                        <a:lnTo>
                                          <a:pt x="564356" y="90011"/>
                                        </a:lnTo>
                                        <a:cubicBezTo>
                                          <a:pt x="556736" y="84297"/>
                                          <a:pt x="548164" y="78581"/>
                                          <a:pt x="537686" y="71914"/>
                                        </a:cubicBezTo>
                                        <a:cubicBezTo>
                                          <a:pt x="521494" y="62389"/>
                                          <a:pt x="500539" y="51911"/>
                                          <a:pt x="475774" y="41434"/>
                                        </a:cubicBezTo>
                                        <a:cubicBezTo>
                                          <a:pt x="451009" y="31909"/>
                                          <a:pt x="422434" y="22384"/>
                                          <a:pt x="390049" y="15716"/>
                                        </a:cubicBezTo>
                                        <a:cubicBezTo>
                                          <a:pt x="373856" y="12859"/>
                                          <a:pt x="356711" y="10001"/>
                                          <a:pt x="338614" y="8097"/>
                                        </a:cubicBezTo>
                                        <a:cubicBezTo>
                                          <a:pt x="333851" y="8097"/>
                                          <a:pt x="330041" y="7144"/>
                                          <a:pt x="325279" y="7144"/>
                                        </a:cubicBezTo>
                                        <a:cubicBezTo>
                                          <a:pt x="323374" y="7144"/>
                                          <a:pt x="320516" y="7144"/>
                                          <a:pt x="318611" y="7144"/>
                                        </a:cubicBezTo>
                                        <a:cubicBezTo>
                                          <a:pt x="316706" y="7144"/>
                                          <a:pt x="313849" y="7144"/>
                                          <a:pt x="311944" y="7144"/>
                                        </a:cubicBezTo>
                                        <a:cubicBezTo>
                                          <a:pt x="307181" y="7144"/>
                                          <a:pt x="302419" y="7144"/>
                                          <a:pt x="297656" y="7144"/>
                                        </a:cubicBezTo>
                                        <a:cubicBezTo>
                                          <a:pt x="292894" y="7144"/>
                                          <a:pt x="288131" y="7144"/>
                                          <a:pt x="283369" y="7144"/>
                                        </a:cubicBezTo>
                                        <a:cubicBezTo>
                                          <a:pt x="278606" y="7144"/>
                                          <a:pt x="273844" y="8097"/>
                                          <a:pt x="269081" y="8097"/>
                                        </a:cubicBezTo>
                                        <a:cubicBezTo>
                                          <a:pt x="266224" y="8097"/>
                                          <a:pt x="264319" y="8097"/>
                                          <a:pt x="261461" y="9049"/>
                                        </a:cubicBezTo>
                                        <a:cubicBezTo>
                                          <a:pt x="258604" y="9049"/>
                                          <a:pt x="256699" y="10001"/>
                                          <a:pt x="253841" y="10001"/>
                                        </a:cubicBezTo>
                                        <a:cubicBezTo>
                                          <a:pt x="249079" y="10954"/>
                                          <a:pt x="244316" y="10954"/>
                                          <a:pt x="238601" y="11906"/>
                                        </a:cubicBezTo>
                                        <a:cubicBezTo>
                                          <a:pt x="233839" y="12859"/>
                                          <a:pt x="229076" y="13811"/>
                                          <a:pt x="223361" y="14764"/>
                                        </a:cubicBezTo>
                                        <a:cubicBezTo>
                                          <a:pt x="218599" y="15716"/>
                                          <a:pt x="213836" y="16669"/>
                                          <a:pt x="208121" y="17622"/>
                                        </a:cubicBezTo>
                                        <a:cubicBezTo>
                                          <a:pt x="203359" y="18574"/>
                                          <a:pt x="197644" y="19526"/>
                                          <a:pt x="192881" y="21431"/>
                                        </a:cubicBezTo>
                                        <a:cubicBezTo>
                                          <a:pt x="188119" y="22384"/>
                                          <a:pt x="182404" y="24289"/>
                                          <a:pt x="177641" y="25241"/>
                                        </a:cubicBezTo>
                                        <a:cubicBezTo>
                                          <a:pt x="172879" y="27147"/>
                                          <a:pt x="167164" y="28099"/>
                                          <a:pt x="162401" y="30004"/>
                                        </a:cubicBezTo>
                                        <a:cubicBezTo>
                                          <a:pt x="159544" y="30956"/>
                                          <a:pt x="157639" y="31909"/>
                                          <a:pt x="154781" y="32861"/>
                                        </a:cubicBezTo>
                                        <a:cubicBezTo>
                                          <a:pt x="151924" y="33814"/>
                                          <a:pt x="150019" y="34766"/>
                                          <a:pt x="147161" y="35719"/>
                                        </a:cubicBezTo>
                                        <a:cubicBezTo>
                                          <a:pt x="142399" y="37624"/>
                                          <a:pt x="136684" y="39529"/>
                                          <a:pt x="131921" y="41434"/>
                                        </a:cubicBezTo>
                                        <a:cubicBezTo>
                                          <a:pt x="127159" y="43339"/>
                                          <a:pt x="122396" y="46197"/>
                                          <a:pt x="116681" y="48101"/>
                                        </a:cubicBezTo>
                                        <a:lnTo>
                                          <a:pt x="110014" y="50959"/>
                                        </a:lnTo>
                                        <a:lnTo>
                                          <a:pt x="103346" y="53816"/>
                                        </a:lnTo>
                                        <a:lnTo>
                                          <a:pt x="96679" y="56674"/>
                                        </a:lnTo>
                                        <a:lnTo>
                                          <a:pt x="90011" y="59531"/>
                                        </a:lnTo>
                                        <a:cubicBezTo>
                                          <a:pt x="85249" y="61436"/>
                                          <a:pt x="81439" y="63341"/>
                                          <a:pt x="76676" y="65247"/>
                                        </a:cubicBezTo>
                                        <a:cubicBezTo>
                                          <a:pt x="71914" y="67151"/>
                                          <a:pt x="67151" y="69056"/>
                                          <a:pt x="62389" y="70961"/>
                                        </a:cubicBezTo>
                                        <a:cubicBezTo>
                                          <a:pt x="57626" y="72866"/>
                                          <a:pt x="52864" y="74772"/>
                                          <a:pt x="48101" y="76676"/>
                                        </a:cubicBezTo>
                                        <a:cubicBezTo>
                                          <a:pt x="34766" y="81439"/>
                                          <a:pt x="21431" y="86201"/>
                                          <a:pt x="7144" y="90011"/>
                                        </a:cubicBezTo>
                                        <a:lnTo>
                                          <a:pt x="143351" y="90011"/>
                                        </a:lnTo>
                                        <a:cubicBezTo>
                                          <a:pt x="146209" y="88106"/>
                                          <a:pt x="149066" y="87154"/>
                                          <a:pt x="151924" y="85249"/>
                                        </a:cubicBezTo>
                                        <a:cubicBezTo>
                                          <a:pt x="155734" y="84297"/>
                                          <a:pt x="159544" y="82391"/>
                                          <a:pt x="164306" y="804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0" name="Freeform: Shape 2080"/>
                                <wps:cNvSpPr/>
                                <wps:spPr>
                                  <a:xfrm>
                                    <a:off x="3730586" y="360923"/>
                                    <a:ext cx="361950" cy="638175"/>
                                  </a:xfrm>
                                  <a:custGeom>
                                    <a:avLst/>
                                    <a:gdLst>
                                      <a:gd name="connsiteX0" fmla="*/ 278011 w 361950"/>
                                      <a:gd name="connsiteY0" fmla="*/ 454818 h 638175"/>
                                      <a:gd name="connsiteX1" fmla="*/ 252293 w 361950"/>
                                      <a:gd name="connsiteY1" fmla="*/ 434816 h 638175"/>
                                      <a:gd name="connsiteX2" fmla="*/ 238959 w 361950"/>
                                      <a:gd name="connsiteY2" fmla="*/ 425291 h 638175"/>
                                      <a:gd name="connsiteX3" fmla="*/ 232291 w 361950"/>
                                      <a:gd name="connsiteY3" fmla="*/ 420529 h 638175"/>
                                      <a:gd name="connsiteX4" fmla="*/ 225624 w 361950"/>
                                      <a:gd name="connsiteY4" fmla="*/ 415766 h 638175"/>
                                      <a:gd name="connsiteX5" fmla="*/ 218956 w 361950"/>
                                      <a:gd name="connsiteY5" fmla="*/ 411004 h 638175"/>
                                      <a:gd name="connsiteX6" fmla="*/ 215146 w 361950"/>
                                      <a:gd name="connsiteY6" fmla="*/ 409099 h 638175"/>
                                      <a:gd name="connsiteX7" fmla="*/ 212288 w 361950"/>
                                      <a:gd name="connsiteY7" fmla="*/ 407193 h 638175"/>
                                      <a:gd name="connsiteX8" fmla="*/ 200859 w 361950"/>
                                      <a:gd name="connsiteY8" fmla="*/ 398621 h 638175"/>
                                      <a:gd name="connsiteX9" fmla="*/ 189428 w 361950"/>
                                      <a:gd name="connsiteY9" fmla="*/ 390049 h 638175"/>
                                      <a:gd name="connsiteX10" fmla="*/ 183713 w 361950"/>
                                      <a:gd name="connsiteY10" fmla="*/ 385286 h 638175"/>
                                      <a:gd name="connsiteX11" fmla="*/ 177999 w 361950"/>
                                      <a:gd name="connsiteY11" fmla="*/ 380524 h 638175"/>
                                      <a:gd name="connsiteX12" fmla="*/ 167521 w 361950"/>
                                      <a:gd name="connsiteY12" fmla="*/ 370999 h 638175"/>
                                      <a:gd name="connsiteX13" fmla="*/ 157043 w 361950"/>
                                      <a:gd name="connsiteY13" fmla="*/ 361474 h 638175"/>
                                      <a:gd name="connsiteX14" fmla="*/ 147518 w 361950"/>
                                      <a:gd name="connsiteY14" fmla="*/ 351949 h 638175"/>
                                      <a:gd name="connsiteX15" fmla="*/ 137993 w 361950"/>
                                      <a:gd name="connsiteY15" fmla="*/ 341471 h 638175"/>
                                      <a:gd name="connsiteX16" fmla="*/ 104656 w 361950"/>
                                      <a:gd name="connsiteY16" fmla="*/ 299561 h 638175"/>
                                      <a:gd name="connsiteX17" fmla="*/ 77986 w 361950"/>
                                      <a:gd name="connsiteY17" fmla="*/ 255746 h 638175"/>
                                      <a:gd name="connsiteX18" fmla="*/ 57031 w 361950"/>
                                      <a:gd name="connsiteY18" fmla="*/ 211931 h 638175"/>
                                      <a:gd name="connsiteX19" fmla="*/ 30361 w 361950"/>
                                      <a:gd name="connsiteY19" fmla="*/ 130968 h 638175"/>
                                      <a:gd name="connsiteX20" fmla="*/ 17978 w 361950"/>
                                      <a:gd name="connsiteY20" fmla="*/ 65246 h 638175"/>
                                      <a:gd name="connsiteX21" fmla="*/ 15121 w 361950"/>
                                      <a:gd name="connsiteY21" fmla="*/ 22384 h 638175"/>
                                      <a:gd name="connsiteX22" fmla="*/ 15121 w 361950"/>
                                      <a:gd name="connsiteY22" fmla="*/ 10954 h 638175"/>
                                      <a:gd name="connsiteX23" fmla="*/ 15121 w 361950"/>
                                      <a:gd name="connsiteY23" fmla="*/ 7144 h 638175"/>
                                      <a:gd name="connsiteX24" fmla="*/ 14168 w 361950"/>
                                      <a:gd name="connsiteY24" fmla="*/ 10954 h 638175"/>
                                      <a:gd name="connsiteX25" fmla="*/ 13216 w 361950"/>
                                      <a:gd name="connsiteY25" fmla="*/ 15716 h 638175"/>
                                      <a:gd name="connsiteX26" fmla="*/ 12263 w 361950"/>
                                      <a:gd name="connsiteY26" fmla="*/ 22384 h 638175"/>
                                      <a:gd name="connsiteX27" fmla="*/ 7501 w 361950"/>
                                      <a:gd name="connsiteY27" fmla="*/ 66199 h 638175"/>
                                      <a:gd name="connsiteX28" fmla="*/ 10359 w 361950"/>
                                      <a:gd name="connsiteY28" fmla="*/ 134779 h 638175"/>
                                      <a:gd name="connsiteX29" fmla="*/ 28456 w 361950"/>
                                      <a:gd name="connsiteY29" fmla="*/ 222409 h 638175"/>
                                      <a:gd name="connsiteX30" fmla="*/ 46553 w 361950"/>
                                      <a:gd name="connsiteY30" fmla="*/ 270986 h 638175"/>
                                      <a:gd name="connsiteX31" fmla="*/ 52268 w 361950"/>
                                      <a:gd name="connsiteY31" fmla="*/ 283368 h 638175"/>
                                      <a:gd name="connsiteX32" fmla="*/ 55126 w 361950"/>
                                      <a:gd name="connsiteY32" fmla="*/ 290036 h 638175"/>
                                      <a:gd name="connsiteX33" fmla="*/ 57984 w 361950"/>
                                      <a:gd name="connsiteY33" fmla="*/ 295751 h 638175"/>
                                      <a:gd name="connsiteX34" fmla="*/ 64651 w 361950"/>
                                      <a:gd name="connsiteY34" fmla="*/ 308134 h 638175"/>
                                      <a:gd name="connsiteX35" fmla="*/ 71318 w 361950"/>
                                      <a:gd name="connsiteY35" fmla="*/ 320516 h 638175"/>
                                      <a:gd name="connsiteX36" fmla="*/ 78938 w 361950"/>
                                      <a:gd name="connsiteY36" fmla="*/ 332899 h 638175"/>
                                      <a:gd name="connsiteX37" fmla="*/ 82749 w 361950"/>
                                      <a:gd name="connsiteY37" fmla="*/ 338614 h 638175"/>
                                      <a:gd name="connsiteX38" fmla="*/ 86559 w 361950"/>
                                      <a:gd name="connsiteY38" fmla="*/ 344329 h 638175"/>
                                      <a:gd name="connsiteX39" fmla="*/ 95131 w 361950"/>
                                      <a:gd name="connsiteY39" fmla="*/ 356711 h 638175"/>
                                      <a:gd name="connsiteX40" fmla="*/ 104656 w 361950"/>
                                      <a:gd name="connsiteY40" fmla="*/ 369093 h 638175"/>
                                      <a:gd name="connsiteX41" fmla="*/ 114181 w 361950"/>
                                      <a:gd name="connsiteY41" fmla="*/ 380524 h 638175"/>
                                      <a:gd name="connsiteX42" fmla="*/ 124659 w 361950"/>
                                      <a:gd name="connsiteY42" fmla="*/ 391954 h 638175"/>
                                      <a:gd name="connsiteX43" fmla="*/ 135136 w 361950"/>
                                      <a:gd name="connsiteY43" fmla="*/ 403384 h 638175"/>
                                      <a:gd name="connsiteX44" fmla="*/ 146566 w 361950"/>
                                      <a:gd name="connsiteY44" fmla="*/ 414814 h 638175"/>
                                      <a:gd name="connsiteX45" fmla="*/ 152281 w 361950"/>
                                      <a:gd name="connsiteY45" fmla="*/ 420529 h 638175"/>
                                      <a:gd name="connsiteX46" fmla="*/ 157996 w 361950"/>
                                      <a:gd name="connsiteY46" fmla="*/ 426243 h 638175"/>
                                      <a:gd name="connsiteX47" fmla="*/ 170378 w 361950"/>
                                      <a:gd name="connsiteY47" fmla="*/ 436721 h 638175"/>
                                      <a:gd name="connsiteX48" fmla="*/ 182761 w 361950"/>
                                      <a:gd name="connsiteY48" fmla="*/ 446246 h 638175"/>
                                      <a:gd name="connsiteX49" fmla="*/ 188476 w 361950"/>
                                      <a:gd name="connsiteY49" fmla="*/ 451009 h 638175"/>
                                      <a:gd name="connsiteX50" fmla="*/ 194191 w 361950"/>
                                      <a:gd name="connsiteY50" fmla="*/ 455771 h 638175"/>
                                      <a:gd name="connsiteX51" fmla="*/ 199906 w 361950"/>
                                      <a:gd name="connsiteY51" fmla="*/ 460534 h 638175"/>
                                      <a:gd name="connsiteX52" fmla="*/ 205621 w 361950"/>
                                      <a:gd name="connsiteY52" fmla="*/ 465296 h 638175"/>
                                      <a:gd name="connsiteX53" fmla="*/ 217051 w 361950"/>
                                      <a:gd name="connsiteY53" fmla="*/ 474821 h 638175"/>
                                      <a:gd name="connsiteX54" fmla="*/ 228481 w 361950"/>
                                      <a:gd name="connsiteY54" fmla="*/ 484346 h 638175"/>
                                      <a:gd name="connsiteX55" fmla="*/ 239911 w 361950"/>
                                      <a:gd name="connsiteY55" fmla="*/ 493871 h 638175"/>
                                      <a:gd name="connsiteX56" fmla="*/ 323731 w 361950"/>
                                      <a:gd name="connsiteY56" fmla="*/ 582454 h 638175"/>
                                      <a:gd name="connsiteX57" fmla="*/ 361831 w 361950"/>
                                      <a:gd name="connsiteY57" fmla="*/ 638651 h 638175"/>
                                      <a:gd name="connsiteX58" fmla="*/ 361831 w 361950"/>
                                      <a:gd name="connsiteY58" fmla="*/ 544354 h 638175"/>
                                      <a:gd name="connsiteX59" fmla="*/ 278011 w 361950"/>
                                      <a:gd name="connsiteY59" fmla="*/ 454818 h 638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</a:cxnLst>
                                    <a:rect l="l" t="t" r="r" b="b"/>
                                    <a:pathLst>
                                      <a:path w="361950" h="638175">
                                        <a:moveTo>
                                          <a:pt x="278011" y="454818"/>
                                        </a:moveTo>
                                        <a:cubicBezTo>
                                          <a:pt x="269438" y="448151"/>
                                          <a:pt x="260866" y="440531"/>
                                          <a:pt x="252293" y="434816"/>
                                        </a:cubicBezTo>
                                        <a:cubicBezTo>
                                          <a:pt x="248484" y="431959"/>
                                          <a:pt x="243721" y="428149"/>
                                          <a:pt x="238959" y="425291"/>
                                        </a:cubicBezTo>
                                        <a:lnTo>
                                          <a:pt x="232291" y="420529"/>
                                        </a:lnTo>
                                        <a:lnTo>
                                          <a:pt x="225624" y="415766"/>
                                        </a:lnTo>
                                        <a:lnTo>
                                          <a:pt x="218956" y="411004"/>
                                        </a:lnTo>
                                        <a:lnTo>
                                          <a:pt x="215146" y="409099"/>
                                        </a:lnTo>
                                        <a:lnTo>
                                          <a:pt x="212288" y="407193"/>
                                        </a:lnTo>
                                        <a:cubicBezTo>
                                          <a:pt x="208478" y="404336"/>
                                          <a:pt x="204668" y="401479"/>
                                          <a:pt x="200859" y="398621"/>
                                        </a:cubicBezTo>
                                        <a:cubicBezTo>
                                          <a:pt x="197049" y="395764"/>
                                          <a:pt x="193238" y="392906"/>
                                          <a:pt x="189428" y="390049"/>
                                        </a:cubicBezTo>
                                        <a:lnTo>
                                          <a:pt x="183713" y="385286"/>
                                        </a:lnTo>
                                        <a:cubicBezTo>
                                          <a:pt x="181809" y="383381"/>
                                          <a:pt x="179903" y="382429"/>
                                          <a:pt x="177999" y="380524"/>
                                        </a:cubicBezTo>
                                        <a:cubicBezTo>
                                          <a:pt x="174188" y="377666"/>
                                          <a:pt x="171331" y="373856"/>
                                          <a:pt x="167521" y="370999"/>
                                        </a:cubicBezTo>
                                        <a:cubicBezTo>
                                          <a:pt x="163711" y="368141"/>
                                          <a:pt x="160853" y="364331"/>
                                          <a:pt x="157043" y="361474"/>
                                        </a:cubicBezTo>
                                        <a:cubicBezTo>
                                          <a:pt x="153234" y="358616"/>
                                          <a:pt x="150376" y="354806"/>
                                          <a:pt x="147518" y="351949"/>
                                        </a:cubicBezTo>
                                        <a:cubicBezTo>
                                          <a:pt x="144661" y="348139"/>
                                          <a:pt x="140851" y="345281"/>
                                          <a:pt x="137993" y="341471"/>
                                        </a:cubicBezTo>
                                        <a:cubicBezTo>
                                          <a:pt x="125611" y="328136"/>
                                          <a:pt x="115134" y="313849"/>
                                          <a:pt x="104656" y="299561"/>
                                        </a:cubicBezTo>
                                        <a:cubicBezTo>
                                          <a:pt x="94178" y="285274"/>
                                          <a:pt x="85606" y="270034"/>
                                          <a:pt x="77986" y="255746"/>
                                        </a:cubicBezTo>
                                        <a:cubicBezTo>
                                          <a:pt x="70366" y="241459"/>
                                          <a:pt x="62746" y="226218"/>
                                          <a:pt x="57031" y="211931"/>
                                        </a:cubicBezTo>
                                        <a:cubicBezTo>
                                          <a:pt x="44649" y="183356"/>
                                          <a:pt x="36076" y="155734"/>
                                          <a:pt x="30361" y="130968"/>
                                        </a:cubicBezTo>
                                        <a:cubicBezTo>
                                          <a:pt x="23693" y="106204"/>
                                          <a:pt x="20836" y="84296"/>
                                          <a:pt x="17978" y="65246"/>
                                        </a:cubicBezTo>
                                        <a:cubicBezTo>
                                          <a:pt x="16074" y="47149"/>
                                          <a:pt x="15121" y="31909"/>
                                          <a:pt x="15121" y="22384"/>
                                        </a:cubicBezTo>
                                        <a:cubicBezTo>
                                          <a:pt x="15121" y="17621"/>
                                          <a:pt x="15121" y="13811"/>
                                          <a:pt x="15121" y="10954"/>
                                        </a:cubicBezTo>
                                        <a:cubicBezTo>
                                          <a:pt x="15121" y="8096"/>
                                          <a:pt x="15121" y="7144"/>
                                          <a:pt x="15121" y="7144"/>
                                        </a:cubicBezTo>
                                        <a:cubicBezTo>
                                          <a:pt x="15121" y="7144"/>
                                          <a:pt x="15121" y="8096"/>
                                          <a:pt x="14168" y="10954"/>
                                        </a:cubicBezTo>
                                        <a:cubicBezTo>
                                          <a:pt x="14168" y="11906"/>
                                          <a:pt x="13216" y="13811"/>
                                          <a:pt x="13216" y="15716"/>
                                        </a:cubicBezTo>
                                        <a:cubicBezTo>
                                          <a:pt x="12263" y="17621"/>
                                          <a:pt x="12263" y="19526"/>
                                          <a:pt x="12263" y="22384"/>
                                        </a:cubicBezTo>
                                        <a:cubicBezTo>
                                          <a:pt x="10359" y="31909"/>
                                          <a:pt x="8453" y="47149"/>
                                          <a:pt x="7501" y="66199"/>
                                        </a:cubicBezTo>
                                        <a:cubicBezTo>
                                          <a:pt x="6549" y="85249"/>
                                          <a:pt x="7501" y="108109"/>
                                          <a:pt x="10359" y="134779"/>
                                        </a:cubicBezTo>
                                        <a:cubicBezTo>
                                          <a:pt x="13216" y="161449"/>
                                          <a:pt x="18931" y="190976"/>
                                          <a:pt x="28456" y="222409"/>
                                        </a:cubicBezTo>
                                        <a:cubicBezTo>
                                          <a:pt x="33218" y="238601"/>
                                          <a:pt x="38934" y="254793"/>
                                          <a:pt x="46553" y="270986"/>
                                        </a:cubicBezTo>
                                        <a:cubicBezTo>
                                          <a:pt x="48459" y="274796"/>
                                          <a:pt x="50363" y="279559"/>
                                          <a:pt x="52268" y="283368"/>
                                        </a:cubicBezTo>
                                        <a:cubicBezTo>
                                          <a:pt x="53221" y="285274"/>
                                          <a:pt x="54174" y="287179"/>
                                          <a:pt x="55126" y="290036"/>
                                        </a:cubicBezTo>
                                        <a:cubicBezTo>
                                          <a:pt x="56078" y="291941"/>
                                          <a:pt x="57031" y="293846"/>
                                          <a:pt x="57984" y="295751"/>
                                        </a:cubicBezTo>
                                        <a:cubicBezTo>
                                          <a:pt x="59888" y="299561"/>
                                          <a:pt x="61793" y="304324"/>
                                          <a:pt x="64651" y="308134"/>
                                        </a:cubicBezTo>
                                        <a:cubicBezTo>
                                          <a:pt x="66556" y="311943"/>
                                          <a:pt x="69413" y="316706"/>
                                          <a:pt x="71318" y="320516"/>
                                        </a:cubicBezTo>
                                        <a:cubicBezTo>
                                          <a:pt x="73224" y="324326"/>
                                          <a:pt x="76081" y="329089"/>
                                          <a:pt x="78938" y="332899"/>
                                        </a:cubicBezTo>
                                        <a:cubicBezTo>
                                          <a:pt x="79891" y="334804"/>
                                          <a:pt x="81796" y="336709"/>
                                          <a:pt x="82749" y="338614"/>
                                        </a:cubicBezTo>
                                        <a:cubicBezTo>
                                          <a:pt x="83701" y="340518"/>
                                          <a:pt x="85606" y="342424"/>
                                          <a:pt x="86559" y="344329"/>
                                        </a:cubicBezTo>
                                        <a:cubicBezTo>
                                          <a:pt x="89416" y="348139"/>
                                          <a:pt x="92274" y="352901"/>
                                          <a:pt x="95131" y="356711"/>
                                        </a:cubicBezTo>
                                        <a:cubicBezTo>
                                          <a:pt x="97988" y="360521"/>
                                          <a:pt x="100846" y="364331"/>
                                          <a:pt x="104656" y="369093"/>
                                        </a:cubicBezTo>
                                        <a:cubicBezTo>
                                          <a:pt x="107513" y="372904"/>
                                          <a:pt x="111324" y="376714"/>
                                          <a:pt x="114181" y="380524"/>
                                        </a:cubicBezTo>
                                        <a:cubicBezTo>
                                          <a:pt x="117038" y="384334"/>
                                          <a:pt x="120849" y="388143"/>
                                          <a:pt x="124659" y="391954"/>
                                        </a:cubicBezTo>
                                        <a:cubicBezTo>
                                          <a:pt x="128468" y="395764"/>
                                          <a:pt x="131326" y="399574"/>
                                          <a:pt x="135136" y="403384"/>
                                        </a:cubicBezTo>
                                        <a:cubicBezTo>
                                          <a:pt x="138946" y="407193"/>
                                          <a:pt x="142756" y="411004"/>
                                          <a:pt x="146566" y="414814"/>
                                        </a:cubicBezTo>
                                        <a:cubicBezTo>
                                          <a:pt x="148471" y="416718"/>
                                          <a:pt x="150376" y="418624"/>
                                          <a:pt x="152281" y="420529"/>
                                        </a:cubicBezTo>
                                        <a:cubicBezTo>
                                          <a:pt x="154186" y="422434"/>
                                          <a:pt x="156091" y="424339"/>
                                          <a:pt x="157996" y="426243"/>
                                        </a:cubicBezTo>
                                        <a:cubicBezTo>
                                          <a:pt x="161806" y="430054"/>
                                          <a:pt x="165616" y="432911"/>
                                          <a:pt x="170378" y="436721"/>
                                        </a:cubicBezTo>
                                        <a:cubicBezTo>
                                          <a:pt x="174188" y="439579"/>
                                          <a:pt x="178951" y="443389"/>
                                          <a:pt x="182761" y="446246"/>
                                        </a:cubicBezTo>
                                        <a:lnTo>
                                          <a:pt x="188476" y="451009"/>
                                        </a:lnTo>
                                        <a:lnTo>
                                          <a:pt x="194191" y="455771"/>
                                        </a:lnTo>
                                        <a:lnTo>
                                          <a:pt x="199906" y="460534"/>
                                        </a:lnTo>
                                        <a:lnTo>
                                          <a:pt x="205621" y="465296"/>
                                        </a:lnTo>
                                        <a:cubicBezTo>
                                          <a:pt x="209431" y="468154"/>
                                          <a:pt x="213241" y="471011"/>
                                          <a:pt x="217051" y="474821"/>
                                        </a:cubicBezTo>
                                        <a:cubicBezTo>
                                          <a:pt x="220861" y="477679"/>
                                          <a:pt x="224671" y="481489"/>
                                          <a:pt x="228481" y="484346"/>
                                        </a:cubicBezTo>
                                        <a:cubicBezTo>
                                          <a:pt x="232291" y="487204"/>
                                          <a:pt x="236101" y="491014"/>
                                          <a:pt x="239911" y="493871"/>
                                        </a:cubicBezTo>
                                        <a:cubicBezTo>
                                          <a:pt x="270391" y="520541"/>
                                          <a:pt x="298966" y="550068"/>
                                          <a:pt x="323731" y="582454"/>
                                        </a:cubicBezTo>
                                        <a:cubicBezTo>
                                          <a:pt x="338018" y="600551"/>
                                          <a:pt x="350401" y="619601"/>
                                          <a:pt x="361831" y="638651"/>
                                        </a:cubicBezTo>
                                        <a:lnTo>
                                          <a:pt x="361831" y="544354"/>
                                        </a:lnTo>
                                        <a:cubicBezTo>
                                          <a:pt x="338971" y="511968"/>
                                          <a:pt x="309443" y="481489"/>
                                          <a:pt x="278011" y="45481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1" name="Freeform: Shape 2081"/>
                                <wps:cNvSpPr/>
                                <wps:spPr>
                                  <a:xfrm>
                                    <a:off x="400050" y="914026"/>
                                    <a:ext cx="466725" cy="323850"/>
                                  </a:xfrm>
                                  <a:custGeom>
                                    <a:avLst/>
                                    <a:gdLst>
                                      <a:gd name="connsiteX0" fmla="*/ 349091 w 466725"/>
                                      <a:gd name="connsiteY0" fmla="*/ 307480 h 323850"/>
                                      <a:gd name="connsiteX1" fmla="*/ 359569 w 466725"/>
                                      <a:gd name="connsiteY1" fmla="*/ 303670 h 323850"/>
                                      <a:gd name="connsiteX2" fmla="*/ 370046 w 466725"/>
                                      <a:gd name="connsiteY2" fmla="*/ 298908 h 323850"/>
                                      <a:gd name="connsiteX3" fmla="*/ 374809 w 466725"/>
                                      <a:gd name="connsiteY3" fmla="*/ 296050 h 323850"/>
                                      <a:gd name="connsiteX4" fmla="*/ 379571 w 466725"/>
                                      <a:gd name="connsiteY4" fmla="*/ 293193 h 323850"/>
                                      <a:gd name="connsiteX5" fmla="*/ 381476 w 466725"/>
                                      <a:gd name="connsiteY5" fmla="*/ 292240 h 323850"/>
                                      <a:gd name="connsiteX6" fmla="*/ 384334 w 466725"/>
                                      <a:gd name="connsiteY6" fmla="*/ 290335 h 323850"/>
                                      <a:gd name="connsiteX7" fmla="*/ 389096 w 466725"/>
                                      <a:gd name="connsiteY7" fmla="*/ 287478 h 323850"/>
                                      <a:gd name="connsiteX8" fmla="*/ 426244 w 466725"/>
                                      <a:gd name="connsiteY8" fmla="*/ 256998 h 323850"/>
                                      <a:gd name="connsiteX9" fmla="*/ 454819 w 466725"/>
                                      <a:gd name="connsiteY9" fmla="*/ 214135 h 323850"/>
                                      <a:gd name="connsiteX10" fmla="*/ 463391 w 466725"/>
                                      <a:gd name="connsiteY10" fmla="*/ 189370 h 323850"/>
                                      <a:gd name="connsiteX11" fmla="*/ 467201 w 466725"/>
                                      <a:gd name="connsiteY11" fmla="*/ 162700 h 323850"/>
                                      <a:gd name="connsiteX12" fmla="*/ 466249 w 466725"/>
                                      <a:gd name="connsiteY12" fmla="*/ 136030 h 323850"/>
                                      <a:gd name="connsiteX13" fmla="*/ 459581 w 466725"/>
                                      <a:gd name="connsiteY13" fmla="*/ 110313 h 323850"/>
                                      <a:gd name="connsiteX14" fmla="*/ 433864 w 466725"/>
                                      <a:gd name="connsiteY14" fmla="*/ 64593 h 323850"/>
                                      <a:gd name="connsiteX15" fmla="*/ 415766 w 466725"/>
                                      <a:gd name="connsiteY15" fmla="*/ 45543 h 323850"/>
                                      <a:gd name="connsiteX16" fmla="*/ 406241 w 466725"/>
                                      <a:gd name="connsiteY16" fmla="*/ 36970 h 323850"/>
                                      <a:gd name="connsiteX17" fmla="*/ 403384 w 466725"/>
                                      <a:gd name="connsiteY17" fmla="*/ 35065 h 323850"/>
                                      <a:gd name="connsiteX18" fmla="*/ 400526 w 466725"/>
                                      <a:gd name="connsiteY18" fmla="*/ 33160 h 323850"/>
                                      <a:gd name="connsiteX19" fmla="*/ 394811 w 466725"/>
                                      <a:gd name="connsiteY19" fmla="*/ 29350 h 323850"/>
                                      <a:gd name="connsiteX20" fmla="*/ 391954 w 466725"/>
                                      <a:gd name="connsiteY20" fmla="*/ 27445 h 323850"/>
                                      <a:gd name="connsiteX21" fmla="*/ 390049 w 466725"/>
                                      <a:gd name="connsiteY21" fmla="*/ 26493 h 323850"/>
                                      <a:gd name="connsiteX22" fmla="*/ 388144 w 466725"/>
                                      <a:gd name="connsiteY22" fmla="*/ 25540 h 323850"/>
                                      <a:gd name="connsiteX23" fmla="*/ 387191 w 466725"/>
                                      <a:gd name="connsiteY23" fmla="*/ 24588 h 323850"/>
                                      <a:gd name="connsiteX24" fmla="*/ 386239 w 466725"/>
                                      <a:gd name="connsiteY24" fmla="*/ 24588 h 323850"/>
                                      <a:gd name="connsiteX25" fmla="*/ 385286 w 466725"/>
                                      <a:gd name="connsiteY25" fmla="*/ 23635 h 323850"/>
                                      <a:gd name="connsiteX26" fmla="*/ 385286 w 466725"/>
                                      <a:gd name="connsiteY26" fmla="*/ 23635 h 323850"/>
                                      <a:gd name="connsiteX27" fmla="*/ 378619 w 466725"/>
                                      <a:gd name="connsiteY27" fmla="*/ 20778 h 323850"/>
                                      <a:gd name="connsiteX28" fmla="*/ 371951 w 466725"/>
                                      <a:gd name="connsiteY28" fmla="*/ 17920 h 323850"/>
                                      <a:gd name="connsiteX29" fmla="*/ 359569 w 466725"/>
                                      <a:gd name="connsiteY29" fmla="*/ 13158 h 323850"/>
                                      <a:gd name="connsiteX30" fmla="*/ 352901 w 466725"/>
                                      <a:gd name="connsiteY30" fmla="*/ 11253 h 323850"/>
                                      <a:gd name="connsiteX31" fmla="*/ 346234 w 466725"/>
                                      <a:gd name="connsiteY31" fmla="*/ 10300 h 323850"/>
                                      <a:gd name="connsiteX32" fmla="*/ 296704 w 466725"/>
                                      <a:gd name="connsiteY32" fmla="*/ 8395 h 323850"/>
                                      <a:gd name="connsiteX33" fmla="*/ 212884 w 466725"/>
                                      <a:gd name="connsiteY33" fmla="*/ 40780 h 323850"/>
                                      <a:gd name="connsiteX34" fmla="*/ 181451 w 466725"/>
                                      <a:gd name="connsiteY34" fmla="*/ 70308 h 323850"/>
                                      <a:gd name="connsiteX35" fmla="*/ 160496 w 466725"/>
                                      <a:gd name="connsiteY35" fmla="*/ 105550 h 323850"/>
                                      <a:gd name="connsiteX36" fmla="*/ 151924 w 466725"/>
                                      <a:gd name="connsiteY36" fmla="*/ 141745 h 323850"/>
                                      <a:gd name="connsiteX37" fmla="*/ 150971 w 466725"/>
                                      <a:gd name="connsiteY37" fmla="*/ 150318 h 323850"/>
                                      <a:gd name="connsiteX38" fmla="*/ 150971 w 466725"/>
                                      <a:gd name="connsiteY38" fmla="*/ 158890 h 323850"/>
                                      <a:gd name="connsiteX39" fmla="*/ 150971 w 466725"/>
                                      <a:gd name="connsiteY39" fmla="*/ 166510 h 323850"/>
                                      <a:gd name="connsiteX40" fmla="*/ 150971 w 466725"/>
                                      <a:gd name="connsiteY40" fmla="*/ 170320 h 323850"/>
                                      <a:gd name="connsiteX41" fmla="*/ 150971 w 466725"/>
                                      <a:gd name="connsiteY41" fmla="*/ 174130 h 323850"/>
                                      <a:gd name="connsiteX42" fmla="*/ 152876 w 466725"/>
                                      <a:gd name="connsiteY42" fmla="*/ 187465 h 323850"/>
                                      <a:gd name="connsiteX43" fmla="*/ 155734 w 466725"/>
                                      <a:gd name="connsiteY43" fmla="*/ 198895 h 323850"/>
                                      <a:gd name="connsiteX44" fmla="*/ 158591 w 466725"/>
                                      <a:gd name="connsiteY44" fmla="*/ 209373 h 323850"/>
                                      <a:gd name="connsiteX45" fmla="*/ 160496 w 466725"/>
                                      <a:gd name="connsiteY45" fmla="*/ 214135 h 323850"/>
                                      <a:gd name="connsiteX46" fmla="*/ 161449 w 466725"/>
                                      <a:gd name="connsiteY46" fmla="*/ 217945 h 323850"/>
                                      <a:gd name="connsiteX47" fmla="*/ 166211 w 466725"/>
                                      <a:gd name="connsiteY47" fmla="*/ 227470 h 323850"/>
                                      <a:gd name="connsiteX48" fmla="*/ 197644 w 466725"/>
                                      <a:gd name="connsiteY48" fmla="*/ 257950 h 323850"/>
                                      <a:gd name="connsiteX49" fmla="*/ 313849 w 466725"/>
                                      <a:gd name="connsiteY49" fmla="*/ 211278 h 323850"/>
                                      <a:gd name="connsiteX50" fmla="*/ 289084 w 466725"/>
                                      <a:gd name="connsiteY50" fmla="*/ 94120 h 323850"/>
                                      <a:gd name="connsiteX51" fmla="*/ 307181 w 466725"/>
                                      <a:gd name="connsiteY51" fmla="*/ 88405 h 323850"/>
                                      <a:gd name="connsiteX52" fmla="*/ 332899 w 466725"/>
                                      <a:gd name="connsiteY52" fmla="*/ 86500 h 323850"/>
                                      <a:gd name="connsiteX53" fmla="*/ 335756 w 466725"/>
                                      <a:gd name="connsiteY53" fmla="*/ 86500 h 323850"/>
                                      <a:gd name="connsiteX54" fmla="*/ 338614 w 466725"/>
                                      <a:gd name="connsiteY54" fmla="*/ 87453 h 323850"/>
                                      <a:gd name="connsiteX55" fmla="*/ 344329 w 466725"/>
                                      <a:gd name="connsiteY55" fmla="*/ 88405 h 323850"/>
                                      <a:gd name="connsiteX56" fmla="*/ 347186 w 466725"/>
                                      <a:gd name="connsiteY56" fmla="*/ 89358 h 323850"/>
                                      <a:gd name="connsiteX57" fmla="*/ 350044 w 466725"/>
                                      <a:gd name="connsiteY57" fmla="*/ 90310 h 323850"/>
                                      <a:gd name="connsiteX58" fmla="*/ 350044 w 466725"/>
                                      <a:gd name="connsiteY58" fmla="*/ 90310 h 323850"/>
                                      <a:gd name="connsiteX59" fmla="*/ 349091 w 466725"/>
                                      <a:gd name="connsiteY59" fmla="*/ 90310 h 323850"/>
                                      <a:gd name="connsiteX60" fmla="*/ 350044 w 466725"/>
                                      <a:gd name="connsiteY60" fmla="*/ 90310 h 323850"/>
                                      <a:gd name="connsiteX61" fmla="*/ 350996 w 466725"/>
                                      <a:gd name="connsiteY61" fmla="*/ 91263 h 323850"/>
                                      <a:gd name="connsiteX62" fmla="*/ 352901 w 466725"/>
                                      <a:gd name="connsiteY62" fmla="*/ 92215 h 323850"/>
                                      <a:gd name="connsiteX63" fmla="*/ 354806 w 466725"/>
                                      <a:gd name="connsiteY63" fmla="*/ 93168 h 323850"/>
                                      <a:gd name="connsiteX64" fmla="*/ 356711 w 466725"/>
                                      <a:gd name="connsiteY64" fmla="*/ 94120 h 323850"/>
                                      <a:gd name="connsiteX65" fmla="*/ 359569 w 466725"/>
                                      <a:gd name="connsiteY65" fmla="*/ 96025 h 323850"/>
                                      <a:gd name="connsiteX66" fmla="*/ 361474 w 466725"/>
                                      <a:gd name="connsiteY66" fmla="*/ 96978 h 323850"/>
                                      <a:gd name="connsiteX67" fmla="*/ 363379 w 466725"/>
                                      <a:gd name="connsiteY67" fmla="*/ 97930 h 323850"/>
                                      <a:gd name="connsiteX68" fmla="*/ 370046 w 466725"/>
                                      <a:gd name="connsiteY68" fmla="*/ 101740 h 323850"/>
                                      <a:gd name="connsiteX69" fmla="*/ 382429 w 466725"/>
                                      <a:gd name="connsiteY69" fmla="*/ 111265 h 323850"/>
                                      <a:gd name="connsiteX70" fmla="*/ 400526 w 466725"/>
                                      <a:gd name="connsiteY70" fmla="*/ 136030 h 323850"/>
                                      <a:gd name="connsiteX71" fmla="*/ 405289 w 466725"/>
                                      <a:gd name="connsiteY71" fmla="*/ 198895 h 323850"/>
                                      <a:gd name="connsiteX72" fmla="*/ 389096 w 466725"/>
                                      <a:gd name="connsiteY72" fmla="*/ 230328 h 323850"/>
                                      <a:gd name="connsiteX73" fmla="*/ 363379 w 466725"/>
                                      <a:gd name="connsiteY73" fmla="*/ 256998 h 323850"/>
                                      <a:gd name="connsiteX74" fmla="*/ 359569 w 466725"/>
                                      <a:gd name="connsiteY74" fmla="*/ 259855 h 323850"/>
                                      <a:gd name="connsiteX75" fmla="*/ 358616 w 466725"/>
                                      <a:gd name="connsiteY75" fmla="*/ 260808 h 323850"/>
                                      <a:gd name="connsiteX76" fmla="*/ 357664 w 466725"/>
                                      <a:gd name="connsiteY76" fmla="*/ 260808 h 323850"/>
                                      <a:gd name="connsiteX77" fmla="*/ 357664 w 466725"/>
                                      <a:gd name="connsiteY77" fmla="*/ 260808 h 323850"/>
                                      <a:gd name="connsiteX78" fmla="*/ 357664 w 466725"/>
                                      <a:gd name="connsiteY78" fmla="*/ 260808 h 323850"/>
                                      <a:gd name="connsiteX79" fmla="*/ 355759 w 466725"/>
                                      <a:gd name="connsiteY79" fmla="*/ 262713 h 323850"/>
                                      <a:gd name="connsiteX80" fmla="*/ 350996 w 466725"/>
                                      <a:gd name="connsiteY80" fmla="*/ 265570 h 323850"/>
                                      <a:gd name="connsiteX81" fmla="*/ 347186 w 466725"/>
                                      <a:gd name="connsiteY81" fmla="*/ 268428 h 323850"/>
                                      <a:gd name="connsiteX82" fmla="*/ 339566 w 466725"/>
                                      <a:gd name="connsiteY82" fmla="*/ 273190 h 323850"/>
                                      <a:gd name="connsiteX83" fmla="*/ 330994 w 466725"/>
                                      <a:gd name="connsiteY83" fmla="*/ 277953 h 323850"/>
                                      <a:gd name="connsiteX84" fmla="*/ 295751 w 466725"/>
                                      <a:gd name="connsiteY84" fmla="*/ 290335 h 323850"/>
                                      <a:gd name="connsiteX85" fmla="*/ 221456 w 466725"/>
                                      <a:gd name="connsiteY85" fmla="*/ 297955 h 323850"/>
                                      <a:gd name="connsiteX86" fmla="*/ 151924 w 466725"/>
                                      <a:gd name="connsiteY86" fmla="*/ 295098 h 323850"/>
                                      <a:gd name="connsiteX87" fmla="*/ 92869 w 466725"/>
                                      <a:gd name="connsiteY87" fmla="*/ 292240 h 323850"/>
                                      <a:gd name="connsiteX88" fmla="*/ 47149 w 466725"/>
                                      <a:gd name="connsiteY88" fmla="*/ 293193 h 323850"/>
                                      <a:gd name="connsiteX89" fmla="*/ 17621 w 466725"/>
                                      <a:gd name="connsiteY89" fmla="*/ 295098 h 323850"/>
                                      <a:gd name="connsiteX90" fmla="*/ 7144 w 466725"/>
                                      <a:gd name="connsiteY90" fmla="*/ 296050 h 323850"/>
                                      <a:gd name="connsiteX91" fmla="*/ 17621 w 466725"/>
                                      <a:gd name="connsiteY91" fmla="*/ 296050 h 323850"/>
                                      <a:gd name="connsiteX92" fmla="*/ 47149 w 466725"/>
                                      <a:gd name="connsiteY92" fmla="*/ 297003 h 323850"/>
                                      <a:gd name="connsiteX93" fmla="*/ 91916 w 466725"/>
                                      <a:gd name="connsiteY93" fmla="*/ 301765 h 323850"/>
                                      <a:gd name="connsiteX94" fmla="*/ 150019 w 466725"/>
                                      <a:gd name="connsiteY94" fmla="*/ 310338 h 323850"/>
                                      <a:gd name="connsiteX95" fmla="*/ 219551 w 466725"/>
                                      <a:gd name="connsiteY95" fmla="*/ 320815 h 323850"/>
                                      <a:gd name="connsiteX96" fmla="*/ 300514 w 466725"/>
                                      <a:gd name="connsiteY96" fmla="*/ 321768 h 323850"/>
                                      <a:gd name="connsiteX97" fmla="*/ 349091 w 466725"/>
                                      <a:gd name="connsiteY97" fmla="*/ 307480 h 323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</a:cxnLst>
                                    <a:rect l="l" t="t" r="r" b="b"/>
                                    <a:pathLst>
                                      <a:path w="466725" h="323850">
                                        <a:moveTo>
                                          <a:pt x="349091" y="307480"/>
                                        </a:moveTo>
                                        <a:cubicBezTo>
                                          <a:pt x="352901" y="306528"/>
                                          <a:pt x="355759" y="304623"/>
                                          <a:pt x="359569" y="303670"/>
                                        </a:cubicBezTo>
                                        <a:cubicBezTo>
                                          <a:pt x="363379" y="301765"/>
                                          <a:pt x="367189" y="299860"/>
                                          <a:pt x="370046" y="298908"/>
                                        </a:cubicBezTo>
                                        <a:cubicBezTo>
                                          <a:pt x="371951" y="297955"/>
                                          <a:pt x="373856" y="297003"/>
                                          <a:pt x="374809" y="296050"/>
                                        </a:cubicBezTo>
                                        <a:lnTo>
                                          <a:pt x="379571" y="293193"/>
                                        </a:lnTo>
                                        <a:lnTo>
                                          <a:pt x="381476" y="292240"/>
                                        </a:lnTo>
                                        <a:lnTo>
                                          <a:pt x="384334" y="290335"/>
                                        </a:lnTo>
                                        <a:lnTo>
                                          <a:pt x="389096" y="287478"/>
                                        </a:lnTo>
                                        <a:cubicBezTo>
                                          <a:pt x="402431" y="278905"/>
                                          <a:pt x="414814" y="269380"/>
                                          <a:pt x="426244" y="256998"/>
                                        </a:cubicBezTo>
                                        <a:cubicBezTo>
                                          <a:pt x="437674" y="244615"/>
                                          <a:pt x="447199" y="230328"/>
                                          <a:pt x="454819" y="214135"/>
                                        </a:cubicBezTo>
                                        <a:cubicBezTo>
                                          <a:pt x="458629" y="206515"/>
                                          <a:pt x="461486" y="197943"/>
                                          <a:pt x="463391" y="189370"/>
                                        </a:cubicBezTo>
                                        <a:cubicBezTo>
                                          <a:pt x="465296" y="180798"/>
                                          <a:pt x="466249" y="172225"/>
                                          <a:pt x="467201" y="162700"/>
                                        </a:cubicBezTo>
                                        <a:cubicBezTo>
                                          <a:pt x="467201" y="154128"/>
                                          <a:pt x="467201" y="144603"/>
                                          <a:pt x="466249" y="136030"/>
                                        </a:cubicBezTo>
                                        <a:cubicBezTo>
                                          <a:pt x="464344" y="127458"/>
                                          <a:pt x="462439" y="117933"/>
                                          <a:pt x="459581" y="110313"/>
                                        </a:cubicBezTo>
                                        <a:cubicBezTo>
                                          <a:pt x="453866" y="93168"/>
                                          <a:pt x="444341" y="77928"/>
                                          <a:pt x="433864" y="64593"/>
                                        </a:cubicBezTo>
                                        <a:cubicBezTo>
                                          <a:pt x="428149" y="57925"/>
                                          <a:pt x="422434" y="51258"/>
                                          <a:pt x="415766" y="45543"/>
                                        </a:cubicBezTo>
                                        <a:cubicBezTo>
                                          <a:pt x="412909" y="42685"/>
                                          <a:pt x="409099" y="39828"/>
                                          <a:pt x="406241" y="36970"/>
                                        </a:cubicBezTo>
                                        <a:lnTo>
                                          <a:pt x="403384" y="35065"/>
                                        </a:lnTo>
                                        <a:lnTo>
                                          <a:pt x="400526" y="33160"/>
                                        </a:lnTo>
                                        <a:cubicBezTo>
                                          <a:pt x="398621" y="32208"/>
                                          <a:pt x="396716" y="30303"/>
                                          <a:pt x="394811" y="29350"/>
                                        </a:cubicBezTo>
                                        <a:cubicBezTo>
                                          <a:pt x="393859" y="28398"/>
                                          <a:pt x="392906" y="28398"/>
                                          <a:pt x="391954" y="27445"/>
                                        </a:cubicBezTo>
                                        <a:lnTo>
                                          <a:pt x="390049" y="26493"/>
                                        </a:lnTo>
                                        <a:lnTo>
                                          <a:pt x="388144" y="25540"/>
                                        </a:lnTo>
                                        <a:lnTo>
                                          <a:pt x="387191" y="24588"/>
                                        </a:lnTo>
                                        <a:lnTo>
                                          <a:pt x="386239" y="24588"/>
                                        </a:lnTo>
                                        <a:cubicBezTo>
                                          <a:pt x="385286" y="24588"/>
                                          <a:pt x="387191" y="24588"/>
                                          <a:pt x="385286" y="23635"/>
                                        </a:cubicBezTo>
                                        <a:lnTo>
                                          <a:pt x="385286" y="23635"/>
                                        </a:lnTo>
                                        <a:cubicBezTo>
                                          <a:pt x="383381" y="22683"/>
                                          <a:pt x="381476" y="21730"/>
                                          <a:pt x="378619" y="20778"/>
                                        </a:cubicBezTo>
                                        <a:cubicBezTo>
                                          <a:pt x="376714" y="19825"/>
                                          <a:pt x="374809" y="18873"/>
                                          <a:pt x="371951" y="17920"/>
                                        </a:cubicBezTo>
                                        <a:cubicBezTo>
                                          <a:pt x="368141" y="16015"/>
                                          <a:pt x="363379" y="14110"/>
                                          <a:pt x="359569" y="13158"/>
                                        </a:cubicBezTo>
                                        <a:cubicBezTo>
                                          <a:pt x="357664" y="12205"/>
                                          <a:pt x="354806" y="12205"/>
                                          <a:pt x="352901" y="11253"/>
                                        </a:cubicBezTo>
                                        <a:cubicBezTo>
                                          <a:pt x="350996" y="11253"/>
                                          <a:pt x="348139" y="10300"/>
                                          <a:pt x="346234" y="10300"/>
                                        </a:cubicBezTo>
                                        <a:cubicBezTo>
                                          <a:pt x="329089" y="6490"/>
                                          <a:pt x="311944" y="6490"/>
                                          <a:pt x="296704" y="8395"/>
                                        </a:cubicBezTo>
                                        <a:cubicBezTo>
                                          <a:pt x="265271" y="12205"/>
                                          <a:pt x="236696" y="23635"/>
                                          <a:pt x="212884" y="40780"/>
                                        </a:cubicBezTo>
                                        <a:cubicBezTo>
                                          <a:pt x="201454" y="49353"/>
                                          <a:pt x="190976" y="58878"/>
                                          <a:pt x="181451" y="70308"/>
                                        </a:cubicBezTo>
                                        <a:cubicBezTo>
                                          <a:pt x="172879" y="81738"/>
                                          <a:pt x="166211" y="93168"/>
                                          <a:pt x="160496" y="105550"/>
                                        </a:cubicBezTo>
                                        <a:cubicBezTo>
                                          <a:pt x="155734" y="117933"/>
                                          <a:pt x="152876" y="130315"/>
                                          <a:pt x="151924" y="141745"/>
                                        </a:cubicBezTo>
                                        <a:cubicBezTo>
                                          <a:pt x="151924" y="144603"/>
                                          <a:pt x="151924" y="147460"/>
                                          <a:pt x="150971" y="150318"/>
                                        </a:cubicBezTo>
                                        <a:cubicBezTo>
                                          <a:pt x="150971" y="153175"/>
                                          <a:pt x="150971" y="156033"/>
                                          <a:pt x="150971" y="158890"/>
                                        </a:cubicBezTo>
                                        <a:cubicBezTo>
                                          <a:pt x="150971" y="161748"/>
                                          <a:pt x="150971" y="163653"/>
                                          <a:pt x="150971" y="166510"/>
                                        </a:cubicBezTo>
                                        <a:cubicBezTo>
                                          <a:pt x="150971" y="167463"/>
                                          <a:pt x="150971" y="169368"/>
                                          <a:pt x="150971" y="170320"/>
                                        </a:cubicBezTo>
                                        <a:cubicBezTo>
                                          <a:pt x="150971" y="171273"/>
                                          <a:pt x="150971" y="172225"/>
                                          <a:pt x="150971" y="174130"/>
                                        </a:cubicBezTo>
                                        <a:cubicBezTo>
                                          <a:pt x="151924" y="178893"/>
                                          <a:pt x="151924" y="182703"/>
                                          <a:pt x="152876" y="187465"/>
                                        </a:cubicBezTo>
                                        <a:cubicBezTo>
                                          <a:pt x="153829" y="191275"/>
                                          <a:pt x="154781" y="195085"/>
                                          <a:pt x="155734" y="198895"/>
                                        </a:cubicBezTo>
                                        <a:cubicBezTo>
                                          <a:pt x="156686" y="202705"/>
                                          <a:pt x="157639" y="205563"/>
                                          <a:pt x="158591" y="209373"/>
                                        </a:cubicBezTo>
                                        <a:cubicBezTo>
                                          <a:pt x="159544" y="211278"/>
                                          <a:pt x="159544" y="212230"/>
                                          <a:pt x="160496" y="214135"/>
                                        </a:cubicBezTo>
                                        <a:cubicBezTo>
                                          <a:pt x="161449" y="215088"/>
                                          <a:pt x="161449" y="216993"/>
                                          <a:pt x="161449" y="217945"/>
                                        </a:cubicBezTo>
                                        <a:cubicBezTo>
                                          <a:pt x="164306" y="224613"/>
                                          <a:pt x="166211" y="227470"/>
                                          <a:pt x="166211" y="227470"/>
                                        </a:cubicBezTo>
                                        <a:cubicBezTo>
                                          <a:pt x="173831" y="240805"/>
                                          <a:pt x="184309" y="251283"/>
                                          <a:pt x="197644" y="257950"/>
                                        </a:cubicBezTo>
                                        <a:cubicBezTo>
                                          <a:pt x="238601" y="277953"/>
                                          <a:pt x="290036" y="256998"/>
                                          <a:pt x="313849" y="211278"/>
                                        </a:cubicBezTo>
                                        <a:cubicBezTo>
                                          <a:pt x="335756" y="167463"/>
                                          <a:pt x="324326" y="116980"/>
                                          <a:pt x="289084" y="94120"/>
                                        </a:cubicBezTo>
                                        <a:cubicBezTo>
                                          <a:pt x="294799" y="91263"/>
                                          <a:pt x="300514" y="89358"/>
                                          <a:pt x="307181" y="88405"/>
                                        </a:cubicBezTo>
                                        <a:cubicBezTo>
                                          <a:pt x="315754" y="86500"/>
                                          <a:pt x="324326" y="85548"/>
                                          <a:pt x="332899" y="86500"/>
                                        </a:cubicBezTo>
                                        <a:lnTo>
                                          <a:pt x="335756" y="86500"/>
                                        </a:lnTo>
                                        <a:lnTo>
                                          <a:pt x="338614" y="87453"/>
                                        </a:lnTo>
                                        <a:cubicBezTo>
                                          <a:pt x="340519" y="87453"/>
                                          <a:pt x="342424" y="88405"/>
                                          <a:pt x="344329" y="88405"/>
                                        </a:cubicBezTo>
                                        <a:cubicBezTo>
                                          <a:pt x="345281" y="88405"/>
                                          <a:pt x="346234" y="89358"/>
                                          <a:pt x="347186" y="89358"/>
                                        </a:cubicBezTo>
                                        <a:lnTo>
                                          <a:pt x="350044" y="90310"/>
                                        </a:lnTo>
                                        <a:lnTo>
                                          <a:pt x="350044" y="90310"/>
                                        </a:lnTo>
                                        <a:cubicBezTo>
                                          <a:pt x="348139" y="89358"/>
                                          <a:pt x="350044" y="90310"/>
                                          <a:pt x="349091" y="90310"/>
                                        </a:cubicBezTo>
                                        <a:lnTo>
                                          <a:pt x="350044" y="90310"/>
                                        </a:lnTo>
                                        <a:lnTo>
                                          <a:pt x="350996" y="91263"/>
                                        </a:lnTo>
                                        <a:lnTo>
                                          <a:pt x="352901" y="92215"/>
                                        </a:lnTo>
                                        <a:lnTo>
                                          <a:pt x="354806" y="93168"/>
                                        </a:lnTo>
                                        <a:cubicBezTo>
                                          <a:pt x="355759" y="93168"/>
                                          <a:pt x="356711" y="94120"/>
                                          <a:pt x="356711" y="94120"/>
                                        </a:cubicBezTo>
                                        <a:lnTo>
                                          <a:pt x="359569" y="96025"/>
                                        </a:lnTo>
                                        <a:lnTo>
                                          <a:pt x="361474" y="96978"/>
                                        </a:lnTo>
                                        <a:lnTo>
                                          <a:pt x="363379" y="97930"/>
                                        </a:lnTo>
                                        <a:cubicBezTo>
                                          <a:pt x="365284" y="98883"/>
                                          <a:pt x="368141" y="100788"/>
                                          <a:pt x="370046" y="101740"/>
                                        </a:cubicBezTo>
                                        <a:cubicBezTo>
                                          <a:pt x="373856" y="104598"/>
                                          <a:pt x="378619" y="108408"/>
                                          <a:pt x="382429" y="111265"/>
                                        </a:cubicBezTo>
                                        <a:cubicBezTo>
                                          <a:pt x="390049" y="118885"/>
                                          <a:pt x="395764" y="126505"/>
                                          <a:pt x="400526" y="136030"/>
                                        </a:cubicBezTo>
                                        <a:cubicBezTo>
                                          <a:pt x="410051" y="155080"/>
                                          <a:pt x="411956" y="177940"/>
                                          <a:pt x="405289" y="198895"/>
                                        </a:cubicBezTo>
                                        <a:cubicBezTo>
                                          <a:pt x="401479" y="209373"/>
                                          <a:pt x="396716" y="219850"/>
                                          <a:pt x="389096" y="230328"/>
                                        </a:cubicBezTo>
                                        <a:cubicBezTo>
                                          <a:pt x="381476" y="239853"/>
                                          <a:pt x="372904" y="249378"/>
                                          <a:pt x="363379" y="256998"/>
                                        </a:cubicBezTo>
                                        <a:lnTo>
                                          <a:pt x="359569" y="259855"/>
                                        </a:lnTo>
                                        <a:lnTo>
                                          <a:pt x="358616" y="260808"/>
                                        </a:lnTo>
                                        <a:lnTo>
                                          <a:pt x="357664" y="260808"/>
                                        </a:lnTo>
                                        <a:lnTo>
                                          <a:pt x="357664" y="260808"/>
                                        </a:lnTo>
                                        <a:cubicBezTo>
                                          <a:pt x="357664" y="260808"/>
                                          <a:pt x="356711" y="260808"/>
                                          <a:pt x="357664" y="260808"/>
                                        </a:cubicBezTo>
                                        <a:lnTo>
                                          <a:pt x="355759" y="262713"/>
                                        </a:lnTo>
                                        <a:lnTo>
                                          <a:pt x="350996" y="265570"/>
                                        </a:lnTo>
                                        <a:cubicBezTo>
                                          <a:pt x="349091" y="266523"/>
                                          <a:pt x="348139" y="267475"/>
                                          <a:pt x="347186" y="268428"/>
                                        </a:cubicBezTo>
                                        <a:cubicBezTo>
                                          <a:pt x="344329" y="270333"/>
                                          <a:pt x="342424" y="271285"/>
                                          <a:pt x="339566" y="273190"/>
                                        </a:cubicBezTo>
                                        <a:cubicBezTo>
                                          <a:pt x="336709" y="275095"/>
                                          <a:pt x="333851" y="276048"/>
                                          <a:pt x="330994" y="277953"/>
                                        </a:cubicBezTo>
                                        <a:cubicBezTo>
                                          <a:pt x="319564" y="283668"/>
                                          <a:pt x="308134" y="287478"/>
                                          <a:pt x="295751" y="290335"/>
                                        </a:cubicBezTo>
                                        <a:cubicBezTo>
                                          <a:pt x="271939" y="296050"/>
                                          <a:pt x="246221" y="297955"/>
                                          <a:pt x="221456" y="297955"/>
                                        </a:cubicBezTo>
                                        <a:cubicBezTo>
                                          <a:pt x="197644" y="297955"/>
                                          <a:pt x="173831" y="296050"/>
                                          <a:pt x="151924" y="295098"/>
                                        </a:cubicBezTo>
                                        <a:cubicBezTo>
                                          <a:pt x="130016" y="294145"/>
                                          <a:pt x="110014" y="293193"/>
                                          <a:pt x="92869" y="292240"/>
                                        </a:cubicBezTo>
                                        <a:cubicBezTo>
                                          <a:pt x="74771" y="292240"/>
                                          <a:pt x="59531" y="292240"/>
                                          <a:pt x="47149" y="293193"/>
                                        </a:cubicBezTo>
                                        <a:cubicBezTo>
                                          <a:pt x="34766" y="294145"/>
                                          <a:pt x="24289" y="295098"/>
                                          <a:pt x="17621" y="295098"/>
                                        </a:cubicBezTo>
                                        <a:cubicBezTo>
                                          <a:pt x="10954" y="296050"/>
                                          <a:pt x="7144" y="296050"/>
                                          <a:pt x="7144" y="296050"/>
                                        </a:cubicBezTo>
                                        <a:cubicBezTo>
                                          <a:pt x="7144" y="296050"/>
                                          <a:pt x="10954" y="296050"/>
                                          <a:pt x="17621" y="296050"/>
                                        </a:cubicBezTo>
                                        <a:cubicBezTo>
                                          <a:pt x="24289" y="296050"/>
                                          <a:pt x="33814" y="296050"/>
                                          <a:pt x="47149" y="297003"/>
                                        </a:cubicBezTo>
                                        <a:cubicBezTo>
                                          <a:pt x="59531" y="297955"/>
                                          <a:pt x="74771" y="298908"/>
                                          <a:pt x="91916" y="301765"/>
                                        </a:cubicBezTo>
                                        <a:cubicBezTo>
                                          <a:pt x="109061" y="303670"/>
                                          <a:pt x="129064" y="307480"/>
                                          <a:pt x="150019" y="310338"/>
                                        </a:cubicBezTo>
                                        <a:cubicBezTo>
                                          <a:pt x="170974" y="314148"/>
                                          <a:pt x="194786" y="317958"/>
                                          <a:pt x="219551" y="320815"/>
                                        </a:cubicBezTo>
                                        <a:cubicBezTo>
                                          <a:pt x="244316" y="323673"/>
                                          <a:pt x="271939" y="325578"/>
                                          <a:pt x="300514" y="321768"/>
                                        </a:cubicBezTo>
                                        <a:cubicBezTo>
                                          <a:pt x="320516" y="316053"/>
                                          <a:pt x="334804" y="313195"/>
                                          <a:pt x="349091" y="3074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2" name="Freeform: Shape 2082"/>
                                <wps:cNvSpPr/>
                                <wps:spPr>
                                  <a:xfrm>
                                    <a:off x="2858" y="302590"/>
                                    <a:ext cx="238125" cy="561975"/>
                                  </a:xfrm>
                                  <a:custGeom>
                                    <a:avLst/>
                                    <a:gdLst>
                                      <a:gd name="connsiteX0" fmla="*/ 78581 w 238125"/>
                                      <a:gd name="connsiteY0" fmla="*/ 488386 h 561975"/>
                                      <a:gd name="connsiteX1" fmla="*/ 142399 w 238125"/>
                                      <a:gd name="connsiteY1" fmla="*/ 422664 h 561975"/>
                                      <a:gd name="connsiteX2" fmla="*/ 204311 w 238125"/>
                                      <a:gd name="connsiteY2" fmla="*/ 336939 h 561975"/>
                                      <a:gd name="connsiteX3" fmla="*/ 226219 w 238125"/>
                                      <a:gd name="connsiteY3" fmla="*/ 282646 h 561975"/>
                                      <a:gd name="connsiteX4" fmla="*/ 230029 w 238125"/>
                                      <a:gd name="connsiteY4" fmla="*/ 268359 h 561975"/>
                                      <a:gd name="connsiteX5" fmla="*/ 232886 w 238125"/>
                                      <a:gd name="connsiteY5" fmla="*/ 253119 h 561975"/>
                                      <a:gd name="connsiteX6" fmla="*/ 233839 w 238125"/>
                                      <a:gd name="connsiteY6" fmla="*/ 245499 h 561975"/>
                                      <a:gd name="connsiteX7" fmla="*/ 234791 w 238125"/>
                                      <a:gd name="connsiteY7" fmla="*/ 238831 h 561975"/>
                                      <a:gd name="connsiteX8" fmla="*/ 234791 w 238125"/>
                                      <a:gd name="connsiteY8" fmla="*/ 235021 h 561975"/>
                                      <a:gd name="connsiteX9" fmla="*/ 234791 w 238125"/>
                                      <a:gd name="connsiteY9" fmla="*/ 230259 h 561975"/>
                                      <a:gd name="connsiteX10" fmla="*/ 235744 w 238125"/>
                                      <a:gd name="connsiteY10" fmla="*/ 222639 h 561975"/>
                                      <a:gd name="connsiteX11" fmla="*/ 230981 w 238125"/>
                                      <a:gd name="connsiteY11" fmla="*/ 159774 h 561975"/>
                                      <a:gd name="connsiteX12" fmla="*/ 207169 w 238125"/>
                                      <a:gd name="connsiteY12" fmla="*/ 97861 h 561975"/>
                                      <a:gd name="connsiteX13" fmla="*/ 187166 w 238125"/>
                                      <a:gd name="connsiteY13" fmla="*/ 70239 h 561975"/>
                                      <a:gd name="connsiteX14" fmla="*/ 161449 w 238125"/>
                                      <a:gd name="connsiteY14" fmla="*/ 46426 h 561975"/>
                                      <a:gd name="connsiteX15" fmla="*/ 131921 w 238125"/>
                                      <a:gd name="connsiteY15" fmla="*/ 27376 h 561975"/>
                                      <a:gd name="connsiteX16" fmla="*/ 99536 w 238125"/>
                                      <a:gd name="connsiteY16" fmla="*/ 14994 h 561975"/>
                                      <a:gd name="connsiteX17" fmla="*/ 30956 w 238125"/>
                                      <a:gd name="connsiteY17" fmla="*/ 7374 h 561975"/>
                                      <a:gd name="connsiteX18" fmla="*/ 8096 w 238125"/>
                                      <a:gd name="connsiteY18" fmla="*/ 10231 h 561975"/>
                                      <a:gd name="connsiteX19" fmla="*/ 8096 w 238125"/>
                                      <a:gd name="connsiteY19" fmla="*/ 102624 h 561975"/>
                                      <a:gd name="connsiteX20" fmla="*/ 10001 w 238125"/>
                                      <a:gd name="connsiteY20" fmla="*/ 101671 h 561975"/>
                                      <a:gd name="connsiteX21" fmla="*/ 11906 w 238125"/>
                                      <a:gd name="connsiteY21" fmla="*/ 100719 h 561975"/>
                                      <a:gd name="connsiteX22" fmla="*/ 21431 w 238125"/>
                                      <a:gd name="connsiteY22" fmla="*/ 96909 h 561975"/>
                                      <a:gd name="connsiteX23" fmla="*/ 40481 w 238125"/>
                                      <a:gd name="connsiteY23" fmla="*/ 91194 h 561975"/>
                                      <a:gd name="connsiteX24" fmla="*/ 81439 w 238125"/>
                                      <a:gd name="connsiteY24" fmla="*/ 90241 h 561975"/>
                                      <a:gd name="connsiteX25" fmla="*/ 151924 w 238125"/>
                                      <a:gd name="connsiteY25" fmla="*/ 133104 h 561975"/>
                                      <a:gd name="connsiteX26" fmla="*/ 172879 w 238125"/>
                                      <a:gd name="connsiteY26" fmla="*/ 174061 h 561975"/>
                                      <a:gd name="connsiteX27" fmla="*/ 181451 w 238125"/>
                                      <a:gd name="connsiteY27" fmla="*/ 221686 h 561975"/>
                                      <a:gd name="connsiteX28" fmla="*/ 181451 w 238125"/>
                                      <a:gd name="connsiteY28" fmla="*/ 228354 h 561975"/>
                                      <a:gd name="connsiteX29" fmla="*/ 181451 w 238125"/>
                                      <a:gd name="connsiteY29" fmla="*/ 230259 h 561975"/>
                                      <a:gd name="connsiteX30" fmla="*/ 181451 w 238125"/>
                                      <a:gd name="connsiteY30" fmla="*/ 231211 h 561975"/>
                                      <a:gd name="connsiteX31" fmla="*/ 181451 w 238125"/>
                                      <a:gd name="connsiteY31" fmla="*/ 231211 h 561975"/>
                                      <a:gd name="connsiteX32" fmla="*/ 181451 w 238125"/>
                                      <a:gd name="connsiteY32" fmla="*/ 231211 h 561975"/>
                                      <a:gd name="connsiteX33" fmla="*/ 181451 w 238125"/>
                                      <a:gd name="connsiteY33" fmla="*/ 235021 h 561975"/>
                                      <a:gd name="connsiteX34" fmla="*/ 181451 w 238125"/>
                                      <a:gd name="connsiteY34" fmla="*/ 241689 h 561975"/>
                                      <a:gd name="connsiteX35" fmla="*/ 181451 w 238125"/>
                                      <a:gd name="connsiteY35" fmla="*/ 248356 h 561975"/>
                                      <a:gd name="connsiteX36" fmla="*/ 180499 w 238125"/>
                                      <a:gd name="connsiteY36" fmla="*/ 259786 h 561975"/>
                                      <a:gd name="connsiteX37" fmla="*/ 178594 w 238125"/>
                                      <a:gd name="connsiteY37" fmla="*/ 272169 h 561975"/>
                                      <a:gd name="connsiteX38" fmla="*/ 165259 w 238125"/>
                                      <a:gd name="connsiteY38" fmla="*/ 319794 h 561975"/>
                                      <a:gd name="connsiteX39" fmla="*/ 117634 w 238125"/>
                                      <a:gd name="connsiteY39" fmla="*/ 403614 h 561975"/>
                                      <a:gd name="connsiteX40" fmla="*/ 62389 w 238125"/>
                                      <a:gd name="connsiteY40" fmla="*/ 475051 h 561975"/>
                                      <a:gd name="connsiteX41" fmla="*/ 14764 w 238125"/>
                                      <a:gd name="connsiteY41" fmla="*/ 536011 h 561975"/>
                                      <a:gd name="connsiteX42" fmla="*/ 7144 w 238125"/>
                                      <a:gd name="connsiteY42" fmla="*/ 546489 h 561975"/>
                                      <a:gd name="connsiteX43" fmla="*/ 7144 w 238125"/>
                                      <a:gd name="connsiteY43" fmla="*/ 562681 h 561975"/>
                                      <a:gd name="connsiteX44" fmla="*/ 24289 w 238125"/>
                                      <a:gd name="connsiteY44" fmla="*/ 543631 h 561975"/>
                                      <a:gd name="connsiteX45" fmla="*/ 78581 w 238125"/>
                                      <a:gd name="connsiteY45" fmla="*/ 488386 h 561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38125" h="561975">
                                        <a:moveTo>
                                          <a:pt x="78581" y="488386"/>
                                        </a:moveTo>
                                        <a:cubicBezTo>
                                          <a:pt x="98584" y="468384"/>
                                          <a:pt x="120491" y="446476"/>
                                          <a:pt x="142399" y="422664"/>
                                        </a:cubicBezTo>
                                        <a:cubicBezTo>
                                          <a:pt x="164306" y="397899"/>
                                          <a:pt x="187166" y="370276"/>
                                          <a:pt x="204311" y="336939"/>
                                        </a:cubicBezTo>
                                        <a:cubicBezTo>
                                          <a:pt x="212884" y="319794"/>
                                          <a:pt x="220504" y="301696"/>
                                          <a:pt x="226219" y="282646"/>
                                        </a:cubicBezTo>
                                        <a:cubicBezTo>
                                          <a:pt x="227171" y="277884"/>
                                          <a:pt x="229076" y="273121"/>
                                          <a:pt x="230029" y="268359"/>
                                        </a:cubicBezTo>
                                        <a:cubicBezTo>
                                          <a:pt x="230981" y="263596"/>
                                          <a:pt x="231934" y="257881"/>
                                          <a:pt x="232886" y="253119"/>
                                        </a:cubicBezTo>
                                        <a:cubicBezTo>
                                          <a:pt x="233839" y="250261"/>
                                          <a:pt x="233839" y="248356"/>
                                          <a:pt x="233839" y="245499"/>
                                        </a:cubicBezTo>
                                        <a:lnTo>
                                          <a:pt x="234791" y="238831"/>
                                        </a:lnTo>
                                        <a:lnTo>
                                          <a:pt x="234791" y="235021"/>
                                        </a:lnTo>
                                        <a:lnTo>
                                          <a:pt x="234791" y="230259"/>
                                        </a:lnTo>
                                        <a:lnTo>
                                          <a:pt x="235744" y="222639"/>
                                        </a:lnTo>
                                        <a:cubicBezTo>
                                          <a:pt x="236696" y="201684"/>
                                          <a:pt x="235744" y="180729"/>
                                          <a:pt x="230981" y="159774"/>
                                        </a:cubicBezTo>
                                        <a:cubicBezTo>
                                          <a:pt x="226219" y="138819"/>
                                          <a:pt x="218599" y="116911"/>
                                          <a:pt x="207169" y="97861"/>
                                        </a:cubicBezTo>
                                        <a:cubicBezTo>
                                          <a:pt x="201454" y="88336"/>
                                          <a:pt x="194786" y="78811"/>
                                          <a:pt x="187166" y="70239"/>
                                        </a:cubicBezTo>
                                        <a:cubicBezTo>
                                          <a:pt x="179546" y="61666"/>
                                          <a:pt x="170974" y="53094"/>
                                          <a:pt x="161449" y="46426"/>
                                        </a:cubicBezTo>
                                        <a:cubicBezTo>
                                          <a:pt x="151924" y="38806"/>
                                          <a:pt x="142399" y="33091"/>
                                          <a:pt x="131921" y="27376"/>
                                        </a:cubicBezTo>
                                        <a:cubicBezTo>
                                          <a:pt x="121444" y="22614"/>
                                          <a:pt x="110966" y="17851"/>
                                          <a:pt x="99536" y="14994"/>
                                        </a:cubicBezTo>
                                        <a:cubicBezTo>
                                          <a:pt x="76676" y="8326"/>
                                          <a:pt x="53816" y="6421"/>
                                          <a:pt x="30956" y="7374"/>
                                        </a:cubicBezTo>
                                        <a:cubicBezTo>
                                          <a:pt x="23336" y="8326"/>
                                          <a:pt x="15716" y="9279"/>
                                          <a:pt x="8096" y="10231"/>
                                        </a:cubicBezTo>
                                        <a:lnTo>
                                          <a:pt x="8096" y="102624"/>
                                        </a:lnTo>
                                        <a:lnTo>
                                          <a:pt x="10001" y="101671"/>
                                        </a:lnTo>
                                        <a:lnTo>
                                          <a:pt x="11906" y="100719"/>
                                        </a:lnTo>
                                        <a:cubicBezTo>
                                          <a:pt x="14764" y="99766"/>
                                          <a:pt x="17621" y="97861"/>
                                          <a:pt x="21431" y="96909"/>
                                        </a:cubicBezTo>
                                        <a:cubicBezTo>
                                          <a:pt x="28099" y="94051"/>
                                          <a:pt x="33814" y="93099"/>
                                          <a:pt x="40481" y="91194"/>
                                        </a:cubicBezTo>
                                        <a:cubicBezTo>
                                          <a:pt x="53816" y="89289"/>
                                          <a:pt x="67151" y="88336"/>
                                          <a:pt x="81439" y="90241"/>
                                        </a:cubicBezTo>
                                        <a:cubicBezTo>
                                          <a:pt x="109061" y="94051"/>
                                          <a:pt x="133826" y="109291"/>
                                          <a:pt x="151924" y="133104"/>
                                        </a:cubicBezTo>
                                        <a:cubicBezTo>
                                          <a:pt x="160496" y="144534"/>
                                          <a:pt x="168116" y="158821"/>
                                          <a:pt x="172879" y="174061"/>
                                        </a:cubicBezTo>
                                        <a:cubicBezTo>
                                          <a:pt x="177641" y="189301"/>
                                          <a:pt x="180499" y="205494"/>
                                          <a:pt x="181451" y="221686"/>
                                        </a:cubicBezTo>
                                        <a:lnTo>
                                          <a:pt x="181451" y="228354"/>
                                        </a:lnTo>
                                        <a:lnTo>
                                          <a:pt x="181451" y="230259"/>
                                        </a:lnTo>
                                        <a:lnTo>
                                          <a:pt x="181451" y="231211"/>
                                        </a:lnTo>
                                        <a:lnTo>
                                          <a:pt x="181451" y="231211"/>
                                        </a:lnTo>
                                        <a:cubicBezTo>
                                          <a:pt x="181451" y="231211"/>
                                          <a:pt x="181451" y="232164"/>
                                          <a:pt x="181451" y="231211"/>
                                        </a:cubicBezTo>
                                        <a:lnTo>
                                          <a:pt x="181451" y="235021"/>
                                        </a:lnTo>
                                        <a:lnTo>
                                          <a:pt x="181451" y="241689"/>
                                        </a:lnTo>
                                        <a:cubicBezTo>
                                          <a:pt x="181451" y="243594"/>
                                          <a:pt x="181451" y="246451"/>
                                          <a:pt x="181451" y="248356"/>
                                        </a:cubicBezTo>
                                        <a:cubicBezTo>
                                          <a:pt x="181451" y="252166"/>
                                          <a:pt x="181451" y="255976"/>
                                          <a:pt x="180499" y="259786"/>
                                        </a:cubicBezTo>
                                        <a:cubicBezTo>
                                          <a:pt x="179546" y="263596"/>
                                          <a:pt x="179546" y="268359"/>
                                          <a:pt x="178594" y="272169"/>
                                        </a:cubicBezTo>
                                        <a:cubicBezTo>
                                          <a:pt x="175736" y="288361"/>
                                          <a:pt x="171926" y="304554"/>
                                          <a:pt x="165259" y="319794"/>
                                        </a:cubicBezTo>
                                        <a:cubicBezTo>
                                          <a:pt x="153829" y="350274"/>
                                          <a:pt x="135731" y="377896"/>
                                          <a:pt x="117634" y="403614"/>
                                        </a:cubicBezTo>
                                        <a:cubicBezTo>
                                          <a:pt x="99536" y="429331"/>
                                          <a:pt x="79534" y="453144"/>
                                          <a:pt x="62389" y="475051"/>
                                        </a:cubicBezTo>
                                        <a:cubicBezTo>
                                          <a:pt x="44291" y="496959"/>
                                          <a:pt x="29051" y="517914"/>
                                          <a:pt x="14764" y="536011"/>
                                        </a:cubicBezTo>
                                        <a:cubicBezTo>
                                          <a:pt x="11906" y="539821"/>
                                          <a:pt x="10001" y="542679"/>
                                          <a:pt x="7144" y="546489"/>
                                        </a:cubicBezTo>
                                        <a:lnTo>
                                          <a:pt x="7144" y="562681"/>
                                        </a:lnTo>
                                        <a:cubicBezTo>
                                          <a:pt x="12859" y="556966"/>
                                          <a:pt x="18574" y="550299"/>
                                          <a:pt x="24289" y="543631"/>
                                        </a:cubicBezTo>
                                        <a:cubicBezTo>
                                          <a:pt x="40481" y="526486"/>
                                          <a:pt x="58579" y="508389"/>
                                          <a:pt x="78581" y="4883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3" name="Freeform: Shape 2083"/>
                                <wps:cNvSpPr/>
                                <wps:spPr>
                                  <a:xfrm>
                                    <a:off x="2858" y="470460"/>
                                    <a:ext cx="114300" cy="247650"/>
                                  </a:xfrm>
                                  <a:custGeom>
                                    <a:avLst/>
                                    <a:gdLst>
                                      <a:gd name="connsiteX0" fmla="*/ 57626 w 114300"/>
                                      <a:gd name="connsiteY0" fmla="*/ 231934 h 247650"/>
                                      <a:gd name="connsiteX1" fmla="*/ 94774 w 114300"/>
                                      <a:gd name="connsiteY1" fmla="*/ 73819 h 247650"/>
                                      <a:gd name="connsiteX2" fmla="*/ 7144 w 114300"/>
                                      <a:gd name="connsiteY2" fmla="*/ 7144 h 247650"/>
                                      <a:gd name="connsiteX3" fmla="*/ 7144 w 114300"/>
                                      <a:gd name="connsiteY3" fmla="*/ 243364 h 247650"/>
                                      <a:gd name="connsiteX4" fmla="*/ 57626 w 114300"/>
                                      <a:gd name="connsiteY4" fmla="*/ 231934 h 24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14300" h="247650">
                                        <a:moveTo>
                                          <a:pt x="57626" y="231934"/>
                                        </a:moveTo>
                                        <a:cubicBezTo>
                                          <a:pt x="110014" y="204311"/>
                                          <a:pt x="127159" y="132874"/>
                                          <a:pt x="94774" y="73819"/>
                                        </a:cubicBezTo>
                                        <a:cubicBezTo>
                                          <a:pt x="75724" y="37624"/>
                                          <a:pt x="42386" y="13811"/>
                                          <a:pt x="7144" y="7144"/>
                                        </a:cubicBezTo>
                                        <a:lnTo>
                                          <a:pt x="7144" y="243364"/>
                                        </a:lnTo>
                                        <a:cubicBezTo>
                                          <a:pt x="25241" y="244316"/>
                                          <a:pt x="42386" y="240506"/>
                                          <a:pt x="57626" y="2319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4" name="Freeform: Shape 2084"/>
                                <wps:cNvSpPr/>
                                <wps:spPr>
                                  <a:xfrm>
                                    <a:off x="80010" y="762534"/>
                                    <a:ext cx="447675" cy="190500"/>
                                  </a:xfrm>
                                  <a:custGeom>
                                    <a:avLst/>
                                    <a:gdLst>
                                      <a:gd name="connsiteX0" fmla="*/ 215741 w 447675"/>
                                      <a:gd name="connsiteY0" fmla="*/ 80830 h 190500"/>
                                      <a:gd name="connsiteX1" fmla="*/ 225266 w 447675"/>
                                      <a:gd name="connsiteY1" fmla="*/ 77972 h 190500"/>
                                      <a:gd name="connsiteX2" fmla="*/ 234791 w 447675"/>
                                      <a:gd name="connsiteY2" fmla="*/ 76067 h 190500"/>
                                      <a:gd name="connsiteX3" fmla="*/ 239554 w 447675"/>
                                      <a:gd name="connsiteY3" fmla="*/ 75115 h 190500"/>
                                      <a:gd name="connsiteX4" fmla="*/ 243364 w 447675"/>
                                      <a:gd name="connsiteY4" fmla="*/ 74162 h 190500"/>
                                      <a:gd name="connsiteX5" fmla="*/ 275749 w 447675"/>
                                      <a:gd name="connsiteY5" fmla="*/ 74162 h 190500"/>
                                      <a:gd name="connsiteX6" fmla="*/ 324326 w 447675"/>
                                      <a:gd name="connsiteY6" fmla="*/ 96070 h 190500"/>
                                      <a:gd name="connsiteX7" fmla="*/ 350996 w 447675"/>
                                      <a:gd name="connsiteY7" fmla="*/ 125597 h 190500"/>
                                      <a:gd name="connsiteX8" fmla="*/ 354806 w 447675"/>
                                      <a:gd name="connsiteY8" fmla="*/ 132265 h 190500"/>
                                      <a:gd name="connsiteX9" fmla="*/ 359569 w 447675"/>
                                      <a:gd name="connsiteY9" fmla="*/ 140837 h 190500"/>
                                      <a:gd name="connsiteX10" fmla="*/ 427196 w 447675"/>
                                      <a:gd name="connsiteY10" fmla="*/ 153220 h 190500"/>
                                      <a:gd name="connsiteX11" fmla="*/ 438626 w 447675"/>
                                      <a:gd name="connsiteY11" fmla="*/ 84640 h 190500"/>
                                      <a:gd name="connsiteX12" fmla="*/ 436721 w 447675"/>
                                      <a:gd name="connsiteY12" fmla="*/ 81782 h 190500"/>
                                      <a:gd name="connsiteX13" fmla="*/ 436721 w 447675"/>
                                      <a:gd name="connsiteY13" fmla="*/ 81782 h 190500"/>
                                      <a:gd name="connsiteX14" fmla="*/ 436721 w 447675"/>
                                      <a:gd name="connsiteY14" fmla="*/ 81782 h 190500"/>
                                      <a:gd name="connsiteX15" fmla="*/ 435769 w 447675"/>
                                      <a:gd name="connsiteY15" fmla="*/ 80830 h 190500"/>
                                      <a:gd name="connsiteX16" fmla="*/ 434816 w 447675"/>
                                      <a:gd name="connsiteY16" fmla="*/ 79878 h 190500"/>
                                      <a:gd name="connsiteX17" fmla="*/ 431006 w 447675"/>
                                      <a:gd name="connsiteY17" fmla="*/ 76067 h 190500"/>
                                      <a:gd name="connsiteX18" fmla="*/ 417671 w 447675"/>
                                      <a:gd name="connsiteY18" fmla="*/ 62732 h 190500"/>
                                      <a:gd name="connsiteX19" fmla="*/ 395764 w 447675"/>
                                      <a:gd name="connsiteY19" fmla="*/ 44635 h 190500"/>
                                      <a:gd name="connsiteX20" fmla="*/ 364331 w 447675"/>
                                      <a:gd name="connsiteY20" fmla="*/ 25585 h 190500"/>
                                      <a:gd name="connsiteX21" fmla="*/ 323374 w 447675"/>
                                      <a:gd name="connsiteY21" fmla="*/ 11297 h 190500"/>
                                      <a:gd name="connsiteX22" fmla="*/ 274796 w 447675"/>
                                      <a:gd name="connsiteY22" fmla="*/ 7487 h 190500"/>
                                      <a:gd name="connsiteX23" fmla="*/ 226219 w 447675"/>
                                      <a:gd name="connsiteY23" fmla="*/ 18917 h 190500"/>
                                      <a:gd name="connsiteX24" fmla="*/ 220504 w 447675"/>
                                      <a:gd name="connsiteY24" fmla="*/ 21775 h 190500"/>
                                      <a:gd name="connsiteX25" fmla="*/ 216694 w 447675"/>
                                      <a:gd name="connsiteY25" fmla="*/ 23680 h 190500"/>
                                      <a:gd name="connsiteX26" fmla="*/ 206216 w 447675"/>
                                      <a:gd name="connsiteY26" fmla="*/ 28442 h 190500"/>
                                      <a:gd name="connsiteX27" fmla="*/ 195739 w 447675"/>
                                      <a:gd name="connsiteY27" fmla="*/ 34157 h 190500"/>
                                      <a:gd name="connsiteX28" fmla="*/ 185261 w 447675"/>
                                      <a:gd name="connsiteY28" fmla="*/ 39872 h 190500"/>
                                      <a:gd name="connsiteX29" fmla="*/ 148114 w 447675"/>
                                      <a:gd name="connsiteY29" fmla="*/ 65590 h 190500"/>
                                      <a:gd name="connsiteX30" fmla="*/ 115729 w 447675"/>
                                      <a:gd name="connsiteY30" fmla="*/ 93212 h 190500"/>
                                      <a:gd name="connsiteX31" fmla="*/ 62389 w 447675"/>
                                      <a:gd name="connsiteY31" fmla="*/ 143695 h 190500"/>
                                      <a:gd name="connsiteX32" fmla="*/ 40481 w 447675"/>
                                      <a:gd name="connsiteY32" fmla="*/ 162745 h 190500"/>
                                      <a:gd name="connsiteX33" fmla="*/ 23336 w 447675"/>
                                      <a:gd name="connsiteY33" fmla="*/ 177032 h 190500"/>
                                      <a:gd name="connsiteX34" fmla="*/ 11906 w 447675"/>
                                      <a:gd name="connsiteY34" fmla="*/ 185605 h 190500"/>
                                      <a:gd name="connsiteX35" fmla="*/ 7144 w 447675"/>
                                      <a:gd name="connsiteY35" fmla="*/ 188462 h 190500"/>
                                      <a:gd name="connsiteX36" fmla="*/ 11906 w 447675"/>
                                      <a:gd name="connsiteY36" fmla="*/ 186557 h 190500"/>
                                      <a:gd name="connsiteX37" fmla="*/ 25241 w 447675"/>
                                      <a:gd name="connsiteY37" fmla="*/ 180842 h 190500"/>
                                      <a:gd name="connsiteX38" fmla="*/ 45244 w 447675"/>
                                      <a:gd name="connsiteY38" fmla="*/ 170365 h 190500"/>
                                      <a:gd name="connsiteX39" fmla="*/ 70961 w 447675"/>
                                      <a:gd name="connsiteY39" fmla="*/ 156078 h 190500"/>
                                      <a:gd name="connsiteX40" fmla="*/ 132874 w 447675"/>
                                      <a:gd name="connsiteY40" fmla="*/ 117978 h 190500"/>
                                      <a:gd name="connsiteX41" fmla="*/ 168116 w 447675"/>
                                      <a:gd name="connsiteY41" fmla="*/ 98928 h 190500"/>
                                      <a:gd name="connsiteX42" fmla="*/ 205264 w 447675"/>
                                      <a:gd name="connsiteY42" fmla="*/ 83687 h 190500"/>
                                      <a:gd name="connsiteX43" fmla="*/ 215741 w 447675"/>
                                      <a:gd name="connsiteY43" fmla="*/ 80830 h 190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447675" h="190500">
                                        <a:moveTo>
                                          <a:pt x="215741" y="80830"/>
                                        </a:moveTo>
                                        <a:cubicBezTo>
                                          <a:pt x="218599" y="79878"/>
                                          <a:pt x="222409" y="78925"/>
                                          <a:pt x="225266" y="77972"/>
                                        </a:cubicBezTo>
                                        <a:cubicBezTo>
                                          <a:pt x="228124" y="77020"/>
                                          <a:pt x="230981" y="76067"/>
                                          <a:pt x="234791" y="76067"/>
                                        </a:cubicBezTo>
                                        <a:lnTo>
                                          <a:pt x="239554" y="75115"/>
                                        </a:lnTo>
                                        <a:lnTo>
                                          <a:pt x="243364" y="74162"/>
                                        </a:lnTo>
                                        <a:cubicBezTo>
                                          <a:pt x="254794" y="72257"/>
                                          <a:pt x="265271" y="72257"/>
                                          <a:pt x="275749" y="74162"/>
                                        </a:cubicBezTo>
                                        <a:cubicBezTo>
                                          <a:pt x="295751" y="77020"/>
                                          <a:pt x="311944" y="86545"/>
                                          <a:pt x="324326" y="96070"/>
                                        </a:cubicBezTo>
                                        <a:cubicBezTo>
                                          <a:pt x="336709" y="106547"/>
                                          <a:pt x="345281" y="117025"/>
                                          <a:pt x="350996" y="125597"/>
                                        </a:cubicBezTo>
                                        <a:cubicBezTo>
                                          <a:pt x="352901" y="128455"/>
                                          <a:pt x="353854" y="130360"/>
                                          <a:pt x="354806" y="132265"/>
                                        </a:cubicBezTo>
                                        <a:cubicBezTo>
                                          <a:pt x="355759" y="135122"/>
                                          <a:pt x="357664" y="137980"/>
                                          <a:pt x="359569" y="140837"/>
                                        </a:cubicBezTo>
                                        <a:cubicBezTo>
                                          <a:pt x="374809" y="162745"/>
                                          <a:pt x="405289" y="168460"/>
                                          <a:pt x="427196" y="153220"/>
                                        </a:cubicBezTo>
                                        <a:cubicBezTo>
                                          <a:pt x="449104" y="137980"/>
                                          <a:pt x="454819" y="107500"/>
                                          <a:pt x="438626" y="84640"/>
                                        </a:cubicBezTo>
                                        <a:cubicBezTo>
                                          <a:pt x="437674" y="83687"/>
                                          <a:pt x="436721" y="82735"/>
                                          <a:pt x="436721" y="81782"/>
                                        </a:cubicBezTo>
                                        <a:lnTo>
                                          <a:pt x="436721" y="81782"/>
                                        </a:lnTo>
                                        <a:cubicBezTo>
                                          <a:pt x="436721" y="81782"/>
                                          <a:pt x="436721" y="81782"/>
                                          <a:pt x="436721" y="81782"/>
                                        </a:cubicBezTo>
                                        <a:cubicBezTo>
                                          <a:pt x="436721" y="81782"/>
                                          <a:pt x="436721" y="81782"/>
                                          <a:pt x="435769" y="80830"/>
                                        </a:cubicBezTo>
                                        <a:cubicBezTo>
                                          <a:pt x="435769" y="80830"/>
                                          <a:pt x="434816" y="79878"/>
                                          <a:pt x="434816" y="79878"/>
                                        </a:cubicBezTo>
                                        <a:cubicBezTo>
                                          <a:pt x="433864" y="78925"/>
                                          <a:pt x="432911" y="77020"/>
                                          <a:pt x="431006" y="76067"/>
                                        </a:cubicBezTo>
                                        <a:cubicBezTo>
                                          <a:pt x="428149" y="72257"/>
                                          <a:pt x="423386" y="68447"/>
                                          <a:pt x="417671" y="62732"/>
                                        </a:cubicBezTo>
                                        <a:cubicBezTo>
                                          <a:pt x="411956" y="57017"/>
                                          <a:pt x="404336" y="51303"/>
                                          <a:pt x="395764" y="44635"/>
                                        </a:cubicBezTo>
                                        <a:cubicBezTo>
                                          <a:pt x="387191" y="37967"/>
                                          <a:pt x="376714" y="32253"/>
                                          <a:pt x="364331" y="25585"/>
                                        </a:cubicBezTo>
                                        <a:cubicBezTo>
                                          <a:pt x="351949" y="19870"/>
                                          <a:pt x="338614" y="14155"/>
                                          <a:pt x="323374" y="11297"/>
                                        </a:cubicBezTo>
                                        <a:cubicBezTo>
                                          <a:pt x="308134" y="7487"/>
                                          <a:pt x="290989" y="6535"/>
                                          <a:pt x="274796" y="7487"/>
                                        </a:cubicBezTo>
                                        <a:cubicBezTo>
                                          <a:pt x="257651" y="8440"/>
                                          <a:pt x="241459" y="12250"/>
                                          <a:pt x="226219" y="18917"/>
                                        </a:cubicBezTo>
                                        <a:lnTo>
                                          <a:pt x="220504" y="21775"/>
                                        </a:lnTo>
                                        <a:lnTo>
                                          <a:pt x="216694" y="23680"/>
                                        </a:lnTo>
                                        <a:cubicBezTo>
                                          <a:pt x="213836" y="24632"/>
                                          <a:pt x="210026" y="26537"/>
                                          <a:pt x="206216" y="28442"/>
                                        </a:cubicBezTo>
                                        <a:cubicBezTo>
                                          <a:pt x="202406" y="30347"/>
                                          <a:pt x="199549" y="32253"/>
                                          <a:pt x="195739" y="34157"/>
                                        </a:cubicBezTo>
                                        <a:cubicBezTo>
                                          <a:pt x="191929" y="36062"/>
                                          <a:pt x="189071" y="37967"/>
                                          <a:pt x="185261" y="39872"/>
                                        </a:cubicBezTo>
                                        <a:cubicBezTo>
                                          <a:pt x="171926" y="47492"/>
                                          <a:pt x="159544" y="56065"/>
                                          <a:pt x="148114" y="65590"/>
                                        </a:cubicBezTo>
                                        <a:cubicBezTo>
                                          <a:pt x="136684" y="74162"/>
                                          <a:pt x="125254" y="83687"/>
                                          <a:pt x="115729" y="93212"/>
                                        </a:cubicBezTo>
                                        <a:cubicBezTo>
                                          <a:pt x="95726" y="111310"/>
                                          <a:pt x="77629" y="129407"/>
                                          <a:pt x="62389" y="143695"/>
                                        </a:cubicBezTo>
                                        <a:cubicBezTo>
                                          <a:pt x="54769" y="151315"/>
                                          <a:pt x="47149" y="157030"/>
                                          <a:pt x="40481" y="162745"/>
                                        </a:cubicBezTo>
                                        <a:cubicBezTo>
                                          <a:pt x="33814" y="168460"/>
                                          <a:pt x="28099" y="173222"/>
                                          <a:pt x="23336" y="177032"/>
                                        </a:cubicBezTo>
                                        <a:cubicBezTo>
                                          <a:pt x="18574" y="180842"/>
                                          <a:pt x="13811" y="183700"/>
                                          <a:pt x="11906" y="185605"/>
                                        </a:cubicBezTo>
                                        <a:cubicBezTo>
                                          <a:pt x="9049" y="187510"/>
                                          <a:pt x="7144" y="188462"/>
                                          <a:pt x="7144" y="188462"/>
                                        </a:cubicBezTo>
                                        <a:cubicBezTo>
                                          <a:pt x="7144" y="188462"/>
                                          <a:pt x="9049" y="187510"/>
                                          <a:pt x="11906" y="186557"/>
                                        </a:cubicBezTo>
                                        <a:cubicBezTo>
                                          <a:pt x="14764" y="185605"/>
                                          <a:pt x="19526" y="183700"/>
                                          <a:pt x="25241" y="180842"/>
                                        </a:cubicBezTo>
                                        <a:cubicBezTo>
                                          <a:pt x="30956" y="177985"/>
                                          <a:pt x="37624" y="175128"/>
                                          <a:pt x="45244" y="170365"/>
                                        </a:cubicBezTo>
                                        <a:cubicBezTo>
                                          <a:pt x="52864" y="166555"/>
                                          <a:pt x="61436" y="160840"/>
                                          <a:pt x="70961" y="156078"/>
                                        </a:cubicBezTo>
                                        <a:cubicBezTo>
                                          <a:pt x="89059" y="144647"/>
                                          <a:pt x="110966" y="131312"/>
                                          <a:pt x="132874" y="117978"/>
                                        </a:cubicBezTo>
                                        <a:cubicBezTo>
                                          <a:pt x="144304" y="111310"/>
                                          <a:pt x="155734" y="104642"/>
                                          <a:pt x="168116" y="98928"/>
                                        </a:cubicBezTo>
                                        <a:cubicBezTo>
                                          <a:pt x="180499" y="93212"/>
                                          <a:pt x="192881" y="88450"/>
                                          <a:pt x="205264" y="83687"/>
                                        </a:cubicBezTo>
                                        <a:cubicBezTo>
                                          <a:pt x="209074" y="82735"/>
                                          <a:pt x="212884" y="81782"/>
                                          <a:pt x="215741" y="808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5" name="Freeform: Shape 2085"/>
                                <wps:cNvSpPr/>
                                <wps:spPr>
                                  <a:xfrm>
                                    <a:off x="678180" y="758348"/>
                                    <a:ext cx="419100" cy="542925"/>
                                  </a:xfrm>
                                  <a:custGeom>
                                    <a:avLst/>
                                    <a:gdLst>
                                      <a:gd name="connsiteX0" fmla="*/ 369094 w 419100"/>
                                      <a:gd name="connsiteY0" fmla="*/ 25961 h 542925"/>
                                      <a:gd name="connsiteX1" fmla="*/ 224314 w 419100"/>
                                      <a:gd name="connsiteY1" fmla="*/ 98351 h 542925"/>
                                      <a:gd name="connsiteX2" fmla="*/ 312896 w 419100"/>
                                      <a:gd name="connsiteY2" fmla="*/ 262181 h 542925"/>
                                      <a:gd name="connsiteX3" fmla="*/ 306229 w 419100"/>
                                      <a:gd name="connsiteY3" fmla="*/ 290756 h 542925"/>
                                      <a:gd name="connsiteX4" fmla="*/ 292894 w 419100"/>
                                      <a:gd name="connsiteY4" fmla="*/ 334571 h 542925"/>
                                      <a:gd name="connsiteX5" fmla="*/ 273844 w 419100"/>
                                      <a:gd name="connsiteY5" fmla="*/ 379339 h 542925"/>
                                      <a:gd name="connsiteX6" fmla="*/ 248126 w 419100"/>
                                      <a:gd name="connsiteY6" fmla="*/ 422201 h 542925"/>
                                      <a:gd name="connsiteX7" fmla="*/ 215741 w 419100"/>
                                      <a:gd name="connsiteY7" fmla="*/ 460301 h 542925"/>
                                      <a:gd name="connsiteX8" fmla="*/ 177641 w 419100"/>
                                      <a:gd name="connsiteY8" fmla="*/ 491734 h 542925"/>
                                      <a:gd name="connsiteX9" fmla="*/ 136684 w 419100"/>
                                      <a:gd name="connsiteY9" fmla="*/ 513641 h 542925"/>
                                      <a:gd name="connsiteX10" fmla="*/ 96679 w 419100"/>
                                      <a:gd name="connsiteY10" fmla="*/ 527929 h 542925"/>
                                      <a:gd name="connsiteX11" fmla="*/ 60484 w 419100"/>
                                      <a:gd name="connsiteY11" fmla="*/ 535549 h 542925"/>
                                      <a:gd name="connsiteX12" fmla="*/ 52864 w 419100"/>
                                      <a:gd name="connsiteY12" fmla="*/ 536502 h 542925"/>
                                      <a:gd name="connsiteX13" fmla="*/ 45244 w 419100"/>
                                      <a:gd name="connsiteY13" fmla="*/ 537454 h 542925"/>
                                      <a:gd name="connsiteX14" fmla="*/ 38576 w 419100"/>
                                      <a:gd name="connsiteY14" fmla="*/ 538406 h 542925"/>
                                      <a:gd name="connsiteX15" fmla="*/ 31909 w 419100"/>
                                      <a:gd name="connsiteY15" fmla="*/ 539359 h 542925"/>
                                      <a:gd name="connsiteX16" fmla="*/ 21431 w 419100"/>
                                      <a:gd name="connsiteY16" fmla="*/ 540311 h 542925"/>
                                      <a:gd name="connsiteX17" fmla="*/ 13811 w 419100"/>
                                      <a:gd name="connsiteY17" fmla="*/ 540311 h 542925"/>
                                      <a:gd name="connsiteX18" fmla="*/ 7144 w 419100"/>
                                      <a:gd name="connsiteY18" fmla="*/ 540311 h 542925"/>
                                      <a:gd name="connsiteX19" fmla="*/ 13811 w 419100"/>
                                      <a:gd name="connsiteY19" fmla="*/ 541264 h 542925"/>
                                      <a:gd name="connsiteX20" fmla="*/ 21431 w 419100"/>
                                      <a:gd name="connsiteY20" fmla="*/ 542216 h 542925"/>
                                      <a:gd name="connsiteX21" fmla="*/ 31909 w 419100"/>
                                      <a:gd name="connsiteY21" fmla="*/ 543169 h 542925"/>
                                      <a:gd name="connsiteX22" fmla="*/ 38576 w 419100"/>
                                      <a:gd name="connsiteY22" fmla="*/ 544121 h 542925"/>
                                      <a:gd name="connsiteX23" fmla="*/ 45244 w 419100"/>
                                      <a:gd name="connsiteY23" fmla="*/ 544121 h 542925"/>
                                      <a:gd name="connsiteX24" fmla="*/ 52864 w 419100"/>
                                      <a:gd name="connsiteY24" fmla="*/ 544121 h 542925"/>
                                      <a:gd name="connsiteX25" fmla="*/ 61436 w 419100"/>
                                      <a:gd name="connsiteY25" fmla="*/ 544121 h 542925"/>
                                      <a:gd name="connsiteX26" fmla="*/ 99536 w 419100"/>
                                      <a:gd name="connsiteY26" fmla="*/ 542216 h 542925"/>
                                      <a:gd name="connsiteX27" fmla="*/ 144304 w 419100"/>
                                      <a:gd name="connsiteY27" fmla="*/ 534596 h 542925"/>
                                      <a:gd name="connsiteX28" fmla="*/ 192881 w 419100"/>
                                      <a:gd name="connsiteY28" fmla="*/ 517451 h 542925"/>
                                      <a:gd name="connsiteX29" fmla="*/ 241459 w 419100"/>
                                      <a:gd name="connsiteY29" fmla="*/ 489829 h 542925"/>
                                      <a:gd name="connsiteX30" fmla="*/ 286226 w 419100"/>
                                      <a:gd name="connsiteY30" fmla="*/ 452681 h 542925"/>
                                      <a:gd name="connsiteX31" fmla="*/ 324326 w 419100"/>
                                      <a:gd name="connsiteY31" fmla="*/ 408866 h 542925"/>
                                      <a:gd name="connsiteX32" fmla="*/ 354806 w 419100"/>
                                      <a:gd name="connsiteY32" fmla="*/ 361241 h 542925"/>
                                      <a:gd name="connsiteX33" fmla="*/ 378619 w 419100"/>
                                      <a:gd name="connsiteY33" fmla="*/ 314569 h 542925"/>
                                      <a:gd name="connsiteX34" fmla="*/ 395764 w 419100"/>
                                      <a:gd name="connsiteY34" fmla="*/ 270754 h 542925"/>
                                      <a:gd name="connsiteX35" fmla="*/ 414814 w 419100"/>
                                      <a:gd name="connsiteY35" fmla="*/ 202174 h 542925"/>
                                      <a:gd name="connsiteX36" fmla="*/ 416719 w 419100"/>
                                      <a:gd name="connsiteY36" fmla="*/ 190744 h 542925"/>
                                      <a:gd name="connsiteX37" fmla="*/ 418624 w 419100"/>
                                      <a:gd name="connsiteY37" fmla="*/ 174551 h 542925"/>
                                      <a:gd name="connsiteX38" fmla="*/ 369094 w 419100"/>
                                      <a:gd name="connsiteY38" fmla="*/ 25961 h 542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</a:cxnLst>
                                    <a:rect l="l" t="t" r="r" b="b"/>
                                    <a:pathLst>
                                      <a:path w="419100" h="542925">
                                        <a:moveTo>
                                          <a:pt x="369094" y="25961"/>
                                        </a:moveTo>
                                        <a:cubicBezTo>
                                          <a:pt x="307181" y="-17854"/>
                                          <a:pt x="215741" y="18341"/>
                                          <a:pt x="224314" y="98351"/>
                                        </a:cubicBezTo>
                                        <a:cubicBezTo>
                                          <a:pt x="230981" y="165026"/>
                                          <a:pt x="331946" y="141214"/>
                                          <a:pt x="312896" y="262181"/>
                                        </a:cubicBezTo>
                                        <a:cubicBezTo>
                                          <a:pt x="310991" y="271706"/>
                                          <a:pt x="309086" y="281231"/>
                                          <a:pt x="306229" y="290756"/>
                                        </a:cubicBezTo>
                                        <a:cubicBezTo>
                                          <a:pt x="302419" y="305044"/>
                                          <a:pt x="298609" y="319331"/>
                                          <a:pt x="292894" y="334571"/>
                                        </a:cubicBezTo>
                                        <a:cubicBezTo>
                                          <a:pt x="287179" y="349811"/>
                                          <a:pt x="281464" y="365051"/>
                                          <a:pt x="273844" y="379339"/>
                                        </a:cubicBezTo>
                                        <a:cubicBezTo>
                                          <a:pt x="266224" y="394579"/>
                                          <a:pt x="257651" y="408866"/>
                                          <a:pt x="248126" y="422201"/>
                                        </a:cubicBezTo>
                                        <a:cubicBezTo>
                                          <a:pt x="238601" y="435536"/>
                                          <a:pt x="227171" y="448871"/>
                                          <a:pt x="215741" y="460301"/>
                                        </a:cubicBezTo>
                                        <a:cubicBezTo>
                                          <a:pt x="204311" y="471731"/>
                                          <a:pt x="190976" y="482209"/>
                                          <a:pt x="177641" y="491734"/>
                                        </a:cubicBezTo>
                                        <a:cubicBezTo>
                                          <a:pt x="164306" y="500306"/>
                                          <a:pt x="150019" y="507926"/>
                                          <a:pt x="136684" y="513641"/>
                                        </a:cubicBezTo>
                                        <a:cubicBezTo>
                                          <a:pt x="123349" y="519356"/>
                                          <a:pt x="109061" y="524119"/>
                                          <a:pt x="96679" y="527929"/>
                                        </a:cubicBezTo>
                                        <a:cubicBezTo>
                                          <a:pt x="84296" y="531739"/>
                                          <a:pt x="71914" y="533644"/>
                                          <a:pt x="60484" y="535549"/>
                                        </a:cubicBezTo>
                                        <a:cubicBezTo>
                                          <a:pt x="57626" y="535549"/>
                                          <a:pt x="54769" y="536502"/>
                                          <a:pt x="52864" y="536502"/>
                                        </a:cubicBezTo>
                                        <a:cubicBezTo>
                                          <a:pt x="50006" y="536502"/>
                                          <a:pt x="48101" y="537454"/>
                                          <a:pt x="45244" y="537454"/>
                                        </a:cubicBezTo>
                                        <a:cubicBezTo>
                                          <a:pt x="43339" y="537454"/>
                                          <a:pt x="40481" y="538406"/>
                                          <a:pt x="38576" y="538406"/>
                                        </a:cubicBezTo>
                                        <a:cubicBezTo>
                                          <a:pt x="36671" y="538406"/>
                                          <a:pt x="34766" y="538406"/>
                                          <a:pt x="31909" y="539359"/>
                                        </a:cubicBezTo>
                                        <a:cubicBezTo>
                                          <a:pt x="28099" y="539359"/>
                                          <a:pt x="24289" y="540311"/>
                                          <a:pt x="21431" y="540311"/>
                                        </a:cubicBezTo>
                                        <a:cubicBezTo>
                                          <a:pt x="18574" y="540311"/>
                                          <a:pt x="15716" y="540311"/>
                                          <a:pt x="13811" y="540311"/>
                                        </a:cubicBezTo>
                                        <a:cubicBezTo>
                                          <a:pt x="10001" y="540311"/>
                                          <a:pt x="7144" y="540311"/>
                                          <a:pt x="7144" y="540311"/>
                                        </a:cubicBezTo>
                                        <a:cubicBezTo>
                                          <a:pt x="7144" y="540311"/>
                                          <a:pt x="9049" y="540311"/>
                                          <a:pt x="13811" y="541264"/>
                                        </a:cubicBezTo>
                                        <a:cubicBezTo>
                                          <a:pt x="15716" y="541264"/>
                                          <a:pt x="18574" y="542216"/>
                                          <a:pt x="21431" y="542216"/>
                                        </a:cubicBezTo>
                                        <a:cubicBezTo>
                                          <a:pt x="24289" y="542216"/>
                                          <a:pt x="28099" y="543169"/>
                                          <a:pt x="31909" y="543169"/>
                                        </a:cubicBezTo>
                                        <a:cubicBezTo>
                                          <a:pt x="33814" y="543169"/>
                                          <a:pt x="35719" y="543169"/>
                                          <a:pt x="38576" y="544121"/>
                                        </a:cubicBezTo>
                                        <a:cubicBezTo>
                                          <a:pt x="40481" y="544121"/>
                                          <a:pt x="43339" y="544121"/>
                                          <a:pt x="45244" y="544121"/>
                                        </a:cubicBezTo>
                                        <a:cubicBezTo>
                                          <a:pt x="48101" y="544121"/>
                                          <a:pt x="50006" y="544121"/>
                                          <a:pt x="52864" y="544121"/>
                                        </a:cubicBezTo>
                                        <a:cubicBezTo>
                                          <a:pt x="55721" y="544121"/>
                                          <a:pt x="58579" y="544121"/>
                                          <a:pt x="61436" y="544121"/>
                                        </a:cubicBezTo>
                                        <a:cubicBezTo>
                                          <a:pt x="72866" y="544121"/>
                                          <a:pt x="85249" y="544121"/>
                                          <a:pt x="99536" y="542216"/>
                                        </a:cubicBezTo>
                                        <a:cubicBezTo>
                                          <a:pt x="113824" y="541264"/>
                                          <a:pt x="128111" y="538406"/>
                                          <a:pt x="144304" y="534596"/>
                                        </a:cubicBezTo>
                                        <a:cubicBezTo>
                                          <a:pt x="160496" y="530786"/>
                                          <a:pt x="176689" y="525071"/>
                                          <a:pt x="192881" y="517451"/>
                                        </a:cubicBezTo>
                                        <a:cubicBezTo>
                                          <a:pt x="209074" y="509831"/>
                                          <a:pt x="226219" y="501259"/>
                                          <a:pt x="241459" y="489829"/>
                                        </a:cubicBezTo>
                                        <a:cubicBezTo>
                                          <a:pt x="256699" y="479351"/>
                                          <a:pt x="271939" y="466016"/>
                                          <a:pt x="286226" y="452681"/>
                                        </a:cubicBezTo>
                                        <a:cubicBezTo>
                                          <a:pt x="300514" y="439346"/>
                                          <a:pt x="312896" y="424106"/>
                                          <a:pt x="324326" y="408866"/>
                                        </a:cubicBezTo>
                                        <a:cubicBezTo>
                                          <a:pt x="335756" y="393626"/>
                                          <a:pt x="346234" y="377434"/>
                                          <a:pt x="354806" y="361241"/>
                                        </a:cubicBezTo>
                                        <a:cubicBezTo>
                                          <a:pt x="363379" y="345049"/>
                                          <a:pt x="370999" y="329809"/>
                                          <a:pt x="378619" y="314569"/>
                                        </a:cubicBezTo>
                                        <a:cubicBezTo>
                                          <a:pt x="385286" y="299329"/>
                                          <a:pt x="391001" y="284089"/>
                                          <a:pt x="395764" y="270754"/>
                                        </a:cubicBezTo>
                                        <a:cubicBezTo>
                                          <a:pt x="405289" y="243131"/>
                                          <a:pt x="411004" y="219319"/>
                                          <a:pt x="414814" y="202174"/>
                                        </a:cubicBezTo>
                                        <a:cubicBezTo>
                                          <a:pt x="415766" y="199316"/>
                                          <a:pt x="416719" y="195506"/>
                                          <a:pt x="416719" y="190744"/>
                                        </a:cubicBezTo>
                                        <a:cubicBezTo>
                                          <a:pt x="417671" y="187886"/>
                                          <a:pt x="418624" y="174551"/>
                                          <a:pt x="418624" y="174551"/>
                                        </a:cubicBezTo>
                                        <a:cubicBezTo>
                                          <a:pt x="422434" y="130736"/>
                                          <a:pt x="418624" y="62156"/>
                                          <a:pt x="369094" y="259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6" name="Freeform: Shape 2086"/>
                                <wps:cNvSpPr/>
                                <wps:spPr>
                                  <a:xfrm>
                                    <a:off x="1350645" y="1151498"/>
                                    <a:ext cx="247650" cy="104775"/>
                                  </a:xfrm>
                                  <a:custGeom>
                                    <a:avLst/>
                                    <a:gdLst>
                                      <a:gd name="connsiteX0" fmla="*/ 224314 w 247650"/>
                                      <a:gd name="connsiteY0" fmla="*/ 45244 h 104775"/>
                                      <a:gd name="connsiteX1" fmla="*/ 224314 w 247650"/>
                                      <a:gd name="connsiteY1" fmla="*/ 45244 h 104775"/>
                                      <a:gd name="connsiteX2" fmla="*/ 222409 w 247650"/>
                                      <a:gd name="connsiteY2" fmla="*/ 44291 h 104775"/>
                                      <a:gd name="connsiteX3" fmla="*/ 221456 w 247650"/>
                                      <a:gd name="connsiteY3" fmla="*/ 43339 h 104775"/>
                                      <a:gd name="connsiteX4" fmla="*/ 214789 w 247650"/>
                                      <a:gd name="connsiteY4" fmla="*/ 37624 h 104775"/>
                                      <a:gd name="connsiteX5" fmla="*/ 204311 w 247650"/>
                                      <a:gd name="connsiteY5" fmla="*/ 30956 h 104775"/>
                                      <a:gd name="connsiteX6" fmla="*/ 190024 w 247650"/>
                                      <a:gd name="connsiteY6" fmla="*/ 23336 h 104775"/>
                                      <a:gd name="connsiteX7" fmla="*/ 171926 w 247650"/>
                                      <a:gd name="connsiteY7" fmla="*/ 15716 h 104775"/>
                                      <a:gd name="connsiteX8" fmla="*/ 150971 w 247650"/>
                                      <a:gd name="connsiteY8" fmla="*/ 10002 h 104775"/>
                                      <a:gd name="connsiteX9" fmla="*/ 128111 w 247650"/>
                                      <a:gd name="connsiteY9" fmla="*/ 7144 h 104775"/>
                                      <a:gd name="connsiteX10" fmla="*/ 105251 w 247650"/>
                                      <a:gd name="connsiteY10" fmla="*/ 8097 h 104775"/>
                                      <a:gd name="connsiteX11" fmla="*/ 83344 w 247650"/>
                                      <a:gd name="connsiteY11" fmla="*/ 12859 h 104775"/>
                                      <a:gd name="connsiteX12" fmla="*/ 72866 w 247650"/>
                                      <a:gd name="connsiteY12" fmla="*/ 16669 h 104775"/>
                                      <a:gd name="connsiteX13" fmla="*/ 63341 w 247650"/>
                                      <a:gd name="connsiteY13" fmla="*/ 21431 h 104775"/>
                                      <a:gd name="connsiteX14" fmla="*/ 54769 w 247650"/>
                                      <a:gd name="connsiteY14" fmla="*/ 26194 h 104775"/>
                                      <a:gd name="connsiteX15" fmla="*/ 46196 w 247650"/>
                                      <a:gd name="connsiteY15" fmla="*/ 30956 h 104775"/>
                                      <a:gd name="connsiteX16" fmla="*/ 38576 w 247650"/>
                                      <a:gd name="connsiteY16" fmla="*/ 36672 h 104775"/>
                                      <a:gd name="connsiteX17" fmla="*/ 34766 w 247650"/>
                                      <a:gd name="connsiteY17" fmla="*/ 39529 h 104775"/>
                                      <a:gd name="connsiteX18" fmla="*/ 31909 w 247650"/>
                                      <a:gd name="connsiteY18" fmla="*/ 42386 h 104775"/>
                                      <a:gd name="connsiteX19" fmla="*/ 26194 w 247650"/>
                                      <a:gd name="connsiteY19" fmla="*/ 47149 h 104775"/>
                                      <a:gd name="connsiteX20" fmla="*/ 21431 w 247650"/>
                                      <a:gd name="connsiteY20" fmla="*/ 51911 h 104775"/>
                                      <a:gd name="connsiteX21" fmla="*/ 13811 w 247650"/>
                                      <a:gd name="connsiteY21" fmla="*/ 59531 h 104775"/>
                                      <a:gd name="connsiteX22" fmla="*/ 7144 w 247650"/>
                                      <a:gd name="connsiteY22" fmla="*/ 66199 h 104775"/>
                                      <a:gd name="connsiteX23" fmla="*/ 14764 w 247650"/>
                                      <a:gd name="connsiteY23" fmla="*/ 60484 h 104775"/>
                                      <a:gd name="connsiteX24" fmla="*/ 24289 w 247650"/>
                                      <a:gd name="connsiteY24" fmla="*/ 54769 h 104775"/>
                                      <a:gd name="connsiteX25" fmla="*/ 30004 w 247650"/>
                                      <a:gd name="connsiteY25" fmla="*/ 50959 h 104775"/>
                                      <a:gd name="connsiteX26" fmla="*/ 36671 w 247650"/>
                                      <a:gd name="connsiteY26" fmla="*/ 47149 h 104775"/>
                                      <a:gd name="connsiteX27" fmla="*/ 40481 w 247650"/>
                                      <a:gd name="connsiteY27" fmla="*/ 45244 h 104775"/>
                                      <a:gd name="connsiteX28" fmla="*/ 44291 w 247650"/>
                                      <a:gd name="connsiteY28" fmla="*/ 43339 h 104775"/>
                                      <a:gd name="connsiteX29" fmla="*/ 51911 w 247650"/>
                                      <a:gd name="connsiteY29" fmla="*/ 39529 h 104775"/>
                                      <a:gd name="connsiteX30" fmla="*/ 60484 w 247650"/>
                                      <a:gd name="connsiteY30" fmla="*/ 36672 h 104775"/>
                                      <a:gd name="connsiteX31" fmla="*/ 69056 w 247650"/>
                                      <a:gd name="connsiteY31" fmla="*/ 33814 h 104775"/>
                                      <a:gd name="connsiteX32" fmla="*/ 78581 w 247650"/>
                                      <a:gd name="connsiteY32" fmla="*/ 31909 h 104775"/>
                                      <a:gd name="connsiteX33" fmla="*/ 88106 w 247650"/>
                                      <a:gd name="connsiteY33" fmla="*/ 30956 h 104775"/>
                                      <a:gd name="connsiteX34" fmla="*/ 107156 w 247650"/>
                                      <a:gd name="connsiteY34" fmla="*/ 30956 h 104775"/>
                                      <a:gd name="connsiteX35" fmla="*/ 125254 w 247650"/>
                                      <a:gd name="connsiteY35" fmla="*/ 33814 h 104775"/>
                                      <a:gd name="connsiteX36" fmla="*/ 142399 w 247650"/>
                                      <a:gd name="connsiteY36" fmla="*/ 39529 h 104775"/>
                                      <a:gd name="connsiteX37" fmla="*/ 169069 w 247650"/>
                                      <a:gd name="connsiteY37" fmla="*/ 55722 h 104775"/>
                                      <a:gd name="connsiteX38" fmla="*/ 178594 w 247650"/>
                                      <a:gd name="connsiteY38" fmla="*/ 64294 h 104775"/>
                                      <a:gd name="connsiteX39" fmla="*/ 185261 w 247650"/>
                                      <a:gd name="connsiteY39" fmla="*/ 70961 h 104775"/>
                                      <a:gd name="connsiteX40" fmla="*/ 188119 w 247650"/>
                                      <a:gd name="connsiteY40" fmla="*/ 74772 h 104775"/>
                                      <a:gd name="connsiteX41" fmla="*/ 190024 w 247650"/>
                                      <a:gd name="connsiteY41" fmla="*/ 76677 h 104775"/>
                                      <a:gd name="connsiteX42" fmla="*/ 239554 w 247650"/>
                                      <a:gd name="connsiteY42" fmla="*/ 93822 h 104775"/>
                                      <a:gd name="connsiteX43" fmla="*/ 224314 w 247650"/>
                                      <a:gd name="connsiteY43" fmla="*/ 45244 h 1047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47650" h="104775">
                                        <a:moveTo>
                                          <a:pt x="224314" y="45244"/>
                                        </a:moveTo>
                                        <a:cubicBezTo>
                                          <a:pt x="224314" y="45244"/>
                                          <a:pt x="224314" y="45244"/>
                                          <a:pt x="224314" y="45244"/>
                                        </a:cubicBezTo>
                                        <a:cubicBezTo>
                                          <a:pt x="223361" y="44291"/>
                                          <a:pt x="223361" y="44291"/>
                                          <a:pt x="222409" y="44291"/>
                                        </a:cubicBezTo>
                                        <a:cubicBezTo>
                                          <a:pt x="222409" y="44291"/>
                                          <a:pt x="221456" y="43339"/>
                                          <a:pt x="221456" y="43339"/>
                                        </a:cubicBezTo>
                                        <a:cubicBezTo>
                                          <a:pt x="219551" y="42386"/>
                                          <a:pt x="217646" y="40481"/>
                                          <a:pt x="214789" y="37624"/>
                                        </a:cubicBezTo>
                                        <a:cubicBezTo>
                                          <a:pt x="211931" y="35719"/>
                                          <a:pt x="208121" y="32861"/>
                                          <a:pt x="204311" y="30956"/>
                                        </a:cubicBezTo>
                                        <a:cubicBezTo>
                                          <a:pt x="200501" y="28099"/>
                                          <a:pt x="195739" y="26194"/>
                                          <a:pt x="190024" y="23336"/>
                                        </a:cubicBezTo>
                                        <a:cubicBezTo>
                                          <a:pt x="184309" y="20479"/>
                                          <a:pt x="178594" y="18574"/>
                                          <a:pt x="171926" y="15716"/>
                                        </a:cubicBezTo>
                                        <a:cubicBezTo>
                                          <a:pt x="165259" y="13811"/>
                                          <a:pt x="158591" y="11906"/>
                                          <a:pt x="150971" y="10002"/>
                                        </a:cubicBezTo>
                                        <a:cubicBezTo>
                                          <a:pt x="143351" y="8097"/>
                                          <a:pt x="135731" y="8097"/>
                                          <a:pt x="128111" y="7144"/>
                                        </a:cubicBezTo>
                                        <a:cubicBezTo>
                                          <a:pt x="120491" y="7144"/>
                                          <a:pt x="112871" y="7144"/>
                                          <a:pt x="105251" y="8097"/>
                                        </a:cubicBezTo>
                                        <a:cubicBezTo>
                                          <a:pt x="97631" y="9049"/>
                                          <a:pt x="90011" y="10954"/>
                                          <a:pt x="83344" y="12859"/>
                                        </a:cubicBezTo>
                                        <a:cubicBezTo>
                                          <a:pt x="79534" y="13811"/>
                                          <a:pt x="76676" y="15716"/>
                                          <a:pt x="72866" y="16669"/>
                                        </a:cubicBezTo>
                                        <a:cubicBezTo>
                                          <a:pt x="70009" y="18574"/>
                                          <a:pt x="66199" y="19527"/>
                                          <a:pt x="63341" y="21431"/>
                                        </a:cubicBezTo>
                                        <a:cubicBezTo>
                                          <a:pt x="60484" y="23336"/>
                                          <a:pt x="57626" y="24289"/>
                                          <a:pt x="54769" y="26194"/>
                                        </a:cubicBezTo>
                                        <a:cubicBezTo>
                                          <a:pt x="51911" y="28099"/>
                                          <a:pt x="49054" y="30004"/>
                                          <a:pt x="46196" y="30956"/>
                                        </a:cubicBezTo>
                                        <a:cubicBezTo>
                                          <a:pt x="43339" y="32861"/>
                                          <a:pt x="41434" y="34766"/>
                                          <a:pt x="38576" y="36672"/>
                                        </a:cubicBezTo>
                                        <a:cubicBezTo>
                                          <a:pt x="37624" y="37624"/>
                                          <a:pt x="36671" y="38577"/>
                                          <a:pt x="34766" y="39529"/>
                                        </a:cubicBezTo>
                                        <a:cubicBezTo>
                                          <a:pt x="33814" y="40481"/>
                                          <a:pt x="32861" y="41434"/>
                                          <a:pt x="31909" y="42386"/>
                                        </a:cubicBezTo>
                                        <a:cubicBezTo>
                                          <a:pt x="30004" y="44291"/>
                                          <a:pt x="28099" y="46197"/>
                                          <a:pt x="26194" y="47149"/>
                                        </a:cubicBezTo>
                                        <a:cubicBezTo>
                                          <a:pt x="24289" y="49054"/>
                                          <a:pt x="22384" y="50006"/>
                                          <a:pt x="21431" y="51911"/>
                                        </a:cubicBezTo>
                                        <a:cubicBezTo>
                                          <a:pt x="18574" y="54769"/>
                                          <a:pt x="15716" y="57627"/>
                                          <a:pt x="13811" y="59531"/>
                                        </a:cubicBezTo>
                                        <a:cubicBezTo>
                                          <a:pt x="10001" y="64294"/>
                                          <a:pt x="7144" y="66199"/>
                                          <a:pt x="7144" y="66199"/>
                                        </a:cubicBezTo>
                                        <a:cubicBezTo>
                                          <a:pt x="7144" y="66199"/>
                                          <a:pt x="10001" y="64294"/>
                                          <a:pt x="14764" y="60484"/>
                                        </a:cubicBezTo>
                                        <a:cubicBezTo>
                                          <a:pt x="17621" y="58579"/>
                                          <a:pt x="20479" y="56674"/>
                                          <a:pt x="24289" y="54769"/>
                                        </a:cubicBezTo>
                                        <a:cubicBezTo>
                                          <a:pt x="26194" y="53816"/>
                                          <a:pt x="28099" y="52864"/>
                                          <a:pt x="30004" y="50959"/>
                                        </a:cubicBezTo>
                                        <a:cubicBezTo>
                                          <a:pt x="31909" y="50006"/>
                                          <a:pt x="33814" y="49054"/>
                                          <a:pt x="36671" y="47149"/>
                                        </a:cubicBezTo>
                                        <a:cubicBezTo>
                                          <a:pt x="37624" y="46197"/>
                                          <a:pt x="38576" y="46197"/>
                                          <a:pt x="40481" y="45244"/>
                                        </a:cubicBezTo>
                                        <a:cubicBezTo>
                                          <a:pt x="41434" y="44291"/>
                                          <a:pt x="43339" y="44291"/>
                                          <a:pt x="44291" y="43339"/>
                                        </a:cubicBezTo>
                                        <a:cubicBezTo>
                                          <a:pt x="47149" y="42386"/>
                                          <a:pt x="49054" y="41434"/>
                                          <a:pt x="51911" y="39529"/>
                                        </a:cubicBezTo>
                                        <a:cubicBezTo>
                                          <a:pt x="54769" y="38577"/>
                                          <a:pt x="57626" y="37624"/>
                                          <a:pt x="60484" y="36672"/>
                                        </a:cubicBezTo>
                                        <a:cubicBezTo>
                                          <a:pt x="63341" y="35719"/>
                                          <a:pt x="66199" y="34766"/>
                                          <a:pt x="69056" y="33814"/>
                                        </a:cubicBezTo>
                                        <a:cubicBezTo>
                                          <a:pt x="71914" y="32861"/>
                                          <a:pt x="74771" y="32861"/>
                                          <a:pt x="78581" y="31909"/>
                                        </a:cubicBezTo>
                                        <a:cubicBezTo>
                                          <a:pt x="81439" y="31909"/>
                                          <a:pt x="85249" y="30956"/>
                                          <a:pt x="88106" y="30956"/>
                                        </a:cubicBezTo>
                                        <a:cubicBezTo>
                                          <a:pt x="94774" y="30956"/>
                                          <a:pt x="100489" y="30004"/>
                                          <a:pt x="107156" y="30956"/>
                                        </a:cubicBezTo>
                                        <a:cubicBezTo>
                                          <a:pt x="113824" y="30956"/>
                                          <a:pt x="119539" y="32861"/>
                                          <a:pt x="125254" y="33814"/>
                                        </a:cubicBezTo>
                                        <a:cubicBezTo>
                                          <a:pt x="130969" y="35719"/>
                                          <a:pt x="136684" y="37624"/>
                                          <a:pt x="142399" y="39529"/>
                                        </a:cubicBezTo>
                                        <a:cubicBezTo>
                                          <a:pt x="152876" y="44291"/>
                                          <a:pt x="161449" y="50006"/>
                                          <a:pt x="169069" y="55722"/>
                                        </a:cubicBezTo>
                                        <a:cubicBezTo>
                                          <a:pt x="172879" y="58579"/>
                                          <a:pt x="175736" y="61436"/>
                                          <a:pt x="178594" y="64294"/>
                                        </a:cubicBezTo>
                                        <a:cubicBezTo>
                                          <a:pt x="181451" y="67152"/>
                                          <a:pt x="183356" y="69056"/>
                                          <a:pt x="185261" y="70961"/>
                                        </a:cubicBezTo>
                                        <a:cubicBezTo>
                                          <a:pt x="186214" y="71914"/>
                                          <a:pt x="187166" y="73819"/>
                                          <a:pt x="188119" y="74772"/>
                                        </a:cubicBezTo>
                                        <a:cubicBezTo>
                                          <a:pt x="189071" y="75724"/>
                                          <a:pt x="189071" y="76677"/>
                                          <a:pt x="190024" y="76677"/>
                                        </a:cubicBezTo>
                                        <a:cubicBezTo>
                                          <a:pt x="205264" y="95727"/>
                                          <a:pt x="225266" y="106204"/>
                                          <a:pt x="239554" y="93822"/>
                                        </a:cubicBezTo>
                                        <a:cubicBezTo>
                                          <a:pt x="250984" y="85249"/>
                                          <a:pt x="242411" y="58579"/>
                                          <a:pt x="224314" y="452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7" name="Freeform: Shape 2087"/>
                                <wps:cNvSpPr/>
                                <wps:spPr>
                                  <a:xfrm>
                                    <a:off x="439103" y="614156"/>
                                    <a:ext cx="200025" cy="161925"/>
                                  </a:xfrm>
                                  <a:custGeom>
                                    <a:avLst/>
                                    <a:gdLst>
                                      <a:gd name="connsiteX0" fmla="*/ 90011 w 200025"/>
                                      <a:gd name="connsiteY0" fmla="*/ 138720 h 161925"/>
                                      <a:gd name="connsiteX1" fmla="*/ 81439 w 200025"/>
                                      <a:gd name="connsiteY1" fmla="*/ 142530 h 161925"/>
                                      <a:gd name="connsiteX2" fmla="*/ 72866 w 200025"/>
                                      <a:gd name="connsiteY2" fmla="*/ 145388 h 161925"/>
                                      <a:gd name="connsiteX3" fmla="*/ 64294 w 200025"/>
                                      <a:gd name="connsiteY3" fmla="*/ 148245 h 161925"/>
                                      <a:gd name="connsiteX4" fmla="*/ 55721 w 200025"/>
                                      <a:gd name="connsiteY4" fmla="*/ 150150 h 161925"/>
                                      <a:gd name="connsiteX5" fmla="*/ 48101 w 200025"/>
                                      <a:gd name="connsiteY5" fmla="*/ 152055 h 161925"/>
                                      <a:gd name="connsiteX6" fmla="*/ 44291 w 200025"/>
                                      <a:gd name="connsiteY6" fmla="*/ 153008 h 161925"/>
                                      <a:gd name="connsiteX7" fmla="*/ 40481 w 200025"/>
                                      <a:gd name="connsiteY7" fmla="*/ 153008 h 161925"/>
                                      <a:gd name="connsiteX8" fmla="*/ 33814 w 200025"/>
                                      <a:gd name="connsiteY8" fmla="*/ 153960 h 161925"/>
                                      <a:gd name="connsiteX9" fmla="*/ 27146 w 200025"/>
                                      <a:gd name="connsiteY9" fmla="*/ 153960 h 161925"/>
                                      <a:gd name="connsiteX10" fmla="*/ 16669 w 200025"/>
                                      <a:gd name="connsiteY10" fmla="*/ 153960 h 161925"/>
                                      <a:gd name="connsiteX11" fmla="*/ 7144 w 200025"/>
                                      <a:gd name="connsiteY11" fmla="*/ 153960 h 161925"/>
                                      <a:gd name="connsiteX12" fmla="*/ 15716 w 200025"/>
                                      <a:gd name="connsiteY12" fmla="*/ 155865 h 161925"/>
                                      <a:gd name="connsiteX13" fmla="*/ 26194 w 200025"/>
                                      <a:gd name="connsiteY13" fmla="*/ 157770 h 161925"/>
                                      <a:gd name="connsiteX14" fmla="*/ 32861 w 200025"/>
                                      <a:gd name="connsiteY14" fmla="*/ 158722 h 161925"/>
                                      <a:gd name="connsiteX15" fmla="*/ 40481 w 200025"/>
                                      <a:gd name="connsiteY15" fmla="*/ 159675 h 161925"/>
                                      <a:gd name="connsiteX16" fmla="*/ 44291 w 200025"/>
                                      <a:gd name="connsiteY16" fmla="*/ 159675 h 161925"/>
                                      <a:gd name="connsiteX17" fmla="*/ 48101 w 200025"/>
                                      <a:gd name="connsiteY17" fmla="*/ 159675 h 161925"/>
                                      <a:gd name="connsiteX18" fmla="*/ 56674 w 200025"/>
                                      <a:gd name="connsiteY18" fmla="*/ 159675 h 161925"/>
                                      <a:gd name="connsiteX19" fmla="*/ 66199 w 200025"/>
                                      <a:gd name="connsiteY19" fmla="*/ 159675 h 161925"/>
                                      <a:gd name="connsiteX20" fmla="*/ 75724 w 200025"/>
                                      <a:gd name="connsiteY20" fmla="*/ 158722 h 161925"/>
                                      <a:gd name="connsiteX21" fmla="*/ 85249 w 200025"/>
                                      <a:gd name="connsiteY21" fmla="*/ 156818 h 161925"/>
                                      <a:gd name="connsiteX22" fmla="*/ 95726 w 200025"/>
                                      <a:gd name="connsiteY22" fmla="*/ 153960 h 161925"/>
                                      <a:gd name="connsiteX23" fmla="*/ 115729 w 200025"/>
                                      <a:gd name="connsiteY23" fmla="*/ 146340 h 161925"/>
                                      <a:gd name="connsiteX24" fmla="*/ 134779 w 200025"/>
                                      <a:gd name="connsiteY24" fmla="*/ 134910 h 161925"/>
                                      <a:gd name="connsiteX25" fmla="*/ 150971 w 200025"/>
                                      <a:gd name="connsiteY25" fmla="*/ 120622 h 161925"/>
                                      <a:gd name="connsiteX26" fmla="*/ 164306 w 200025"/>
                                      <a:gd name="connsiteY26" fmla="*/ 105383 h 161925"/>
                                      <a:gd name="connsiteX27" fmla="*/ 174784 w 200025"/>
                                      <a:gd name="connsiteY27" fmla="*/ 90143 h 161925"/>
                                      <a:gd name="connsiteX28" fmla="*/ 182404 w 200025"/>
                                      <a:gd name="connsiteY28" fmla="*/ 76808 h 161925"/>
                                      <a:gd name="connsiteX29" fmla="*/ 187166 w 200025"/>
                                      <a:gd name="connsiteY29" fmla="*/ 65378 h 161925"/>
                                      <a:gd name="connsiteX30" fmla="*/ 190024 w 200025"/>
                                      <a:gd name="connsiteY30" fmla="*/ 57758 h 161925"/>
                                      <a:gd name="connsiteX31" fmla="*/ 190024 w 200025"/>
                                      <a:gd name="connsiteY31" fmla="*/ 56805 h 161925"/>
                                      <a:gd name="connsiteX32" fmla="*/ 190024 w 200025"/>
                                      <a:gd name="connsiteY32" fmla="*/ 55853 h 161925"/>
                                      <a:gd name="connsiteX33" fmla="*/ 190024 w 200025"/>
                                      <a:gd name="connsiteY33" fmla="*/ 54900 h 161925"/>
                                      <a:gd name="connsiteX34" fmla="*/ 174784 w 200025"/>
                                      <a:gd name="connsiteY34" fmla="*/ 7275 h 161925"/>
                                      <a:gd name="connsiteX35" fmla="*/ 145256 w 200025"/>
                                      <a:gd name="connsiteY35" fmla="*/ 47280 h 161925"/>
                                      <a:gd name="connsiteX36" fmla="*/ 145256 w 200025"/>
                                      <a:gd name="connsiteY36" fmla="*/ 50138 h 161925"/>
                                      <a:gd name="connsiteX37" fmla="*/ 145256 w 200025"/>
                                      <a:gd name="connsiteY37" fmla="*/ 53947 h 161925"/>
                                      <a:gd name="connsiteX38" fmla="*/ 143351 w 200025"/>
                                      <a:gd name="connsiteY38" fmla="*/ 62520 h 161925"/>
                                      <a:gd name="connsiteX39" fmla="*/ 140494 w 200025"/>
                                      <a:gd name="connsiteY39" fmla="*/ 73950 h 161925"/>
                                      <a:gd name="connsiteX40" fmla="*/ 128111 w 200025"/>
                                      <a:gd name="connsiteY40" fmla="*/ 100620 h 161925"/>
                                      <a:gd name="connsiteX41" fmla="*/ 117634 w 200025"/>
                                      <a:gd name="connsiteY41" fmla="*/ 113955 h 161925"/>
                                      <a:gd name="connsiteX42" fmla="*/ 105251 w 200025"/>
                                      <a:gd name="connsiteY42" fmla="*/ 126338 h 161925"/>
                                      <a:gd name="connsiteX43" fmla="*/ 90011 w 200025"/>
                                      <a:gd name="connsiteY43" fmla="*/ 138720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00025" h="161925">
                                        <a:moveTo>
                                          <a:pt x="90011" y="138720"/>
                                        </a:moveTo>
                                        <a:cubicBezTo>
                                          <a:pt x="87154" y="139672"/>
                                          <a:pt x="84296" y="141578"/>
                                          <a:pt x="81439" y="142530"/>
                                        </a:cubicBezTo>
                                        <a:cubicBezTo>
                                          <a:pt x="78581" y="143483"/>
                                          <a:pt x="75724" y="144435"/>
                                          <a:pt x="72866" y="145388"/>
                                        </a:cubicBezTo>
                                        <a:cubicBezTo>
                                          <a:pt x="70009" y="146340"/>
                                          <a:pt x="67151" y="147293"/>
                                          <a:pt x="64294" y="148245"/>
                                        </a:cubicBezTo>
                                        <a:cubicBezTo>
                                          <a:pt x="61436" y="149197"/>
                                          <a:pt x="58579" y="149197"/>
                                          <a:pt x="55721" y="150150"/>
                                        </a:cubicBezTo>
                                        <a:cubicBezTo>
                                          <a:pt x="52864" y="151103"/>
                                          <a:pt x="50006" y="151103"/>
                                          <a:pt x="48101" y="152055"/>
                                        </a:cubicBezTo>
                                        <a:cubicBezTo>
                                          <a:pt x="47149" y="152055"/>
                                          <a:pt x="45244" y="152055"/>
                                          <a:pt x="44291" y="153008"/>
                                        </a:cubicBezTo>
                                        <a:cubicBezTo>
                                          <a:pt x="43339" y="153008"/>
                                          <a:pt x="41434" y="153008"/>
                                          <a:pt x="40481" y="153008"/>
                                        </a:cubicBezTo>
                                        <a:cubicBezTo>
                                          <a:pt x="37624" y="153008"/>
                                          <a:pt x="35719" y="153960"/>
                                          <a:pt x="33814" y="153960"/>
                                        </a:cubicBezTo>
                                        <a:cubicBezTo>
                                          <a:pt x="31909" y="153960"/>
                                          <a:pt x="29051" y="153960"/>
                                          <a:pt x="27146" y="153960"/>
                                        </a:cubicBezTo>
                                        <a:cubicBezTo>
                                          <a:pt x="23336" y="153960"/>
                                          <a:pt x="19526" y="153960"/>
                                          <a:pt x="16669" y="153960"/>
                                        </a:cubicBezTo>
                                        <a:cubicBezTo>
                                          <a:pt x="10954" y="153960"/>
                                          <a:pt x="7144" y="153960"/>
                                          <a:pt x="7144" y="153960"/>
                                        </a:cubicBezTo>
                                        <a:cubicBezTo>
                                          <a:pt x="7144" y="153960"/>
                                          <a:pt x="10001" y="154913"/>
                                          <a:pt x="15716" y="155865"/>
                                        </a:cubicBezTo>
                                        <a:cubicBezTo>
                                          <a:pt x="18574" y="156818"/>
                                          <a:pt x="22384" y="156818"/>
                                          <a:pt x="26194" y="157770"/>
                                        </a:cubicBezTo>
                                        <a:cubicBezTo>
                                          <a:pt x="28099" y="157770"/>
                                          <a:pt x="30004" y="158722"/>
                                          <a:pt x="32861" y="158722"/>
                                        </a:cubicBezTo>
                                        <a:cubicBezTo>
                                          <a:pt x="34766" y="158722"/>
                                          <a:pt x="37624" y="159675"/>
                                          <a:pt x="40481" y="159675"/>
                                        </a:cubicBezTo>
                                        <a:cubicBezTo>
                                          <a:pt x="41434" y="159675"/>
                                          <a:pt x="43339" y="159675"/>
                                          <a:pt x="44291" y="159675"/>
                                        </a:cubicBezTo>
                                        <a:cubicBezTo>
                                          <a:pt x="45244" y="159675"/>
                                          <a:pt x="47149" y="159675"/>
                                          <a:pt x="48101" y="159675"/>
                                        </a:cubicBezTo>
                                        <a:cubicBezTo>
                                          <a:pt x="50959" y="159675"/>
                                          <a:pt x="53816" y="159675"/>
                                          <a:pt x="56674" y="159675"/>
                                        </a:cubicBezTo>
                                        <a:cubicBezTo>
                                          <a:pt x="59531" y="159675"/>
                                          <a:pt x="62389" y="159675"/>
                                          <a:pt x="66199" y="159675"/>
                                        </a:cubicBezTo>
                                        <a:cubicBezTo>
                                          <a:pt x="69056" y="159675"/>
                                          <a:pt x="72866" y="158722"/>
                                          <a:pt x="75724" y="158722"/>
                                        </a:cubicBezTo>
                                        <a:cubicBezTo>
                                          <a:pt x="78581" y="157770"/>
                                          <a:pt x="82391" y="157770"/>
                                          <a:pt x="85249" y="156818"/>
                                        </a:cubicBezTo>
                                        <a:cubicBezTo>
                                          <a:pt x="88106" y="155865"/>
                                          <a:pt x="91916" y="154913"/>
                                          <a:pt x="95726" y="153960"/>
                                        </a:cubicBezTo>
                                        <a:cubicBezTo>
                                          <a:pt x="102394" y="152055"/>
                                          <a:pt x="109061" y="149197"/>
                                          <a:pt x="115729" y="146340"/>
                                        </a:cubicBezTo>
                                        <a:cubicBezTo>
                                          <a:pt x="122396" y="143483"/>
                                          <a:pt x="129064" y="138720"/>
                                          <a:pt x="134779" y="134910"/>
                                        </a:cubicBezTo>
                                        <a:cubicBezTo>
                                          <a:pt x="140494" y="130147"/>
                                          <a:pt x="146209" y="125385"/>
                                          <a:pt x="150971" y="120622"/>
                                        </a:cubicBezTo>
                                        <a:cubicBezTo>
                                          <a:pt x="155734" y="115860"/>
                                          <a:pt x="160496" y="110145"/>
                                          <a:pt x="164306" y="105383"/>
                                        </a:cubicBezTo>
                                        <a:cubicBezTo>
                                          <a:pt x="168116" y="100620"/>
                                          <a:pt x="171926" y="94905"/>
                                          <a:pt x="174784" y="90143"/>
                                        </a:cubicBezTo>
                                        <a:cubicBezTo>
                                          <a:pt x="177641" y="85380"/>
                                          <a:pt x="179546" y="80618"/>
                                          <a:pt x="182404" y="76808"/>
                                        </a:cubicBezTo>
                                        <a:cubicBezTo>
                                          <a:pt x="184309" y="72997"/>
                                          <a:pt x="186214" y="69188"/>
                                          <a:pt x="187166" y="65378"/>
                                        </a:cubicBezTo>
                                        <a:cubicBezTo>
                                          <a:pt x="188119" y="62520"/>
                                          <a:pt x="189071" y="59663"/>
                                          <a:pt x="190024" y="57758"/>
                                        </a:cubicBezTo>
                                        <a:cubicBezTo>
                                          <a:pt x="190024" y="56805"/>
                                          <a:pt x="190024" y="56805"/>
                                          <a:pt x="190024" y="56805"/>
                                        </a:cubicBezTo>
                                        <a:cubicBezTo>
                                          <a:pt x="190024" y="56805"/>
                                          <a:pt x="190024" y="55853"/>
                                          <a:pt x="190024" y="55853"/>
                                        </a:cubicBezTo>
                                        <a:cubicBezTo>
                                          <a:pt x="190024" y="54900"/>
                                          <a:pt x="190024" y="54900"/>
                                          <a:pt x="190024" y="54900"/>
                                        </a:cubicBezTo>
                                        <a:cubicBezTo>
                                          <a:pt x="197644" y="34897"/>
                                          <a:pt x="190024" y="9180"/>
                                          <a:pt x="174784" y="7275"/>
                                        </a:cubicBezTo>
                                        <a:cubicBezTo>
                                          <a:pt x="156686" y="5370"/>
                                          <a:pt x="147161" y="24420"/>
                                          <a:pt x="145256" y="47280"/>
                                        </a:cubicBezTo>
                                        <a:cubicBezTo>
                                          <a:pt x="145256" y="48233"/>
                                          <a:pt x="145256" y="49185"/>
                                          <a:pt x="145256" y="50138"/>
                                        </a:cubicBezTo>
                                        <a:cubicBezTo>
                                          <a:pt x="145256" y="51090"/>
                                          <a:pt x="145256" y="52995"/>
                                          <a:pt x="145256" y="53947"/>
                                        </a:cubicBezTo>
                                        <a:cubicBezTo>
                                          <a:pt x="145256" y="56805"/>
                                          <a:pt x="144304" y="59663"/>
                                          <a:pt x="143351" y="62520"/>
                                        </a:cubicBezTo>
                                        <a:cubicBezTo>
                                          <a:pt x="142399" y="66330"/>
                                          <a:pt x="141446" y="70140"/>
                                          <a:pt x="140494" y="73950"/>
                                        </a:cubicBezTo>
                                        <a:cubicBezTo>
                                          <a:pt x="137636" y="82522"/>
                                          <a:pt x="133826" y="92047"/>
                                          <a:pt x="128111" y="100620"/>
                                        </a:cubicBezTo>
                                        <a:cubicBezTo>
                                          <a:pt x="125254" y="105383"/>
                                          <a:pt x="121444" y="110145"/>
                                          <a:pt x="117634" y="113955"/>
                                        </a:cubicBezTo>
                                        <a:cubicBezTo>
                                          <a:pt x="113824" y="117765"/>
                                          <a:pt x="110014" y="122528"/>
                                          <a:pt x="105251" y="126338"/>
                                        </a:cubicBezTo>
                                        <a:cubicBezTo>
                                          <a:pt x="100489" y="132053"/>
                                          <a:pt x="95726" y="135863"/>
                                          <a:pt x="90011" y="13872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8" name="Freeform: Shape 2088"/>
                                <wps:cNvSpPr/>
                                <wps:spPr>
                                  <a:xfrm>
                                    <a:off x="486728" y="781928"/>
                                    <a:ext cx="152400" cy="133350"/>
                                  </a:xfrm>
                                  <a:custGeom>
                                    <a:avLst/>
                                    <a:gdLst>
                                      <a:gd name="connsiteX0" fmla="*/ 22384 w 152400"/>
                                      <a:gd name="connsiteY0" fmla="*/ 11906 h 133350"/>
                                      <a:gd name="connsiteX1" fmla="*/ 27146 w 152400"/>
                                      <a:gd name="connsiteY1" fmla="*/ 11906 h 133350"/>
                                      <a:gd name="connsiteX2" fmla="*/ 32861 w 152400"/>
                                      <a:gd name="connsiteY2" fmla="*/ 12859 h 133350"/>
                                      <a:gd name="connsiteX3" fmla="*/ 35719 w 152400"/>
                                      <a:gd name="connsiteY3" fmla="*/ 12859 h 133350"/>
                                      <a:gd name="connsiteX4" fmla="*/ 38576 w 152400"/>
                                      <a:gd name="connsiteY4" fmla="*/ 13811 h 133350"/>
                                      <a:gd name="connsiteX5" fmla="*/ 45244 w 152400"/>
                                      <a:gd name="connsiteY5" fmla="*/ 14764 h 133350"/>
                                      <a:gd name="connsiteX6" fmla="*/ 51911 w 152400"/>
                                      <a:gd name="connsiteY6" fmla="*/ 16669 h 133350"/>
                                      <a:gd name="connsiteX7" fmla="*/ 58579 w 152400"/>
                                      <a:gd name="connsiteY7" fmla="*/ 19526 h 133350"/>
                                      <a:gd name="connsiteX8" fmla="*/ 65246 w 152400"/>
                                      <a:gd name="connsiteY8" fmla="*/ 22384 h 133350"/>
                                      <a:gd name="connsiteX9" fmla="*/ 71914 w 152400"/>
                                      <a:gd name="connsiteY9" fmla="*/ 26194 h 133350"/>
                                      <a:gd name="connsiteX10" fmla="*/ 84296 w 152400"/>
                                      <a:gd name="connsiteY10" fmla="*/ 34766 h 133350"/>
                                      <a:gd name="connsiteX11" fmla="*/ 94774 w 152400"/>
                                      <a:gd name="connsiteY11" fmla="*/ 45244 h 133350"/>
                                      <a:gd name="connsiteX12" fmla="*/ 102394 w 152400"/>
                                      <a:gd name="connsiteY12" fmla="*/ 56674 h 133350"/>
                                      <a:gd name="connsiteX13" fmla="*/ 111919 w 152400"/>
                                      <a:gd name="connsiteY13" fmla="*/ 78581 h 133350"/>
                                      <a:gd name="connsiteX14" fmla="*/ 113824 w 152400"/>
                                      <a:gd name="connsiteY14" fmla="*/ 88106 h 133350"/>
                                      <a:gd name="connsiteX15" fmla="*/ 114776 w 152400"/>
                                      <a:gd name="connsiteY15" fmla="*/ 95726 h 133350"/>
                                      <a:gd name="connsiteX16" fmla="*/ 114776 w 152400"/>
                                      <a:gd name="connsiteY16" fmla="*/ 99536 h 133350"/>
                                      <a:gd name="connsiteX17" fmla="*/ 114776 w 152400"/>
                                      <a:gd name="connsiteY17" fmla="*/ 101441 h 133350"/>
                                      <a:gd name="connsiteX18" fmla="*/ 138589 w 152400"/>
                                      <a:gd name="connsiteY18" fmla="*/ 134779 h 133350"/>
                                      <a:gd name="connsiteX19" fmla="*/ 152876 w 152400"/>
                                      <a:gd name="connsiteY19" fmla="*/ 96679 h 133350"/>
                                      <a:gd name="connsiteX20" fmla="*/ 152876 w 152400"/>
                                      <a:gd name="connsiteY20" fmla="*/ 95726 h 133350"/>
                                      <a:gd name="connsiteX21" fmla="*/ 152876 w 152400"/>
                                      <a:gd name="connsiteY21" fmla="*/ 94774 h 133350"/>
                                      <a:gd name="connsiteX22" fmla="*/ 152876 w 152400"/>
                                      <a:gd name="connsiteY22" fmla="*/ 93822 h 133350"/>
                                      <a:gd name="connsiteX23" fmla="*/ 150971 w 152400"/>
                                      <a:gd name="connsiteY23" fmla="*/ 87154 h 133350"/>
                                      <a:gd name="connsiteX24" fmla="*/ 147161 w 152400"/>
                                      <a:gd name="connsiteY24" fmla="*/ 77629 h 133350"/>
                                      <a:gd name="connsiteX25" fmla="*/ 141446 w 152400"/>
                                      <a:gd name="connsiteY25" fmla="*/ 66199 h 133350"/>
                                      <a:gd name="connsiteX26" fmla="*/ 133826 w 152400"/>
                                      <a:gd name="connsiteY26" fmla="*/ 53816 h 133350"/>
                                      <a:gd name="connsiteX27" fmla="*/ 123349 w 152400"/>
                                      <a:gd name="connsiteY27" fmla="*/ 40481 h 133350"/>
                                      <a:gd name="connsiteX28" fmla="*/ 110014 w 152400"/>
                                      <a:gd name="connsiteY28" fmla="*/ 28099 h 133350"/>
                                      <a:gd name="connsiteX29" fmla="*/ 94774 w 152400"/>
                                      <a:gd name="connsiteY29" fmla="*/ 18574 h 133350"/>
                                      <a:gd name="connsiteX30" fmla="*/ 78581 w 152400"/>
                                      <a:gd name="connsiteY30" fmla="*/ 11906 h 133350"/>
                                      <a:gd name="connsiteX31" fmla="*/ 70009 w 152400"/>
                                      <a:gd name="connsiteY31" fmla="*/ 10001 h 133350"/>
                                      <a:gd name="connsiteX32" fmla="*/ 62389 w 152400"/>
                                      <a:gd name="connsiteY32" fmla="*/ 8097 h 133350"/>
                                      <a:gd name="connsiteX33" fmla="*/ 54769 w 152400"/>
                                      <a:gd name="connsiteY33" fmla="*/ 7144 h 133350"/>
                                      <a:gd name="connsiteX34" fmla="*/ 47149 w 152400"/>
                                      <a:gd name="connsiteY34" fmla="*/ 7144 h 133350"/>
                                      <a:gd name="connsiteX35" fmla="*/ 40481 w 152400"/>
                                      <a:gd name="connsiteY35" fmla="*/ 7144 h 133350"/>
                                      <a:gd name="connsiteX36" fmla="*/ 37624 w 152400"/>
                                      <a:gd name="connsiteY36" fmla="*/ 7144 h 133350"/>
                                      <a:gd name="connsiteX37" fmla="*/ 34766 w 152400"/>
                                      <a:gd name="connsiteY37" fmla="*/ 7144 h 133350"/>
                                      <a:gd name="connsiteX38" fmla="*/ 29051 w 152400"/>
                                      <a:gd name="connsiteY38" fmla="*/ 7144 h 133350"/>
                                      <a:gd name="connsiteX39" fmla="*/ 23336 w 152400"/>
                                      <a:gd name="connsiteY39" fmla="*/ 8097 h 133350"/>
                                      <a:gd name="connsiteX40" fmla="*/ 14764 w 152400"/>
                                      <a:gd name="connsiteY40" fmla="*/ 9049 h 133350"/>
                                      <a:gd name="connsiteX41" fmla="*/ 7144 w 152400"/>
                                      <a:gd name="connsiteY41" fmla="*/ 10954 h 133350"/>
                                      <a:gd name="connsiteX42" fmla="*/ 14764 w 152400"/>
                                      <a:gd name="connsiteY42" fmla="*/ 10954 h 133350"/>
                                      <a:gd name="connsiteX43" fmla="*/ 22384 w 152400"/>
                                      <a:gd name="connsiteY43" fmla="*/ 11906 h 133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133350">
                                        <a:moveTo>
                                          <a:pt x="22384" y="11906"/>
                                        </a:moveTo>
                                        <a:cubicBezTo>
                                          <a:pt x="24289" y="11906"/>
                                          <a:pt x="26194" y="11906"/>
                                          <a:pt x="27146" y="11906"/>
                                        </a:cubicBezTo>
                                        <a:cubicBezTo>
                                          <a:pt x="29051" y="11906"/>
                                          <a:pt x="30956" y="12859"/>
                                          <a:pt x="32861" y="12859"/>
                                        </a:cubicBezTo>
                                        <a:cubicBezTo>
                                          <a:pt x="33814" y="12859"/>
                                          <a:pt x="34766" y="12859"/>
                                          <a:pt x="35719" y="12859"/>
                                        </a:cubicBezTo>
                                        <a:cubicBezTo>
                                          <a:pt x="36671" y="12859"/>
                                          <a:pt x="37624" y="12859"/>
                                          <a:pt x="38576" y="13811"/>
                                        </a:cubicBezTo>
                                        <a:cubicBezTo>
                                          <a:pt x="40481" y="13811"/>
                                          <a:pt x="42386" y="14764"/>
                                          <a:pt x="45244" y="14764"/>
                                        </a:cubicBezTo>
                                        <a:cubicBezTo>
                                          <a:pt x="47149" y="15716"/>
                                          <a:pt x="50006" y="15716"/>
                                          <a:pt x="51911" y="16669"/>
                                        </a:cubicBezTo>
                                        <a:cubicBezTo>
                                          <a:pt x="53816" y="17622"/>
                                          <a:pt x="56674" y="18574"/>
                                          <a:pt x="58579" y="19526"/>
                                        </a:cubicBezTo>
                                        <a:cubicBezTo>
                                          <a:pt x="60484" y="20479"/>
                                          <a:pt x="63341" y="21431"/>
                                          <a:pt x="65246" y="22384"/>
                                        </a:cubicBezTo>
                                        <a:cubicBezTo>
                                          <a:pt x="67151" y="23336"/>
                                          <a:pt x="70009" y="24289"/>
                                          <a:pt x="71914" y="26194"/>
                                        </a:cubicBezTo>
                                        <a:cubicBezTo>
                                          <a:pt x="75724" y="29051"/>
                                          <a:pt x="80486" y="31909"/>
                                          <a:pt x="84296" y="34766"/>
                                        </a:cubicBezTo>
                                        <a:cubicBezTo>
                                          <a:pt x="88106" y="37624"/>
                                          <a:pt x="90964" y="41434"/>
                                          <a:pt x="94774" y="45244"/>
                                        </a:cubicBezTo>
                                        <a:cubicBezTo>
                                          <a:pt x="97631" y="49054"/>
                                          <a:pt x="100489" y="52864"/>
                                          <a:pt x="102394" y="56674"/>
                                        </a:cubicBezTo>
                                        <a:cubicBezTo>
                                          <a:pt x="107156" y="64294"/>
                                          <a:pt x="110014" y="71914"/>
                                          <a:pt x="111919" y="78581"/>
                                        </a:cubicBezTo>
                                        <a:cubicBezTo>
                                          <a:pt x="112871" y="82391"/>
                                          <a:pt x="113824" y="85249"/>
                                          <a:pt x="113824" y="88106"/>
                                        </a:cubicBezTo>
                                        <a:cubicBezTo>
                                          <a:pt x="113824" y="90964"/>
                                          <a:pt x="114776" y="93822"/>
                                          <a:pt x="114776" y="95726"/>
                                        </a:cubicBezTo>
                                        <a:cubicBezTo>
                                          <a:pt x="114776" y="96679"/>
                                          <a:pt x="114776" y="98584"/>
                                          <a:pt x="114776" y="99536"/>
                                        </a:cubicBezTo>
                                        <a:cubicBezTo>
                                          <a:pt x="114776" y="100489"/>
                                          <a:pt x="114776" y="100489"/>
                                          <a:pt x="114776" y="101441"/>
                                        </a:cubicBezTo>
                                        <a:cubicBezTo>
                                          <a:pt x="115729" y="120491"/>
                                          <a:pt x="123349" y="136684"/>
                                          <a:pt x="138589" y="134779"/>
                                        </a:cubicBezTo>
                                        <a:cubicBezTo>
                                          <a:pt x="150971" y="133826"/>
                                          <a:pt x="157639" y="112872"/>
                                          <a:pt x="152876" y="96679"/>
                                        </a:cubicBezTo>
                                        <a:cubicBezTo>
                                          <a:pt x="152876" y="96679"/>
                                          <a:pt x="152876" y="96679"/>
                                          <a:pt x="152876" y="95726"/>
                                        </a:cubicBezTo>
                                        <a:cubicBezTo>
                                          <a:pt x="152876" y="95726"/>
                                          <a:pt x="152876" y="94774"/>
                                          <a:pt x="152876" y="94774"/>
                                        </a:cubicBezTo>
                                        <a:cubicBezTo>
                                          <a:pt x="152876" y="94774"/>
                                          <a:pt x="152876" y="93822"/>
                                          <a:pt x="152876" y="93822"/>
                                        </a:cubicBezTo>
                                        <a:cubicBezTo>
                                          <a:pt x="152876" y="91916"/>
                                          <a:pt x="151924" y="90011"/>
                                          <a:pt x="150971" y="87154"/>
                                        </a:cubicBezTo>
                                        <a:cubicBezTo>
                                          <a:pt x="150019" y="84297"/>
                                          <a:pt x="149066" y="81439"/>
                                          <a:pt x="147161" y="77629"/>
                                        </a:cubicBezTo>
                                        <a:cubicBezTo>
                                          <a:pt x="145256" y="73819"/>
                                          <a:pt x="144304" y="70009"/>
                                          <a:pt x="141446" y="66199"/>
                                        </a:cubicBezTo>
                                        <a:cubicBezTo>
                                          <a:pt x="139541" y="62389"/>
                                          <a:pt x="136684" y="57626"/>
                                          <a:pt x="133826" y="53816"/>
                                        </a:cubicBezTo>
                                        <a:cubicBezTo>
                                          <a:pt x="130969" y="49054"/>
                                          <a:pt x="127159" y="45244"/>
                                          <a:pt x="123349" y="40481"/>
                                        </a:cubicBezTo>
                                        <a:cubicBezTo>
                                          <a:pt x="119539" y="36672"/>
                                          <a:pt x="114776" y="31909"/>
                                          <a:pt x="110014" y="28099"/>
                                        </a:cubicBezTo>
                                        <a:cubicBezTo>
                                          <a:pt x="105251" y="24289"/>
                                          <a:pt x="100489" y="21431"/>
                                          <a:pt x="94774" y="18574"/>
                                        </a:cubicBezTo>
                                        <a:cubicBezTo>
                                          <a:pt x="89059" y="15716"/>
                                          <a:pt x="84296" y="13811"/>
                                          <a:pt x="78581" y="11906"/>
                                        </a:cubicBezTo>
                                        <a:cubicBezTo>
                                          <a:pt x="75724" y="10954"/>
                                          <a:pt x="72866" y="10001"/>
                                          <a:pt x="70009" y="10001"/>
                                        </a:cubicBezTo>
                                        <a:cubicBezTo>
                                          <a:pt x="67151" y="9049"/>
                                          <a:pt x="64294" y="9049"/>
                                          <a:pt x="62389" y="8097"/>
                                        </a:cubicBezTo>
                                        <a:cubicBezTo>
                                          <a:pt x="59531" y="8097"/>
                                          <a:pt x="56674" y="7144"/>
                                          <a:pt x="54769" y="7144"/>
                                        </a:cubicBezTo>
                                        <a:cubicBezTo>
                                          <a:pt x="51911" y="7144"/>
                                          <a:pt x="50006" y="7144"/>
                                          <a:pt x="47149" y="7144"/>
                                        </a:cubicBezTo>
                                        <a:cubicBezTo>
                                          <a:pt x="44291" y="7144"/>
                                          <a:pt x="42386" y="7144"/>
                                          <a:pt x="40481" y="7144"/>
                                        </a:cubicBezTo>
                                        <a:cubicBezTo>
                                          <a:pt x="39529" y="7144"/>
                                          <a:pt x="38576" y="7144"/>
                                          <a:pt x="37624" y="7144"/>
                                        </a:cubicBezTo>
                                        <a:cubicBezTo>
                                          <a:pt x="36671" y="7144"/>
                                          <a:pt x="35719" y="7144"/>
                                          <a:pt x="34766" y="7144"/>
                                        </a:cubicBezTo>
                                        <a:cubicBezTo>
                                          <a:pt x="32861" y="7144"/>
                                          <a:pt x="30956" y="7144"/>
                                          <a:pt x="29051" y="7144"/>
                                        </a:cubicBezTo>
                                        <a:cubicBezTo>
                                          <a:pt x="27146" y="7144"/>
                                          <a:pt x="25241" y="8097"/>
                                          <a:pt x="23336" y="8097"/>
                                        </a:cubicBezTo>
                                        <a:cubicBezTo>
                                          <a:pt x="20479" y="8097"/>
                                          <a:pt x="16669" y="9049"/>
                                          <a:pt x="14764" y="9049"/>
                                        </a:cubicBezTo>
                                        <a:cubicBezTo>
                                          <a:pt x="10001" y="10001"/>
                                          <a:pt x="7144" y="10954"/>
                                          <a:pt x="7144" y="10954"/>
                                        </a:cubicBezTo>
                                        <a:cubicBezTo>
                                          <a:pt x="7144" y="10954"/>
                                          <a:pt x="10001" y="10954"/>
                                          <a:pt x="14764" y="10954"/>
                                        </a:cubicBezTo>
                                        <a:cubicBezTo>
                                          <a:pt x="16669" y="11906"/>
                                          <a:pt x="19526" y="11906"/>
                                          <a:pt x="22384" y="119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9" name="Freeform: Shape 2089"/>
                                <wps:cNvSpPr/>
                                <wps:spPr>
                                  <a:xfrm>
                                    <a:off x="119900" y="0"/>
                                    <a:ext cx="190500" cy="219075"/>
                                  </a:xfrm>
                                  <a:custGeom>
                                    <a:avLst/>
                                    <a:gdLst>
                                      <a:gd name="connsiteX0" fmla="*/ 187282 w 190500"/>
                                      <a:gd name="connsiteY0" fmla="*/ 150897 h 219075"/>
                                      <a:gd name="connsiteX1" fmla="*/ 186329 w 190500"/>
                                      <a:gd name="connsiteY1" fmla="*/ 139467 h 219075"/>
                                      <a:gd name="connsiteX2" fmla="*/ 184424 w 190500"/>
                                      <a:gd name="connsiteY2" fmla="*/ 128037 h 219075"/>
                                      <a:gd name="connsiteX3" fmla="*/ 181567 w 190500"/>
                                      <a:gd name="connsiteY3" fmla="*/ 116607 h 219075"/>
                                      <a:gd name="connsiteX4" fmla="*/ 172042 w 190500"/>
                                      <a:gd name="connsiteY4" fmla="*/ 92795 h 219075"/>
                                      <a:gd name="connsiteX5" fmla="*/ 158707 w 190500"/>
                                      <a:gd name="connsiteY5" fmla="*/ 70887 h 219075"/>
                                      <a:gd name="connsiteX6" fmla="*/ 141562 w 190500"/>
                                      <a:gd name="connsiteY6" fmla="*/ 51837 h 219075"/>
                                      <a:gd name="connsiteX7" fmla="*/ 123464 w 190500"/>
                                      <a:gd name="connsiteY7" fmla="*/ 36597 h 219075"/>
                                      <a:gd name="connsiteX8" fmla="*/ 105367 w 190500"/>
                                      <a:gd name="connsiteY8" fmla="*/ 25167 h 219075"/>
                                      <a:gd name="connsiteX9" fmla="*/ 89174 w 190500"/>
                                      <a:gd name="connsiteY9" fmla="*/ 17547 h 219075"/>
                                      <a:gd name="connsiteX10" fmla="*/ 75839 w 190500"/>
                                      <a:gd name="connsiteY10" fmla="*/ 12784 h 219075"/>
                                      <a:gd name="connsiteX11" fmla="*/ 66314 w 190500"/>
                                      <a:gd name="connsiteY11" fmla="*/ 9927 h 219075"/>
                                      <a:gd name="connsiteX12" fmla="*/ 64409 w 190500"/>
                                      <a:gd name="connsiteY12" fmla="*/ 9927 h 219075"/>
                                      <a:gd name="connsiteX13" fmla="*/ 63457 w 190500"/>
                                      <a:gd name="connsiteY13" fmla="*/ 9927 h 219075"/>
                                      <a:gd name="connsiteX14" fmla="*/ 62504 w 190500"/>
                                      <a:gd name="connsiteY14" fmla="*/ 9927 h 219075"/>
                                      <a:gd name="connsiteX15" fmla="*/ 7259 w 190500"/>
                                      <a:gd name="connsiteY15" fmla="*/ 28977 h 219075"/>
                                      <a:gd name="connsiteX16" fmla="*/ 54884 w 190500"/>
                                      <a:gd name="connsiteY16" fmla="*/ 63267 h 219075"/>
                                      <a:gd name="connsiteX17" fmla="*/ 57742 w 190500"/>
                                      <a:gd name="connsiteY17" fmla="*/ 63267 h 219075"/>
                                      <a:gd name="connsiteX18" fmla="*/ 62504 w 190500"/>
                                      <a:gd name="connsiteY18" fmla="*/ 63267 h 219075"/>
                                      <a:gd name="connsiteX19" fmla="*/ 72982 w 190500"/>
                                      <a:gd name="connsiteY19" fmla="*/ 65172 h 219075"/>
                                      <a:gd name="connsiteX20" fmla="*/ 86317 w 190500"/>
                                      <a:gd name="connsiteY20" fmla="*/ 68030 h 219075"/>
                                      <a:gd name="connsiteX21" fmla="*/ 117749 w 190500"/>
                                      <a:gd name="connsiteY21" fmla="*/ 81364 h 219075"/>
                                      <a:gd name="connsiteX22" fmla="*/ 133942 w 190500"/>
                                      <a:gd name="connsiteY22" fmla="*/ 92795 h 219075"/>
                                      <a:gd name="connsiteX23" fmla="*/ 148229 w 190500"/>
                                      <a:gd name="connsiteY23" fmla="*/ 107082 h 219075"/>
                                      <a:gd name="connsiteX24" fmla="*/ 160612 w 190500"/>
                                      <a:gd name="connsiteY24" fmla="*/ 124227 h 219075"/>
                                      <a:gd name="connsiteX25" fmla="*/ 165374 w 190500"/>
                                      <a:gd name="connsiteY25" fmla="*/ 133752 h 219075"/>
                                      <a:gd name="connsiteX26" fmla="*/ 169184 w 190500"/>
                                      <a:gd name="connsiteY26" fmla="*/ 143277 h 219075"/>
                                      <a:gd name="connsiteX27" fmla="*/ 172042 w 190500"/>
                                      <a:gd name="connsiteY27" fmla="*/ 152802 h 219075"/>
                                      <a:gd name="connsiteX28" fmla="*/ 174899 w 190500"/>
                                      <a:gd name="connsiteY28" fmla="*/ 162327 h 219075"/>
                                      <a:gd name="connsiteX29" fmla="*/ 176804 w 190500"/>
                                      <a:gd name="connsiteY29" fmla="*/ 171852 h 219075"/>
                                      <a:gd name="connsiteX30" fmla="*/ 177757 w 190500"/>
                                      <a:gd name="connsiteY30" fmla="*/ 176614 h 219075"/>
                                      <a:gd name="connsiteX31" fmla="*/ 178709 w 190500"/>
                                      <a:gd name="connsiteY31" fmla="*/ 181377 h 219075"/>
                                      <a:gd name="connsiteX32" fmla="*/ 179662 w 190500"/>
                                      <a:gd name="connsiteY32" fmla="*/ 189949 h 219075"/>
                                      <a:gd name="connsiteX33" fmla="*/ 180614 w 190500"/>
                                      <a:gd name="connsiteY33" fmla="*/ 197570 h 219075"/>
                                      <a:gd name="connsiteX34" fmla="*/ 181567 w 190500"/>
                                      <a:gd name="connsiteY34" fmla="*/ 209952 h 219075"/>
                                      <a:gd name="connsiteX35" fmla="*/ 181567 w 190500"/>
                                      <a:gd name="connsiteY35" fmla="*/ 220430 h 219075"/>
                                      <a:gd name="connsiteX36" fmla="*/ 183472 w 190500"/>
                                      <a:gd name="connsiteY36" fmla="*/ 209952 h 219075"/>
                                      <a:gd name="connsiteX37" fmla="*/ 185377 w 190500"/>
                                      <a:gd name="connsiteY37" fmla="*/ 197570 h 219075"/>
                                      <a:gd name="connsiteX38" fmla="*/ 186329 w 190500"/>
                                      <a:gd name="connsiteY38" fmla="*/ 189949 h 219075"/>
                                      <a:gd name="connsiteX39" fmla="*/ 187282 w 190500"/>
                                      <a:gd name="connsiteY39" fmla="*/ 181377 h 219075"/>
                                      <a:gd name="connsiteX40" fmla="*/ 187282 w 190500"/>
                                      <a:gd name="connsiteY40" fmla="*/ 176614 h 219075"/>
                                      <a:gd name="connsiteX41" fmla="*/ 187282 w 190500"/>
                                      <a:gd name="connsiteY41" fmla="*/ 171852 h 219075"/>
                                      <a:gd name="connsiteX42" fmla="*/ 187282 w 190500"/>
                                      <a:gd name="connsiteY42" fmla="*/ 161374 h 219075"/>
                                      <a:gd name="connsiteX43" fmla="*/ 187282 w 190500"/>
                                      <a:gd name="connsiteY43" fmla="*/ 150897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90500" h="219075">
                                        <a:moveTo>
                                          <a:pt x="187282" y="150897"/>
                                        </a:moveTo>
                                        <a:cubicBezTo>
                                          <a:pt x="187282" y="147087"/>
                                          <a:pt x="186329" y="143277"/>
                                          <a:pt x="186329" y="139467"/>
                                        </a:cubicBezTo>
                                        <a:cubicBezTo>
                                          <a:pt x="185377" y="135657"/>
                                          <a:pt x="185377" y="131847"/>
                                          <a:pt x="184424" y="128037"/>
                                        </a:cubicBezTo>
                                        <a:cubicBezTo>
                                          <a:pt x="183472" y="124227"/>
                                          <a:pt x="182519" y="120417"/>
                                          <a:pt x="181567" y="116607"/>
                                        </a:cubicBezTo>
                                        <a:cubicBezTo>
                                          <a:pt x="178709" y="108987"/>
                                          <a:pt x="175852" y="100414"/>
                                          <a:pt x="172042" y="92795"/>
                                        </a:cubicBezTo>
                                        <a:cubicBezTo>
                                          <a:pt x="168232" y="85174"/>
                                          <a:pt x="163469" y="77555"/>
                                          <a:pt x="158707" y="70887"/>
                                        </a:cubicBezTo>
                                        <a:cubicBezTo>
                                          <a:pt x="152992" y="64220"/>
                                          <a:pt x="148229" y="57552"/>
                                          <a:pt x="141562" y="51837"/>
                                        </a:cubicBezTo>
                                        <a:cubicBezTo>
                                          <a:pt x="135847" y="46122"/>
                                          <a:pt x="129179" y="41359"/>
                                          <a:pt x="123464" y="36597"/>
                                        </a:cubicBezTo>
                                        <a:cubicBezTo>
                                          <a:pt x="117749" y="31834"/>
                                          <a:pt x="111082" y="28024"/>
                                          <a:pt x="105367" y="25167"/>
                                        </a:cubicBezTo>
                                        <a:cubicBezTo>
                                          <a:pt x="99652" y="22309"/>
                                          <a:pt x="93937" y="19452"/>
                                          <a:pt x="89174" y="17547"/>
                                        </a:cubicBezTo>
                                        <a:cubicBezTo>
                                          <a:pt x="84412" y="15642"/>
                                          <a:pt x="79649" y="13737"/>
                                          <a:pt x="75839" y="12784"/>
                                        </a:cubicBezTo>
                                        <a:cubicBezTo>
                                          <a:pt x="72029" y="11832"/>
                                          <a:pt x="69172" y="10880"/>
                                          <a:pt x="66314" y="9927"/>
                                        </a:cubicBezTo>
                                        <a:cubicBezTo>
                                          <a:pt x="65362" y="9927"/>
                                          <a:pt x="65362" y="9927"/>
                                          <a:pt x="64409" y="9927"/>
                                        </a:cubicBezTo>
                                        <a:cubicBezTo>
                                          <a:pt x="63457" y="9927"/>
                                          <a:pt x="63457" y="9927"/>
                                          <a:pt x="63457" y="9927"/>
                                        </a:cubicBezTo>
                                        <a:cubicBezTo>
                                          <a:pt x="62504" y="9927"/>
                                          <a:pt x="62504" y="9927"/>
                                          <a:pt x="62504" y="9927"/>
                                        </a:cubicBezTo>
                                        <a:cubicBezTo>
                                          <a:pt x="38692" y="2307"/>
                                          <a:pt x="9164" y="10880"/>
                                          <a:pt x="7259" y="28977"/>
                                        </a:cubicBezTo>
                                        <a:cubicBezTo>
                                          <a:pt x="5354" y="49932"/>
                                          <a:pt x="27262" y="60409"/>
                                          <a:pt x="54884" y="63267"/>
                                        </a:cubicBezTo>
                                        <a:cubicBezTo>
                                          <a:pt x="55837" y="63267"/>
                                          <a:pt x="56789" y="63267"/>
                                          <a:pt x="57742" y="63267"/>
                                        </a:cubicBezTo>
                                        <a:cubicBezTo>
                                          <a:pt x="58694" y="63267"/>
                                          <a:pt x="60599" y="63267"/>
                                          <a:pt x="62504" y="63267"/>
                                        </a:cubicBezTo>
                                        <a:cubicBezTo>
                                          <a:pt x="65362" y="63267"/>
                                          <a:pt x="69172" y="64220"/>
                                          <a:pt x="72982" y="65172"/>
                                        </a:cubicBezTo>
                                        <a:cubicBezTo>
                                          <a:pt x="76792" y="66124"/>
                                          <a:pt x="81554" y="67077"/>
                                          <a:pt x="86317" y="68030"/>
                                        </a:cubicBezTo>
                                        <a:cubicBezTo>
                                          <a:pt x="95842" y="70887"/>
                                          <a:pt x="107272" y="75649"/>
                                          <a:pt x="117749" y="81364"/>
                                        </a:cubicBezTo>
                                        <a:cubicBezTo>
                                          <a:pt x="123464" y="84222"/>
                                          <a:pt x="128227" y="88984"/>
                                          <a:pt x="133942" y="92795"/>
                                        </a:cubicBezTo>
                                        <a:cubicBezTo>
                                          <a:pt x="138704" y="97557"/>
                                          <a:pt x="144419" y="102320"/>
                                          <a:pt x="148229" y="107082"/>
                                        </a:cubicBezTo>
                                        <a:cubicBezTo>
                                          <a:pt x="152992" y="112797"/>
                                          <a:pt x="156802" y="118512"/>
                                          <a:pt x="160612" y="124227"/>
                                        </a:cubicBezTo>
                                        <a:cubicBezTo>
                                          <a:pt x="162517" y="127084"/>
                                          <a:pt x="163469" y="130895"/>
                                          <a:pt x="165374" y="133752"/>
                                        </a:cubicBezTo>
                                        <a:cubicBezTo>
                                          <a:pt x="166327" y="136609"/>
                                          <a:pt x="168232" y="140420"/>
                                          <a:pt x="169184" y="143277"/>
                                        </a:cubicBezTo>
                                        <a:cubicBezTo>
                                          <a:pt x="170137" y="146134"/>
                                          <a:pt x="171089" y="149945"/>
                                          <a:pt x="172042" y="152802"/>
                                        </a:cubicBezTo>
                                        <a:cubicBezTo>
                                          <a:pt x="172994" y="155659"/>
                                          <a:pt x="173947" y="159470"/>
                                          <a:pt x="174899" y="162327"/>
                                        </a:cubicBezTo>
                                        <a:cubicBezTo>
                                          <a:pt x="175852" y="165184"/>
                                          <a:pt x="175852" y="168995"/>
                                          <a:pt x="176804" y="171852"/>
                                        </a:cubicBezTo>
                                        <a:cubicBezTo>
                                          <a:pt x="176804" y="173757"/>
                                          <a:pt x="177757" y="174709"/>
                                          <a:pt x="177757" y="176614"/>
                                        </a:cubicBezTo>
                                        <a:cubicBezTo>
                                          <a:pt x="177757" y="178520"/>
                                          <a:pt x="177757" y="179472"/>
                                          <a:pt x="178709" y="181377"/>
                                        </a:cubicBezTo>
                                        <a:cubicBezTo>
                                          <a:pt x="178709" y="184234"/>
                                          <a:pt x="179662" y="187092"/>
                                          <a:pt x="179662" y="189949"/>
                                        </a:cubicBezTo>
                                        <a:cubicBezTo>
                                          <a:pt x="179662" y="192807"/>
                                          <a:pt x="179662" y="194712"/>
                                          <a:pt x="180614" y="197570"/>
                                        </a:cubicBezTo>
                                        <a:cubicBezTo>
                                          <a:pt x="180614" y="202332"/>
                                          <a:pt x="181567" y="206142"/>
                                          <a:pt x="181567" y="209952"/>
                                        </a:cubicBezTo>
                                        <a:cubicBezTo>
                                          <a:pt x="181567" y="216620"/>
                                          <a:pt x="181567" y="220430"/>
                                          <a:pt x="181567" y="220430"/>
                                        </a:cubicBezTo>
                                        <a:cubicBezTo>
                                          <a:pt x="181567" y="220430"/>
                                          <a:pt x="182519" y="216620"/>
                                          <a:pt x="183472" y="209952"/>
                                        </a:cubicBezTo>
                                        <a:cubicBezTo>
                                          <a:pt x="184424" y="206142"/>
                                          <a:pt x="185377" y="202332"/>
                                          <a:pt x="185377" y="197570"/>
                                        </a:cubicBezTo>
                                        <a:cubicBezTo>
                                          <a:pt x="185377" y="195664"/>
                                          <a:pt x="186329" y="192807"/>
                                          <a:pt x="186329" y="189949"/>
                                        </a:cubicBezTo>
                                        <a:cubicBezTo>
                                          <a:pt x="186329" y="187092"/>
                                          <a:pt x="187282" y="184234"/>
                                          <a:pt x="187282" y="181377"/>
                                        </a:cubicBezTo>
                                        <a:cubicBezTo>
                                          <a:pt x="187282" y="179472"/>
                                          <a:pt x="187282" y="178520"/>
                                          <a:pt x="187282" y="176614"/>
                                        </a:cubicBezTo>
                                        <a:cubicBezTo>
                                          <a:pt x="187282" y="174709"/>
                                          <a:pt x="187282" y="173757"/>
                                          <a:pt x="187282" y="171852"/>
                                        </a:cubicBezTo>
                                        <a:cubicBezTo>
                                          <a:pt x="187282" y="168995"/>
                                          <a:pt x="187282" y="165184"/>
                                          <a:pt x="187282" y="161374"/>
                                        </a:cubicBezTo>
                                        <a:cubicBezTo>
                                          <a:pt x="187282" y="158517"/>
                                          <a:pt x="187282" y="154707"/>
                                          <a:pt x="187282" y="15089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0" name="Freeform: Shape 2090"/>
                                <wps:cNvSpPr/>
                                <wps:spPr>
                                  <a:xfrm>
                                    <a:off x="3810" y="920993"/>
                                    <a:ext cx="257175" cy="161925"/>
                                  </a:xfrm>
                                  <a:custGeom>
                                    <a:avLst/>
                                    <a:gdLst>
                                      <a:gd name="connsiteX0" fmla="*/ 14764 w 257175"/>
                                      <a:gd name="connsiteY0" fmla="*/ 144303 h 161925"/>
                                      <a:gd name="connsiteX1" fmla="*/ 21431 w 257175"/>
                                      <a:gd name="connsiteY1" fmla="*/ 135731 h 161925"/>
                                      <a:gd name="connsiteX2" fmla="*/ 37624 w 257175"/>
                                      <a:gd name="connsiteY2" fmla="*/ 118586 h 161925"/>
                                      <a:gd name="connsiteX3" fmla="*/ 39529 w 257175"/>
                                      <a:gd name="connsiteY3" fmla="*/ 116681 h 161925"/>
                                      <a:gd name="connsiteX4" fmla="*/ 42386 w 257175"/>
                                      <a:gd name="connsiteY4" fmla="*/ 114776 h 161925"/>
                                      <a:gd name="connsiteX5" fmla="*/ 47149 w 257175"/>
                                      <a:gd name="connsiteY5" fmla="*/ 110966 h 161925"/>
                                      <a:gd name="connsiteX6" fmla="*/ 51911 w 257175"/>
                                      <a:gd name="connsiteY6" fmla="*/ 107156 h 161925"/>
                                      <a:gd name="connsiteX7" fmla="*/ 56674 w 257175"/>
                                      <a:gd name="connsiteY7" fmla="*/ 103346 h 161925"/>
                                      <a:gd name="connsiteX8" fmla="*/ 62389 w 257175"/>
                                      <a:gd name="connsiteY8" fmla="*/ 100489 h 161925"/>
                                      <a:gd name="connsiteX9" fmla="*/ 68104 w 257175"/>
                                      <a:gd name="connsiteY9" fmla="*/ 97631 h 161925"/>
                                      <a:gd name="connsiteX10" fmla="*/ 79534 w 257175"/>
                                      <a:gd name="connsiteY10" fmla="*/ 91916 h 161925"/>
                                      <a:gd name="connsiteX11" fmla="*/ 85249 w 257175"/>
                                      <a:gd name="connsiteY11" fmla="*/ 89059 h 161925"/>
                                      <a:gd name="connsiteX12" fmla="*/ 90964 w 257175"/>
                                      <a:gd name="connsiteY12" fmla="*/ 87153 h 161925"/>
                                      <a:gd name="connsiteX13" fmla="*/ 93821 w 257175"/>
                                      <a:gd name="connsiteY13" fmla="*/ 86201 h 161925"/>
                                      <a:gd name="connsiteX14" fmla="*/ 96679 w 257175"/>
                                      <a:gd name="connsiteY14" fmla="*/ 85248 h 161925"/>
                                      <a:gd name="connsiteX15" fmla="*/ 102394 w 257175"/>
                                      <a:gd name="connsiteY15" fmla="*/ 83344 h 161925"/>
                                      <a:gd name="connsiteX16" fmla="*/ 126206 w 257175"/>
                                      <a:gd name="connsiteY16" fmla="*/ 77628 h 161925"/>
                                      <a:gd name="connsiteX17" fmla="*/ 148114 w 257175"/>
                                      <a:gd name="connsiteY17" fmla="*/ 74771 h 161925"/>
                                      <a:gd name="connsiteX18" fmla="*/ 219551 w 257175"/>
                                      <a:gd name="connsiteY18" fmla="*/ 81439 h 161925"/>
                                      <a:gd name="connsiteX19" fmla="*/ 255746 w 257175"/>
                                      <a:gd name="connsiteY19" fmla="*/ 46196 h 161925"/>
                                      <a:gd name="connsiteX20" fmla="*/ 223361 w 257175"/>
                                      <a:gd name="connsiteY20" fmla="*/ 7144 h 161925"/>
                                      <a:gd name="connsiteX21" fmla="*/ 197644 w 257175"/>
                                      <a:gd name="connsiteY21" fmla="*/ 10001 h 161925"/>
                                      <a:gd name="connsiteX22" fmla="*/ 181451 w 257175"/>
                                      <a:gd name="connsiteY22" fmla="*/ 11906 h 161925"/>
                                      <a:gd name="connsiteX23" fmla="*/ 161449 w 257175"/>
                                      <a:gd name="connsiteY23" fmla="*/ 15716 h 161925"/>
                                      <a:gd name="connsiteX24" fmla="*/ 137636 w 257175"/>
                                      <a:gd name="connsiteY24" fmla="*/ 22384 h 161925"/>
                                      <a:gd name="connsiteX25" fmla="*/ 111919 w 257175"/>
                                      <a:gd name="connsiteY25" fmla="*/ 31909 h 161925"/>
                                      <a:gd name="connsiteX26" fmla="*/ 86201 w 257175"/>
                                      <a:gd name="connsiteY26" fmla="*/ 45244 h 161925"/>
                                      <a:gd name="connsiteX27" fmla="*/ 79534 w 257175"/>
                                      <a:gd name="connsiteY27" fmla="*/ 49053 h 161925"/>
                                      <a:gd name="connsiteX28" fmla="*/ 76676 w 257175"/>
                                      <a:gd name="connsiteY28" fmla="*/ 50959 h 161925"/>
                                      <a:gd name="connsiteX29" fmla="*/ 73819 w 257175"/>
                                      <a:gd name="connsiteY29" fmla="*/ 53816 h 161925"/>
                                      <a:gd name="connsiteX30" fmla="*/ 67151 w 257175"/>
                                      <a:gd name="connsiteY30" fmla="*/ 57626 h 161925"/>
                                      <a:gd name="connsiteX31" fmla="*/ 61436 w 257175"/>
                                      <a:gd name="connsiteY31" fmla="*/ 62389 h 161925"/>
                                      <a:gd name="connsiteX32" fmla="*/ 50006 w 257175"/>
                                      <a:gd name="connsiteY32" fmla="*/ 71914 h 161925"/>
                                      <a:gd name="connsiteX33" fmla="*/ 44291 w 257175"/>
                                      <a:gd name="connsiteY33" fmla="*/ 76676 h 161925"/>
                                      <a:gd name="connsiteX34" fmla="*/ 39529 w 257175"/>
                                      <a:gd name="connsiteY34" fmla="*/ 81439 h 161925"/>
                                      <a:gd name="connsiteX35" fmla="*/ 34766 w 257175"/>
                                      <a:gd name="connsiteY35" fmla="*/ 87153 h 161925"/>
                                      <a:gd name="connsiteX36" fmla="*/ 30004 w 257175"/>
                                      <a:gd name="connsiteY36" fmla="*/ 92869 h 161925"/>
                                      <a:gd name="connsiteX37" fmla="*/ 25241 w 257175"/>
                                      <a:gd name="connsiteY37" fmla="*/ 98584 h 161925"/>
                                      <a:gd name="connsiteX38" fmla="*/ 23336 w 257175"/>
                                      <a:gd name="connsiteY38" fmla="*/ 101441 h 161925"/>
                                      <a:gd name="connsiteX39" fmla="*/ 21431 w 257175"/>
                                      <a:gd name="connsiteY39" fmla="*/ 104298 h 161925"/>
                                      <a:gd name="connsiteX40" fmla="*/ 8096 w 257175"/>
                                      <a:gd name="connsiteY40" fmla="*/ 127159 h 161925"/>
                                      <a:gd name="connsiteX41" fmla="*/ 7144 w 257175"/>
                                      <a:gd name="connsiteY41" fmla="*/ 129064 h 161925"/>
                                      <a:gd name="connsiteX42" fmla="*/ 7144 w 257175"/>
                                      <a:gd name="connsiteY42" fmla="*/ 155734 h 161925"/>
                                      <a:gd name="connsiteX43" fmla="*/ 9049 w 257175"/>
                                      <a:gd name="connsiteY43" fmla="*/ 152876 h 161925"/>
                                      <a:gd name="connsiteX44" fmla="*/ 14764 w 257175"/>
                                      <a:gd name="connsiteY44" fmla="*/ 144303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</a:cxnLst>
                                    <a:rect l="l" t="t" r="r" b="b"/>
                                    <a:pathLst>
                                      <a:path w="257175" h="161925">
                                        <a:moveTo>
                                          <a:pt x="14764" y="144303"/>
                                        </a:moveTo>
                                        <a:cubicBezTo>
                                          <a:pt x="16669" y="141446"/>
                                          <a:pt x="19526" y="138589"/>
                                          <a:pt x="21431" y="135731"/>
                                        </a:cubicBezTo>
                                        <a:cubicBezTo>
                                          <a:pt x="26194" y="130016"/>
                                          <a:pt x="31909" y="124301"/>
                                          <a:pt x="37624" y="118586"/>
                                        </a:cubicBezTo>
                                        <a:cubicBezTo>
                                          <a:pt x="38576" y="117634"/>
                                          <a:pt x="39529" y="117634"/>
                                          <a:pt x="39529" y="116681"/>
                                        </a:cubicBezTo>
                                        <a:cubicBezTo>
                                          <a:pt x="40481" y="115728"/>
                                          <a:pt x="41434" y="115728"/>
                                          <a:pt x="42386" y="114776"/>
                                        </a:cubicBezTo>
                                        <a:cubicBezTo>
                                          <a:pt x="44291" y="113823"/>
                                          <a:pt x="45244" y="111919"/>
                                          <a:pt x="47149" y="110966"/>
                                        </a:cubicBezTo>
                                        <a:cubicBezTo>
                                          <a:pt x="49054" y="110014"/>
                                          <a:pt x="50959" y="108109"/>
                                          <a:pt x="51911" y="107156"/>
                                        </a:cubicBezTo>
                                        <a:cubicBezTo>
                                          <a:pt x="53816" y="106203"/>
                                          <a:pt x="55721" y="105251"/>
                                          <a:pt x="56674" y="103346"/>
                                        </a:cubicBezTo>
                                        <a:cubicBezTo>
                                          <a:pt x="58579" y="102394"/>
                                          <a:pt x="60484" y="101441"/>
                                          <a:pt x="62389" y="100489"/>
                                        </a:cubicBezTo>
                                        <a:cubicBezTo>
                                          <a:pt x="64294" y="99536"/>
                                          <a:pt x="66199" y="98584"/>
                                          <a:pt x="68104" y="97631"/>
                                        </a:cubicBezTo>
                                        <a:cubicBezTo>
                                          <a:pt x="71914" y="95726"/>
                                          <a:pt x="75724" y="93821"/>
                                          <a:pt x="79534" y="91916"/>
                                        </a:cubicBezTo>
                                        <a:lnTo>
                                          <a:pt x="85249" y="89059"/>
                                        </a:lnTo>
                                        <a:cubicBezTo>
                                          <a:pt x="87154" y="88106"/>
                                          <a:pt x="89059" y="87153"/>
                                          <a:pt x="90964" y="87153"/>
                                        </a:cubicBezTo>
                                        <a:lnTo>
                                          <a:pt x="93821" y="86201"/>
                                        </a:lnTo>
                                        <a:lnTo>
                                          <a:pt x="96679" y="85248"/>
                                        </a:lnTo>
                                        <a:cubicBezTo>
                                          <a:pt x="98584" y="84296"/>
                                          <a:pt x="100489" y="84296"/>
                                          <a:pt x="102394" y="83344"/>
                                        </a:cubicBezTo>
                                        <a:cubicBezTo>
                                          <a:pt x="110014" y="81439"/>
                                          <a:pt x="117634" y="79534"/>
                                          <a:pt x="126206" y="77628"/>
                                        </a:cubicBezTo>
                                        <a:cubicBezTo>
                                          <a:pt x="133826" y="76676"/>
                                          <a:pt x="141446" y="75723"/>
                                          <a:pt x="148114" y="74771"/>
                                        </a:cubicBezTo>
                                        <a:cubicBezTo>
                                          <a:pt x="180499" y="70961"/>
                                          <a:pt x="213836" y="81439"/>
                                          <a:pt x="219551" y="81439"/>
                                        </a:cubicBezTo>
                                        <a:cubicBezTo>
                                          <a:pt x="238601" y="82391"/>
                                          <a:pt x="254794" y="66198"/>
                                          <a:pt x="255746" y="46196"/>
                                        </a:cubicBezTo>
                                        <a:cubicBezTo>
                                          <a:pt x="256699" y="25241"/>
                                          <a:pt x="242411" y="8096"/>
                                          <a:pt x="223361" y="7144"/>
                                        </a:cubicBezTo>
                                        <a:cubicBezTo>
                                          <a:pt x="219551" y="7144"/>
                                          <a:pt x="202406" y="9048"/>
                                          <a:pt x="197644" y="10001"/>
                                        </a:cubicBezTo>
                                        <a:cubicBezTo>
                                          <a:pt x="192881" y="10953"/>
                                          <a:pt x="188119" y="10953"/>
                                          <a:pt x="181451" y="11906"/>
                                        </a:cubicBezTo>
                                        <a:cubicBezTo>
                                          <a:pt x="175736" y="12859"/>
                                          <a:pt x="168116" y="13811"/>
                                          <a:pt x="161449" y="15716"/>
                                        </a:cubicBezTo>
                                        <a:cubicBezTo>
                                          <a:pt x="153829" y="17621"/>
                                          <a:pt x="146209" y="19526"/>
                                          <a:pt x="137636" y="22384"/>
                                        </a:cubicBezTo>
                                        <a:cubicBezTo>
                                          <a:pt x="129064" y="25241"/>
                                          <a:pt x="120491" y="28098"/>
                                          <a:pt x="111919" y="31909"/>
                                        </a:cubicBezTo>
                                        <a:cubicBezTo>
                                          <a:pt x="103346" y="35719"/>
                                          <a:pt x="94774" y="40481"/>
                                          <a:pt x="86201" y="45244"/>
                                        </a:cubicBezTo>
                                        <a:cubicBezTo>
                                          <a:pt x="84296" y="46196"/>
                                          <a:pt x="82391" y="48101"/>
                                          <a:pt x="79534" y="49053"/>
                                        </a:cubicBezTo>
                                        <a:lnTo>
                                          <a:pt x="76676" y="50959"/>
                                        </a:lnTo>
                                        <a:lnTo>
                                          <a:pt x="73819" y="53816"/>
                                        </a:lnTo>
                                        <a:cubicBezTo>
                                          <a:pt x="71914" y="54769"/>
                                          <a:pt x="70009" y="56673"/>
                                          <a:pt x="67151" y="57626"/>
                                        </a:cubicBezTo>
                                        <a:lnTo>
                                          <a:pt x="61436" y="62389"/>
                                        </a:lnTo>
                                        <a:cubicBezTo>
                                          <a:pt x="57626" y="65246"/>
                                          <a:pt x="53816" y="69056"/>
                                          <a:pt x="50006" y="71914"/>
                                        </a:cubicBezTo>
                                        <a:cubicBezTo>
                                          <a:pt x="48101" y="73819"/>
                                          <a:pt x="46196" y="75723"/>
                                          <a:pt x="44291" y="76676"/>
                                        </a:cubicBezTo>
                                        <a:cubicBezTo>
                                          <a:pt x="42386" y="78581"/>
                                          <a:pt x="40481" y="80486"/>
                                          <a:pt x="39529" y="81439"/>
                                        </a:cubicBezTo>
                                        <a:cubicBezTo>
                                          <a:pt x="37624" y="83344"/>
                                          <a:pt x="36671" y="85248"/>
                                          <a:pt x="34766" y="87153"/>
                                        </a:cubicBezTo>
                                        <a:cubicBezTo>
                                          <a:pt x="32861" y="89059"/>
                                          <a:pt x="31909" y="90964"/>
                                          <a:pt x="30004" y="92869"/>
                                        </a:cubicBezTo>
                                        <a:cubicBezTo>
                                          <a:pt x="28099" y="94773"/>
                                          <a:pt x="27146" y="96678"/>
                                          <a:pt x="25241" y="98584"/>
                                        </a:cubicBezTo>
                                        <a:cubicBezTo>
                                          <a:pt x="24289" y="99536"/>
                                          <a:pt x="23336" y="100489"/>
                                          <a:pt x="23336" y="101441"/>
                                        </a:cubicBezTo>
                                        <a:cubicBezTo>
                                          <a:pt x="22384" y="102394"/>
                                          <a:pt x="22384" y="103346"/>
                                          <a:pt x="21431" y="104298"/>
                                        </a:cubicBezTo>
                                        <a:cubicBezTo>
                                          <a:pt x="16669" y="111919"/>
                                          <a:pt x="11906" y="119539"/>
                                          <a:pt x="8096" y="127159"/>
                                        </a:cubicBezTo>
                                        <a:cubicBezTo>
                                          <a:pt x="8096" y="128111"/>
                                          <a:pt x="7144" y="129064"/>
                                          <a:pt x="7144" y="129064"/>
                                        </a:cubicBezTo>
                                        <a:lnTo>
                                          <a:pt x="7144" y="155734"/>
                                        </a:lnTo>
                                        <a:cubicBezTo>
                                          <a:pt x="8096" y="154781"/>
                                          <a:pt x="8096" y="153828"/>
                                          <a:pt x="9049" y="152876"/>
                                        </a:cubicBezTo>
                                        <a:cubicBezTo>
                                          <a:pt x="10954" y="150019"/>
                                          <a:pt x="12859" y="147161"/>
                                          <a:pt x="14764" y="14430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1" name="Freeform: Shape 2091"/>
                                <wps:cNvSpPr/>
                                <wps:spPr>
                                  <a:xfrm>
                                    <a:off x="453390" y="223763"/>
                                    <a:ext cx="85725" cy="180975"/>
                                  </a:xfrm>
                                  <a:custGeom>
                                    <a:avLst/>
                                    <a:gdLst>
                                      <a:gd name="connsiteX0" fmla="*/ 21431 w 85725"/>
                                      <a:gd name="connsiteY0" fmla="*/ 37624 h 180975"/>
                                      <a:gd name="connsiteX1" fmla="*/ 22384 w 85725"/>
                                      <a:gd name="connsiteY1" fmla="*/ 31909 h 180975"/>
                                      <a:gd name="connsiteX2" fmla="*/ 24289 w 85725"/>
                                      <a:gd name="connsiteY2" fmla="*/ 26194 h 180975"/>
                                      <a:gd name="connsiteX3" fmla="*/ 26194 w 85725"/>
                                      <a:gd name="connsiteY3" fmla="*/ 21431 h 180975"/>
                                      <a:gd name="connsiteX4" fmla="*/ 28099 w 85725"/>
                                      <a:gd name="connsiteY4" fmla="*/ 17621 h 180975"/>
                                      <a:gd name="connsiteX5" fmla="*/ 29051 w 85725"/>
                                      <a:gd name="connsiteY5" fmla="*/ 15716 h 180975"/>
                                      <a:gd name="connsiteX6" fmla="*/ 30004 w 85725"/>
                                      <a:gd name="connsiteY6" fmla="*/ 13811 h 180975"/>
                                      <a:gd name="connsiteX7" fmla="*/ 32861 w 85725"/>
                                      <a:gd name="connsiteY7" fmla="*/ 7144 h 180975"/>
                                      <a:gd name="connsiteX8" fmla="*/ 28099 w 85725"/>
                                      <a:gd name="connsiteY8" fmla="*/ 12859 h 180975"/>
                                      <a:gd name="connsiteX9" fmla="*/ 27146 w 85725"/>
                                      <a:gd name="connsiteY9" fmla="*/ 14764 h 180975"/>
                                      <a:gd name="connsiteX10" fmla="*/ 26194 w 85725"/>
                                      <a:gd name="connsiteY10" fmla="*/ 16669 h 180975"/>
                                      <a:gd name="connsiteX11" fmla="*/ 23336 w 85725"/>
                                      <a:gd name="connsiteY11" fmla="*/ 20479 h 180975"/>
                                      <a:gd name="connsiteX12" fmla="*/ 20479 w 85725"/>
                                      <a:gd name="connsiteY12" fmla="*/ 25241 h 180975"/>
                                      <a:gd name="connsiteX13" fmla="*/ 17621 w 85725"/>
                                      <a:gd name="connsiteY13" fmla="*/ 30004 h 180975"/>
                                      <a:gd name="connsiteX14" fmla="*/ 14764 w 85725"/>
                                      <a:gd name="connsiteY14" fmla="*/ 35719 h 180975"/>
                                      <a:gd name="connsiteX15" fmla="*/ 11906 w 85725"/>
                                      <a:gd name="connsiteY15" fmla="*/ 42386 h 180975"/>
                                      <a:gd name="connsiteX16" fmla="*/ 8096 w 85725"/>
                                      <a:gd name="connsiteY16" fmla="*/ 56674 h 180975"/>
                                      <a:gd name="connsiteX17" fmla="*/ 8096 w 85725"/>
                                      <a:gd name="connsiteY17" fmla="*/ 58579 h 180975"/>
                                      <a:gd name="connsiteX18" fmla="*/ 8096 w 85725"/>
                                      <a:gd name="connsiteY18" fmla="*/ 60484 h 180975"/>
                                      <a:gd name="connsiteX19" fmla="*/ 7144 w 85725"/>
                                      <a:gd name="connsiteY19" fmla="*/ 64294 h 180975"/>
                                      <a:gd name="connsiteX20" fmla="*/ 7144 w 85725"/>
                                      <a:gd name="connsiteY20" fmla="*/ 68104 h 180975"/>
                                      <a:gd name="connsiteX21" fmla="*/ 7144 w 85725"/>
                                      <a:gd name="connsiteY21" fmla="*/ 71914 h 180975"/>
                                      <a:gd name="connsiteX22" fmla="*/ 7144 w 85725"/>
                                      <a:gd name="connsiteY22" fmla="*/ 75724 h 180975"/>
                                      <a:gd name="connsiteX23" fmla="*/ 7144 w 85725"/>
                                      <a:gd name="connsiteY23" fmla="*/ 79534 h 180975"/>
                                      <a:gd name="connsiteX24" fmla="*/ 7144 w 85725"/>
                                      <a:gd name="connsiteY24" fmla="*/ 88106 h 180975"/>
                                      <a:gd name="connsiteX25" fmla="*/ 7144 w 85725"/>
                                      <a:gd name="connsiteY25" fmla="*/ 91916 h 180975"/>
                                      <a:gd name="connsiteX26" fmla="*/ 8096 w 85725"/>
                                      <a:gd name="connsiteY26" fmla="*/ 95726 h 180975"/>
                                      <a:gd name="connsiteX27" fmla="*/ 8096 w 85725"/>
                                      <a:gd name="connsiteY27" fmla="*/ 97631 h 180975"/>
                                      <a:gd name="connsiteX28" fmla="*/ 8096 w 85725"/>
                                      <a:gd name="connsiteY28" fmla="*/ 99536 h 180975"/>
                                      <a:gd name="connsiteX29" fmla="*/ 9049 w 85725"/>
                                      <a:gd name="connsiteY29" fmla="*/ 103346 h 180975"/>
                                      <a:gd name="connsiteX30" fmla="*/ 13811 w 85725"/>
                                      <a:gd name="connsiteY30" fmla="*/ 119539 h 180975"/>
                                      <a:gd name="connsiteX31" fmla="*/ 19526 w 85725"/>
                                      <a:gd name="connsiteY31" fmla="*/ 133826 h 180975"/>
                                      <a:gd name="connsiteX32" fmla="*/ 26194 w 85725"/>
                                      <a:gd name="connsiteY32" fmla="*/ 146209 h 180975"/>
                                      <a:gd name="connsiteX33" fmla="*/ 32861 w 85725"/>
                                      <a:gd name="connsiteY33" fmla="*/ 156686 h 180975"/>
                                      <a:gd name="connsiteX34" fmla="*/ 38576 w 85725"/>
                                      <a:gd name="connsiteY34" fmla="*/ 164306 h 180975"/>
                                      <a:gd name="connsiteX35" fmla="*/ 47149 w 85725"/>
                                      <a:gd name="connsiteY35" fmla="*/ 175736 h 180975"/>
                                      <a:gd name="connsiteX36" fmla="*/ 76676 w 85725"/>
                                      <a:gd name="connsiteY36" fmla="*/ 174784 h 180975"/>
                                      <a:gd name="connsiteX37" fmla="*/ 77629 w 85725"/>
                                      <a:gd name="connsiteY37" fmla="*/ 145256 h 180975"/>
                                      <a:gd name="connsiteX38" fmla="*/ 47149 w 85725"/>
                                      <a:gd name="connsiteY38" fmla="*/ 117634 h 180975"/>
                                      <a:gd name="connsiteX39" fmla="*/ 39529 w 85725"/>
                                      <a:gd name="connsiteY39" fmla="*/ 107156 h 180975"/>
                                      <a:gd name="connsiteX40" fmla="*/ 32861 w 85725"/>
                                      <a:gd name="connsiteY40" fmla="*/ 95726 h 180975"/>
                                      <a:gd name="connsiteX41" fmla="*/ 30956 w 85725"/>
                                      <a:gd name="connsiteY41" fmla="*/ 92869 h 180975"/>
                                      <a:gd name="connsiteX42" fmla="*/ 30004 w 85725"/>
                                      <a:gd name="connsiteY42" fmla="*/ 90964 h 180975"/>
                                      <a:gd name="connsiteX43" fmla="*/ 29051 w 85725"/>
                                      <a:gd name="connsiteY43" fmla="*/ 89059 h 180975"/>
                                      <a:gd name="connsiteX44" fmla="*/ 28099 w 85725"/>
                                      <a:gd name="connsiteY44" fmla="*/ 86201 h 180975"/>
                                      <a:gd name="connsiteX45" fmla="*/ 27146 w 85725"/>
                                      <a:gd name="connsiteY45" fmla="*/ 82391 h 180975"/>
                                      <a:gd name="connsiteX46" fmla="*/ 25241 w 85725"/>
                                      <a:gd name="connsiteY46" fmla="*/ 75724 h 180975"/>
                                      <a:gd name="connsiteX47" fmla="*/ 24289 w 85725"/>
                                      <a:gd name="connsiteY47" fmla="*/ 71914 h 180975"/>
                                      <a:gd name="connsiteX48" fmla="*/ 23336 w 85725"/>
                                      <a:gd name="connsiteY48" fmla="*/ 68104 h 180975"/>
                                      <a:gd name="connsiteX49" fmla="*/ 22384 w 85725"/>
                                      <a:gd name="connsiteY49" fmla="*/ 64294 h 180975"/>
                                      <a:gd name="connsiteX50" fmla="*/ 22384 w 85725"/>
                                      <a:gd name="connsiteY50" fmla="*/ 60484 h 180975"/>
                                      <a:gd name="connsiteX51" fmla="*/ 22384 w 85725"/>
                                      <a:gd name="connsiteY51" fmla="*/ 56674 h 180975"/>
                                      <a:gd name="connsiteX52" fmla="*/ 22384 w 85725"/>
                                      <a:gd name="connsiteY52" fmla="*/ 54769 h 180975"/>
                                      <a:gd name="connsiteX53" fmla="*/ 22384 w 85725"/>
                                      <a:gd name="connsiteY53" fmla="*/ 52864 h 180975"/>
                                      <a:gd name="connsiteX54" fmla="*/ 23336 w 85725"/>
                                      <a:gd name="connsiteY54" fmla="*/ 39529 h 180975"/>
                                      <a:gd name="connsiteX55" fmla="*/ 21431 w 85725"/>
                                      <a:gd name="connsiteY55" fmla="*/ 3762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85725" h="180975">
                                        <a:moveTo>
                                          <a:pt x="21431" y="37624"/>
                                        </a:moveTo>
                                        <a:cubicBezTo>
                                          <a:pt x="21431" y="35719"/>
                                          <a:pt x="22384" y="33814"/>
                                          <a:pt x="22384" y="31909"/>
                                        </a:cubicBezTo>
                                        <a:cubicBezTo>
                                          <a:pt x="22384" y="30004"/>
                                          <a:pt x="23336" y="28099"/>
                                          <a:pt x="24289" y="26194"/>
                                        </a:cubicBezTo>
                                        <a:cubicBezTo>
                                          <a:pt x="24289" y="24289"/>
                                          <a:pt x="25241" y="23336"/>
                                          <a:pt x="26194" y="21431"/>
                                        </a:cubicBezTo>
                                        <a:cubicBezTo>
                                          <a:pt x="27146" y="19526"/>
                                          <a:pt x="27146" y="18574"/>
                                          <a:pt x="28099" y="17621"/>
                                        </a:cubicBezTo>
                                        <a:cubicBezTo>
                                          <a:pt x="28099" y="16669"/>
                                          <a:pt x="28099" y="16669"/>
                                          <a:pt x="29051" y="15716"/>
                                        </a:cubicBezTo>
                                        <a:cubicBezTo>
                                          <a:pt x="29051" y="14764"/>
                                          <a:pt x="30004" y="14764"/>
                                          <a:pt x="30004" y="13811"/>
                                        </a:cubicBezTo>
                                        <a:cubicBezTo>
                                          <a:pt x="31909" y="10001"/>
                                          <a:pt x="32861" y="7144"/>
                                          <a:pt x="32861" y="7144"/>
                                        </a:cubicBezTo>
                                        <a:cubicBezTo>
                                          <a:pt x="32861" y="7144"/>
                                          <a:pt x="30956" y="9049"/>
                                          <a:pt x="28099" y="12859"/>
                                        </a:cubicBezTo>
                                        <a:cubicBezTo>
                                          <a:pt x="28099" y="12859"/>
                                          <a:pt x="27146" y="13811"/>
                                          <a:pt x="27146" y="14764"/>
                                        </a:cubicBezTo>
                                        <a:cubicBezTo>
                                          <a:pt x="27146" y="15716"/>
                                          <a:pt x="26194" y="15716"/>
                                          <a:pt x="26194" y="16669"/>
                                        </a:cubicBezTo>
                                        <a:cubicBezTo>
                                          <a:pt x="25241" y="17621"/>
                                          <a:pt x="24289" y="19526"/>
                                          <a:pt x="23336" y="20479"/>
                                        </a:cubicBezTo>
                                        <a:cubicBezTo>
                                          <a:pt x="22384" y="21431"/>
                                          <a:pt x="21431" y="23336"/>
                                          <a:pt x="20479" y="25241"/>
                                        </a:cubicBezTo>
                                        <a:cubicBezTo>
                                          <a:pt x="19526" y="27146"/>
                                          <a:pt x="18574" y="28099"/>
                                          <a:pt x="17621" y="30004"/>
                                        </a:cubicBezTo>
                                        <a:cubicBezTo>
                                          <a:pt x="16669" y="31909"/>
                                          <a:pt x="15716" y="33814"/>
                                          <a:pt x="14764" y="35719"/>
                                        </a:cubicBezTo>
                                        <a:cubicBezTo>
                                          <a:pt x="13811" y="37624"/>
                                          <a:pt x="12859" y="39529"/>
                                          <a:pt x="11906" y="42386"/>
                                        </a:cubicBezTo>
                                        <a:cubicBezTo>
                                          <a:pt x="10001" y="47149"/>
                                          <a:pt x="9049" y="51911"/>
                                          <a:pt x="8096" y="56674"/>
                                        </a:cubicBezTo>
                                        <a:cubicBezTo>
                                          <a:pt x="8096" y="57626"/>
                                          <a:pt x="8096" y="57626"/>
                                          <a:pt x="8096" y="58579"/>
                                        </a:cubicBezTo>
                                        <a:cubicBezTo>
                                          <a:pt x="8096" y="59531"/>
                                          <a:pt x="8096" y="59531"/>
                                          <a:pt x="8096" y="60484"/>
                                        </a:cubicBezTo>
                                        <a:cubicBezTo>
                                          <a:pt x="8096" y="61436"/>
                                          <a:pt x="8096" y="63341"/>
                                          <a:pt x="7144" y="64294"/>
                                        </a:cubicBezTo>
                                        <a:cubicBezTo>
                                          <a:pt x="7144" y="65246"/>
                                          <a:pt x="7144" y="67151"/>
                                          <a:pt x="7144" y="68104"/>
                                        </a:cubicBezTo>
                                        <a:cubicBezTo>
                                          <a:pt x="7144" y="69056"/>
                                          <a:pt x="7144" y="70961"/>
                                          <a:pt x="7144" y="71914"/>
                                        </a:cubicBezTo>
                                        <a:cubicBezTo>
                                          <a:pt x="7144" y="72866"/>
                                          <a:pt x="7144" y="74771"/>
                                          <a:pt x="7144" y="75724"/>
                                        </a:cubicBezTo>
                                        <a:cubicBezTo>
                                          <a:pt x="7144" y="76676"/>
                                          <a:pt x="7144" y="78581"/>
                                          <a:pt x="7144" y="79534"/>
                                        </a:cubicBezTo>
                                        <a:cubicBezTo>
                                          <a:pt x="7144" y="82391"/>
                                          <a:pt x="7144" y="85249"/>
                                          <a:pt x="7144" y="88106"/>
                                        </a:cubicBezTo>
                                        <a:lnTo>
                                          <a:pt x="7144" y="91916"/>
                                        </a:lnTo>
                                        <a:cubicBezTo>
                                          <a:pt x="7144" y="92869"/>
                                          <a:pt x="7144" y="94774"/>
                                          <a:pt x="8096" y="95726"/>
                                        </a:cubicBezTo>
                                        <a:lnTo>
                                          <a:pt x="8096" y="97631"/>
                                        </a:lnTo>
                                        <a:lnTo>
                                          <a:pt x="8096" y="99536"/>
                                        </a:lnTo>
                                        <a:cubicBezTo>
                                          <a:pt x="8096" y="100489"/>
                                          <a:pt x="9049" y="102394"/>
                                          <a:pt x="9049" y="103346"/>
                                        </a:cubicBezTo>
                                        <a:cubicBezTo>
                                          <a:pt x="10001" y="109061"/>
                                          <a:pt x="11906" y="113824"/>
                                          <a:pt x="13811" y="119539"/>
                                        </a:cubicBezTo>
                                        <a:cubicBezTo>
                                          <a:pt x="15716" y="124301"/>
                                          <a:pt x="17621" y="129064"/>
                                          <a:pt x="19526" y="133826"/>
                                        </a:cubicBezTo>
                                        <a:cubicBezTo>
                                          <a:pt x="21431" y="138589"/>
                                          <a:pt x="23336" y="142399"/>
                                          <a:pt x="26194" y="146209"/>
                                        </a:cubicBezTo>
                                        <a:cubicBezTo>
                                          <a:pt x="28099" y="150019"/>
                                          <a:pt x="30004" y="153829"/>
                                          <a:pt x="32861" y="156686"/>
                                        </a:cubicBezTo>
                                        <a:cubicBezTo>
                                          <a:pt x="34766" y="159544"/>
                                          <a:pt x="36671" y="162401"/>
                                          <a:pt x="38576" y="164306"/>
                                        </a:cubicBezTo>
                                        <a:cubicBezTo>
                                          <a:pt x="40481" y="166211"/>
                                          <a:pt x="46196" y="174784"/>
                                          <a:pt x="47149" y="175736"/>
                                        </a:cubicBezTo>
                                        <a:cubicBezTo>
                                          <a:pt x="54769" y="183356"/>
                                          <a:pt x="68104" y="182403"/>
                                          <a:pt x="76676" y="174784"/>
                                        </a:cubicBezTo>
                                        <a:cubicBezTo>
                                          <a:pt x="85249" y="166211"/>
                                          <a:pt x="85249" y="152876"/>
                                          <a:pt x="77629" y="145256"/>
                                        </a:cubicBezTo>
                                        <a:cubicBezTo>
                                          <a:pt x="75724" y="143351"/>
                                          <a:pt x="57626" y="132874"/>
                                          <a:pt x="47149" y="117634"/>
                                        </a:cubicBezTo>
                                        <a:cubicBezTo>
                                          <a:pt x="44291" y="114776"/>
                                          <a:pt x="42386" y="110966"/>
                                          <a:pt x="39529" y="107156"/>
                                        </a:cubicBezTo>
                                        <a:cubicBezTo>
                                          <a:pt x="36671" y="103346"/>
                                          <a:pt x="34766" y="99536"/>
                                          <a:pt x="32861" y="95726"/>
                                        </a:cubicBezTo>
                                        <a:cubicBezTo>
                                          <a:pt x="31909" y="94774"/>
                                          <a:pt x="31909" y="93821"/>
                                          <a:pt x="30956" y="92869"/>
                                        </a:cubicBezTo>
                                        <a:lnTo>
                                          <a:pt x="30004" y="90964"/>
                                        </a:lnTo>
                                        <a:lnTo>
                                          <a:pt x="29051" y="89059"/>
                                        </a:lnTo>
                                        <a:cubicBezTo>
                                          <a:pt x="29051" y="88106"/>
                                          <a:pt x="28099" y="87154"/>
                                          <a:pt x="28099" y="86201"/>
                                        </a:cubicBezTo>
                                        <a:lnTo>
                                          <a:pt x="27146" y="82391"/>
                                        </a:lnTo>
                                        <a:cubicBezTo>
                                          <a:pt x="26194" y="80486"/>
                                          <a:pt x="26194" y="77629"/>
                                          <a:pt x="25241" y="75724"/>
                                        </a:cubicBezTo>
                                        <a:cubicBezTo>
                                          <a:pt x="25241" y="74771"/>
                                          <a:pt x="24289" y="73819"/>
                                          <a:pt x="24289" y="71914"/>
                                        </a:cubicBezTo>
                                        <a:cubicBezTo>
                                          <a:pt x="24289" y="70961"/>
                                          <a:pt x="23336" y="70009"/>
                                          <a:pt x="23336" y="68104"/>
                                        </a:cubicBezTo>
                                        <a:cubicBezTo>
                                          <a:pt x="23336" y="67151"/>
                                          <a:pt x="23336" y="66199"/>
                                          <a:pt x="22384" y="64294"/>
                                        </a:cubicBezTo>
                                        <a:cubicBezTo>
                                          <a:pt x="22384" y="63341"/>
                                          <a:pt x="22384" y="62389"/>
                                          <a:pt x="22384" y="60484"/>
                                        </a:cubicBezTo>
                                        <a:cubicBezTo>
                                          <a:pt x="22384" y="59531"/>
                                          <a:pt x="22384" y="58579"/>
                                          <a:pt x="22384" y="56674"/>
                                        </a:cubicBezTo>
                                        <a:cubicBezTo>
                                          <a:pt x="22384" y="55721"/>
                                          <a:pt x="22384" y="55721"/>
                                          <a:pt x="22384" y="54769"/>
                                        </a:cubicBezTo>
                                        <a:cubicBezTo>
                                          <a:pt x="22384" y="53816"/>
                                          <a:pt x="22384" y="53816"/>
                                          <a:pt x="22384" y="52864"/>
                                        </a:cubicBezTo>
                                        <a:cubicBezTo>
                                          <a:pt x="22384" y="48101"/>
                                          <a:pt x="22384" y="43339"/>
                                          <a:pt x="23336" y="39529"/>
                                        </a:cubicBezTo>
                                        <a:cubicBezTo>
                                          <a:pt x="20479" y="41434"/>
                                          <a:pt x="20479" y="39529"/>
                                          <a:pt x="21431" y="3762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2" name="Freeform: Shape 2092"/>
                                <wps:cNvSpPr/>
                                <wps:spPr>
                                  <a:xfrm>
                                    <a:off x="613410" y="127069"/>
                                    <a:ext cx="76200" cy="180975"/>
                                  </a:xfrm>
                                  <a:custGeom>
                                    <a:avLst/>
                                    <a:gdLst>
                                      <a:gd name="connsiteX0" fmla="*/ 44291 w 76200"/>
                                      <a:gd name="connsiteY0" fmla="*/ 108600 h 180975"/>
                                      <a:gd name="connsiteX1" fmla="*/ 44291 w 76200"/>
                                      <a:gd name="connsiteY1" fmla="*/ 112410 h 180975"/>
                                      <a:gd name="connsiteX2" fmla="*/ 43339 w 76200"/>
                                      <a:gd name="connsiteY2" fmla="*/ 119078 h 180975"/>
                                      <a:gd name="connsiteX3" fmla="*/ 42386 w 76200"/>
                                      <a:gd name="connsiteY3" fmla="*/ 122888 h 180975"/>
                                      <a:gd name="connsiteX4" fmla="*/ 41434 w 76200"/>
                                      <a:gd name="connsiteY4" fmla="*/ 126698 h 180975"/>
                                      <a:gd name="connsiteX5" fmla="*/ 40481 w 76200"/>
                                      <a:gd name="connsiteY5" fmla="*/ 130508 h 180975"/>
                                      <a:gd name="connsiteX6" fmla="*/ 39529 w 76200"/>
                                      <a:gd name="connsiteY6" fmla="*/ 134318 h 180975"/>
                                      <a:gd name="connsiteX7" fmla="*/ 38576 w 76200"/>
                                      <a:gd name="connsiteY7" fmla="*/ 137175 h 180975"/>
                                      <a:gd name="connsiteX8" fmla="*/ 37624 w 76200"/>
                                      <a:gd name="connsiteY8" fmla="*/ 139080 h 180975"/>
                                      <a:gd name="connsiteX9" fmla="*/ 36671 w 76200"/>
                                      <a:gd name="connsiteY9" fmla="*/ 140985 h 180975"/>
                                      <a:gd name="connsiteX10" fmla="*/ 30956 w 76200"/>
                                      <a:gd name="connsiteY10" fmla="*/ 153368 h 180975"/>
                                      <a:gd name="connsiteX11" fmla="*/ 28099 w 76200"/>
                                      <a:gd name="connsiteY11" fmla="*/ 159083 h 180975"/>
                                      <a:gd name="connsiteX12" fmla="*/ 24289 w 76200"/>
                                      <a:gd name="connsiteY12" fmla="*/ 163845 h 180975"/>
                                      <a:gd name="connsiteX13" fmla="*/ 20479 w 76200"/>
                                      <a:gd name="connsiteY13" fmla="*/ 167655 h 180975"/>
                                      <a:gd name="connsiteX14" fmla="*/ 17621 w 76200"/>
                                      <a:gd name="connsiteY14" fmla="*/ 171465 h 180975"/>
                                      <a:gd name="connsiteX15" fmla="*/ 14764 w 76200"/>
                                      <a:gd name="connsiteY15" fmla="*/ 174323 h 180975"/>
                                      <a:gd name="connsiteX16" fmla="*/ 13811 w 76200"/>
                                      <a:gd name="connsiteY16" fmla="*/ 175275 h 180975"/>
                                      <a:gd name="connsiteX17" fmla="*/ 12859 w 76200"/>
                                      <a:gd name="connsiteY17" fmla="*/ 176228 h 180975"/>
                                      <a:gd name="connsiteX18" fmla="*/ 7144 w 76200"/>
                                      <a:gd name="connsiteY18" fmla="*/ 180990 h 180975"/>
                                      <a:gd name="connsiteX19" fmla="*/ 13811 w 76200"/>
                                      <a:gd name="connsiteY19" fmla="*/ 177180 h 180975"/>
                                      <a:gd name="connsiteX20" fmla="*/ 15716 w 76200"/>
                                      <a:gd name="connsiteY20" fmla="*/ 176228 h 180975"/>
                                      <a:gd name="connsiteX21" fmla="*/ 17621 w 76200"/>
                                      <a:gd name="connsiteY21" fmla="*/ 175275 h 180975"/>
                                      <a:gd name="connsiteX22" fmla="*/ 21431 w 76200"/>
                                      <a:gd name="connsiteY22" fmla="*/ 172418 h 180975"/>
                                      <a:gd name="connsiteX23" fmla="*/ 25241 w 76200"/>
                                      <a:gd name="connsiteY23" fmla="*/ 169560 h 180975"/>
                                      <a:gd name="connsiteX24" fmla="*/ 30004 w 76200"/>
                                      <a:gd name="connsiteY24" fmla="*/ 165750 h 180975"/>
                                      <a:gd name="connsiteX25" fmla="*/ 34766 w 76200"/>
                                      <a:gd name="connsiteY25" fmla="*/ 161940 h 180975"/>
                                      <a:gd name="connsiteX26" fmla="*/ 39529 w 76200"/>
                                      <a:gd name="connsiteY26" fmla="*/ 157178 h 180975"/>
                                      <a:gd name="connsiteX27" fmla="*/ 49054 w 76200"/>
                                      <a:gd name="connsiteY27" fmla="*/ 145748 h 180975"/>
                                      <a:gd name="connsiteX28" fmla="*/ 50006 w 76200"/>
                                      <a:gd name="connsiteY28" fmla="*/ 143843 h 180975"/>
                                      <a:gd name="connsiteX29" fmla="*/ 50959 w 76200"/>
                                      <a:gd name="connsiteY29" fmla="*/ 141938 h 180975"/>
                                      <a:gd name="connsiteX30" fmla="*/ 52864 w 76200"/>
                                      <a:gd name="connsiteY30" fmla="*/ 138128 h 180975"/>
                                      <a:gd name="connsiteX31" fmla="*/ 54769 w 76200"/>
                                      <a:gd name="connsiteY31" fmla="*/ 134318 h 180975"/>
                                      <a:gd name="connsiteX32" fmla="*/ 56674 w 76200"/>
                                      <a:gd name="connsiteY32" fmla="*/ 130508 h 180975"/>
                                      <a:gd name="connsiteX33" fmla="*/ 58579 w 76200"/>
                                      <a:gd name="connsiteY33" fmla="*/ 126698 h 180975"/>
                                      <a:gd name="connsiteX34" fmla="*/ 60484 w 76200"/>
                                      <a:gd name="connsiteY34" fmla="*/ 122888 h 180975"/>
                                      <a:gd name="connsiteX35" fmla="*/ 63341 w 76200"/>
                                      <a:gd name="connsiteY35" fmla="*/ 115268 h 180975"/>
                                      <a:gd name="connsiteX36" fmla="*/ 64294 w 76200"/>
                                      <a:gd name="connsiteY36" fmla="*/ 111458 h 180975"/>
                                      <a:gd name="connsiteX37" fmla="*/ 65246 w 76200"/>
                                      <a:gd name="connsiteY37" fmla="*/ 107648 h 180975"/>
                                      <a:gd name="connsiteX38" fmla="*/ 66199 w 76200"/>
                                      <a:gd name="connsiteY38" fmla="*/ 105743 h 180975"/>
                                      <a:gd name="connsiteX39" fmla="*/ 66199 w 76200"/>
                                      <a:gd name="connsiteY39" fmla="*/ 103838 h 180975"/>
                                      <a:gd name="connsiteX40" fmla="*/ 67151 w 76200"/>
                                      <a:gd name="connsiteY40" fmla="*/ 100028 h 180975"/>
                                      <a:gd name="connsiteX41" fmla="*/ 69056 w 76200"/>
                                      <a:gd name="connsiteY41" fmla="*/ 83835 h 180975"/>
                                      <a:gd name="connsiteX42" fmla="*/ 69056 w 76200"/>
                                      <a:gd name="connsiteY42" fmla="*/ 68595 h 180975"/>
                                      <a:gd name="connsiteX43" fmla="*/ 68104 w 76200"/>
                                      <a:gd name="connsiteY43" fmla="*/ 54308 h 180975"/>
                                      <a:gd name="connsiteX44" fmla="*/ 66199 w 76200"/>
                                      <a:gd name="connsiteY44" fmla="*/ 42878 h 180975"/>
                                      <a:gd name="connsiteX45" fmla="*/ 64294 w 76200"/>
                                      <a:gd name="connsiteY45" fmla="*/ 33353 h 180975"/>
                                      <a:gd name="connsiteX46" fmla="*/ 60484 w 76200"/>
                                      <a:gd name="connsiteY46" fmla="*/ 19065 h 180975"/>
                                      <a:gd name="connsiteX47" fmla="*/ 32861 w 76200"/>
                                      <a:gd name="connsiteY47" fmla="*/ 8588 h 180975"/>
                                      <a:gd name="connsiteX48" fmla="*/ 20479 w 76200"/>
                                      <a:gd name="connsiteY48" fmla="*/ 35258 h 180975"/>
                                      <a:gd name="connsiteX49" fmla="*/ 37624 w 76200"/>
                                      <a:gd name="connsiteY49" fmla="*/ 72405 h 180975"/>
                                      <a:gd name="connsiteX50" fmla="*/ 40481 w 76200"/>
                                      <a:gd name="connsiteY50" fmla="*/ 84788 h 180975"/>
                                      <a:gd name="connsiteX51" fmla="*/ 42386 w 76200"/>
                                      <a:gd name="connsiteY51" fmla="*/ 98123 h 180975"/>
                                      <a:gd name="connsiteX52" fmla="*/ 42386 w 76200"/>
                                      <a:gd name="connsiteY52" fmla="*/ 101933 h 180975"/>
                                      <a:gd name="connsiteX53" fmla="*/ 42386 w 76200"/>
                                      <a:gd name="connsiteY53" fmla="*/ 103838 h 180975"/>
                                      <a:gd name="connsiteX54" fmla="*/ 42386 w 76200"/>
                                      <a:gd name="connsiteY54" fmla="*/ 105743 h 180975"/>
                                      <a:gd name="connsiteX55" fmla="*/ 44291 w 76200"/>
                                      <a:gd name="connsiteY55" fmla="*/ 108600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76200" h="180975">
                                        <a:moveTo>
                                          <a:pt x="44291" y="108600"/>
                                        </a:moveTo>
                                        <a:lnTo>
                                          <a:pt x="44291" y="112410"/>
                                        </a:lnTo>
                                        <a:cubicBezTo>
                                          <a:pt x="44291" y="115268"/>
                                          <a:pt x="43339" y="117173"/>
                                          <a:pt x="43339" y="119078"/>
                                        </a:cubicBezTo>
                                        <a:cubicBezTo>
                                          <a:pt x="43339" y="120030"/>
                                          <a:pt x="43339" y="120983"/>
                                          <a:pt x="42386" y="122888"/>
                                        </a:cubicBezTo>
                                        <a:cubicBezTo>
                                          <a:pt x="42386" y="123840"/>
                                          <a:pt x="42386" y="124793"/>
                                          <a:pt x="41434" y="126698"/>
                                        </a:cubicBezTo>
                                        <a:cubicBezTo>
                                          <a:pt x="41434" y="127650"/>
                                          <a:pt x="40481" y="128603"/>
                                          <a:pt x="40481" y="130508"/>
                                        </a:cubicBezTo>
                                        <a:cubicBezTo>
                                          <a:pt x="40481" y="131460"/>
                                          <a:pt x="39529" y="132413"/>
                                          <a:pt x="39529" y="134318"/>
                                        </a:cubicBezTo>
                                        <a:cubicBezTo>
                                          <a:pt x="39529" y="135270"/>
                                          <a:pt x="38576" y="136223"/>
                                          <a:pt x="38576" y="137175"/>
                                        </a:cubicBezTo>
                                        <a:cubicBezTo>
                                          <a:pt x="38576" y="138128"/>
                                          <a:pt x="38576" y="138128"/>
                                          <a:pt x="37624" y="139080"/>
                                        </a:cubicBezTo>
                                        <a:cubicBezTo>
                                          <a:pt x="37624" y="140033"/>
                                          <a:pt x="37624" y="140033"/>
                                          <a:pt x="36671" y="140985"/>
                                        </a:cubicBezTo>
                                        <a:cubicBezTo>
                                          <a:pt x="34766" y="145748"/>
                                          <a:pt x="32861" y="149558"/>
                                          <a:pt x="30956" y="153368"/>
                                        </a:cubicBezTo>
                                        <a:cubicBezTo>
                                          <a:pt x="30004" y="155273"/>
                                          <a:pt x="29051" y="157178"/>
                                          <a:pt x="28099" y="159083"/>
                                        </a:cubicBezTo>
                                        <a:cubicBezTo>
                                          <a:pt x="27146" y="160988"/>
                                          <a:pt x="26194" y="161940"/>
                                          <a:pt x="24289" y="163845"/>
                                        </a:cubicBezTo>
                                        <a:cubicBezTo>
                                          <a:pt x="23336" y="165750"/>
                                          <a:pt x="22384" y="166703"/>
                                          <a:pt x="20479" y="167655"/>
                                        </a:cubicBezTo>
                                        <a:cubicBezTo>
                                          <a:pt x="19526" y="168608"/>
                                          <a:pt x="18574" y="170513"/>
                                          <a:pt x="17621" y="171465"/>
                                        </a:cubicBezTo>
                                        <a:cubicBezTo>
                                          <a:pt x="16669" y="172418"/>
                                          <a:pt x="15716" y="173370"/>
                                          <a:pt x="14764" y="174323"/>
                                        </a:cubicBezTo>
                                        <a:cubicBezTo>
                                          <a:pt x="13811" y="175275"/>
                                          <a:pt x="13811" y="175275"/>
                                          <a:pt x="13811" y="175275"/>
                                        </a:cubicBezTo>
                                        <a:cubicBezTo>
                                          <a:pt x="13811" y="175275"/>
                                          <a:pt x="12859" y="176228"/>
                                          <a:pt x="12859" y="176228"/>
                                        </a:cubicBezTo>
                                        <a:cubicBezTo>
                                          <a:pt x="9049" y="179085"/>
                                          <a:pt x="7144" y="180990"/>
                                          <a:pt x="7144" y="180990"/>
                                        </a:cubicBezTo>
                                        <a:cubicBezTo>
                                          <a:pt x="7144" y="180990"/>
                                          <a:pt x="9049" y="180038"/>
                                          <a:pt x="13811" y="177180"/>
                                        </a:cubicBezTo>
                                        <a:cubicBezTo>
                                          <a:pt x="14764" y="177180"/>
                                          <a:pt x="14764" y="176228"/>
                                          <a:pt x="15716" y="176228"/>
                                        </a:cubicBezTo>
                                        <a:cubicBezTo>
                                          <a:pt x="16669" y="176228"/>
                                          <a:pt x="16669" y="175275"/>
                                          <a:pt x="17621" y="175275"/>
                                        </a:cubicBezTo>
                                        <a:cubicBezTo>
                                          <a:pt x="18574" y="174323"/>
                                          <a:pt x="20479" y="173370"/>
                                          <a:pt x="21431" y="172418"/>
                                        </a:cubicBezTo>
                                        <a:cubicBezTo>
                                          <a:pt x="22384" y="171465"/>
                                          <a:pt x="24289" y="170513"/>
                                          <a:pt x="25241" y="169560"/>
                                        </a:cubicBezTo>
                                        <a:cubicBezTo>
                                          <a:pt x="27146" y="168608"/>
                                          <a:pt x="28099" y="167655"/>
                                          <a:pt x="30004" y="165750"/>
                                        </a:cubicBezTo>
                                        <a:cubicBezTo>
                                          <a:pt x="31909" y="164798"/>
                                          <a:pt x="32861" y="162893"/>
                                          <a:pt x="34766" y="161940"/>
                                        </a:cubicBezTo>
                                        <a:cubicBezTo>
                                          <a:pt x="36671" y="160035"/>
                                          <a:pt x="37624" y="159083"/>
                                          <a:pt x="39529" y="157178"/>
                                        </a:cubicBezTo>
                                        <a:cubicBezTo>
                                          <a:pt x="42386" y="153368"/>
                                          <a:pt x="46196" y="149558"/>
                                          <a:pt x="49054" y="145748"/>
                                        </a:cubicBezTo>
                                        <a:cubicBezTo>
                                          <a:pt x="49054" y="144795"/>
                                          <a:pt x="50006" y="144795"/>
                                          <a:pt x="50006" y="143843"/>
                                        </a:cubicBezTo>
                                        <a:cubicBezTo>
                                          <a:pt x="50006" y="142890"/>
                                          <a:pt x="50959" y="142890"/>
                                          <a:pt x="50959" y="141938"/>
                                        </a:cubicBezTo>
                                        <a:cubicBezTo>
                                          <a:pt x="51911" y="140985"/>
                                          <a:pt x="51911" y="140033"/>
                                          <a:pt x="52864" y="138128"/>
                                        </a:cubicBezTo>
                                        <a:cubicBezTo>
                                          <a:pt x="53816" y="137175"/>
                                          <a:pt x="53816" y="136223"/>
                                          <a:pt x="54769" y="134318"/>
                                        </a:cubicBezTo>
                                        <a:cubicBezTo>
                                          <a:pt x="55721" y="133365"/>
                                          <a:pt x="55721" y="131460"/>
                                          <a:pt x="56674" y="130508"/>
                                        </a:cubicBezTo>
                                        <a:cubicBezTo>
                                          <a:pt x="57626" y="129555"/>
                                          <a:pt x="57626" y="127650"/>
                                          <a:pt x="58579" y="126698"/>
                                        </a:cubicBezTo>
                                        <a:cubicBezTo>
                                          <a:pt x="59531" y="125745"/>
                                          <a:pt x="59531" y="123840"/>
                                          <a:pt x="60484" y="122888"/>
                                        </a:cubicBezTo>
                                        <a:cubicBezTo>
                                          <a:pt x="61436" y="120030"/>
                                          <a:pt x="62389" y="117173"/>
                                          <a:pt x="63341" y="115268"/>
                                        </a:cubicBezTo>
                                        <a:lnTo>
                                          <a:pt x="64294" y="111458"/>
                                        </a:lnTo>
                                        <a:cubicBezTo>
                                          <a:pt x="64294" y="110505"/>
                                          <a:pt x="65246" y="108600"/>
                                          <a:pt x="65246" y="107648"/>
                                        </a:cubicBezTo>
                                        <a:lnTo>
                                          <a:pt x="66199" y="105743"/>
                                        </a:lnTo>
                                        <a:lnTo>
                                          <a:pt x="66199" y="103838"/>
                                        </a:lnTo>
                                        <a:cubicBezTo>
                                          <a:pt x="66199" y="102885"/>
                                          <a:pt x="67151" y="100980"/>
                                          <a:pt x="67151" y="100028"/>
                                        </a:cubicBezTo>
                                        <a:cubicBezTo>
                                          <a:pt x="68104" y="94313"/>
                                          <a:pt x="69056" y="88598"/>
                                          <a:pt x="69056" y="83835"/>
                                        </a:cubicBezTo>
                                        <a:cubicBezTo>
                                          <a:pt x="69056" y="78120"/>
                                          <a:pt x="69056" y="73358"/>
                                          <a:pt x="69056" y="68595"/>
                                        </a:cubicBezTo>
                                        <a:cubicBezTo>
                                          <a:pt x="69056" y="63833"/>
                                          <a:pt x="68104" y="59070"/>
                                          <a:pt x="68104" y="54308"/>
                                        </a:cubicBezTo>
                                        <a:cubicBezTo>
                                          <a:pt x="67151" y="49545"/>
                                          <a:pt x="67151" y="45735"/>
                                          <a:pt x="66199" y="42878"/>
                                        </a:cubicBezTo>
                                        <a:cubicBezTo>
                                          <a:pt x="65246" y="39068"/>
                                          <a:pt x="65246" y="36210"/>
                                          <a:pt x="64294" y="33353"/>
                                        </a:cubicBezTo>
                                        <a:cubicBezTo>
                                          <a:pt x="63341" y="30495"/>
                                          <a:pt x="61436" y="20970"/>
                                          <a:pt x="60484" y="19065"/>
                                        </a:cubicBezTo>
                                        <a:cubicBezTo>
                                          <a:pt x="56674" y="8588"/>
                                          <a:pt x="44291" y="4778"/>
                                          <a:pt x="32861" y="8588"/>
                                        </a:cubicBezTo>
                                        <a:cubicBezTo>
                                          <a:pt x="22384" y="13350"/>
                                          <a:pt x="16669" y="24780"/>
                                          <a:pt x="20479" y="35258"/>
                                        </a:cubicBezTo>
                                        <a:cubicBezTo>
                                          <a:pt x="21431" y="38115"/>
                                          <a:pt x="33814" y="54308"/>
                                          <a:pt x="37624" y="72405"/>
                                        </a:cubicBezTo>
                                        <a:cubicBezTo>
                                          <a:pt x="38576" y="76215"/>
                                          <a:pt x="39529" y="80025"/>
                                          <a:pt x="40481" y="84788"/>
                                        </a:cubicBezTo>
                                        <a:cubicBezTo>
                                          <a:pt x="41434" y="89550"/>
                                          <a:pt x="41434" y="93360"/>
                                          <a:pt x="42386" y="98123"/>
                                        </a:cubicBezTo>
                                        <a:cubicBezTo>
                                          <a:pt x="42386" y="99075"/>
                                          <a:pt x="42386" y="100028"/>
                                          <a:pt x="42386" y="101933"/>
                                        </a:cubicBezTo>
                                        <a:lnTo>
                                          <a:pt x="42386" y="103838"/>
                                        </a:lnTo>
                                        <a:lnTo>
                                          <a:pt x="42386" y="105743"/>
                                        </a:lnTo>
                                        <a:cubicBezTo>
                                          <a:pt x="44291" y="105743"/>
                                          <a:pt x="44291" y="106695"/>
                                          <a:pt x="44291" y="1086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3" name="Freeform: Shape 2093"/>
                                <wps:cNvSpPr/>
                                <wps:spPr>
                                  <a:xfrm>
                                    <a:off x="1278255" y="1240080"/>
                                    <a:ext cx="247650" cy="76200"/>
                                  </a:xfrm>
                                  <a:custGeom>
                                    <a:avLst/>
                                    <a:gdLst>
                                      <a:gd name="connsiteX0" fmla="*/ 242411 w 247650"/>
                                      <a:gd name="connsiteY0" fmla="*/ 72866 h 76200"/>
                                      <a:gd name="connsiteX1" fmla="*/ 229076 w 247650"/>
                                      <a:gd name="connsiteY1" fmla="*/ 59531 h 76200"/>
                                      <a:gd name="connsiteX2" fmla="*/ 211931 w 247650"/>
                                      <a:gd name="connsiteY2" fmla="*/ 45244 h 76200"/>
                                      <a:gd name="connsiteX3" fmla="*/ 190976 w 247650"/>
                                      <a:gd name="connsiteY3" fmla="*/ 30956 h 76200"/>
                                      <a:gd name="connsiteX4" fmla="*/ 179546 w 247650"/>
                                      <a:gd name="connsiteY4" fmla="*/ 24289 h 76200"/>
                                      <a:gd name="connsiteX5" fmla="*/ 172879 w 247650"/>
                                      <a:gd name="connsiteY5" fmla="*/ 21431 h 76200"/>
                                      <a:gd name="connsiteX6" fmla="*/ 166211 w 247650"/>
                                      <a:gd name="connsiteY6" fmla="*/ 18573 h 76200"/>
                                      <a:gd name="connsiteX7" fmla="*/ 159544 w 247650"/>
                                      <a:gd name="connsiteY7" fmla="*/ 15716 h 76200"/>
                                      <a:gd name="connsiteX8" fmla="*/ 152876 w 247650"/>
                                      <a:gd name="connsiteY8" fmla="*/ 13811 h 76200"/>
                                      <a:gd name="connsiteX9" fmla="*/ 139541 w 247650"/>
                                      <a:gd name="connsiteY9" fmla="*/ 10001 h 76200"/>
                                      <a:gd name="connsiteX10" fmla="*/ 132874 w 247650"/>
                                      <a:gd name="connsiteY10" fmla="*/ 9048 h 76200"/>
                                      <a:gd name="connsiteX11" fmla="*/ 126206 w 247650"/>
                                      <a:gd name="connsiteY11" fmla="*/ 8096 h 76200"/>
                                      <a:gd name="connsiteX12" fmla="*/ 112871 w 247650"/>
                                      <a:gd name="connsiteY12" fmla="*/ 7144 h 76200"/>
                                      <a:gd name="connsiteX13" fmla="*/ 106204 w 247650"/>
                                      <a:gd name="connsiteY13" fmla="*/ 7144 h 76200"/>
                                      <a:gd name="connsiteX14" fmla="*/ 99536 w 247650"/>
                                      <a:gd name="connsiteY14" fmla="*/ 7144 h 76200"/>
                                      <a:gd name="connsiteX15" fmla="*/ 92869 w 247650"/>
                                      <a:gd name="connsiteY15" fmla="*/ 7144 h 76200"/>
                                      <a:gd name="connsiteX16" fmla="*/ 86201 w 247650"/>
                                      <a:gd name="connsiteY16" fmla="*/ 8096 h 76200"/>
                                      <a:gd name="connsiteX17" fmla="*/ 80486 w 247650"/>
                                      <a:gd name="connsiteY17" fmla="*/ 9048 h 76200"/>
                                      <a:gd name="connsiteX18" fmla="*/ 74771 w 247650"/>
                                      <a:gd name="connsiteY18" fmla="*/ 10001 h 76200"/>
                                      <a:gd name="connsiteX19" fmla="*/ 69056 w 247650"/>
                                      <a:gd name="connsiteY19" fmla="*/ 10953 h 76200"/>
                                      <a:gd name="connsiteX20" fmla="*/ 63341 w 247650"/>
                                      <a:gd name="connsiteY20" fmla="*/ 12859 h 76200"/>
                                      <a:gd name="connsiteX21" fmla="*/ 57626 w 247650"/>
                                      <a:gd name="connsiteY21" fmla="*/ 14764 h 76200"/>
                                      <a:gd name="connsiteX22" fmla="*/ 52864 w 247650"/>
                                      <a:gd name="connsiteY22" fmla="*/ 16669 h 76200"/>
                                      <a:gd name="connsiteX23" fmla="*/ 43339 w 247650"/>
                                      <a:gd name="connsiteY23" fmla="*/ 20478 h 76200"/>
                                      <a:gd name="connsiteX24" fmla="*/ 28099 w 247650"/>
                                      <a:gd name="connsiteY24" fmla="*/ 28098 h 76200"/>
                                      <a:gd name="connsiteX25" fmla="*/ 16669 w 247650"/>
                                      <a:gd name="connsiteY25" fmla="*/ 34766 h 76200"/>
                                      <a:gd name="connsiteX26" fmla="*/ 7144 w 247650"/>
                                      <a:gd name="connsiteY26" fmla="*/ 41434 h 76200"/>
                                      <a:gd name="connsiteX27" fmla="*/ 17621 w 247650"/>
                                      <a:gd name="connsiteY27" fmla="*/ 37623 h 76200"/>
                                      <a:gd name="connsiteX28" fmla="*/ 30004 w 247650"/>
                                      <a:gd name="connsiteY28" fmla="*/ 33814 h 76200"/>
                                      <a:gd name="connsiteX29" fmla="*/ 46196 w 247650"/>
                                      <a:gd name="connsiteY29" fmla="*/ 30003 h 76200"/>
                                      <a:gd name="connsiteX30" fmla="*/ 55721 w 247650"/>
                                      <a:gd name="connsiteY30" fmla="*/ 29051 h 76200"/>
                                      <a:gd name="connsiteX31" fmla="*/ 60484 w 247650"/>
                                      <a:gd name="connsiteY31" fmla="*/ 28098 h 76200"/>
                                      <a:gd name="connsiteX32" fmla="*/ 65246 w 247650"/>
                                      <a:gd name="connsiteY32" fmla="*/ 28098 h 76200"/>
                                      <a:gd name="connsiteX33" fmla="*/ 70009 w 247650"/>
                                      <a:gd name="connsiteY33" fmla="*/ 28098 h 76200"/>
                                      <a:gd name="connsiteX34" fmla="*/ 75724 w 247650"/>
                                      <a:gd name="connsiteY34" fmla="*/ 28098 h 76200"/>
                                      <a:gd name="connsiteX35" fmla="*/ 81439 w 247650"/>
                                      <a:gd name="connsiteY35" fmla="*/ 28098 h 76200"/>
                                      <a:gd name="connsiteX36" fmla="*/ 87154 w 247650"/>
                                      <a:gd name="connsiteY36" fmla="*/ 29051 h 76200"/>
                                      <a:gd name="connsiteX37" fmla="*/ 92869 w 247650"/>
                                      <a:gd name="connsiteY37" fmla="*/ 30003 h 76200"/>
                                      <a:gd name="connsiteX38" fmla="*/ 98584 w 247650"/>
                                      <a:gd name="connsiteY38" fmla="*/ 30956 h 76200"/>
                                      <a:gd name="connsiteX39" fmla="*/ 104299 w 247650"/>
                                      <a:gd name="connsiteY39" fmla="*/ 31909 h 76200"/>
                                      <a:gd name="connsiteX40" fmla="*/ 110014 w 247650"/>
                                      <a:gd name="connsiteY40" fmla="*/ 33814 h 76200"/>
                                      <a:gd name="connsiteX41" fmla="*/ 120491 w 247650"/>
                                      <a:gd name="connsiteY41" fmla="*/ 37623 h 76200"/>
                                      <a:gd name="connsiteX42" fmla="*/ 125254 w 247650"/>
                                      <a:gd name="connsiteY42" fmla="*/ 39528 h 76200"/>
                                      <a:gd name="connsiteX43" fmla="*/ 130016 w 247650"/>
                                      <a:gd name="connsiteY43" fmla="*/ 41434 h 76200"/>
                                      <a:gd name="connsiteX44" fmla="*/ 139541 w 247650"/>
                                      <a:gd name="connsiteY44" fmla="*/ 47148 h 76200"/>
                                      <a:gd name="connsiteX45" fmla="*/ 144304 w 247650"/>
                                      <a:gd name="connsiteY45" fmla="*/ 50006 h 76200"/>
                                      <a:gd name="connsiteX46" fmla="*/ 149066 w 247650"/>
                                      <a:gd name="connsiteY46" fmla="*/ 52864 h 76200"/>
                                      <a:gd name="connsiteX47" fmla="*/ 153829 w 247650"/>
                                      <a:gd name="connsiteY47" fmla="*/ 55721 h 76200"/>
                                      <a:gd name="connsiteX48" fmla="*/ 157639 w 247650"/>
                                      <a:gd name="connsiteY48" fmla="*/ 59531 h 76200"/>
                                      <a:gd name="connsiteX49" fmla="*/ 165259 w 247650"/>
                                      <a:gd name="connsiteY49" fmla="*/ 67151 h 76200"/>
                                      <a:gd name="connsiteX50" fmla="*/ 173831 w 247650"/>
                                      <a:gd name="connsiteY50" fmla="*/ 76676 h 76200"/>
                                      <a:gd name="connsiteX51" fmla="*/ 246221 w 247650"/>
                                      <a:gd name="connsiteY51" fmla="*/ 76676 h 76200"/>
                                      <a:gd name="connsiteX52" fmla="*/ 246221 w 247650"/>
                                      <a:gd name="connsiteY52" fmla="*/ 76676 h 76200"/>
                                      <a:gd name="connsiteX53" fmla="*/ 242411 w 247650"/>
                                      <a:gd name="connsiteY53" fmla="*/ 72866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247650" h="76200">
                                        <a:moveTo>
                                          <a:pt x="242411" y="72866"/>
                                        </a:moveTo>
                                        <a:cubicBezTo>
                                          <a:pt x="238601" y="69056"/>
                                          <a:pt x="233839" y="64294"/>
                                          <a:pt x="229076" y="59531"/>
                                        </a:cubicBezTo>
                                        <a:cubicBezTo>
                                          <a:pt x="224314" y="54769"/>
                                          <a:pt x="217646" y="50006"/>
                                          <a:pt x="211931" y="45244"/>
                                        </a:cubicBezTo>
                                        <a:cubicBezTo>
                                          <a:pt x="205264" y="40481"/>
                                          <a:pt x="198596" y="35719"/>
                                          <a:pt x="190976" y="30956"/>
                                        </a:cubicBezTo>
                                        <a:cubicBezTo>
                                          <a:pt x="187166" y="29051"/>
                                          <a:pt x="183356" y="26194"/>
                                          <a:pt x="179546" y="24289"/>
                                        </a:cubicBezTo>
                                        <a:cubicBezTo>
                                          <a:pt x="177641" y="23336"/>
                                          <a:pt x="175736" y="22384"/>
                                          <a:pt x="172879" y="21431"/>
                                        </a:cubicBezTo>
                                        <a:cubicBezTo>
                                          <a:pt x="170974" y="20478"/>
                                          <a:pt x="169069" y="19526"/>
                                          <a:pt x="166211" y="18573"/>
                                        </a:cubicBezTo>
                                        <a:cubicBezTo>
                                          <a:pt x="164306" y="17621"/>
                                          <a:pt x="161449" y="16669"/>
                                          <a:pt x="159544" y="15716"/>
                                        </a:cubicBezTo>
                                        <a:cubicBezTo>
                                          <a:pt x="157639" y="14764"/>
                                          <a:pt x="154781" y="13811"/>
                                          <a:pt x="152876" y="13811"/>
                                        </a:cubicBezTo>
                                        <a:cubicBezTo>
                                          <a:pt x="148114" y="11906"/>
                                          <a:pt x="143351" y="10953"/>
                                          <a:pt x="139541" y="10001"/>
                                        </a:cubicBezTo>
                                        <a:cubicBezTo>
                                          <a:pt x="137636" y="9048"/>
                                          <a:pt x="134779" y="9048"/>
                                          <a:pt x="132874" y="9048"/>
                                        </a:cubicBezTo>
                                        <a:cubicBezTo>
                                          <a:pt x="130969" y="9048"/>
                                          <a:pt x="128111" y="8096"/>
                                          <a:pt x="126206" y="8096"/>
                                        </a:cubicBezTo>
                                        <a:cubicBezTo>
                                          <a:pt x="121444" y="8096"/>
                                          <a:pt x="116681" y="7144"/>
                                          <a:pt x="112871" y="7144"/>
                                        </a:cubicBezTo>
                                        <a:cubicBezTo>
                                          <a:pt x="110966" y="7144"/>
                                          <a:pt x="108109" y="7144"/>
                                          <a:pt x="106204" y="7144"/>
                                        </a:cubicBezTo>
                                        <a:cubicBezTo>
                                          <a:pt x="104299" y="7144"/>
                                          <a:pt x="101441" y="7144"/>
                                          <a:pt x="99536" y="7144"/>
                                        </a:cubicBezTo>
                                        <a:cubicBezTo>
                                          <a:pt x="97631" y="7144"/>
                                          <a:pt x="94774" y="7144"/>
                                          <a:pt x="92869" y="7144"/>
                                        </a:cubicBezTo>
                                        <a:cubicBezTo>
                                          <a:pt x="90964" y="7144"/>
                                          <a:pt x="89059" y="8096"/>
                                          <a:pt x="86201" y="8096"/>
                                        </a:cubicBezTo>
                                        <a:cubicBezTo>
                                          <a:pt x="84296" y="8096"/>
                                          <a:pt x="82391" y="8096"/>
                                          <a:pt x="80486" y="9048"/>
                                        </a:cubicBezTo>
                                        <a:cubicBezTo>
                                          <a:pt x="78581" y="9048"/>
                                          <a:pt x="76676" y="10001"/>
                                          <a:pt x="74771" y="10001"/>
                                        </a:cubicBezTo>
                                        <a:cubicBezTo>
                                          <a:pt x="72866" y="10001"/>
                                          <a:pt x="70961" y="10953"/>
                                          <a:pt x="69056" y="10953"/>
                                        </a:cubicBezTo>
                                        <a:cubicBezTo>
                                          <a:pt x="67151" y="11906"/>
                                          <a:pt x="65246" y="11906"/>
                                          <a:pt x="63341" y="12859"/>
                                        </a:cubicBezTo>
                                        <a:cubicBezTo>
                                          <a:pt x="61436" y="13811"/>
                                          <a:pt x="59531" y="13811"/>
                                          <a:pt x="57626" y="14764"/>
                                        </a:cubicBezTo>
                                        <a:cubicBezTo>
                                          <a:pt x="55721" y="15716"/>
                                          <a:pt x="53816" y="15716"/>
                                          <a:pt x="52864" y="16669"/>
                                        </a:cubicBezTo>
                                        <a:cubicBezTo>
                                          <a:pt x="50006" y="17621"/>
                                          <a:pt x="46196" y="19526"/>
                                          <a:pt x="43339" y="20478"/>
                                        </a:cubicBezTo>
                                        <a:cubicBezTo>
                                          <a:pt x="37624" y="23336"/>
                                          <a:pt x="31909" y="25241"/>
                                          <a:pt x="28099" y="28098"/>
                                        </a:cubicBezTo>
                                        <a:cubicBezTo>
                                          <a:pt x="23336" y="30956"/>
                                          <a:pt x="19526" y="32861"/>
                                          <a:pt x="16669" y="34766"/>
                                        </a:cubicBezTo>
                                        <a:cubicBezTo>
                                          <a:pt x="10954" y="38576"/>
                                          <a:pt x="7144" y="41434"/>
                                          <a:pt x="7144" y="41434"/>
                                        </a:cubicBezTo>
                                        <a:cubicBezTo>
                                          <a:pt x="7144" y="41434"/>
                                          <a:pt x="10954" y="39528"/>
                                          <a:pt x="17621" y="37623"/>
                                        </a:cubicBezTo>
                                        <a:cubicBezTo>
                                          <a:pt x="21431" y="36671"/>
                                          <a:pt x="25241" y="34766"/>
                                          <a:pt x="30004" y="33814"/>
                                        </a:cubicBezTo>
                                        <a:cubicBezTo>
                                          <a:pt x="34766" y="31909"/>
                                          <a:pt x="40481" y="30956"/>
                                          <a:pt x="46196" y="30003"/>
                                        </a:cubicBezTo>
                                        <a:cubicBezTo>
                                          <a:pt x="49054" y="29051"/>
                                          <a:pt x="52864" y="29051"/>
                                          <a:pt x="55721" y="29051"/>
                                        </a:cubicBezTo>
                                        <a:cubicBezTo>
                                          <a:pt x="57626" y="29051"/>
                                          <a:pt x="58579" y="29051"/>
                                          <a:pt x="60484" y="28098"/>
                                        </a:cubicBezTo>
                                        <a:cubicBezTo>
                                          <a:pt x="62389" y="28098"/>
                                          <a:pt x="64294" y="28098"/>
                                          <a:pt x="65246" y="28098"/>
                                        </a:cubicBezTo>
                                        <a:cubicBezTo>
                                          <a:pt x="67151" y="28098"/>
                                          <a:pt x="69056" y="28098"/>
                                          <a:pt x="70009" y="28098"/>
                                        </a:cubicBezTo>
                                        <a:cubicBezTo>
                                          <a:pt x="71914" y="28098"/>
                                          <a:pt x="73819" y="28098"/>
                                          <a:pt x="75724" y="28098"/>
                                        </a:cubicBezTo>
                                        <a:cubicBezTo>
                                          <a:pt x="77629" y="28098"/>
                                          <a:pt x="79534" y="28098"/>
                                          <a:pt x="81439" y="28098"/>
                                        </a:cubicBezTo>
                                        <a:cubicBezTo>
                                          <a:pt x="83344" y="28098"/>
                                          <a:pt x="85249" y="28098"/>
                                          <a:pt x="87154" y="29051"/>
                                        </a:cubicBezTo>
                                        <a:cubicBezTo>
                                          <a:pt x="89059" y="29051"/>
                                          <a:pt x="90964" y="29051"/>
                                          <a:pt x="92869" y="30003"/>
                                        </a:cubicBezTo>
                                        <a:cubicBezTo>
                                          <a:pt x="94774" y="30003"/>
                                          <a:pt x="96679" y="30956"/>
                                          <a:pt x="98584" y="30956"/>
                                        </a:cubicBezTo>
                                        <a:cubicBezTo>
                                          <a:pt x="100489" y="30956"/>
                                          <a:pt x="102394" y="31909"/>
                                          <a:pt x="104299" y="31909"/>
                                        </a:cubicBezTo>
                                        <a:cubicBezTo>
                                          <a:pt x="106204" y="32861"/>
                                          <a:pt x="108109" y="32861"/>
                                          <a:pt x="110014" y="33814"/>
                                        </a:cubicBezTo>
                                        <a:cubicBezTo>
                                          <a:pt x="113824" y="34766"/>
                                          <a:pt x="117634" y="35719"/>
                                          <a:pt x="120491" y="37623"/>
                                        </a:cubicBezTo>
                                        <a:cubicBezTo>
                                          <a:pt x="122396" y="38576"/>
                                          <a:pt x="124301" y="39528"/>
                                          <a:pt x="125254" y="39528"/>
                                        </a:cubicBezTo>
                                        <a:cubicBezTo>
                                          <a:pt x="127159" y="40481"/>
                                          <a:pt x="129064" y="40481"/>
                                          <a:pt x="130016" y="41434"/>
                                        </a:cubicBezTo>
                                        <a:cubicBezTo>
                                          <a:pt x="132874" y="43339"/>
                                          <a:pt x="136684" y="45244"/>
                                          <a:pt x="139541" y="47148"/>
                                        </a:cubicBezTo>
                                        <a:cubicBezTo>
                                          <a:pt x="141446" y="48101"/>
                                          <a:pt x="142399" y="49053"/>
                                          <a:pt x="144304" y="50006"/>
                                        </a:cubicBezTo>
                                        <a:cubicBezTo>
                                          <a:pt x="146209" y="50959"/>
                                          <a:pt x="147161" y="51911"/>
                                          <a:pt x="149066" y="52864"/>
                                        </a:cubicBezTo>
                                        <a:cubicBezTo>
                                          <a:pt x="150971" y="53816"/>
                                          <a:pt x="151924" y="54769"/>
                                          <a:pt x="153829" y="55721"/>
                                        </a:cubicBezTo>
                                        <a:cubicBezTo>
                                          <a:pt x="154781" y="56673"/>
                                          <a:pt x="156686" y="57626"/>
                                          <a:pt x="157639" y="59531"/>
                                        </a:cubicBezTo>
                                        <a:cubicBezTo>
                                          <a:pt x="160496" y="62389"/>
                                          <a:pt x="163354" y="64294"/>
                                          <a:pt x="165259" y="67151"/>
                                        </a:cubicBezTo>
                                        <a:cubicBezTo>
                                          <a:pt x="168116" y="70009"/>
                                          <a:pt x="171926" y="73819"/>
                                          <a:pt x="173831" y="76676"/>
                                        </a:cubicBezTo>
                                        <a:lnTo>
                                          <a:pt x="246221" y="76676"/>
                                        </a:lnTo>
                                        <a:cubicBezTo>
                                          <a:pt x="246221" y="76676"/>
                                          <a:pt x="246221" y="76676"/>
                                          <a:pt x="246221" y="76676"/>
                                        </a:cubicBezTo>
                                        <a:cubicBezTo>
                                          <a:pt x="244316" y="74771"/>
                                          <a:pt x="243364" y="73819"/>
                                          <a:pt x="242411" y="7286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4" name="Freeform: Shape 2094"/>
                                <wps:cNvSpPr/>
                                <wps:spPr>
                                  <a:xfrm>
                                    <a:off x="325755" y="1295325"/>
                                    <a:ext cx="95250" cy="19050"/>
                                  </a:xfrm>
                                  <a:custGeom>
                                    <a:avLst/>
                                    <a:gdLst>
                                      <a:gd name="connsiteX0" fmla="*/ 74771 w 95250"/>
                                      <a:gd name="connsiteY0" fmla="*/ 16669 h 19050"/>
                                      <a:gd name="connsiteX1" fmla="*/ 64294 w 95250"/>
                                      <a:gd name="connsiteY1" fmla="*/ 14764 h 19050"/>
                                      <a:gd name="connsiteX2" fmla="*/ 54769 w 95250"/>
                                      <a:gd name="connsiteY2" fmla="*/ 12859 h 19050"/>
                                      <a:gd name="connsiteX3" fmla="*/ 38576 w 95250"/>
                                      <a:gd name="connsiteY3" fmla="*/ 10953 h 19050"/>
                                      <a:gd name="connsiteX4" fmla="*/ 25241 w 95250"/>
                                      <a:gd name="connsiteY4" fmla="*/ 9049 h 19050"/>
                                      <a:gd name="connsiteX5" fmla="*/ 15716 w 95250"/>
                                      <a:gd name="connsiteY5" fmla="*/ 8096 h 19050"/>
                                      <a:gd name="connsiteX6" fmla="*/ 7144 w 95250"/>
                                      <a:gd name="connsiteY6" fmla="*/ 7144 h 19050"/>
                                      <a:gd name="connsiteX7" fmla="*/ 14764 w 95250"/>
                                      <a:gd name="connsiteY7" fmla="*/ 9049 h 19050"/>
                                      <a:gd name="connsiteX8" fmla="*/ 24289 w 95250"/>
                                      <a:gd name="connsiteY8" fmla="*/ 11906 h 19050"/>
                                      <a:gd name="connsiteX9" fmla="*/ 37624 w 95250"/>
                                      <a:gd name="connsiteY9" fmla="*/ 15716 h 19050"/>
                                      <a:gd name="connsiteX10" fmla="*/ 52864 w 95250"/>
                                      <a:gd name="connsiteY10" fmla="*/ 20478 h 19050"/>
                                      <a:gd name="connsiteX11" fmla="*/ 90964 w 95250"/>
                                      <a:gd name="connsiteY11" fmla="*/ 20478 h 19050"/>
                                      <a:gd name="connsiteX12" fmla="*/ 86201 w 95250"/>
                                      <a:gd name="connsiteY12" fmla="*/ 19526 h 19050"/>
                                      <a:gd name="connsiteX13" fmla="*/ 74771 w 95250"/>
                                      <a:gd name="connsiteY13" fmla="*/ 16669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95250" h="19050">
                                        <a:moveTo>
                                          <a:pt x="74771" y="16669"/>
                                        </a:moveTo>
                                        <a:cubicBezTo>
                                          <a:pt x="70961" y="15716"/>
                                          <a:pt x="68104" y="15716"/>
                                          <a:pt x="64294" y="14764"/>
                                        </a:cubicBezTo>
                                        <a:cubicBezTo>
                                          <a:pt x="61436" y="13811"/>
                                          <a:pt x="57626" y="13811"/>
                                          <a:pt x="54769" y="12859"/>
                                        </a:cubicBezTo>
                                        <a:cubicBezTo>
                                          <a:pt x="49054" y="11906"/>
                                          <a:pt x="43339" y="10953"/>
                                          <a:pt x="38576" y="10953"/>
                                        </a:cubicBezTo>
                                        <a:cubicBezTo>
                                          <a:pt x="33814" y="10001"/>
                                          <a:pt x="29051" y="10001"/>
                                          <a:pt x="25241" y="9049"/>
                                        </a:cubicBezTo>
                                        <a:cubicBezTo>
                                          <a:pt x="21431" y="9049"/>
                                          <a:pt x="17621" y="8096"/>
                                          <a:pt x="15716" y="8096"/>
                                        </a:cubicBezTo>
                                        <a:cubicBezTo>
                                          <a:pt x="10001" y="7144"/>
                                          <a:pt x="7144" y="7144"/>
                                          <a:pt x="7144" y="7144"/>
                                        </a:cubicBezTo>
                                        <a:cubicBezTo>
                                          <a:pt x="7144" y="7144"/>
                                          <a:pt x="10001" y="8096"/>
                                          <a:pt x="14764" y="9049"/>
                                        </a:cubicBezTo>
                                        <a:cubicBezTo>
                                          <a:pt x="17621" y="10001"/>
                                          <a:pt x="20479" y="10953"/>
                                          <a:pt x="24289" y="11906"/>
                                        </a:cubicBezTo>
                                        <a:cubicBezTo>
                                          <a:pt x="28099" y="12859"/>
                                          <a:pt x="32861" y="13811"/>
                                          <a:pt x="37624" y="15716"/>
                                        </a:cubicBezTo>
                                        <a:cubicBezTo>
                                          <a:pt x="42386" y="16669"/>
                                          <a:pt x="47149" y="18574"/>
                                          <a:pt x="52864" y="20478"/>
                                        </a:cubicBezTo>
                                        <a:lnTo>
                                          <a:pt x="90964" y="20478"/>
                                        </a:lnTo>
                                        <a:cubicBezTo>
                                          <a:pt x="89059" y="20478"/>
                                          <a:pt x="87154" y="19526"/>
                                          <a:pt x="86201" y="19526"/>
                                        </a:cubicBezTo>
                                        <a:cubicBezTo>
                                          <a:pt x="82391" y="18574"/>
                                          <a:pt x="78581" y="17621"/>
                                          <a:pt x="74771" y="1666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5" name="Freeform: Shape 2095"/>
                                <wps:cNvSpPr/>
                                <wps:spPr>
                                  <a:xfrm>
                                    <a:off x="1173480" y="1298183"/>
                                    <a:ext cx="161925" cy="19050"/>
                                  </a:xfrm>
                                  <a:custGeom>
                                    <a:avLst/>
                                    <a:gdLst>
                                      <a:gd name="connsiteX0" fmla="*/ 150019 w 161925"/>
                                      <a:gd name="connsiteY0" fmla="*/ 14764 h 19050"/>
                                      <a:gd name="connsiteX1" fmla="*/ 145256 w 161925"/>
                                      <a:gd name="connsiteY1" fmla="*/ 13811 h 19050"/>
                                      <a:gd name="connsiteX2" fmla="*/ 135731 w 161925"/>
                                      <a:gd name="connsiteY2" fmla="*/ 11906 h 19050"/>
                                      <a:gd name="connsiteX3" fmla="*/ 117634 w 161925"/>
                                      <a:gd name="connsiteY3" fmla="*/ 9049 h 19050"/>
                                      <a:gd name="connsiteX4" fmla="*/ 99536 w 161925"/>
                                      <a:gd name="connsiteY4" fmla="*/ 7144 h 19050"/>
                                      <a:gd name="connsiteX5" fmla="*/ 82391 w 161925"/>
                                      <a:gd name="connsiteY5" fmla="*/ 7144 h 19050"/>
                                      <a:gd name="connsiteX6" fmla="*/ 17621 w 161925"/>
                                      <a:gd name="connsiteY6" fmla="*/ 15716 h 19050"/>
                                      <a:gd name="connsiteX7" fmla="*/ 10001 w 161925"/>
                                      <a:gd name="connsiteY7" fmla="*/ 17621 h 19050"/>
                                      <a:gd name="connsiteX8" fmla="*/ 7144 w 161925"/>
                                      <a:gd name="connsiteY8" fmla="*/ 18574 h 19050"/>
                                      <a:gd name="connsiteX9" fmla="*/ 159544 w 161925"/>
                                      <a:gd name="connsiteY9" fmla="*/ 18574 h 19050"/>
                                      <a:gd name="connsiteX10" fmla="*/ 154781 w 161925"/>
                                      <a:gd name="connsiteY10" fmla="*/ 16669 h 19050"/>
                                      <a:gd name="connsiteX11" fmla="*/ 150019 w 161925"/>
                                      <a:gd name="connsiteY11" fmla="*/ 14764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61925" h="19050">
                                        <a:moveTo>
                                          <a:pt x="150019" y="14764"/>
                                        </a:moveTo>
                                        <a:cubicBezTo>
                                          <a:pt x="148114" y="14764"/>
                                          <a:pt x="147161" y="13811"/>
                                          <a:pt x="145256" y="13811"/>
                                        </a:cubicBezTo>
                                        <a:cubicBezTo>
                                          <a:pt x="142399" y="12859"/>
                                          <a:pt x="139541" y="12859"/>
                                          <a:pt x="135731" y="11906"/>
                                        </a:cubicBezTo>
                                        <a:cubicBezTo>
                                          <a:pt x="130016" y="10954"/>
                                          <a:pt x="123349" y="10001"/>
                                          <a:pt x="117634" y="9049"/>
                                        </a:cubicBezTo>
                                        <a:cubicBezTo>
                                          <a:pt x="111919" y="8096"/>
                                          <a:pt x="105251" y="8096"/>
                                          <a:pt x="99536" y="7144"/>
                                        </a:cubicBezTo>
                                        <a:cubicBezTo>
                                          <a:pt x="93821" y="7144"/>
                                          <a:pt x="88106" y="7144"/>
                                          <a:pt x="82391" y="7144"/>
                                        </a:cubicBezTo>
                                        <a:cubicBezTo>
                                          <a:pt x="59531" y="7144"/>
                                          <a:pt x="37624" y="10954"/>
                                          <a:pt x="17621" y="15716"/>
                                        </a:cubicBezTo>
                                        <a:cubicBezTo>
                                          <a:pt x="14764" y="16669"/>
                                          <a:pt x="12859" y="16669"/>
                                          <a:pt x="10001" y="17621"/>
                                        </a:cubicBezTo>
                                        <a:cubicBezTo>
                                          <a:pt x="9049" y="17621"/>
                                          <a:pt x="8096" y="18574"/>
                                          <a:pt x="7144" y="18574"/>
                                        </a:cubicBezTo>
                                        <a:lnTo>
                                          <a:pt x="159544" y="18574"/>
                                        </a:lnTo>
                                        <a:cubicBezTo>
                                          <a:pt x="157639" y="17621"/>
                                          <a:pt x="155734" y="17621"/>
                                          <a:pt x="154781" y="16669"/>
                                        </a:cubicBezTo>
                                        <a:lnTo>
                                          <a:pt x="150019" y="147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6" name="Freeform: Shape 2096"/>
                                <wps:cNvSpPr/>
                                <wps:spPr>
                                  <a:xfrm>
                                    <a:off x="5715" y="1043627"/>
                                    <a:ext cx="228600" cy="219075"/>
                                  </a:xfrm>
                                  <a:custGeom>
                                    <a:avLst/>
                                    <a:gdLst>
                                      <a:gd name="connsiteX0" fmla="*/ 27146 w 228600"/>
                                      <a:gd name="connsiteY0" fmla="*/ 115014 h 219075"/>
                                      <a:gd name="connsiteX1" fmla="*/ 33814 w 228600"/>
                                      <a:gd name="connsiteY1" fmla="*/ 104537 h 219075"/>
                                      <a:gd name="connsiteX2" fmla="*/ 41434 w 228600"/>
                                      <a:gd name="connsiteY2" fmla="*/ 95012 h 219075"/>
                                      <a:gd name="connsiteX3" fmla="*/ 45244 w 228600"/>
                                      <a:gd name="connsiteY3" fmla="*/ 90249 h 219075"/>
                                      <a:gd name="connsiteX4" fmla="*/ 47149 w 228600"/>
                                      <a:gd name="connsiteY4" fmla="*/ 88344 h 219075"/>
                                      <a:gd name="connsiteX5" fmla="*/ 49054 w 228600"/>
                                      <a:gd name="connsiteY5" fmla="*/ 86439 h 219075"/>
                                      <a:gd name="connsiteX6" fmla="*/ 53816 w 228600"/>
                                      <a:gd name="connsiteY6" fmla="*/ 82629 h 219075"/>
                                      <a:gd name="connsiteX7" fmla="*/ 58579 w 228600"/>
                                      <a:gd name="connsiteY7" fmla="*/ 78819 h 219075"/>
                                      <a:gd name="connsiteX8" fmla="*/ 62389 w 228600"/>
                                      <a:gd name="connsiteY8" fmla="*/ 75962 h 219075"/>
                                      <a:gd name="connsiteX9" fmla="*/ 65246 w 228600"/>
                                      <a:gd name="connsiteY9" fmla="*/ 74057 h 219075"/>
                                      <a:gd name="connsiteX10" fmla="*/ 70009 w 228600"/>
                                      <a:gd name="connsiteY10" fmla="*/ 70247 h 219075"/>
                                      <a:gd name="connsiteX11" fmla="*/ 90964 w 228600"/>
                                      <a:gd name="connsiteY11" fmla="*/ 60722 h 219075"/>
                                      <a:gd name="connsiteX12" fmla="*/ 111919 w 228600"/>
                                      <a:gd name="connsiteY12" fmla="*/ 56912 h 219075"/>
                                      <a:gd name="connsiteX13" fmla="*/ 130016 w 228600"/>
                                      <a:gd name="connsiteY13" fmla="*/ 59769 h 219075"/>
                                      <a:gd name="connsiteX14" fmla="*/ 131921 w 228600"/>
                                      <a:gd name="connsiteY14" fmla="*/ 60722 h 219075"/>
                                      <a:gd name="connsiteX15" fmla="*/ 133826 w 228600"/>
                                      <a:gd name="connsiteY15" fmla="*/ 61674 h 219075"/>
                                      <a:gd name="connsiteX16" fmla="*/ 135731 w 228600"/>
                                      <a:gd name="connsiteY16" fmla="*/ 62627 h 219075"/>
                                      <a:gd name="connsiteX17" fmla="*/ 137636 w 228600"/>
                                      <a:gd name="connsiteY17" fmla="*/ 63579 h 219075"/>
                                      <a:gd name="connsiteX18" fmla="*/ 139541 w 228600"/>
                                      <a:gd name="connsiteY18" fmla="*/ 64532 h 219075"/>
                                      <a:gd name="connsiteX19" fmla="*/ 140494 w 228600"/>
                                      <a:gd name="connsiteY19" fmla="*/ 65485 h 219075"/>
                                      <a:gd name="connsiteX20" fmla="*/ 141446 w 228600"/>
                                      <a:gd name="connsiteY20" fmla="*/ 66437 h 219075"/>
                                      <a:gd name="connsiteX21" fmla="*/ 142399 w 228600"/>
                                      <a:gd name="connsiteY21" fmla="*/ 67389 h 219075"/>
                                      <a:gd name="connsiteX22" fmla="*/ 143351 w 228600"/>
                                      <a:gd name="connsiteY22" fmla="*/ 67389 h 219075"/>
                                      <a:gd name="connsiteX23" fmla="*/ 143351 w 228600"/>
                                      <a:gd name="connsiteY23" fmla="*/ 67389 h 219075"/>
                                      <a:gd name="connsiteX24" fmla="*/ 144304 w 228600"/>
                                      <a:gd name="connsiteY24" fmla="*/ 68342 h 219075"/>
                                      <a:gd name="connsiteX25" fmla="*/ 149066 w 228600"/>
                                      <a:gd name="connsiteY25" fmla="*/ 73104 h 219075"/>
                                      <a:gd name="connsiteX26" fmla="*/ 149066 w 228600"/>
                                      <a:gd name="connsiteY26" fmla="*/ 73104 h 219075"/>
                                      <a:gd name="connsiteX27" fmla="*/ 148114 w 228600"/>
                                      <a:gd name="connsiteY27" fmla="*/ 72152 h 219075"/>
                                      <a:gd name="connsiteX28" fmla="*/ 148114 w 228600"/>
                                      <a:gd name="connsiteY28" fmla="*/ 72152 h 219075"/>
                                      <a:gd name="connsiteX29" fmla="*/ 148114 w 228600"/>
                                      <a:gd name="connsiteY29" fmla="*/ 72152 h 219075"/>
                                      <a:gd name="connsiteX30" fmla="*/ 149066 w 228600"/>
                                      <a:gd name="connsiteY30" fmla="*/ 73104 h 219075"/>
                                      <a:gd name="connsiteX31" fmla="*/ 150019 w 228600"/>
                                      <a:gd name="connsiteY31" fmla="*/ 75010 h 219075"/>
                                      <a:gd name="connsiteX32" fmla="*/ 152876 w 228600"/>
                                      <a:gd name="connsiteY32" fmla="*/ 78819 h 219075"/>
                                      <a:gd name="connsiteX33" fmla="*/ 153829 w 228600"/>
                                      <a:gd name="connsiteY33" fmla="*/ 80724 h 219075"/>
                                      <a:gd name="connsiteX34" fmla="*/ 154781 w 228600"/>
                                      <a:gd name="connsiteY34" fmla="*/ 82629 h 219075"/>
                                      <a:gd name="connsiteX35" fmla="*/ 157639 w 228600"/>
                                      <a:gd name="connsiteY35" fmla="*/ 108347 h 219075"/>
                                      <a:gd name="connsiteX36" fmla="*/ 151924 w 228600"/>
                                      <a:gd name="connsiteY36" fmla="*/ 118824 h 219075"/>
                                      <a:gd name="connsiteX37" fmla="*/ 144304 w 228600"/>
                                      <a:gd name="connsiteY37" fmla="*/ 126444 h 219075"/>
                                      <a:gd name="connsiteX38" fmla="*/ 143351 w 228600"/>
                                      <a:gd name="connsiteY38" fmla="*/ 127397 h 219075"/>
                                      <a:gd name="connsiteX39" fmla="*/ 111919 w 228600"/>
                                      <a:gd name="connsiteY39" fmla="*/ 78819 h 219075"/>
                                      <a:gd name="connsiteX40" fmla="*/ 35719 w 228600"/>
                                      <a:gd name="connsiteY40" fmla="*/ 123587 h 219075"/>
                                      <a:gd name="connsiteX41" fmla="*/ 147161 w 228600"/>
                                      <a:gd name="connsiteY41" fmla="*/ 212169 h 219075"/>
                                      <a:gd name="connsiteX42" fmla="*/ 174784 w 228600"/>
                                      <a:gd name="connsiteY42" fmla="*/ 200739 h 219075"/>
                                      <a:gd name="connsiteX43" fmla="*/ 198596 w 228600"/>
                                      <a:gd name="connsiteY43" fmla="*/ 180737 h 219075"/>
                                      <a:gd name="connsiteX44" fmla="*/ 216694 w 228600"/>
                                      <a:gd name="connsiteY44" fmla="*/ 153114 h 219075"/>
                                      <a:gd name="connsiteX45" fmla="*/ 226219 w 228600"/>
                                      <a:gd name="connsiteY45" fmla="*/ 118824 h 219075"/>
                                      <a:gd name="connsiteX46" fmla="*/ 223361 w 228600"/>
                                      <a:gd name="connsiteY46" fmla="*/ 81677 h 219075"/>
                                      <a:gd name="connsiteX47" fmla="*/ 206216 w 228600"/>
                                      <a:gd name="connsiteY47" fmla="*/ 48339 h 219075"/>
                                      <a:gd name="connsiteX48" fmla="*/ 203359 w 228600"/>
                                      <a:gd name="connsiteY48" fmla="*/ 44529 h 219075"/>
                                      <a:gd name="connsiteX49" fmla="*/ 200501 w 228600"/>
                                      <a:gd name="connsiteY49" fmla="*/ 40719 h 219075"/>
                                      <a:gd name="connsiteX50" fmla="*/ 193834 w 228600"/>
                                      <a:gd name="connsiteY50" fmla="*/ 34052 h 219075"/>
                                      <a:gd name="connsiteX51" fmla="*/ 190024 w 228600"/>
                                      <a:gd name="connsiteY51" fmla="*/ 31194 h 219075"/>
                                      <a:gd name="connsiteX52" fmla="*/ 188119 w 228600"/>
                                      <a:gd name="connsiteY52" fmla="*/ 29289 h 219075"/>
                                      <a:gd name="connsiteX53" fmla="*/ 187166 w 228600"/>
                                      <a:gd name="connsiteY53" fmla="*/ 28337 h 219075"/>
                                      <a:gd name="connsiteX54" fmla="*/ 187166 w 228600"/>
                                      <a:gd name="connsiteY54" fmla="*/ 28337 h 219075"/>
                                      <a:gd name="connsiteX55" fmla="*/ 186214 w 228600"/>
                                      <a:gd name="connsiteY55" fmla="*/ 27385 h 219075"/>
                                      <a:gd name="connsiteX56" fmla="*/ 186214 w 228600"/>
                                      <a:gd name="connsiteY56" fmla="*/ 27385 h 219075"/>
                                      <a:gd name="connsiteX57" fmla="*/ 180499 w 228600"/>
                                      <a:gd name="connsiteY57" fmla="*/ 23574 h 219075"/>
                                      <a:gd name="connsiteX58" fmla="*/ 179546 w 228600"/>
                                      <a:gd name="connsiteY58" fmla="*/ 22622 h 219075"/>
                                      <a:gd name="connsiteX59" fmla="*/ 178594 w 228600"/>
                                      <a:gd name="connsiteY59" fmla="*/ 21669 h 219075"/>
                                      <a:gd name="connsiteX60" fmla="*/ 176689 w 228600"/>
                                      <a:gd name="connsiteY60" fmla="*/ 20717 h 219075"/>
                                      <a:gd name="connsiteX61" fmla="*/ 171926 w 228600"/>
                                      <a:gd name="connsiteY61" fmla="*/ 17860 h 219075"/>
                                      <a:gd name="connsiteX62" fmla="*/ 170021 w 228600"/>
                                      <a:gd name="connsiteY62" fmla="*/ 16907 h 219075"/>
                                      <a:gd name="connsiteX63" fmla="*/ 168116 w 228600"/>
                                      <a:gd name="connsiteY63" fmla="*/ 15954 h 219075"/>
                                      <a:gd name="connsiteX64" fmla="*/ 163354 w 228600"/>
                                      <a:gd name="connsiteY64" fmla="*/ 14049 h 219075"/>
                                      <a:gd name="connsiteX65" fmla="*/ 158591 w 228600"/>
                                      <a:gd name="connsiteY65" fmla="*/ 12144 h 219075"/>
                                      <a:gd name="connsiteX66" fmla="*/ 153829 w 228600"/>
                                      <a:gd name="connsiteY66" fmla="*/ 11192 h 219075"/>
                                      <a:gd name="connsiteX67" fmla="*/ 149066 w 228600"/>
                                      <a:gd name="connsiteY67" fmla="*/ 10239 h 219075"/>
                                      <a:gd name="connsiteX68" fmla="*/ 144304 w 228600"/>
                                      <a:gd name="connsiteY68" fmla="*/ 9287 h 219075"/>
                                      <a:gd name="connsiteX69" fmla="*/ 107156 w 228600"/>
                                      <a:gd name="connsiteY69" fmla="*/ 9287 h 219075"/>
                                      <a:gd name="connsiteX70" fmla="*/ 73819 w 228600"/>
                                      <a:gd name="connsiteY70" fmla="*/ 20717 h 219075"/>
                                      <a:gd name="connsiteX71" fmla="*/ 46196 w 228600"/>
                                      <a:gd name="connsiteY71" fmla="*/ 39767 h 219075"/>
                                      <a:gd name="connsiteX72" fmla="*/ 40481 w 228600"/>
                                      <a:gd name="connsiteY72" fmla="*/ 45482 h 219075"/>
                                      <a:gd name="connsiteX73" fmla="*/ 37624 w 228600"/>
                                      <a:gd name="connsiteY73" fmla="*/ 48339 h 219075"/>
                                      <a:gd name="connsiteX74" fmla="*/ 34766 w 228600"/>
                                      <a:gd name="connsiteY74" fmla="*/ 51197 h 219075"/>
                                      <a:gd name="connsiteX75" fmla="*/ 29051 w 228600"/>
                                      <a:gd name="connsiteY75" fmla="*/ 56912 h 219075"/>
                                      <a:gd name="connsiteX76" fmla="*/ 24289 w 228600"/>
                                      <a:gd name="connsiteY76" fmla="*/ 63579 h 219075"/>
                                      <a:gd name="connsiteX77" fmla="*/ 22384 w 228600"/>
                                      <a:gd name="connsiteY77" fmla="*/ 66437 h 219075"/>
                                      <a:gd name="connsiteX78" fmla="*/ 20479 w 228600"/>
                                      <a:gd name="connsiteY78" fmla="*/ 69294 h 219075"/>
                                      <a:gd name="connsiteX79" fmla="*/ 16669 w 228600"/>
                                      <a:gd name="connsiteY79" fmla="*/ 75962 h 219075"/>
                                      <a:gd name="connsiteX80" fmla="*/ 9049 w 228600"/>
                                      <a:gd name="connsiteY80" fmla="*/ 89297 h 219075"/>
                                      <a:gd name="connsiteX81" fmla="*/ 7144 w 228600"/>
                                      <a:gd name="connsiteY81" fmla="*/ 92154 h 219075"/>
                                      <a:gd name="connsiteX82" fmla="*/ 7144 w 228600"/>
                                      <a:gd name="connsiteY82" fmla="*/ 166449 h 219075"/>
                                      <a:gd name="connsiteX83" fmla="*/ 23336 w 228600"/>
                                      <a:gd name="connsiteY83" fmla="*/ 127397 h 219075"/>
                                      <a:gd name="connsiteX84" fmla="*/ 27146 w 228600"/>
                                      <a:gd name="connsiteY84" fmla="*/ 115014 h 219075"/>
                                      <a:gd name="connsiteX85" fmla="*/ 147161 w 228600"/>
                                      <a:gd name="connsiteY85" fmla="*/ 74057 h 219075"/>
                                      <a:gd name="connsiteX86" fmla="*/ 147161 w 228600"/>
                                      <a:gd name="connsiteY86" fmla="*/ 74057 h 219075"/>
                                      <a:gd name="connsiteX87" fmla="*/ 147161 w 228600"/>
                                      <a:gd name="connsiteY87" fmla="*/ 74057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</a:cxnLst>
                                    <a:rect l="l" t="t" r="r" b="b"/>
                                    <a:pathLst>
                                      <a:path w="228600" h="219075">
                                        <a:moveTo>
                                          <a:pt x="27146" y="115014"/>
                                        </a:moveTo>
                                        <a:cubicBezTo>
                                          <a:pt x="29051" y="111204"/>
                                          <a:pt x="31909" y="108347"/>
                                          <a:pt x="33814" y="104537"/>
                                        </a:cubicBezTo>
                                        <a:cubicBezTo>
                                          <a:pt x="36671" y="101679"/>
                                          <a:pt x="38576" y="97869"/>
                                          <a:pt x="41434" y="95012"/>
                                        </a:cubicBezTo>
                                        <a:cubicBezTo>
                                          <a:pt x="42386" y="93107"/>
                                          <a:pt x="44291" y="92154"/>
                                          <a:pt x="45244" y="90249"/>
                                        </a:cubicBezTo>
                                        <a:cubicBezTo>
                                          <a:pt x="46196" y="89297"/>
                                          <a:pt x="46196" y="88344"/>
                                          <a:pt x="47149" y="88344"/>
                                        </a:cubicBezTo>
                                        <a:lnTo>
                                          <a:pt x="49054" y="86439"/>
                                        </a:lnTo>
                                        <a:lnTo>
                                          <a:pt x="53816" y="82629"/>
                                        </a:lnTo>
                                        <a:lnTo>
                                          <a:pt x="58579" y="78819"/>
                                        </a:lnTo>
                                        <a:lnTo>
                                          <a:pt x="62389" y="75962"/>
                                        </a:lnTo>
                                        <a:cubicBezTo>
                                          <a:pt x="63341" y="75010"/>
                                          <a:pt x="64294" y="75010"/>
                                          <a:pt x="65246" y="74057"/>
                                        </a:cubicBezTo>
                                        <a:lnTo>
                                          <a:pt x="70009" y="70247"/>
                                        </a:lnTo>
                                        <a:cubicBezTo>
                                          <a:pt x="76676" y="66437"/>
                                          <a:pt x="83344" y="62627"/>
                                          <a:pt x="90964" y="60722"/>
                                        </a:cubicBezTo>
                                        <a:cubicBezTo>
                                          <a:pt x="97631" y="58817"/>
                                          <a:pt x="105251" y="56912"/>
                                          <a:pt x="111919" y="56912"/>
                                        </a:cubicBezTo>
                                        <a:cubicBezTo>
                                          <a:pt x="118586" y="56912"/>
                                          <a:pt x="125254" y="57864"/>
                                          <a:pt x="130016" y="59769"/>
                                        </a:cubicBezTo>
                                        <a:cubicBezTo>
                                          <a:pt x="130969" y="59769"/>
                                          <a:pt x="130969" y="59769"/>
                                          <a:pt x="131921" y="60722"/>
                                        </a:cubicBezTo>
                                        <a:lnTo>
                                          <a:pt x="133826" y="61674"/>
                                        </a:lnTo>
                                        <a:lnTo>
                                          <a:pt x="135731" y="62627"/>
                                        </a:lnTo>
                                        <a:cubicBezTo>
                                          <a:pt x="136684" y="62627"/>
                                          <a:pt x="136684" y="63579"/>
                                          <a:pt x="137636" y="63579"/>
                                        </a:cubicBezTo>
                                        <a:lnTo>
                                          <a:pt x="139541" y="64532"/>
                                        </a:lnTo>
                                        <a:cubicBezTo>
                                          <a:pt x="139541" y="64532"/>
                                          <a:pt x="140494" y="64532"/>
                                          <a:pt x="140494" y="65485"/>
                                        </a:cubicBezTo>
                                        <a:lnTo>
                                          <a:pt x="141446" y="66437"/>
                                        </a:lnTo>
                                        <a:cubicBezTo>
                                          <a:pt x="141446" y="66437"/>
                                          <a:pt x="142399" y="67389"/>
                                          <a:pt x="142399" y="67389"/>
                                        </a:cubicBezTo>
                                        <a:lnTo>
                                          <a:pt x="143351" y="67389"/>
                                        </a:lnTo>
                                        <a:lnTo>
                                          <a:pt x="143351" y="67389"/>
                                        </a:lnTo>
                                        <a:lnTo>
                                          <a:pt x="144304" y="68342"/>
                                        </a:lnTo>
                                        <a:cubicBezTo>
                                          <a:pt x="146209" y="70247"/>
                                          <a:pt x="147161" y="71199"/>
                                          <a:pt x="149066" y="73104"/>
                                        </a:cubicBezTo>
                                        <a:lnTo>
                                          <a:pt x="149066" y="73104"/>
                                        </a:lnTo>
                                        <a:cubicBezTo>
                                          <a:pt x="149066" y="73104"/>
                                          <a:pt x="148114" y="73104"/>
                                          <a:pt x="148114" y="72152"/>
                                        </a:cubicBezTo>
                                        <a:lnTo>
                                          <a:pt x="148114" y="72152"/>
                                        </a:lnTo>
                                        <a:lnTo>
                                          <a:pt x="148114" y="72152"/>
                                        </a:lnTo>
                                        <a:lnTo>
                                          <a:pt x="149066" y="73104"/>
                                        </a:lnTo>
                                        <a:lnTo>
                                          <a:pt x="150019" y="75010"/>
                                        </a:lnTo>
                                        <a:cubicBezTo>
                                          <a:pt x="150971" y="75962"/>
                                          <a:pt x="151924" y="77867"/>
                                          <a:pt x="152876" y="78819"/>
                                        </a:cubicBezTo>
                                        <a:cubicBezTo>
                                          <a:pt x="152876" y="79772"/>
                                          <a:pt x="153829" y="79772"/>
                                          <a:pt x="153829" y="80724"/>
                                        </a:cubicBezTo>
                                        <a:lnTo>
                                          <a:pt x="154781" y="82629"/>
                                        </a:lnTo>
                                        <a:cubicBezTo>
                                          <a:pt x="159544" y="92154"/>
                                          <a:pt x="159544" y="100727"/>
                                          <a:pt x="157639" y="108347"/>
                                        </a:cubicBezTo>
                                        <a:cubicBezTo>
                                          <a:pt x="156686" y="112157"/>
                                          <a:pt x="154781" y="115967"/>
                                          <a:pt x="151924" y="118824"/>
                                        </a:cubicBezTo>
                                        <a:cubicBezTo>
                                          <a:pt x="150019" y="121682"/>
                                          <a:pt x="147161" y="124539"/>
                                          <a:pt x="144304" y="126444"/>
                                        </a:cubicBezTo>
                                        <a:cubicBezTo>
                                          <a:pt x="144304" y="126444"/>
                                          <a:pt x="143351" y="127397"/>
                                          <a:pt x="143351" y="127397"/>
                                        </a:cubicBezTo>
                                        <a:cubicBezTo>
                                          <a:pt x="146209" y="113110"/>
                                          <a:pt x="141446" y="85487"/>
                                          <a:pt x="111919" y="78819"/>
                                        </a:cubicBezTo>
                                        <a:cubicBezTo>
                                          <a:pt x="85249" y="73104"/>
                                          <a:pt x="46196" y="89297"/>
                                          <a:pt x="35719" y="123587"/>
                                        </a:cubicBezTo>
                                        <a:cubicBezTo>
                                          <a:pt x="20479" y="170260"/>
                                          <a:pt x="62389" y="238839"/>
                                          <a:pt x="147161" y="212169"/>
                                        </a:cubicBezTo>
                                        <a:cubicBezTo>
                                          <a:pt x="156686" y="209312"/>
                                          <a:pt x="166211" y="205502"/>
                                          <a:pt x="174784" y="200739"/>
                                        </a:cubicBezTo>
                                        <a:cubicBezTo>
                                          <a:pt x="183356" y="195024"/>
                                          <a:pt x="191929" y="188357"/>
                                          <a:pt x="198596" y="180737"/>
                                        </a:cubicBezTo>
                                        <a:cubicBezTo>
                                          <a:pt x="206216" y="173117"/>
                                          <a:pt x="211931" y="163592"/>
                                          <a:pt x="216694" y="153114"/>
                                        </a:cubicBezTo>
                                        <a:cubicBezTo>
                                          <a:pt x="221456" y="142637"/>
                                          <a:pt x="224314" y="131207"/>
                                          <a:pt x="226219" y="118824"/>
                                        </a:cubicBezTo>
                                        <a:cubicBezTo>
                                          <a:pt x="227171" y="106442"/>
                                          <a:pt x="226219" y="94060"/>
                                          <a:pt x="223361" y="81677"/>
                                        </a:cubicBezTo>
                                        <a:cubicBezTo>
                                          <a:pt x="219551" y="69294"/>
                                          <a:pt x="213836" y="57864"/>
                                          <a:pt x="206216" y="48339"/>
                                        </a:cubicBezTo>
                                        <a:lnTo>
                                          <a:pt x="203359" y="44529"/>
                                        </a:lnTo>
                                        <a:cubicBezTo>
                                          <a:pt x="202406" y="43577"/>
                                          <a:pt x="201454" y="42624"/>
                                          <a:pt x="200501" y="40719"/>
                                        </a:cubicBezTo>
                                        <a:cubicBezTo>
                                          <a:pt x="198596" y="38814"/>
                                          <a:pt x="196691" y="35957"/>
                                          <a:pt x="193834" y="34052"/>
                                        </a:cubicBezTo>
                                        <a:lnTo>
                                          <a:pt x="190024" y="31194"/>
                                        </a:lnTo>
                                        <a:lnTo>
                                          <a:pt x="188119" y="29289"/>
                                        </a:lnTo>
                                        <a:lnTo>
                                          <a:pt x="187166" y="28337"/>
                                        </a:lnTo>
                                        <a:lnTo>
                                          <a:pt x="187166" y="28337"/>
                                        </a:lnTo>
                                        <a:cubicBezTo>
                                          <a:pt x="184309" y="26432"/>
                                          <a:pt x="186214" y="27385"/>
                                          <a:pt x="186214" y="27385"/>
                                        </a:cubicBezTo>
                                        <a:lnTo>
                                          <a:pt x="186214" y="27385"/>
                                        </a:lnTo>
                                        <a:cubicBezTo>
                                          <a:pt x="184309" y="26432"/>
                                          <a:pt x="182404" y="24527"/>
                                          <a:pt x="180499" y="23574"/>
                                        </a:cubicBezTo>
                                        <a:lnTo>
                                          <a:pt x="179546" y="22622"/>
                                        </a:lnTo>
                                        <a:lnTo>
                                          <a:pt x="178594" y="21669"/>
                                        </a:lnTo>
                                        <a:lnTo>
                                          <a:pt x="176689" y="20717"/>
                                        </a:lnTo>
                                        <a:cubicBezTo>
                                          <a:pt x="174784" y="19764"/>
                                          <a:pt x="173831" y="18812"/>
                                          <a:pt x="171926" y="17860"/>
                                        </a:cubicBezTo>
                                        <a:lnTo>
                                          <a:pt x="170021" y="16907"/>
                                        </a:lnTo>
                                        <a:cubicBezTo>
                                          <a:pt x="169069" y="16907"/>
                                          <a:pt x="168116" y="15954"/>
                                          <a:pt x="168116" y="15954"/>
                                        </a:cubicBezTo>
                                        <a:lnTo>
                                          <a:pt x="163354" y="14049"/>
                                        </a:lnTo>
                                        <a:cubicBezTo>
                                          <a:pt x="161449" y="13097"/>
                                          <a:pt x="160496" y="13097"/>
                                          <a:pt x="158591" y="12144"/>
                                        </a:cubicBezTo>
                                        <a:lnTo>
                                          <a:pt x="153829" y="11192"/>
                                        </a:lnTo>
                                        <a:lnTo>
                                          <a:pt x="149066" y="10239"/>
                                        </a:lnTo>
                                        <a:cubicBezTo>
                                          <a:pt x="147161" y="10239"/>
                                          <a:pt x="146209" y="9287"/>
                                          <a:pt x="144304" y="9287"/>
                                        </a:cubicBezTo>
                                        <a:cubicBezTo>
                                          <a:pt x="131921" y="6429"/>
                                          <a:pt x="119539" y="6429"/>
                                          <a:pt x="107156" y="9287"/>
                                        </a:cubicBezTo>
                                        <a:cubicBezTo>
                                          <a:pt x="94774" y="11192"/>
                                          <a:pt x="84296" y="15002"/>
                                          <a:pt x="73819" y="20717"/>
                                        </a:cubicBezTo>
                                        <a:cubicBezTo>
                                          <a:pt x="63341" y="26432"/>
                                          <a:pt x="54769" y="32147"/>
                                          <a:pt x="46196" y="39767"/>
                                        </a:cubicBezTo>
                                        <a:lnTo>
                                          <a:pt x="40481" y="45482"/>
                                        </a:lnTo>
                                        <a:cubicBezTo>
                                          <a:pt x="39529" y="46435"/>
                                          <a:pt x="38576" y="47387"/>
                                          <a:pt x="37624" y="48339"/>
                                        </a:cubicBezTo>
                                        <a:lnTo>
                                          <a:pt x="34766" y="51197"/>
                                        </a:lnTo>
                                        <a:cubicBezTo>
                                          <a:pt x="32861" y="53102"/>
                                          <a:pt x="30956" y="55007"/>
                                          <a:pt x="29051" y="56912"/>
                                        </a:cubicBezTo>
                                        <a:cubicBezTo>
                                          <a:pt x="27146" y="58817"/>
                                          <a:pt x="26194" y="60722"/>
                                          <a:pt x="24289" y="63579"/>
                                        </a:cubicBezTo>
                                        <a:lnTo>
                                          <a:pt x="22384" y="66437"/>
                                        </a:lnTo>
                                        <a:cubicBezTo>
                                          <a:pt x="21431" y="67389"/>
                                          <a:pt x="20479" y="68342"/>
                                          <a:pt x="20479" y="69294"/>
                                        </a:cubicBezTo>
                                        <a:cubicBezTo>
                                          <a:pt x="19526" y="71199"/>
                                          <a:pt x="17621" y="73104"/>
                                          <a:pt x="16669" y="75962"/>
                                        </a:cubicBezTo>
                                        <a:cubicBezTo>
                                          <a:pt x="13811" y="79772"/>
                                          <a:pt x="11906" y="84535"/>
                                          <a:pt x="9049" y="89297"/>
                                        </a:cubicBezTo>
                                        <a:cubicBezTo>
                                          <a:pt x="8096" y="90249"/>
                                          <a:pt x="8096" y="91202"/>
                                          <a:pt x="7144" y="92154"/>
                                        </a:cubicBezTo>
                                        <a:lnTo>
                                          <a:pt x="7144" y="166449"/>
                                        </a:lnTo>
                                        <a:cubicBezTo>
                                          <a:pt x="10954" y="153114"/>
                                          <a:pt x="16669" y="139779"/>
                                          <a:pt x="23336" y="127397"/>
                                        </a:cubicBezTo>
                                        <a:cubicBezTo>
                                          <a:pt x="23336" y="122635"/>
                                          <a:pt x="25241" y="118824"/>
                                          <a:pt x="27146" y="115014"/>
                                        </a:cubicBezTo>
                                        <a:close/>
                                        <a:moveTo>
                                          <a:pt x="147161" y="74057"/>
                                        </a:moveTo>
                                        <a:lnTo>
                                          <a:pt x="147161" y="74057"/>
                                        </a:lnTo>
                                        <a:cubicBezTo>
                                          <a:pt x="147161" y="73104"/>
                                          <a:pt x="147161" y="73104"/>
                                          <a:pt x="147161" y="7405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7" name="Freeform: Shape 2097"/>
                                <wps:cNvSpPr/>
                                <wps:spPr>
                                  <a:xfrm>
                                    <a:off x="478155" y="1305803"/>
                                    <a:ext cx="28575" cy="9525"/>
                                  </a:xfrm>
                                  <a:custGeom>
                                    <a:avLst/>
                                    <a:gdLst>
                                      <a:gd name="connsiteX0" fmla="*/ 7144 w 28575"/>
                                      <a:gd name="connsiteY0" fmla="*/ 7144 h 9525"/>
                                      <a:gd name="connsiteX1" fmla="*/ 12859 w 28575"/>
                                      <a:gd name="connsiteY1" fmla="*/ 9049 h 9525"/>
                                      <a:gd name="connsiteX2" fmla="*/ 13811 w 28575"/>
                                      <a:gd name="connsiteY2" fmla="*/ 9049 h 9525"/>
                                      <a:gd name="connsiteX3" fmla="*/ 21431 w 28575"/>
                                      <a:gd name="connsiteY3" fmla="*/ 9049 h 9525"/>
                                      <a:gd name="connsiteX4" fmla="*/ 12859 w 28575"/>
                                      <a:gd name="connsiteY4" fmla="*/ 8097 h 9525"/>
                                      <a:gd name="connsiteX5" fmla="*/ 7144 w 28575"/>
                                      <a:gd name="connsiteY5" fmla="*/ 7144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9525">
                                        <a:moveTo>
                                          <a:pt x="7144" y="7144"/>
                                        </a:moveTo>
                                        <a:cubicBezTo>
                                          <a:pt x="7144" y="7144"/>
                                          <a:pt x="9049" y="8097"/>
                                          <a:pt x="12859" y="9049"/>
                                        </a:cubicBezTo>
                                        <a:cubicBezTo>
                                          <a:pt x="12859" y="9049"/>
                                          <a:pt x="12859" y="9049"/>
                                          <a:pt x="13811" y="9049"/>
                                        </a:cubicBezTo>
                                        <a:lnTo>
                                          <a:pt x="21431" y="9049"/>
                                        </a:lnTo>
                                        <a:cubicBezTo>
                                          <a:pt x="17621" y="8097"/>
                                          <a:pt x="14764" y="8097"/>
                                          <a:pt x="12859" y="8097"/>
                                        </a:cubicBezTo>
                                        <a:cubicBezTo>
                                          <a:pt x="9049" y="8097"/>
                                          <a:pt x="7144" y="7144"/>
                                          <a:pt x="7144" y="71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8" name="Freeform: Shape 2098"/>
                                <wps:cNvSpPr/>
                                <wps:spPr>
                                  <a:xfrm>
                                    <a:off x="4763" y="86603"/>
                                    <a:ext cx="314325" cy="495300"/>
                                  </a:xfrm>
                                  <a:custGeom>
                                    <a:avLst/>
                                    <a:gdLst>
                                      <a:gd name="connsiteX0" fmla="*/ 44291 w 314325"/>
                                      <a:gd name="connsiteY0" fmla="*/ 124301 h 495300"/>
                                      <a:gd name="connsiteX1" fmla="*/ 50006 w 314325"/>
                                      <a:gd name="connsiteY1" fmla="*/ 125254 h 495300"/>
                                      <a:gd name="connsiteX2" fmla="*/ 57626 w 314325"/>
                                      <a:gd name="connsiteY2" fmla="*/ 126206 h 495300"/>
                                      <a:gd name="connsiteX3" fmla="*/ 62389 w 314325"/>
                                      <a:gd name="connsiteY3" fmla="*/ 127159 h 495300"/>
                                      <a:gd name="connsiteX4" fmla="*/ 64294 w 314325"/>
                                      <a:gd name="connsiteY4" fmla="*/ 127159 h 495300"/>
                                      <a:gd name="connsiteX5" fmla="*/ 66199 w 314325"/>
                                      <a:gd name="connsiteY5" fmla="*/ 127159 h 495300"/>
                                      <a:gd name="connsiteX6" fmla="*/ 76676 w 314325"/>
                                      <a:gd name="connsiteY6" fmla="*/ 129064 h 495300"/>
                                      <a:gd name="connsiteX7" fmla="*/ 89059 w 314325"/>
                                      <a:gd name="connsiteY7" fmla="*/ 131921 h 495300"/>
                                      <a:gd name="connsiteX8" fmla="*/ 103346 w 314325"/>
                                      <a:gd name="connsiteY8" fmla="*/ 135731 h 495300"/>
                                      <a:gd name="connsiteX9" fmla="*/ 110966 w 314325"/>
                                      <a:gd name="connsiteY9" fmla="*/ 137636 h 495300"/>
                                      <a:gd name="connsiteX10" fmla="*/ 118586 w 314325"/>
                                      <a:gd name="connsiteY10" fmla="*/ 140494 h 495300"/>
                                      <a:gd name="connsiteX11" fmla="*/ 152876 w 314325"/>
                                      <a:gd name="connsiteY11" fmla="*/ 153829 h 495300"/>
                                      <a:gd name="connsiteX12" fmla="*/ 188119 w 314325"/>
                                      <a:gd name="connsiteY12" fmla="*/ 173831 h 495300"/>
                                      <a:gd name="connsiteX13" fmla="*/ 221456 w 314325"/>
                                      <a:gd name="connsiteY13" fmla="*/ 201454 h 495300"/>
                                      <a:gd name="connsiteX14" fmla="*/ 249079 w 314325"/>
                                      <a:gd name="connsiteY14" fmla="*/ 236696 h 495300"/>
                                      <a:gd name="connsiteX15" fmla="*/ 251936 w 314325"/>
                                      <a:gd name="connsiteY15" fmla="*/ 241459 h 495300"/>
                                      <a:gd name="connsiteX16" fmla="*/ 253841 w 314325"/>
                                      <a:gd name="connsiteY16" fmla="*/ 244316 h 495300"/>
                                      <a:gd name="connsiteX17" fmla="*/ 254794 w 314325"/>
                                      <a:gd name="connsiteY17" fmla="*/ 247174 h 495300"/>
                                      <a:gd name="connsiteX18" fmla="*/ 260509 w 314325"/>
                                      <a:gd name="connsiteY18" fmla="*/ 257651 h 495300"/>
                                      <a:gd name="connsiteX19" fmla="*/ 265271 w 314325"/>
                                      <a:gd name="connsiteY19" fmla="*/ 268129 h 495300"/>
                                      <a:gd name="connsiteX20" fmla="*/ 269081 w 314325"/>
                                      <a:gd name="connsiteY20" fmla="*/ 278606 h 495300"/>
                                      <a:gd name="connsiteX21" fmla="*/ 272891 w 314325"/>
                                      <a:gd name="connsiteY21" fmla="*/ 290036 h 495300"/>
                                      <a:gd name="connsiteX22" fmla="*/ 275749 w 314325"/>
                                      <a:gd name="connsiteY22" fmla="*/ 301466 h 495300"/>
                                      <a:gd name="connsiteX23" fmla="*/ 278606 w 314325"/>
                                      <a:gd name="connsiteY23" fmla="*/ 312897 h 495300"/>
                                      <a:gd name="connsiteX24" fmla="*/ 280511 w 314325"/>
                                      <a:gd name="connsiteY24" fmla="*/ 324326 h 495300"/>
                                      <a:gd name="connsiteX25" fmla="*/ 283369 w 314325"/>
                                      <a:gd name="connsiteY25" fmla="*/ 368141 h 495300"/>
                                      <a:gd name="connsiteX26" fmla="*/ 283369 w 314325"/>
                                      <a:gd name="connsiteY26" fmla="*/ 378619 h 495300"/>
                                      <a:gd name="connsiteX27" fmla="*/ 282416 w 314325"/>
                                      <a:gd name="connsiteY27" fmla="*/ 389097 h 495300"/>
                                      <a:gd name="connsiteX28" fmla="*/ 282416 w 314325"/>
                                      <a:gd name="connsiteY28" fmla="*/ 393859 h 495300"/>
                                      <a:gd name="connsiteX29" fmla="*/ 281464 w 314325"/>
                                      <a:gd name="connsiteY29" fmla="*/ 398622 h 495300"/>
                                      <a:gd name="connsiteX30" fmla="*/ 280511 w 314325"/>
                                      <a:gd name="connsiteY30" fmla="*/ 408147 h 495300"/>
                                      <a:gd name="connsiteX31" fmla="*/ 274796 w 314325"/>
                                      <a:gd name="connsiteY31" fmla="*/ 441484 h 495300"/>
                                      <a:gd name="connsiteX32" fmla="*/ 272891 w 314325"/>
                                      <a:gd name="connsiteY32" fmla="*/ 449104 h 495300"/>
                                      <a:gd name="connsiteX33" fmla="*/ 270986 w 314325"/>
                                      <a:gd name="connsiteY33" fmla="*/ 455772 h 495300"/>
                                      <a:gd name="connsiteX34" fmla="*/ 268129 w 314325"/>
                                      <a:gd name="connsiteY34" fmla="*/ 467201 h 495300"/>
                                      <a:gd name="connsiteX35" fmla="*/ 263366 w 314325"/>
                                      <a:gd name="connsiteY35" fmla="*/ 483394 h 495300"/>
                                      <a:gd name="connsiteX36" fmla="*/ 261461 w 314325"/>
                                      <a:gd name="connsiteY36" fmla="*/ 489109 h 495300"/>
                                      <a:gd name="connsiteX37" fmla="*/ 264319 w 314325"/>
                                      <a:gd name="connsiteY37" fmla="*/ 483394 h 495300"/>
                                      <a:gd name="connsiteX38" fmla="*/ 271939 w 314325"/>
                                      <a:gd name="connsiteY38" fmla="*/ 468154 h 495300"/>
                                      <a:gd name="connsiteX39" fmla="*/ 277654 w 314325"/>
                                      <a:gd name="connsiteY39" fmla="*/ 456724 h 495300"/>
                                      <a:gd name="connsiteX40" fmla="*/ 280511 w 314325"/>
                                      <a:gd name="connsiteY40" fmla="*/ 450056 h 495300"/>
                                      <a:gd name="connsiteX41" fmla="*/ 283369 w 314325"/>
                                      <a:gd name="connsiteY41" fmla="*/ 443389 h 495300"/>
                                      <a:gd name="connsiteX42" fmla="*/ 295751 w 314325"/>
                                      <a:gd name="connsiteY42" fmla="*/ 410051 h 495300"/>
                                      <a:gd name="connsiteX43" fmla="*/ 298609 w 314325"/>
                                      <a:gd name="connsiteY43" fmla="*/ 400526 h 495300"/>
                                      <a:gd name="connsiteX44" fmla="*/ 300514 w 314325"/>
                                      <a:gd name="connsiteY44" fmla="*/ 395764 h 495300"/>
                                      <a:gd name="connsiteX45" fmla="*/ 301466 w 314325"/>
                                      <a:gd name="connsiteY45" fmla="*/ 391001 h 495300"/>
                                      <a:gd name="connsiteX46" fmla="*/ 304324 w 314325"/>
                                      <a:gd name="connsiteY46" fmla="*/ 380524 h 495300"/>
                                      <a:gd name="connsiteX47" fmla="*/ 306229 w 314325"/>
                                      <a:gd name="connsiteY47" fmla="*/ 370047 h 495300"/>
                                      <a:gd name="connsiteX48" fmla="*/ 311944 w 314325"/>
                                      <a:gd name="connsiteY48" fmla="*/ 322422 h 495300"/>
                                      <a:gd name="connsiteX49" fmla="*/ 311944 w 314325"/>
                                      <a:gd name="connsiteY49" fmla="*/ 310039 h 495300"/>
                                      <a:gd name="connsiteX50" fmla="*/ 310991 w 314325"/>
                                      <a:gd name="connsiteY50" fmla="*/ 296704 h 495300"/>
                                      <a:gd name="connsiteX51" fmla="*/ 310039 w 314325"/>
                                      <a:gd name="connsiteY51" fmla="*/ 283369 h 495300"/>
                                      <a:gd name="connsiteX52" fmla="*/ 308134 w 314325"/>
                                      <a:gd name="connsiteY52" fmla="*/ 270034 h 495300"/>
                                      <a:gd name="connsiteX53" fmla="*/ 305276 w 314325"/>
                                      <a:gd name="connsiteY53" fmla="*/ 256699 h 495300"/>
                                      <a:gd name="connsiteX54" fmla="*/ 302419 w 314325"/>
                                      <a:gd name="connsiteY54" fmla="*/ 243364 h 495300"/>
                                      <a:gd name="connsiteX55" fmla="*/ 298609 w 314325"/>
                                      <a:gd name="connsiteY55" fmla="*/ 230029 h 495300"/>
                                      <a:gd name="connsiteX56" fmla="*/ 297656 w 314325"/>
                                      <a:gd name="connsiteY56" fmla="*/ 226219 h 495300"/>
                                      <a:gd name="connsiteX57" fmla="*/ 296704 w 314325"/>
                                      <a:gd name="connsiteY57" fmla="*/ 223361 h 495300"/>
                                      <a:gd name="connsiteX58" fmla="*/ 293846 w 314325"/>
                                      <a:gd name="connsiteY58" fmla="*/ 216694 h 495300"/>
                                      <a:gd name="connsiteX59" fmla="*/ 267176 w 314325"/>
                                      <a:gd name="connsiteY59" fmla="*/ 167164 h 495300"/>
                                      <a:gd name="connsiteX60" fmla="*/ 251936 w 314325"/>
                                      <a:gd name="connsiteY60" fmla="*/ 147161 h 495300"/>
                                      <a:gd name="connsiteX61" fmla="*/ 251936 w 314325"/>
                                      <a:gd name="connsiteY61" fmla="*/ 147161 h 495300"/>
                                      <a:gd name="connsiteX62" fmla="*/ 251936 w 314325"/>
                                      <a:gd name="connsiteY62" fmla="*/ 147161 h 495300"/>
                                      <a:gd name="connsiteX63" fmla="*/ 231934 w 314325"/>
                                      <a:gd name="connsiteY63" fmla="*/ 125254 h 495300"/>
                                      <a:gd name="connsiteX64" fmla="*/ 201454 w 314325"/>
                                      <a:gd name="connsiteY64" fmla="*/ 99536 h 495300"/>
                                      <a:gd name="connsiteX65" fmla="*/ 7144 w 314325"/>
                                      <a:gd name="connsiteY65" fmla="*/ 7144 h 495300"/>
                                      <a:gd name="connsiteX66" fmla="*/ 7144 w 314325"/>
                                      <a:gd name="connsiteY66" fmla="*/ 121444 h 495300"/>
                                      <a:gd name="connsiteX67" fmla="*/ 44291 w 314325"/>
                                      <a:gd name="connsiteY67" fmla="*/ 124301 h 495300"/>
                                      <a:gd name="connsiteX68" fmla="*/ 44291 w 314325"/>
                                      <a:gd name="connsiteY68" fmla="*/ 124301 h 4953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314325" h="495300">
                                        <a:moveTo>
                                          <a:pt x="44291" y="124301"/>
                                        </a:moveTo>
                                        <a:cubicBezTo>
                                          <a:pt x="44291" y="124301"/>
                                          <a:pt x="46196" y="124301"/>
                                          <a:pt x="50006" y="125254"/>
                                        </a:cubicBezTo>
                                        <a:cubicBezTo>
                                          <a:pt x="51911" y="125254"/>
                                          <a:pt x="54769" y="126206"/>
                                          <a:pt x="57626" y="126206"/>
                                        </a:cubicBezTo>
                                        <a:cubicBezTo>
                                          <a:pt x="59531" y="126206"/>
                                          <a:pt x="60484" y="126206"/>
                                          <a:pt x="62389" y="127159"/>
                                        </a:cubicBezTo>
                                        <a:cubicBezTo>
                                          <a:pt x="63341" y="127159"/>
                                          <a:pt x="64294" y="127159"/>
                                          <a:pt x="64294" y="127159"/>
                                        </a:cubicBezTo>
                                        <a:cubicBezTo>
                                          <a:pt x="65246" y="127159"/>
                                          <a:pt x="66199" y="127159"/>
                                          <a:pt x="66199" y="127159"/>
                                        </a:cubicBezTo>
                                        <a:cubicBezTo>
                                          <a:pt x="69056" y="128111"/>
                                          <a:pt x="72866" y="128111"/>
                                          <a:pt x="76676" y="129064"/>
                                        </a:cubicBezTo>
                                        <a:cubicBezTo>
                                          <a:pt x="80486" y="130016"/>
                                          <a:pt x="85249" y="130969"/>
                                          <a:pt x="89059" y="131921"/>
                                        </a:cubicBezTo>
                                        <a:cubicBezTo>
                                          <a:pt x="93821" y="132874"/>
                                          <a:pt x="98584" y="133826"/>
                                          <a:pt x="103346" y="135731"/>
                                        </a:cubicBezTo>
                                        <a:cubicBezTo>
                                          <a:pt x="106204" y="136684"/>
                                          <a:pt x="108109" y="136684"/>
                                          <a:pt x="110966" y="137636"/>
                                        </a:cubicBezTo>
                                        <a:cubicBezTo>
                                          <a:pt x="113824" y="138589"/>
                                          <a:pt x="115729" y="139541"/>
                                          <a:pt x="118586" y="140494"/>
                                        </a:cubicBezTo>
                                        <a:cubicBezTo>
                                          <a:pt x="129064" y="144304"/>
                                          <a:pt x="140494" y="148114"/>
                                          <a:pt x="152876" y="153829"/>
                                        </a:cubicBezTo>
                                        <a:cubicBezTo>
                                          <a:pt x="164306" y="159544"/>
                                          <a:pt x="176689" y="166211"/>
                                          <a:pt x="188119" y="173831"/>
                                        </a:cubicBezTo>
                                        <a:cubicBezTo>
                                          <a:pt x="199549" y="181451"/>
                                          <a:pt x="210979" y="190976"/>
                                          <a:pt x="221456" y="201454"/>
                                        </a:cubicBezTo>
                                        <a:cubicBezTo>
                                          <a:pt x="231934" y="211931"/>
                                          <a:pt x="241459" y="223361"/>
                                          <a:pt x="249079" y="236696"/>
                                        </a:cubicBezTo>
                                        <a:lnTo>
                                          <a:pt x="251936" y="241459"/>
                                        </a:lnTo>
                                        <a:lnTo>
                                          <a:pt x="253841" y="244316"/>
                                        </a:lnTo>
                                        <a:lnTo>
                                          <a:pt x="254794" y="247174"/>
                                        </a:lnTo>
                                        <a:cubicBezTo>
                                          <a:pt x="256699" y="250984"/>
                                          <a:pt x="258604" y="253841"/>
                                          <a:pt x="260509" y="257651"/>
                                        </a:cubicBezTo>
                                        <a:cubicBezTo>
                                          <a:pt x="262414" y="261461"/>
                                          <a:pt x="263366" y="264319"/>
                                          <a:pt x="265271" y="268129"/>
                                        </a:cubicBezTo>
                                        <a:cubicBezTo>
                                          <a:pt x="267176" y="271939"/>
                                          <a:pt x="268129" y="275749"/>
                                          <a:pt x="269081" y="278606"/>
                                        </a:cubicBezTo>
                                        <a:cubicBezTo>
                                          <a:pt x="270986" y="282416"/>
                                          <a:pt x="271939" y="286226"/>
                                          <a:pt x="272891" y="290036"/>
                                        </a:cubicBezTo>
                                        <a:cubicBezTo>
                                          <a:pt x="273844" y="293846"/>
                                          <a:pt x="274796" y="297656"/>
                                          <a:pt x="275749" y="301466"/>
                                        </a:cubicBezTo>
                                        <a:cubicBezTo>
                                          <a:pt x="276701" y="305276"/>
                                          <a:pt x="277654" y="309086"/>
                                          <a:pt x="278606" y="312897"/>
                                        </a:cubicBezTo>
                                        <a:cubicBezTo>
                                          <a:pt x="279559" y="316706"/>
                                          <a:pt x="279559" y="320516"/>
                                          <a:pt x="280511" y="324326"/>
                                        </a:cubicBezTo>
                                        <a:cubicBezTo>
                                          <a:pt x="282416" y="339566"/>
                                          <a:pt x="283369" y="353854"/>
                                          <a:pt x="283369" y="368141"/>
                                        </a:cubicBezTo>
                                        <a:cubicBezTo>
                                          <a:pt x="283369" y="371951"/>
                                          <a:pt x="283369" y="374809"/>
                                          <a:pt x="283369" y="378619"/>
                                        </a:cubicBezTo>
                                        <a:cubicBezTo>
                                          <a:pt x="283369" y="382429"/>
                                          <a:pt x="283369" y="385286"/>
                                          <a:pt x="282416" y="389097"/>
                                        </a:cubicBezTo>
                                        <a:cubicBezTo>
                                          <a:pt x="282416" y="391001"/>
                                          <a:pt x="282416" y="391954"/>
                                          <a:pt x="282416" y="393859"/>
                                        </a:cubicBezTo>
                                        <a:cubicBezTo>
                                          <a:pt x="282416" y="395764"/>
                                          <a:pt x="282416" y="396716"/>
                                          <a:pt x="281464" y="398622"/>
                                        </a:cubicBezTo>
                                        <a:cubicBezTo>
                                          <a:pt x="281464" y="401479"/>
                                          <a:pt x="280511" y="405289"/>
                                          <a:pt x="280511" y="408147"/>
                                        </a:cubicBezTo>
                                        <a:cubicBezTo>
                                          <a:pt x="278606" y="420529"/>
                                          <a:pt x="276701" y="431959"/>
                                          <a:pt x="274796" y="441484"/>
                                        </a:cubicBezTo>
                                        <a:cubicBezTo>
                                          <a:pt x="273844" y="444341"/>
                                          <a:pt x="273844" y="446247"/>
                                          <a:pt x="272891" y="449104"/>
                                        </a:cubicBezTo>
                                        <a:cubicBezTo>
                                          <a:pt x="271939" y="451009"/>
                                          <a:pt x="271939" y="453866"/>
                                          <a:pt x="270986" y="455772"/>
                                        </a:cubicBezTo>
                                        <a:cubicBezTo>
                                          <a:pt x="270034" y="460534"/>
                                          <a:pt x="269081" y="464344"/>
                                          <a:pt x="268129" y="467201"/>
                                        </a:cubicBezTo>
                                        <a:cubicBezTo>
                                          <a:pt x="266224" y="473869"/>
                                          <a:pt x="264319" y="479584"/>
                                          <a:pt x="263366" y="483394"/>
                                        </a:cubicBezTo>
                                        <a:cubicBezTo>
                                          <a:pt x="262414" y="487204"/>
                                          <a:pt x="261461" y="489109"/>
                                          <a:pt x="261461" y="489109"/>
                                        </a:cubicBezTo>
                                        <a:cubicBezTo>
                                          <a:pt x="261461" y="489109"/>
                                          <a:pt x="262414" y="487204"/>
                                          <a:pt x="264319" y="483394"/>
                                        </a:cubicBezTo>
                                        <a:cubicBezTo>
                                          <a:pt x="266224" y="479584"/>
                                          <a:pt x="269081" y="474822"/>
                                          <a:pt x="271939" y="468154"/>
                                        </a:cubicBezTo>
                                        <a:cubicBezTo>
                                          <a:pt x="273844" y="464344"/>
                                          <a:pt x="275749" y="461486"/>
                                          <a:pt x="277654" y="456724"/>
                                        </a:cubicBezTo>
                                        <a:cubicBezTo>
                                          <a:pt x="278606" y="454819"/>
                                          <a:pt x="279559" y="452914"/>
                                          <a:pt x="280511" y="450056"/>
                                        </a:cubicBezTo>
                                        <a:cubicBezTo>
                                          <a:pt x="281464" y="448151"/>
                                          <a:pt x="282416" y="445294"/>
                                          <a:pt x="283369" y="443389"/>
                                        </a:cubicBezTo>
                                        <a:cubicBezTo>
                                          <a:pt x="287179" y="433864"/>
                                          <a:pt x="291941" y="422434"/>
                                          <a:pt x="295751" y="410051"/>
                                        </a:cubicBezTo>
                                        <a:cubicBezTo>
                                          <a:pt x="296704" y="407194"/>
                                          <a:pt x="297656" y="403384"/>
                                          <a:pt x="298609" y="400526"/>
                                        </a:cubicBezTo>
                                        <a:cubicBezTo>
                                          <a:pt x="298609" y="398622"/>
                                          <a:pt x="299561" y="397669"/>
                                          <a:pt x="300514" y="395764"/>
                                        </a:cubicBezTo>
                                        <a:cubicBezTo>
                                          <a:pt x="300514" y="393859"/>
                                          <a:pt x="301466" y="391954"/>
                                          <a:pt x="301466" y="391001"/>
                                        </a:cubicBezTo>
                                        <a:cubicBezTo>
                                          <a:pt x="302419" y="387191"/>
                                          <a:pt x="303371" y="384334"/>
                                          <a:pt x="304324" y="380524"/>
                                        </a:cubicBezTo>
                                        <a:cubicBezTo>
                                          <a:pt x="305276" y="376714"/>
                                          <a:pt x="306229" y="372904"/>
                                          <a:pt x="306229" y="370047"/>
                                        </a:cubicBezTo>
                                        <a:cubicBezTo>
                                          <a:pt x="309086" y="354806"/>
                                          <a:pt x="310991" y="339566"/>
                                          <a:pt x="311944" y="322422"/>
                                        </a:cubicBezTo>
                                        <a:cubicBezTo>
                                          <a:pt x="311944" y="318611"/>
                                          <a:pt x="311944" y="313849"/>
                                          <a:pt x="311944" y="310039"/>
                                        </a:cubicBezTo>
                                        <a:cubicBezTo>
                                          <a:pt x="311944" y="305276"/>
                                          <a:pt x="311944" y="301466"/>
                                          <a:pt x="310991" y="296704"/>
                                        </a:cubicBezTo>
                                        <a:cubicBezTo>
                                          <a:pt x="310991" y="291941"/>
                                          <a:pt x="310039" y="288131"/>
                                          <a:pt x="310039" y="283369"/>
                                        </a:cubicBezTo>
                                        <a:cubicBezTo>
                                          <a:pt x="309086" y="278606"/>
                                          <a:pt x="309086" y="274796"/>
                                          <a:pt x="308134" y="270034"/>
                                        </a:cubicBezTo>
                                        <a:cubicBezTo>
                                          <a:pt x="307181" y="265271"/>
                                          <a:pt x="306229" y="261461"/>
                                          <a:pt x="305276" y="256699"/>
                                        </a:cubicBezTo>
                                        <a:cubicBezTo>
                                          <a:pt x="304324" y="251936"/>
                                          <a:pt x="303371" y="248126"/>
                                          <a:pt x="302419" y="243364"/>
                                        </a:cubicBezTo>
                                        <a:cubicBezTo>
                                          <a:pt x="301466" y="238601"/>
                                          <a:pt x="299561" y="234791"/>
                                          <a:pt x="298609" y="230029"/>
                                        </a:cubicBezTo>
                                        <a:lnTo>
                                          <a:pt x="297656" y="226219"/>
                                        </a:lnTo>
                                        <a:lnTo>
                                          <a:pt x="296704" y="223361"/>
                                        </a:lnTo>
                                        <a:lnTo>
                                          <a:pt x="293846" y="216694"/>
                                        </a:lnTo>
                                        <a:cubicBezTo>
                                          <a:pt x="287179" y="199549"/>
                                          <a:pt x="277654" y="182404"/>
                                          <a:pt x="267176" y="167164"/>
                                        </a:cubicBezTo>
                                        <a:cubicBezTo>
                                          <a:pt x="262414" y="160496"/>
                                          <a:pt x="256699" y="153829"/>
                                          <a:pt x="251936" y="147161"/>
                                        </a:cubicBezTo>
                                        <a:lnTo>
                                          <a:pt x="251936" y="147161"/>
                                        </a:lnTo>
                                        <a:cubicBezTo>
                                          <a:pt x="251936" y="147161"/>
                                          <a:pt x="251936" y="147161"/>
                                          <a:pt x="251936" y="147161"/>
                                        </a:cubicBezTo>
                                        <a:cubicBezTo>
                                          <a:pt x="245269" y="139541"/>
                                          <a:pt x="238601" y="131921"/>
                                          <a:pt x="231934" y="125254"/>
                                        </a:cubicBezTo>
                                        <a:cubicBezTo>
                                          <a:pt x="222409" y="115729"/>
                                          <a:pt x="211931" y="107156"/>
                                          <a:pt x="201454" y="99536"/>
                                        </a:cubicBezTo>
                                        <a:cubicBezTo>
                                          <a:pt x="143351" y="51911"/>
                                          <a:pt x="70961" y="13811"/>
                                          <a:pt x="7144" y="7144"/>
                                        </a:cubicBezTo>
                                        <a:lnTo>
                                          <a:pt x="7144" y="121444"/>
                                        </a:lnTo>
                                        <a:cubicBezTo>
                                          <a:pt x="18574" y="119539"/>
                                          <a:pt x="30956" y="121444"/>
                                          <a:pt x="44291" y="124301"/>
                                        </a:cubicBezTo>
                                        <a:lnTo>
                                          <a:pt x="44291" y="1243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9" name="Freeform: Shape 2099"/>
                                <wps:cNvSpPr/>
                                <wps:spPr>
                                  <a:xfrm>
                                    <a:off x="237173" y="949128"/>
                                    <a:ext cx="257175" cy="295275"/>
                                  </a:xfrm>
                                  <a:custGeom>
                                    <a:avLst/>
                                    <a:gdLst>
                                      <a:gd name="connsiteX0" fmla="*/ 213836 w 257175"/>
                                      <a:gd name="connsiteY0" fmla="*/ 191416 h 295275"/>
                                      <a:gd name="connsiteX1" fmla="*/ 241459 w 257175"/>
                                      <a:gd name="connsiteY1" fmla="*/ 159983 h 295275"/>
                                      <a:gd name="connsiteX2" fmla="*/ 255746 w 257175"/>
                                      <a:gd name="connsiteY2" fmla="*/ 121883 h 295275"/>
                                      <a:gd name="connsiteX3" fmla="*/ 255746 w 257175"/>
                                      <a:gd name="connsiteY3" fmla="*/ 82830 h 295275"/>
                                      <a:gd name="connsiteX4" fmla="*/ 243364 w 257175"/>
                                      <a:gd name="connsiteY4" fmla="*/ 49493 h 295275"/>
                                      <a:gd name="connsiteX5" fmla="*/ 230029 w 257175"/>
                                      <a:gd name="connsiteY5" fmla="*/ 33300 h 295275"/>
                                      <a:gd name="connsiteX6" fmla="*/ 230029 w 257175"/>
                                      <a:gd name="connsiteY6" fmla="*/ 33300 h 295275"/>
                                      <a:gd name="connsiteX7" fmla="*/ 225266 w 257175"/>
                                      <a:gd name="connsiteY7" fmla="*/ 28538 h 295275"/>
                                      <a:gd name="connsiteX8" fmla="*/ 120491 w 257175"/>
                                      <a:gd name="connsiteY8" fmla="*/ 19966 h 295275"/>
                                      <a:gd name="connsiteX9" fmla="*/ 129064 w 257175"/>
                                      <a:gd name="connsiteY9" fmla="*/ 119978 h 295275"/>
                                      <a:gd name="connsiteX10" fmla="*/ 204311 w 257175"/>
                                      <a:gd name="connsiteY10" fmla="*/ 95213 h 295275"/>
                                      <a:gd name="connsiteX11" fmla="*/ 208121 w 257175"/>
                                      <a:gd name="connsiteY11" fmla="*/ 115216 h 295275"/>
                                      <a:gd name="connsiteX12" fmla="*/ 203359 w 257175"/>
                                      <a:gd name="connsiteY12" fmla="*/ 139028 h 295275"/>
                                      <a:gd name="connsiteX13" fmla="*/ 189071 w 257175"/>
                                      <a:gd name="connsiteY13" fmla="*/ 162841 h 295275"/>
                                      <a:gd name="connsiteX14" fmla="*/ 165259 w 257175"/>
                                      <a:gd name="connsiteY14" fmla="*/ 182843 h 295275"/>
                                      <a:gd name="connsiteX15" fmla="*/ 158591 w 257175"/>
                                      <a:gd name="connsiteY15" fmla="*/ 186653 h 295275"/>
                                      <a:gd name="connsiteX16" fmla="*/ 154781 w 257175"/>
                                      <a:gd name="connsiteY16" fmla="*/ 188558 h 295275"/>
                                      <a:gd name="connsiteX17" fmla="*/ 150971 w 257175"/>
                                      <a:gd name="connsiteY17" fmla="*/ 190463 h 295275"/>
                                      <a:gd name="connsiteX18" fmla="*/ 134779 w 257175"/>
                                      <a:gd name="connsiteY18" fmla="*/ 198083 h 295275"/>
                                      <a:gd name="connsiteX19" fmla="*/ 103346 w 257175"/>
                                      <a:gd name="connsiteY19" fmla="*/ 214275 h 295275"/>
                                      <a:gd name="connsiteX20" fmla="*/ 73819 w 257175"/>
                                      <a:gd name="connsiteY20" fmla="*/ 230468 h 295275"/>
                                      <a:gd name="connsiteX21" fmla="*/ 48101 w 257175"/>
                                      <a:gd name="connsiteY21" fmla="*/ 245708 h 295275"/>
                                      <a:gd name="connsiteX22" fmla="*/ 28099 w 257175"/>
                                      <a:gd name="connsiteY22" fmla="*/ 260948 h 295275"/>
                                      <a:gd name="connsiteX23" fmla="*/ 24289 w 257175"/>
                                      <a:gd name="connsiteY23" fmla="*/ 264758 h 295275"/>
                                      <a:gd name="connsiteX24" fmla="*/ 20479 w 257175"/>
                                      <a:gd name="connsiteY24" fmla="*/ 268568 h 295275"/>
                                      <a:gd name="connsiteX25" fmla="*/ 14764 w 257175"/>
                                      <a:gd name="connsiteY25" fmla="*/ 275236 h 295275"/>
                                      <a:gd name="connsiteX26" fmla="*/ 12859 w 257175"/>
                                      <a:gd name="connsiteY26" fmla="*/ 278093 h 295275"/>
                                      <a:gd name="connsiteX27" fmla="*/ 10954 w 257175"/>
                                      <a:gd name="connsiteY27" fmla="*/ 280950 h 295275"/>
                                      <a:gd name="connsiteX28" fmla="*/ 9049 w 257175"/>
                                      <a:gd name="connsiteY28" fmla="*/ 285713 h 295275"/>
                                      <a:gd name="connsiteX29" fmla="*/ 7144 w 257175"/>
                                      <a:gd name="connsiteY29" fmla="*/ 289523 h 295275"/>
                                      <a:gd name="connsiteX30" fmla="*/ 9049 w 257175"/>
                                      <a:gd name="connsiteY30" fmla="*/ 285713 h 295275"/>
                                      <a:gd name="connsiteX31" fmla="*/ 11906 w 257175"/>
                                      <a:gd name="connsiteY31" fmla="*/ 281903 h 295275"/>
                                      <a:gd name="connsiteX32" fmla="*/ 13811 w 257175"/>
                                      <a:gd name="connsiteY32" fmla="*/ 279046 h 295275"/>
                                      <a:gd name="connsiteX33" fmla="*/ 16669 w 257175"/>
                                      <a:gd name="connsiteY33" fmla="*/ 276188 h 295275"/>
                                      <a:gd name="connsiteX34" fmla="*/ 23336 w 257175"/>
                                      <a:gd name="connsiteY34" fmla="*/ 270473 h 295275"/>
                                      <a:gd name="connsiteX35" fmla="*/ 27146 w 257175"/>
                                      <a:gd name="connsiteY35" fmla="*/ 267616 h 295275"/>
                                      <a:gd name="connsiteX36" fmla="*/ 31909 w 257175"/>
                                      <a:gd name="connsiteY36" fmla="*/ 264758 h 295275"/>
                                      <a:gd name="connsiteX37" fmla="*/ 53816 w 257175"/>
                                      <a:gd name="connsiteY37" fmla="*/ 253328 h 295275"/>
                                      <a:gd name="connsiteX38" fmla="*/ 80486 w 257175"/>
                                      <a:gd name="connsiteY38" fmla="*/ 242850 h 295275"/>
                                      <a:gd name="connsiteX39" fmla="*/ 110966 w 257175"/>
                                      <a:gd name="connsiteY39" fmla="*/ 232373 h 295275"/>
                                      <a:gd name="connsiteX40" fmla="*/ 144304 w 257175"/>
                                      <a:gd name="connsiteY40" fmla="*/ 221896 h 295275"/>
                                      <a:gd name="connsiteX41" fmla="*/ 161449 w 257175"/>
                                      <a:gd name="connsiteY41" fmla="*/ 216180 h 295275"/>
                                      <a:gd name="connsiteX42" fmla="*/ 166211 w 257175"/>
                                      <a:gd name="connsiteY42" fmla="*/ 215228 h 295275"/>
                                      <a:gd name="connsiteX43" fmla="*/ 170974 w 257175"/>
                                      <a:gd name="connsiteY43" fmla="*/ 213323 h 295275"/>
                                      <a:gd name="connsiteX44" fmla="*/ 180499 w 257175"/>
                                      <a:gd name="connsiteY44" fmla="*/ 209513 h 295275"/>
                                      <a:gd name="connsiteX45" fmla="*/ 213836 w 257175"/>
                                      <a:gd name="connsiteY45" fmla="*/ 191416 h 29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57175" h="295275">
                                        <a:moveTo>
                                          <a:pt x="213836" y="191416"/>
                                        </a:moveTo>
                                        <a:cubicBezTo>
                                          <a:pt x="225266" y="182843"/>
                                          <a:pt x="234791" y="172366"/>
                                          <a:pt x="241459" y="159983"/>
                                        </a:cubicBezTo>
                                        <a:cubicBezTo>
                                          <a:pt x="249079" y="147600"/>
                                          <a:pt x="253841" y="134266"/>
                                          <a:pt x="255746" y="121883"/>
                                        </a:cubicBezTo>
                                        <a:cubicBezTo>
                                          <a:pt x="257651" y="108548"/>
                                          <a:pt x="257651" y="95213"/>
                                          <a:pt x="255746" y="82830"/>
                                        </a:cubicBezTo>
                                        <a:cubicBezTo>
                                          <a:pt x="253841" y="70448"/>
                                          <a:pt x="249079" y="59018"/>
                                          <a:pt x="243364" y="49493"/>
                                        </a:cubicBezTo>
                                        <a:cubicBezTo>
                                          <a:pt x="239554" y="42825"/>
                                          <a:pt x="234791" y="38063"/>
                                          <a:pt x="230029" y="33300"/>
                                        </a:cubicBezTo>
                                        <a:cubicBezTo>
                                          <a:pt x="230029" y="33300"/>
                                          <a:pt x="230029" y="33300"/>
                                          <a:pt x="230029" y="33300"/>
                                        </a:cubicBezTo>
                                        <a:cubicBezTo>
                                          <a:pt x="228124" y="31396"/>
                                          <a:pt x="226219" y="30443"/>
                                          <a:pt x="225266" y="28538"/>
                                        </a:cubicBezTo>
                                        <a:cubicBezTo>
                                          <a:pt x="193834" y="3773"/>
                                          <a:pt x="150971" y="-37"/>
                                          <a:pt x="120491" y="19966"/>
                                        </a:cubicBezTo>
                                        <a:cubicBezTo>
                                          <a:pt x="70961" y="53303"/>
                                          <a:pt x="86201" y="117121"/>
                                          <a:pt x="129064" y="119978"/>
                                        </a:cubicBezTo>
                                        <a:cubicBezTo>
                                          <a:pt x="170974" y="122836"/>
                                          <a:pt x="179546" y="56161"/>
                                          <a:pt x="204311" y="95213"/>
                                        </a:cubicBezTo>
                                        <a:cubicBezTo>
                                          <a:pt x="206216" y="100928"/>
                                          <a:pt x="208121" y="107596"/>
                                          <a:pt x="208121" y="115216"/>
                                        </a:cubicBezTo>
                                        <a:cubicBezTo>
                                          <a:pt x="208121" y="122836"/>
                                          <a:pt x="206216" y="130455"/>
                                          <a:pt x="203359" y="139028"/>
                                        </a:cubicBezTo>
                                        <a:cubicBezTo>
                                          <a:pt x="200501" y="147600"/>
                                          <a:pt x="194786" y="155221"/>
                                          <a:pt x="189071" y="162841"/>
                                        </a:cubicBezTo>
                                        <a:cubicBezTo>
                                          <a:pt x="182404" y="170461"/>
                                          <a:pt x="173831" y="177128"/>
                                          <a:pt x="165259" y="182843"/>
                                        </a:cubicBezTo>
                                        <a:cubicBezTo>
                                          <a:pt x="163354" y="184748"/>
                                          <a:pt x="160496" y="185700"/>
                                          <a:pt x="158591" y="186653"/>
                                        </a:cubicBezTo>
                                        <a:lnTo>
                                          <a:pt x="154781" y="188558"/>
                                        </a:lnTo>
                                        <a:lnTo>
                                          <a:pt x="150971" y="190463"/>
                                        </a:lnTo>
                                        <a:cubicBezTo>
                                          <a:pt x="145256" y="193321"/>
                                          <a:pt x="140494" y="196178"/>
                                          <a:pt x="134779" y="198083"/>
                                        </a:cubicBezTo>
                                        <a:cubicBezTo>
                                          <a:pt x="124301" y="203798"/>
                                          <a:pt x="113824" y="208561"/>
                                          <a:pt x="103346" y="214275"/>
                                        </a:cubicBezTo>
                                        <a:cubicBezTo>
                                          <a:pt x="92869" y="219991"/>
                                          <a:pt x="83344" y="224753"/>
                                          <a:pt x="73819" y="230468"/>
                                        </a:cubicBezTo>
                                        <a:cubicBezTo>
                                          <a:pt x="64294" y="235230"/>
                                          <a:pt x="55721" y="240946"/>
                                          <a:pt x="48101" y="245708"/>
                                        </a:cubicBezTo>
                                        <a:cubicBezTo>
                                          <a:pt x="40481" y="251423"/>
                                          <a:pt x="33814" y="256186"/>
                                          <a:pt x="28099" y="260948"/>
                                        </a:cubicBezTo>
                                        <a:cubicBezTo>
                                          <a:pt x="26194" y="261900"/>
                                          <a:pt x="25241" y="263805"/>
                                          <a:pt x="24289" y="264758"/>
                                        </a:cubicBezTo>
                                        <a:cubicBezTo>
                                          <a:pt x="23336" y="265711"/>
                                          <a:pt x="21431" y="267616"/>
                                          <a:pt x="20479" y="268568"/>
                                        </a:cubicBezTo>
                                        <a:cubicBezTo>
                                          <a:pt x="18574" y="271425"/>
                                          <a:pt x="16669" y="273330"/>
                                          <a:pt x="14764" y="275236"/>
                                        </a:cubicBezTo>
                                        <a:cubicBezTo>
                                          <a:pt x="13811" y="276188"/>
                                          <a:pt x="12859" y="277141"/>
                                          <a:pt x="12859" y="278093"/>
                                        </a:cubicBezTo>
                                        <a:cubicBezTo>
                                          <a:pt x="11906" y="279046"/>
                                          <a:pt x="11906" y="279998"/>
                                          <a:pt x="10954" y="280950"/>
                                        </a:cubicBezTo>
                                        <a:cubicBezTo>
                                          <a:pt x="10001" y="282855"/>
                                          <a:pt x="9049" y="284761"/>
                                          <a:pt x="9049" y="285713"/>
                                        </a:cubicBezTo>
                                        <a:cubicBezTo>
                                          <a:pt x="8096" y="288571"/>
                                          <a:pt x="7144" y="289523"/>
                                          <a:pt x="7144" y="289523"/>
                                        </a:cubicBezTo>
                                        <a:cubicBezTo>
                                          <a:pt x="7144" y="289523"/>
                                          <a:pt x="8096" y="288571"/>
                                          <a:pt x="9049" y="285713"/>
                                        </a:cubicBezTo>
                                        <a:cubicBezTo>
                                          <a:pt x="10001" y="284761"/>
                                          <a:pt x="10954" y="282855"/>
                                          <a:pt x="11906" y="281903"/>
                                        </a:cubicBezTo>
                                        <a:cubicBezTo>
                                          <a:pt x="12859" y="280950"/>
                                          <a:pt x="12859" y="279998"/>
                                          <a:pt x="13811" y="279046"/>
                                        </a:cubicBezTo>
                                        <a:cubicBezTo>
                                          <a:pt x="14764" y="278093"/>
                                          <a:pt x="15716" y="277141"/>
                                          <a:pt x="16669" y="276188"/>
                                        </a:cubicBezTo>
                                        <a:cubicBezTo>
                                          <a:pt x="18574" y="274283"/>
                                          <a:pt x="20479" y="272378"/>
                                          <a:pt x="23336" y="270473"/>
                                        </a:cubicBezTo>
                                        <a:cubicBezTo>
                                          <a:pt x="24289" y="269521"/>
                                          <a:pt x="26194" y="268568"/>
                                          <a:pt x="27146" y="267616"/>
                                        </a:cubicBezTo>
                                        <a:cubicBezTo>
                                          <a:pt x="28099" y="266663"/>
                                          <a:pt x="30004" y="265711"/>
                                          <a:pt x="31909" y="264758"/>
                                        </a:cubicBezTo>
                                        <a:cubicBezTo>
                                          <a:pt x="37624" y="260948"/>
                                          <a:pt x="45244" y="257138"/>
                                          <a:pt x="53816" y="253328"/>
                                        </a:cubicBezTo>
                                        <a:cubicBezTo>
                                          <a:pt x="62389" y="249518"/>
                                          <a:pt x="70961" y="245708"/>
                                          <a:pt x="80486" y="242850"/>
                                        </a:cubicBezTo>
                                        <a:cubicBezTo>
                                          <a:pt x="90011" y="239041"/>
                                          <a:pt x="100489" y="236183"/>
                                          <a:pt x="110966" y="232373"/>
                                        </a:cubicBezTo>
                                        <a:cubicBezTo>
                                          <a:pt x="121444" y="228563"/>
                                          <a:pt x="132874" y="225705"/>
                                          <a:pt x="144304" y="221896"/>
                                        </a:cubicBezTo>
                                        <a:cubicBezTo>
                                          <a:pt x="150019" y="219991"/>
                                          <a:pt x="155734" y="218086"/>
                                          <a:pt x="161449" y="216180"/>
                                        </a:cubicBezTo>
                                        <a:lnTo>
                                          <a:pt x="166211" y="215228"/>
                                        </a:lnTo>
                                        <a:lnTo>
                                          <a:pt x="170974" y="213323"/>
                                        </a:lnTo>
                                        <a:cubicBezTo>
                                          <a:pt x="173831" y="212371"/>
                                          <a:pt x="177641" y="211418"/>
                                          <a:pt x="180499" y="209513"/>
                                        </a:cubicBezTo>
                                        <a:cubicBezTo>
                                          <a:pt x="190976" y="206655"/>
                                          <a:pt x="203359" y="199988"/>
                                          <a:pt x="213836" y="1914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0" name="Freeform: Shape 2100"/>
                                <wps:cNvSpPr/>
                                <wps:spPr>
                                  <a:xfrm>
                                    <a:off x="263843" y="552285"/>
                                    <a:ext cx="285750" cy="228600"/>
                                  </a:xfrm>
                                  <a:custGeom>
                                    <a:avLst/>
                                    <a:gdLst>
                                      <a:gd name="connsiteX0" fmla="*/ 17621 w 285750"/>
                                      <a:gd name="connsiteY0" fmla="*/ 217736 h 228600"/>
                                      <a:gd name="connsiteX1" fmla="*/ 26194 w 285750"/>
                                      <a:gd name="connsiteY1" fmla="*/ 212021 h 228600"/>
                                      <a:gd name="connsiteX2" fmla="*/ 47149 w 285750"/>
                                      <a:gd name="connsiteY2" fmla="*/ 192018 h 228600"/>
                                      <a:gd name="connsiteX3" fmla="*/ 66199 w 285750"/>
                                      <a:gd name="connsiteY3" fmla="*/ 159634 h 228600"/>
                                      <a:gd name="connsiteX4" fmla="*/ 84296 w 285750"/>
                                      <a:gd name="connsiteY4" fmla="*/ 120581 h 228600"/>
                                      <a:gd name="connsiteX5" fmla="*/ 89059 w 285750"/>
                                      <a:gd name="connsiteY5" fmla="*/ 110104 h 228600"/>
                                      <a:gd name="connsiteX6" fmla="*/ 94774 w 285750"/>
                                      <a:gd name="connsiteY6" fmla="*/ 99626 h 228600"/>
                                      <a:gd name="connsiteX7" fmla="*/ 100489 w 285750"/>
                                      <a:gd name="connsiteY7" fmla="*/ 89149 h 228600"/>
                                      <a:gd name="connsiteX8" fmla="*/ 107156 w 285750"/>
                                      <a:gd name="connsiteY8" fmla="*/ 78671 h 228600"/>
                                      <a:gd name="connsiteX9" fmla="*/ 121444 w 285750"/>
                                      <a:gd name="connsiteY9" fmla="*/ 61526 h 228600"/>
                                      <a:gd name="connsiteX10" fmla="*/ 139541 w 285750"/>
                                      <a:gd name="connsiteY10" fmla="*/ 49143 h 228600"/>
                                      <a:gd name="connsiteX11" fmla="*/ 182404 w 285750"/>
                                      <a:gd name="connsiteY11" fmla="*/ 42476 h 228600"/>
                                      <a:gd name="connsiteX12" fmla="*/ 219551 w 285750"/>
                                      <a:gd name="connsiteY12" fmla="*/ 59621 h 228600"/>
                                      <a:gd name="connsiteX13" fmla="*/ 230029 w 285750"/>
                                      <a:gd name="connsiteY13" fmla="*/ 73909 h 228600"/>
                                      <a:gd name="connsiteX14" fmla="*/ 232886 w 285750"/>
                                      <a:gd name="connsiteY14" fmla="*/ 80576 h 228600"/>
                                      <a:gd name="connsiteX15" fmla="*/ 232886 w 285750"/>
                                      <a:gd name="connsiteY15" fmla="*/ 81529 h 228600"/>
                                      <a:gd name="connsiteX16" fmla="*/ 232886 w 285750"/>
                                      <a:gd name="connsiteY16" fmla="*/ 83434 h 228600"/>
                                      <a:gd name="connsiteX17" fmla="*/ 233839 w 285750"/>
                                      <a:gd name="connsiteY17" fmla="*/ 86291 h 228600"/>
                                      <a:gd name="connsiteX18" fmla="*/ 233839 w 285750"/>
                                      <a:gd name="connsiteY18" fmla="*/ 87243 h 228600"/>
                                      <a:gd name="connsiteX19" fmla="*/ 233839 w 285750"/>
                                      <a:gd name="connsiteY19" fmla="*/ 87243 h 228600"/>
                                      <a:gd name="connsiteX20" fmla="*/ 233839 w 285750"/>
                                      <a:gd name="connsiteY20" fmla="*/ 86291 h 228600"/>
                                      <a:gd name="connsiteX21" fmla="*/ 233839 w 285750"/>
                                      <a:gd name="connsiteY21" fmla="*/ 86291 h 228600"/>
                                      <a:gd name="connsiteX22" fmla="*/ 233839 w 285750"/>
                                      <a:gd name="connsiteY22" fmla="*/ 87243 h 228600"/>
                                      <a:gd name="connsiteX23" fmla="*/ 233839 w 285750"/>
                                      <a:gd name="connsiteY23" fmla="*/ 89149 h 228600"/>
                                      <a:gd name="connsiteX24" fmla="*/ 224314 w 285750"/>
                                      <a:gd name="connsiteY24" fmla="*/ 116771 h 228600"/>
                                      <a:gd name="connsiteX25" fmla="*/ 203359 w 285750"/>
                                      <a:gd name="connsiteY25" fmla="*/ 131059 h 228600"/>
                                      <a:gd name="connsiteX26" fmla="*/ 196691 w 285750"/>
                                      <a:gd name="connsiteY26" fmla="*/ 132011 h 228600"/>
                                      <a:gd name="connsiteX27" fmla="*/ 192881 w 285750"/>
                                      <a:gd name="connsiteY27" fmla="*/ 132011 h 228600"/>
                                      <a:gd name="connsiteX28" fmla="*/ 188119 w 285750"/>
                                      <a:gd name="connsiteY28" fmla="*/ 131059 h 228600"/>
                                      <a:gd name="connsiteX29" fmla="*/ 186214 w 285750"/>
                                      <a:gd name="connsiteY29" fmla="*/ 61526 h 228600"/>
                                      <a:gd name="connsiteX30" fmla="*/ 116681 w 285750"/>
                                      <a:gd name="connsiteY30" fmla="*/ 77718 h 228600"/>
                                      <a:gd name="connsiteX31" fmla="*/ 120491 w 285750"/>
                                      <a:gd name="connsiteY31" fmla="*/ 154871 h 228600"/>
                                      <a:gd name="connsiteX32" fmla="*/ 120491 w 285750"/>
                                      <a:gd name="connsiteY32" fmla="*/ 154871 h 228600"/>
                                      <a:gd name="connsiteX33" fmla="*/ 123349 w 285750"/>
                                      <a:gd name="connsiteY33" fmla="*/ 159634 h 228600"/>
                                      <a:gd name="connsiteX34" fmla="*/ 129064 w 285750"/>
                                      <a:gd name="connsiteY34" fmla="*/ 166301 h 228600"/>
                                      <a:gd name="connsiteX35" fmla="*/ 131921 w 285750"/>
                                      <a:gd name="connsiteY35" fmla="*/ 170111 h 228600"/>
                                      <a:gd name="connsiteX36" fmla="*/ 135731 w 285750"/>
                                      <a:gd name="connsiteY36" fmla="*/ 173921 h 228600"/>
                                      <a:gd name="connsiteX37" fmla="*/ 144304 w 285750"/>
                                      <a:gd name="connsiteY37" fmla="*/ 180589 h 228600"/>
                                      <a:gd name="connsiteX38" fmla="*/ 149066 w 285750"/>
                                      <a:gd name="connsiteY38" fmla="*/ 183446 h 228600"/>
                                      <a:gd name="connsiteX39" fmla="*/ 154781 w 285750"/>
                                      <a:gd name="connsiteY39" fmla="*/ 186304 h 228600"/>
                                      <a:gd name="connsiteX40" fmla="*/ 160496 w 285750"/>
                                      <a:gd name="connsiteY40" fmla="*/ 189161 h 228600"/>
                                      <a:gd name="connsiteX41" fmla="*/ 167164 w 285750"/>
                                      <a:gd name="connsiteY41" fmla="*/ 191066 h 228600"/>
                                      <a:gd name="connsiteX42" fmla="*/ 195739 w 285750"/>
                                      <a:gd name="connsiteY42" fmla="*/ 192971 h 228600"/>
                                      <a:gd name="connsiteX43" fmla="*/ 223361 w 285750"/>
                                      <a:gd name="connsiteY43" fmla="*/ 185351 h 228600"/>
                                      <a:gd name="connsiteX44" fmla="*/ 267176 w 285750"/>
                                      <a:gd name="connsiteY44" fmla="*/ 146299 h 228600"/>
                                      <a:gd name="connsiteX45" fmla="*/ 279559 w 285750"/>
                                      <a:gd name="connsiteY45" fmla="*/ 116771 h 228600"/>
                                      <a:gd name="connsiteX46" fmla="*/ 280511 w 285750"/>
                                      <a:gd name="connsiteY46" fmla="*/ 83434 h 228600"/>
                                      <a:gd name="connsiteX47" fmla="*/ 279559 w 285750"/>
                                      <a:gd name="connsiteY47" fmla="*/ 79624 h 228600"/>
                                      <a:gd name="connsiteX48" fmla="*/ 279559 w 285750"/>
                                      <a:gd name="connsiteY48" fmla="*/ 77718 h 228600"/>
                                      <a:gd name="connsiteX49" fmla="*/ 279559 w 285750"/>
                                      <a:gd name="connsiteY49" fmla="*/ 76766 h 228600"/>
                                      <a:gd name="connsiteX50" fmla="*/ 279559 w 285750"/>
                                      <a:gd name="connsiteY50" fmla="*/ 75814 h 228600"/>
                                      <a:gd name="connsiteX51" fmla="*/ 279559 w 285750"/>
                                      <a:gd name="connsiteY51" fmla="*/ 75814 h 228600"/>
                                      <a:gd name="connsiteX52" fmla="*/ 279559 w 285750"/>
                                      <a:gd name="connsiteY52" fmla="*/ 74861 h 228600"/>
                                      <a:gd name="connsiteX53" fmla="*/ 278606 w 285750"/>
                                      <a:gd name="connsiteY53" fmla="*/ 72004 h 228600"/>
                                      <a:gd name="connsiteX54" fmla="*/ 278606 w 285750"/>
                                      <a:gd name="connsiteY54" fmla="*/ 70099 h 228600"/>
                                      <a:gd name="connsiteX55" fmla="*/ 277654 w 285750"/>
                                      <a:gd name="connsiteY55" fmla="*/ 68193 h 228600"/>
                                      <a:gd name="connsiteX56" fmla="*/ 273844 w 285750"/>
                                      <a:gd name="connsiteY56" fmla="*/ 59621 h 228600"/>
                                      <a:gd name="connsiteX57" fmla="*/ 270034 w 285750"/>
                                      <a:gd name="connsiteY57" fmla="*/ 52001 h 228600"/>
                                      <a:gd name="connsiteX58" fmla="*/ 247174 w 285750"/>
                                      <a:gd name="connsiteY58" fmla="*/ 27236 h 228600"/>
                                      <a:gd name="connsiteX59" fmla="*/ 187166 w 285750"/>
                                      <a:gd name="connsiteY59" fmla="*/ 7234 h 228600"/>
                                      <a:gd name="connsiteX60" fmla="*/ 128111 w 285750"/>
                                      <a:gd name="connsiteY60" fmla="*/ 24379 h 228600"/>
                                      <a:gd name="connsiteX61" fmla="*/ 106204 w 285750"/>
                                      <a:gd name="connsiteY61" fmla="*/ 44381 h 228600"/>
                                      <a:gd name="connsiteX62" fmla="*/ 90964 w 285750"/>
                                      <a:gd name="connsiteY62" fmla="*/ 68193 h 228600"/>
                                      <a:gd name="connsiteX63" fmla="*/ 85249 w 285750"/>
                                      <a:gd name="connsiteY63" fmla="*/ 79624 h 228600"/>
                                      <a:gd name="connsiteX64" fmla="*/ 80486 w 285750"/>
                                      <a:gd name="connsiteY64" fmla="*/ 91054 h 228600"/>
                                      <a:gd name="connsiteX65" fmla="*/ 75724 w 285750"/>
                                      <a:gd name="connsiteY65" fmla="*/ 102484 h 228600"/>
                                      <a:gd name="connsiteX66" fmla="*/ 71914 w 285750"/>
                                      <a:gd name="connsiteY66" fmla="*/ 113914 h 228600"/>
                                      <a:gd name="connsiteX67" fmla="*/ 58579 w 285750"/>
                                      <a:gd name="connsiteY67" fmla="*/ 154871 h 228600"/>
                                      <a:gd name="connsiteX68" fmla="*/ 44291 w 285750"/>
                                      <a:gd name="connsiteY68" fmla="*/ 187256 h 228600"/>
                                      <a:gd name="connsiteX69" fmla="*/ 27146 w 285750"/>
                                      <a:gd name="connsiteY69" fmla="*/ 208211 h 228600"/>
                                      <a:gd name="connsiteX70" fmla="*/ 19526 w 285750"/>
                                      <a:gd name="connsiteY70" fmla="*/ 214879 h 228600"/>
                                      <a:gd name="connsiteX71" fmla="*/ 12859 w 285750"/>
                                      <a:gd name="connsiteY71" fmla="*/ 219641 h 228600"/>
                                      <a:gd name="connsiteX72" fmla="*/ 7144 w 285750"/>
                                      <a:gd name="connsiteY72" fmla="*/ 223451 h 228600"/>
                                      <a:gd name="connsiteX73" fmla="*/ 12859 w 285750"/>
                                      <a:gd name="connsiteY73" fmla="*/ 220593 h 228600"/>
                                      <a:gd name="connsiteX74" fmla="*/ 17621 w 285750"/>
                                      <a:gd name="connsiteY74" fmla="*/ 217736 h 228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285750" h="228600">
                                        <a:moveTo>
                                          <a:pt x="17621" y="217736"/>
                                        </a:moveTo>
                                        <a:cubicBezTo>
                                          <a:pt x="20479" y="215831"/>
                                          <a:pt x="23336" y="213926"/>
                                          <a:pt x="26194" y="212021"/>
                                        </a:cubicBezTo>
                                        <a:cubicBezTo>
                                          <a:pt x="32861" y="207259"/>
                                          <a:pt x="39529" y="201543"/>
                                          <a:pt x="47149" y="192018"/>
                                        </a:cubicBezTo>
                                        <a:cubicBezTo>
                                          <a:pt x="53816" y="183446"/>
                                          <a:pt x="60484" y="172016"/>
                                          <a:pt x="66199" y="159634"/>
                                        </a:cubicBezTo>
                                        <a:cubicBezTo>
                                          <a:pt x="71914" y="147251"/>
                                          <a:pt x="77629" y="133916"/>
                                          <a:pt x="84296" y="120581"/>
                                        </a:cubicBezTo>
                                        <a:cubicBezTo>
                                          <a:pt x="86201" y="116771"/>
                                          <a:pt x="88106" y="113914"/>
                                          <a:pt x="89059" y="110104"/>
                                        </a:cubicBezTo>
                                        <a:cubicBezTo>
                                          <a:pt x="90964" y="106293"/>
                                          <a:pt x="92869" y="103436"/>
                                          <a:pt x="94774" y="99626"/>
                                        </a:cubicBezTo>
                                        <a:cubicBezTo>
                                          <a:pt x="96679" y="96768"/>
                                          <a:pt x="98584" y="92959"/>
                                          <a:pt x="100489" y="89149"/>
                                        </a:cubicBezTo>
                                        <a:cubicBezTo>
                                          <a:pt x="102394" y="85339"/>
                                          <a:pt x="105251" y="82481"/>
                                          <a:pt x="107156" y="78671"/>
                                        </a:cubicBezTo>
                                        <a:cubicBezTo>
                                          <a:pt x="110966" y="72004"/>
                                          <a:pt x="115729" y="66289"/>
                                          <a:pt x="121444" y="61526"/>
                                        </a:cubicBezTo>
                                        <a:cubicBezTo>
                                          <a:pt x="127159" y="56764"/>
                                          <a:pt x="132874" y="52001"/>
                                          <a:pt x="139541" y="49143"/>
                                        </a:cubicBezTo>
                                        <a:cubicBezTo>
                                          <a:pt x="152876" y="42476"/>
                                          <a:pt x="168116" y="40571"/>
                                          <a:pt x="182404" y="42476"/>
                                        </a:cubicBezTo>
                                        <a:cubicBezTo>
                                          <a:pt x="196691" y="44381"/>
                                          <a:pt x="210026" y="51049"/>
                                          <a:pt x="219551" y="59621"/>
                                        </a:cubicBezTo>
                                        <a:cubicBezTo>
                                          <a:pt x="224314" y="64384"/>
                                          <a:pt x="227171" y="69146"/>
                                          <a:pt x="230029" y="73909"/>
                                        </a:cubicBezTo>
                                        <a:cubicBezTo>
                                          <a:pt x="230981" y="76766"/>
                                          <a:pt x="231934" y="79624"/>
                                          <a:pt x="232886" y="80576"/>
                                        </a:cubicBezTo>
                                        <a:cubicBezTo>
                                          <a:pt x="232886" y="80576"/>
                                          <a:pt x="232886" y="80576"/>
                                          <a:pt x="232886" y="81529"/>
                                        </a:cubicBezTo>
                                        <a:lnTo>
                                          <a:pt x="232886" y="83434"/>
                                        </a:lnTo>
                                        <a:lnTo>
                                          <a:pt x="233839" y="86291"/>
                                        </a:lnTo>
                                        <a:lnTo>
                                          <a:pt x="233839" y="87243"/>
                                        </a:lnTo>
                                        <a:lnTo>
                                          <a:pt x="233839" y="87243"/>
                                        </a:lnTo>
                                        <a:cubicBezTo>
                                          <a:pt x="233839" y="85339"/>
                                          <a:pt x="233839" y="86291"/>
                                          <a:pt x="233839" y="86291"/>
                                        </a:cubicBezTo>
                                        <a:lnTo>
                                          <a:pt x="233839" y="86291"/>
                                        </a:lnTo>
                                        <a:lnTo>
                                          <a:pt x="233839" y="87243"/>
                                        </a:lnTo>
                                        <a:lnTo>
                                          <a:pt x="233839" y="89149"/>
                                        </a:lnTo>
                                        <a:cubicBezTo>
                                          <a:pt x="233839" y="99626"/>
                                          <a:pt x="230029" y="109151"/>
                                          <a:pt x="224314" y="116771"/>
                                        </a:cubicBezTo>
                                        <a:cubicBezTo>
                                          <a:pt x="218599" y="123439"/>
                                          <a:pt x="210979" y="129154"/>
                                          <a:pt x="203359" y="131059"/>
                                        </a:cubicBezTo>
                                        <a:cubicBezTo>
                                          <a:pt x="201454" y="131059"/>
                                          <a:pt x="198596" y="132011"/>
                                          <a:pt x="196691" y="132011"/>
                                        </a:cubicBezTo>
                                        <a:cubicBezTo>
                                          <a:pt x="195739" y="132011"/>
                                          <a:pt x="193834" y="132011"/>
                                          <a:pt x="192881" y="132011"/>
                                        </a:cubicBezTo>
                                        <a:cubicBezTo>
                                          <a:pt x="190976" y="132011"/>
                                          <a:pt x="189071" y="131059"/>
                                          <a:pt x="188119" y="131059"/>
                                        </a:cubicBezTo>
                                        <a:cubicBezTo>
                                          <a:pt x="182404" y="122486"/>
                                          <a:pt x="206216" y="84386"/>
                                          <a:pt x="186214" y="61526"/>
                                        </a:cubicBezTo>
                                        <a:cubicBezTo>
                                          <a:pt x="170974" y="43429"/>
                                          <a:pt x="133826" y="52001"/>
                                          <a:pt x="116681" y="77718"/>
                                        </a:cubicBezTo>
                                        <a:cubicBezTo>
                                          <a:pt x="97631" y="108199"/>
                                          <a:pt x="108109" y="135821"/>
                                          <a:pt x="120491" y="154871"/>
                                        </a:cubicBezTo>
                                        <a:lnTo>
                                          <a:pt x="120491" y="154871"/>
                                        </a:lnTo>
                                        <a:cubicBezTo>
                                          <a:pt x="121444" y="156776"/>
                                          <a:pt x="122396" y="157729"/>
                                          <a:pt x="123349" y="159634"/>
                                        </a:cubicBezTo>
                                        <a:cubicBezTo>
                                          <a:pt x="125254" y="161539"/>
                                          <a:pt x="127159" y="164396"/>
                                          <a:pt x="129064" y="166301"/>
                                        </a:cubicBezTo>
                                        <a:cubicBezTo>
                                          <a:pt x="130016" y="167254"/>
                                          <a:pt x="130969" y="168206"/>
                                          <a:pt x="131921" y="170111"/>
                                        </a:cubicBezTo>
                                        <a:cubicBezTo>
                                          <a:pt x="132874" y="171064"/>
                                          <a:pt x="134779" y="172016"/>
                                          <a:pt x="135731" y="173921"/>
                                        </a:cubicBezTo>
                                        <a:cubicBezTo>
                                          <a:pt x="138589" y="176779"/>
                                          <a:pt x="141446" y="178684"/>
                                          <a:pt x="144304" y="180589"/>
                                        </a:cubicBezTo>
                                        <a:cubicBezTo>
                                          <a:pt x="146209" y="181541"/>
                                          <a:pt x="148114" y="182493"/>
                                          <a:pt x="149066" y="183446"/>
                                        </a:cubicBezTo>
                                        <a:cubicBezTo>
                                          <a:pt x="150971" y="184399"/>
                                          <a:pt x="152876" y="185351"/>
                                          <a:pt x="154781" y="186304"/>
                                        </a:cubicBezTo>
                                        <a:cubicBezTo>
                                          <a:pt x="156686" y="187256"/>
                                          <a:pt x="158591" y="188209"/>
                                          <a:pt x="160496" y="189161"/>
                                        </a:cubicBezTo>
                                        <a:cubicBezTo>
                                          <a:pt x="162401" y="190114"/>
                                          <a:pt x="165259" y="190114"/>
                                          <a:pt x="167164" y="191066"/>
                                        </a:cubicBezTo>
                                        <a:cubicBezTo>
                                          <a:pt x="175736" y="192971"/>
                                          <a:pt x="186214" y="193924"/>
                                          <a:pt x="195739" y="192971"/>
                                        </a:cubicBezTo>
                                        <a:cubicBezTo>
                                          <a:pt x="205264" y="192018"/>
                                          <a:pt x="214789" y="189161"/>
                                          <a:pt x="223361" y="185351"/>
                                        </a:cubicBezTo>
                                        <a:cubicBezTo>
                                          <a:pt x="240506" y="177731"/>
                                          <a:pt x="255746" y="164396"/>
                                          <a:pt x="267176" y="146299"/>
                                        </a:cubicBezTo>
                                        <a:cubicBezTo>
                                          <a:pt x="272891" y="137726"/>
                                          <a:pt x="276701" y="127249"/>
                                          <a:pt x="279559" y="116771"/>
                                        </a:cubicBezTo>
                                        <a:cubicBezTo>
                                          <a:pt x="282416" y="106293"/>
                                          <a:pt x="282416" y="93911"/>
                                          <a:pt x="280511" y="83434"/>
                                        </a:cubicBezTo>
                                        <a:lnTo>
                                          <a:pt x="279559" y="79624"/>
                                        </a:lnTo>
                                        <a:lnTo>
                                          <a:pt x="279559" y="77718"/>
                                        </a:lnTo>
                                        <a:lnTo>
                                          <a:pt x="279559" y="76766"/>
                                        </a:lnTo>
                                        <a:lnTo>
                                          <a:pt x="279559" y="75814"/>
                                        </a:lnTo>
                                        <a:lnTo>
                                          <a:pt x="279559" y="75814"/>
                                        </a:lnTo>
                                        <a:lnTo>
                                          <a:pt x="279559" y="74861"/>
                                        </a:lnTo>
                                        <a:lnTo>
                                          <a:pt x="278606" y="72004"/>
                                        </a:lnTo>
                                        <a:lnTo>
                                          <a:pt x="278606" y="70099"/>
                                        </a:lnTo>
                                        <a:lnTo>
                                          <a:pt x="277654" y="68193"/>
                                        </a:lnTo>
                                        <a:cubicBezTo>
                                          <a:pt x="276701" y="65336"/>
                                          <a:pt x="275749" y="61526"/>
                                          <a:pt x="273844" y="59621"/>
                                        </a:cubicBezTo>
                                        <a:cubicBezTo>
                                          <a:pt x="272891" y="56764"/>
                                          <a:pt x="270986" y="54859"/>
                                          <a:pt x="270034" y="52001"/>
                                        </a:cubicBezTo>
                                        <a:cubicBezTo>
                                          <a:pt x="264319" y="42476"/>
                                          <a:pt x="255746" y="33904"/>
                                          <a:pt x="247174" y="27236"/>
                                        </a:cubicBezTo>
                                        <a:cubicBezTo>
                                          <a:pt x="229076" y="13901"/>
                                          <a:pt x="208121" y="7234"/>
                                          <a:pt x="187166" y="7234"/>
                                        </a:cubicBezTo>
                                        <a:cubicBezTo>
                                          <a:pt x="166211" y="6281"/>
                                          <a:pt x="145256" y="12949"/>
                                          <a:pt x="128111" y="24379"/>
                                        </a:cubicBezTo>
                                        <a:cubicBezTo>
                                          <a:pt x="119539" y="30093"/>
                                          <a:pt x="111919" y="36761"/>
                                          <a:pt x="106204" y="44381"/>
                                        </a:cubicBezTo>
                                        <a:cubicBezTo>
                                          <a:pt x="99536" y="52001"/>
                                          <a:pt x="94774" y="59621"/>
                                          <a:pt x="90964" y="68193"/>
                                        </a:cubicBezTo>
                                        <a:cubicBezTo>
                                          <a:pt x="89059" y="72004"/>
                                          <a:pt x="87154" y="75814"/>
                                          <a:pt x="85249" y="79624"/>
                                        </a:cubicBezTo>
                                        <a:cubicBezTo>
                                          <a:pt x="83344" y="83434"/>
                                          <a:pt x="81439" y="87243"/>
                                          <a:pt x="80486" y="91054"/>
                                        </a:cubicBezTo>
                                        <a:cubicBezTo>
                                          <a:pt x="78581" y="94864"/>
                                          <a:pt x="77629" y="98674"/>
                                          <a:pt x="75724" y="102484"/>
                                        </a:cubicBezTo>
                                        <a:cubicBezTo>
                                          <a:pt x="73819" y="106293"/>
                                          <a:pt x="72866" y="110104"/>
                                          <a:pt x="71914" y="113914"/>
                                        </a:cubicBezTo>
                                        <a:cubicBezTo>
                                          <a:pt x="67151" y="128201"/>
                                          <a:pt x="62389" y="142489"/>
                                          <a:pt x="58579" y="154871"/>
                                        </a:cubicBezTo>
                                        <a:cubicBezTo>
                                          <a:pt x="54769" y="167254"/>
                                          <a:pt x="50006" y="178684"/>
                                          <a:pt x="44291" y="187256"/>
                                        </a:cubicBezTo>
                                        <a:cubicBezTo>
                                          <a:pt x="38576" y="195829"/>
                                          <a:pt x="32861" y="203449"/>
                                          <a:pt x="27146" y="208211"/>
                                        </a:cubicBezTo>
                                        <a:cubicBezTo>
                                          <a:pt x="24289" y="211068"/>
                                          <a:pt x="21431" y="212974"/>
                                          <a:pt x="19526" y="214879"/>
                                        </a:cubicBezTo>
                                        <a:cubicBezTo>
                                          <a:pt x="17621" y="216784"/>
                                          <a:pt x="14764" y="217736"/>
                                          <a:pt x="12859" y="219641"/>
                                        </a:cubicBezTo>
                                        <a:cubicBezTo>
                                          <a:pt x="9049" y="221546"/>
                                          <a:pt x="7144" y="223451"/>
                                          <a:pt x="7144" y="223451"/>
                                        </a:cubicBezTo>
                                        <a:cubicBezTo>
                                          <a:pt x="7144" y="223451"/>
                                          <a:pt x="9049" y="222499"/>
                                          <a:pt x="12859" y="220593"/>
                                        </a:cubicBezTo>
                                        <a:cubicBezTo>
                                          <a:pt x="12859" y="220593"/>
                                          <a:pt x="15716" y="219641"/>
                                          <a:pt x="17621" y="2177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0" name="Freeform: Shape 1920"/>
                                <wps:cNvSpPr/>
                                <wps:spPr>
                                  <a:xfrm>
                                    <a:off x="1014413" y="1000031"/>
                                    <a:ext cx="228600" cy="314325"/>
                                  </a:xfrm>
                                  <a:custGeom>
                                    <a:avLst/>
                                    <a:gdLst>
                                      <a:gd name="connsiteX0" fmla="*/ 115729 w 228600"/>
                                      <a:gd name="connsiteY0" fmla="*/ 304343 h 314325"/>
                                      <a:gd name="connsiteX1" fmla="*/ 127159 w 228600"/>
                                      <a:gd name="connsiteY1" fmla="*/ 294818 h 314325"/>
                                      <a:gd name="connsiteX2" fmla="*/ 137636 w 228600"/>
                                      <a:gd name="connsiteY2" fmla="*/ 285293 h 314325"/>
                                      <a:gd name="connsiteX3" fmla="*/ 138589 w 228600"/>
                                      <a:gd name="connsiteY3" fmla="*/ 284340 h 314325"/>
                                      <a:gd name="connsiteX4" fmla="*/ 139541 w 228600"/>
                                      <a:gd name="connsiteY4" fmla="*/ 283388 h 314325"/>
                                      <a:gd name="connsiteX5" fmla="*/ 140494 w 228600"/>
                                      <a:gd name="connsiteY5" fmla="*/ 282435 h 314325"/>
                                      <a:gd name="connsiteX6" fmla="*/ 143351 w 228600"/>
                                      <a:gd name="connsiteY6" fmla="*/ 280531 h 314325"/>
                                      <a:gd name="connsiteX7" fmla="*/ 148114 w 228600"/>
                                      <a:gd name="connsiteY7" fmla="*/ 275768 h 314325"/>
                                      <a:gd name="connsiteX8" fmla="*/ 167164 w 228600"/>
                                      <a:gd name="connsiteY8" fmla="*/ 254813 h 314325"/>
                                      <a:gd name="connsiteX9" fmla="*/ 197644 w 228600"/>
                                      <a:gd name="connsiteY9" fmla="*/ 211951 h 314325"/>
                                      <a:gd name="connsiteX10" fmla="*/ 229076 w 228600"/>
                                      <a:gd name="connsiteY10" fmla="*/ 125273 h 314325"/>
                                      <a:gd name="connsiteX11" fmla="*/ 220504 w 228600"/>
                                      <a:gd name="connsiteY11" fmla="*/ 54788 h 314325"/>
                                      <a:gd name="connsiteX12" fmla="*/ 206216 w 228600"/>
                                      <a:gd name="connsiteY12" fmla="*/ 32881 h 314325"/>
                                      <a:gd name="connsiteX13" fmla="*/ 191929 w 228600"/>
                                      <a:gd name="connsiteY13" fmla="*/ 20498 h 314325"/>
                                      <a:gd name="connsiteX14" fmla="*/ 186214 w 228600"/>
                                      <a:gd name="connsiteY14" fmla="*/ 16688 h 314325"/>
                                      <a:gd name="connsiteX15" fmla="*/ 186214 w 228600"/>
                                      <a:gd name="connsiteY15" fmla="*/ 16688 h 314325"/>
                                      <a:gd name="connsiteX16" fmla="*/ 157639 w 228600"/>
                                      <a:gd name="connsiteY16" fmla="*/ 7163 h 314325"/>
                                      <a:gd name="connsiteX17" fmla="*/ 93821 w 228600"/>
                                      <a:gd name="connsiteY17" fmla="*/ 82410 h 314325"/>
                                      <a:gd name="connsiteX18" fmla="*/ 154781 w 228600"/>
                                      <a:gd name="connsiteY18" fmla="*/ 160515 h 314325"/>
                                      <a:gd name="connsiteX19" fmla="*/ 206216 w 228600"/>
                                      <a:gd name="connsiteY19" fmla="*/ 128131 h 314325"/>
                                      <a:gd name="connsiteX20" fmla="*/ 170974 w 228600"/>
                                      <a:gd name="connsiteY20" fmla="*/ 194806 h 314325"/>
                                      <a:gd name="connsiteX21" fmla="*/ 140494 w 228600"/>
                                      <a:gd name="connsiteY21" fmla="*/ 231001 h 314325"/>
                                      <a:gd name="connsiteX22" fmla="*/ 122396 w 228600"/>
                                      <a:gd name="connsiteY22" fmla="*/ 247193 h 314325"/>
                                      <a:gd name="connsiteX23" fmla="*/ 117634 w 228600"/>
                                      <a:gd name="connsiteY23" fmla="*/ 251003 h 314325"/>
                                      <a:gd name="connsiteX24" fmla="*/ 114776 w 228600"/>
                                      <a:gd name="connsiteY24" fmla="*/ 252908 h 314325"/>
                                      <a:gd name="connsiteX25" fmla="*/ 113824 w 228600"/>
                                      <a:gd name="connsiteY25" fmla="*/ 253860 h 314325"/>
                                      <a:gd name="connsiteX26" fmla="*/ 113824 w 228600"/>
                                      <a:gd name="connsiteY26" fmla="*/ 253860 h 314325"/>
                                      <a:gd name="connsiteX27" fmla="*/ 113824 w 228600"/>
                                      <a:gd name="connsiteY27" fmla="*/ 253860 h 314325"/>
                                      <a:gd name="connsiteX28" fmla="*/ 112871 w 228600"/>
                                      <a:gd name="connsiteY28" fmla="*/ 254813 h 314325"/>
                                      <a:gd name="connsiteX29" fmla="*/ 102394 w 228600"/>
                                      <a:gd name="connsiteY29" fmla="*/ 262433 h 314325"/>
                                      <a:gd name="connsiteX30" fmla="*/ 7144 w 228600"/>
                                      <a:gd name="connsiteY30" fmla="*/ 314821 h 314325"/>
                                      <a:gd name="connsiteX31" fmla="*/ 101441 w 228600"/>
                                      <a:gd name="connsiteY31" fmla="*/ 314821 h 314325"/>
                                      <a:gd name="connsiteX32" fmla="*/ 104299 w 228600"/>
                                      <a:gd name="connsiteY32" fmla="*/ 312915 h 314325"/>
                                      <a:gd name="connsiteX33" fmla="*/ 115729 w 228600"/>
                                      <a:gd name="connsiteY33" fmla="*/ 304343 h 3143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228600" h="314325">
                                        <a:moveTo>
                                          <a:pt x="115729" y="304343"/>
                                        </a:moveTo>
                                        <a:cubicBezTo>
                                          <a:pt x="119539" y="301485"/>
                                          <a:pt x="123349" y="298628"/>
                                          <a:pt x="127159" y="294818"/>
                                        </a:cubicBezTo>
                                        <a:cubicBezTo>
                                          <a:pt x="130969" y="291960"/>
                                          <a:pt x="134779" y="288151"/>
                                          <a:pt x="137636" y="285293"/>
                                        </a:cubicBezTo>
                                        <a:lnTo>
                                          <a:pt x="138589" y="284340"/>
                                        </a:lnTo>
                                        <a:lnTo>
                                          <a:pt x="139541" y="283388"/>
                                        </a:lnTo>
                                        <a:lnTo>
                                          <a:pt x="140494" y="282435"/>
                                        </a:lnTo>
                                        <a:lnTo>
                                          <a:pt x="143351" y="280531"/>
                                        </a:lnTo>
                                        <a:cubicBezTo>
                                          <a:pt x="145256" y="278626"/>
                                          <a:pt x="146209" y="277673"/>
                                          <a:pt x="148114" y="275768"/>
                                        </a:cubicBezTo>
                                        <a:cubicBezTo>
                                          <a:pt x="154781" y="269101"/>
                                          <a:pt x="161449" y="262433"/>
                                          <a:pt x="167164" y="254813"/>
                                        </a:cubicBezTo>
                                        <a:cubicBezTo>
                                          <a:pt x="178594" y="240526"/>
                                          <a:pt x="189071" y="226238"/>
                                          <a:pt x="197644" y="211951"/>
                                        </a:cubicBezTo>
                                        <a:cubicBezTo>
                                          <a:pt x="214789" y="182423"/>
                                          <a:pt x="225266" y="152896"/>
                                          <a:pt x="229076" y="125273"/>
                                        </a:cubicBezTo>
                                        <a:cubicBezTo>
                                          <a:pt x="232886" y="97651"/>
                                          <a:pt x="229076" y="72885"/>
                                          <a:pt x="220504" y="54788"/>
                                        </a:cubicBezTo>
                                        <a:cubicBezTo>
                                          <a:pt x="216694" y="46215"/>
                                          <a:pt x="210979" y="38596"/>
                                          <a:pt x="206216" y="32881"/>
                                        </a:cubicBezTo>
                                        <a:cubicBezTo>
                                          <a:pt x="201454" y="27165"/>
                                          <a:pt x="196691" y="23356"/>
                                          <a:pt x="191929" y="20498"/>
                                        </a:cubicBezTo>
                                        <a:cubicBezTo>
                                          <a:pt x="190024" y="18593"/>
                                          <a:pt x="188119" y="17640"/>
                                          <a:pt x="186214" y="16688"/>
                                        </a:cubicBezTo>
                                        <a:cubicBezTo>
                                          <a:pt x="186214" y="16688"/>
                                          <a:pt x="186214" y="16688"/>
                                          <a:pt x="186214" y="16688"/>
                                        </a:cubicBezTo>
                                        <a:cubicBezTo>
                                          <a:pt x="177641" y="10973"/>
                                          <a:pt x="168116" y="7163"/>
                                          <a:pt x="157639" y="7163"/>
                                        </a:cubicBezTo>
                                        <a:cubicBezTo>
                                          <a:pt x="123349" y="6210"/>
                                          <a:pt x="94774" y="40501"/>
                                          <a:pt x="93821" y="82410"/>
                                        </a:cubicBezTo>
                                        <a:cubicBezTo>
                                          <a:pt x="92869" y="125273"/>
                                          <a:pt x="120491" y="159563"/>
                                          <a:pt x="154781" y="160515"/>
                                        </a:cubicBezTo>
                                        <a:cubicBezTo>
                                          <a:pt x="175736" y="160515"/>
                                          <a:pt x="194786" y="148133"/>
                                          <a:pt x="206216" y="128131"/>
                                        </a:cubicBezTo>
                                        <a:cubicBezTo>
                                          <a:pt x="199549" y="150038"/>
                                          <a:pt x="187166" y="172898"/>
                                          <a:pt x="170974" y="194806"/>
                                        </a:cubicBezTo>
                                        <a:cubicBezTo>
                                          <a:pt x="162401" y="207188"/>
                                          <a:pt x="151924" y="219571"/>
                                          <a:pt x="140494" y="231001"/>
                                        </a:cubicBezTo>
                                        <a:cubicBezTo>
                                          <a:pt x="134779" y="236715"/>
                                          <a:pt x="128111" y="242431"/>
                                          <a:pt x="122396" y="247193"/>
                                        </a:cubicBezTo>
                                        <a:cubicBezTo>
                                          <a:pt x="120491" y="248146"/>
                                          <a:pt x="118586" y="250051"/>
                                          <a:pt x="117634" y="251003"/>
                                        </a:cubicBezTo>
                                        <a:lnTo>
                                          <a:pt x="114776" y="252908"/>
                                        </a:lnTo>
                                        <a:lnTo>
                                          <a:pt x="113824" y="253860"/>
                                        </a:lnTo>
                                        <a:cubicBezTo>
                                          <a:pt x="113824" y="253860"/>
                                          <a:pt x="113824" y="253860"/>
                                          <a:pt x="113824" y="253860"/>
                                        </a:cubicBezTo>
                                        <a:lnTo>
                                          <a:pt x="113824" y="253860"/>
                                        </a:lnTo>
                                        <a:lnTo>
                                          <a:pt x="112871" y="254813"/>
                                        </a:lnTo>
                                        <a:cubicBezTo>
                                          <a:pt x="109061" y="257671"/>
                                          <a:pt x="106204" y="259576"/>
                                          <a:pt x="102394" y="262433"/>
                                        </a:cubicBezTo>
                                        <a:cubicBezTo>
                                          <a:pt x="74771" y="283388"/>
                                          <a:pt x="42386" y="301485"/>
                                          <a:pt x="7144" y="314821"/>
                                        </a:cubicBezTo>
                                        <a:lnTo>
                                          <a:pt x="101441" y="314821"/>
                                        </a:lnTo>
                                        <a:cubicBezTo>
                                          <a:pt x="102394" y="313868"/>
                                          <a:pt x="103346" y="313868"/>
                                          <a:pt x="104299" y="312915"/>
                                        </a:cubicBezTo>
                                        <a:cubicBezTo>
                                          <a:pt x="108109" y="311010"/>
                                          <a:pt x="111919" y="307201"/>
                                          <a:pt x="115729" y="30434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1" name="Freeform: Shape 1921"/>
                                <wps:cNvSpPr/>
                                <wps:spPr>
                                  <a:xfrm>
                                    <a:off x="146685" y="1225793"/>
                                    <a:ext cx="571500" cy="95250"/>
                                  </a:xfrm>
                                  <a:custGeom>
                                    <a:avLst/>
                                    <a:gdLst>
                                      <a:gd name="connsiteX0" fmla="*/ 509111 w 571500"/>
                                      <a:gd name="connsiteY0" fmla="*/ 70961 h 95250"/>
                                      <a:gd name="connsiteX1" fmla="*/ 494824 w 571500"/>
                                      <a:gd name="connsiteY1" fmla="*/ 65246 h 95250"/>
                                      <a:gd name="connsiteX2" fmla="*/ 481489 w 571500"/>
                                      <a:gd name="connsiteY2" fmla="*/ 59531 h 95250"/>
                                      <a:gd name="connsiteX3" fmla="*/ 474821 w 571500"/>
                                      <a:gd name="connsiteY3" fmla="*/ 56673 h 95250"/>
                                      <a:gd name="connsiteX4" fmla="*/ 468154 w 571500"/>
                                      <a:gd name="connsiteY4" fmla="*/ 53816 h 95250"/>
                                      <a:gd name="connsiteX5" fmla="*/ 461486 w 571500"/>
                                      <a:gd name="connsiteY5" fmla="*/ 50959 h 95250"/>
                                      <a:gd name="connsiteX6" fmla="*/ 454819 w 571500"/>
                                      <a:gd name="connsiteY6" fmla="*/ 48101 h 95250"/>
                                      <a:gd name="connsiteX7" fmla="*/ 439579 w 571500"/>
                                      <a:gd name="connsiteY7" fmla="*/ 41434 h 95250"/>
                                      <a:gd name="connsiteX8" fmla="*/ 424339 w 571500"/>
                                      <a:gd name="connsiteY8" fmla="*/ 35719 h 95250"/>
                                      <a:gd name="connsiteX9" fmla="*/ 416719 w 571500"/>
                                      <a:gd name="connsiteY9" fmla="*/ 32861 h 95250"/>
                                      <a:gd name="connsiteX10" fmla="*/ 409099 w 571500"/>
                                      <a:gd name="connsiteY10" fmla="*/ 30003 h 95250"/>
                                      <a:gd name="connsiteX11" fmla="*/ 393859 w 571500"/>
                                      <a:gd name="connsiteY11" fmla="*/ 25241 h 95250"/>
                                      <a:gd name="connsiteX12" fmla="*/ 378619 w 571500"/>
                                      <a:gd name="connsiteY12" fmla="*/ 21431 h 95250"/>
                                      <a:gd name="connsiteX13" fmla="*/ 363379 w 571500"/>
                                      <a:gd name="connsiteY13" fmla="*/ 17621 h 95250"/>
                                      <a:gd name="connsiteX14" fmla="*/ 348139 w 571500"/>
                                      <a:gd name="connsiteY14" fmla="*/ 14764 h 95250"/>
                                      <a:gd name="connsiteX15" fmla="*/ 332899 w 571500"/>
                                      <a:gd name="connsiteY15" fmla="*/ 11906 h 95250"/>
                                      <a:gd name="connsiteX16" fmla="*/ 317659 w 571500"/>
                                      <a:gd name="connsiteY16" fmla="*/ 10001 h 95250"/>
                                      <a:gd name="connsiteX17" fmla="*/ 310039 w 571500"/>
                                      <a:gd name="connsiteY17" fmla="*/ 9048 h 95250"/>
                                      <a:gd name="connsiteX18" fmla="*/ 302419 w 571500"/>
                                      <a:gd name="connsiteY18" fmla="*/ 8096 h 95250"/>
                                      <a:gd name="connsiteX19" fmla="*/ 288131 w 571500"/>
                                      <a:gd name="connsiteY19" fmla="*/ 7144 h 95250"/>
                                      <a:gd name="connsiteX20" fmla="*/ 273844 w 571500"/>
                                      <a:gd name="connsiteY20" fmla="*/ 7144 h 95250"/>
                                      <a:gd name="connsiteX21" fmla="*/ 259556 w 571500"/>
                                      <a:gd name="connsiteY21" fmla="*/ 7144 h 95250"/>
                                      <a:gd name="connsiteX22" fmla="*/ 252889 w 571500"/>
                                      <a:gd name="connsiteY22" fmla="*/ 7144 h 95250"/>
                                      <a:gd name="connsiteX23" fmla="*/ 246221 w 571500"/>
                                      <a:gd name="connsiteY23" fmla="*/ 7144 h 95250"/>
                                      <a:gd name="connsiteX24" fmla="*/ 232886 w 571500"/>
                                      <a:gd name="connsiteY24" fmla="*/ 8096 h 95250"/>
                                      <a:gd name="connsiteX25" fmla="*/ 181451 w 571500"/>
                                      <a:gd name="connsiteY25" fmla="*/ 15716 h 95250"/>
                                      <a:gd name="connsiteX26" fmla="*/ 95726 w 571500"/>
                                      <a:gd name="connsiteY26" fmla="*/ 41434 h 95250"/>
                                      <a:gd name="connsiteX27" fmla="*/ 33814 w 571500"/>
                                      <a:gd name="connsiteY27" fmla="*/ 71914 h 95250"/>
                                      <a:gd name="connsiteX28" fmla="*/ 7144 w 571500"/>
                                      <a:gd name="connsiteY28" fmla="*/ 90011 h 95250"/>
                                      <a:gd name="connsiteX29" fmla="*/ 19526 w 571500"/>
                                      <a:gd name="connsiteY29" fmla="*/ 90011 h 95250"/>
                                      <a:gd name="connsiteX30" fmla="*/ 39529 w 571500"/>
                                      <a:gd name="connsiteY30" fmla="*/ 81439 h 95250"/>
                                      <a:gd name="connsiteX31" fmla="*/ 103346 w 571500"/>
                                      <a:gd name="connsiteY31" fmla="*/ 61436 h 95250"/>
                                      <a:gd name="connsiteX32" fmla="*/ 187166 w 571500"/>
                                      <a:gd name="connsiteY32" fmla="*/ 47148 h 95250"/>
                                      <a:gd name="connsiteX33" fmla="*/ 235744 w 571500"/>
                                      <a:gd name="connsiteY33" fmla="*/ 45244 h 95250"/>
                                      <a:gd name="connsiteX34" fmla="*/ 287179 w 571500"/>
                                      <a:gd name="connsiteY34" fmla="*/ 48101 h 95250"/>
                                      <a:gd name="connsiteX35" fmla="*/ 340519 w 571500"/>
                                      <a:gd name="connsiteY35" fmla="*/ 57626 h 95250"/>
                                      <a:gd name="connsiteX36" fmla="*/ 353854 w 571500"/>
                                      <a:gd name="connsiteY36" fmla="*/ 61436 h 95250"/>
                                      <a:gd name="connsiteX37" fmla="*/ 367189 w 571500"/>
                                      <a:gd name="connsiteY37" fmla="*/ 65246 h 95250"/>
                                      <a:gd name="connsiteX38" fmla="*/ 380524 w 571500"/>
                                      <a:gd name="connsiteY38" fmla="*/ 70009 h 95250"/>
                                      <a:gd name="connsiteX39" fmla="*/ 393859 w 571500"/>
                                      <a:gd name="connsiteY39" fmla="*/ 74771 h 95250"/>
                                      <a:gd name="connsiteX40" fmla="*/ 400526 w 571500"/>
                                      <a:gd name="connsiteY40" fmla="*/ 77628 h 95250"/>
                                      <a:gd name="connsiteX41" fmla="*/ 407194 w 571500"/>
                                      <a:gd name="connsiteY41" fmla="*/ 80486 h 95250"/>
                                      <a:gd name="connsiteX42" fmla="*/ 420529 w 571500"/>
                                      <a:gd name="connsiteY42" fmla="*/ 86201 h 95250"/>
                                      <a:gd name="connsiteX43" fmla="*/ 429101 w 571500"/>
                                      <a:gd name="connsiteY43" fmla="*/ 90964 h 95250"/>
                                      <a:gd name="connsiteX44" fmla="*/ 565309 w 571500"/>
                                      <a:gd name="connsiteY44" fmla="*/ 90964 h 95250"/>
                                      <a:gd name="connsiteX45" fmla="*/ 524351 w 571500"/>
                                      <a:gd name="connsiteY45" fmla="*/ 77628 h 95250"/>
                                      <a:gd name="connsiteX46" fmla="*/ 509111 w 571500"/>
                                      <a:gd name="connsiteY46" fmla="*/ 70961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571500" h="95250">
                                        <a:moveTo>
                                          <a:pt x="509111" y="70961"/>
                                        </a:moveTo>
                                        <a:cubicBezTo>
                                          <a:pt x="504349" y="69056"/>
                                          <a:pt x="499586" y="67151"/>
                                          <a:pt x="494824" y="65246"/>
                                        </a:cubicBezTo>
                                        <a:cubicBezTo>
                                          <a:pt x="490061" y="63341"/>
                                          <a:pt x="485299" y="61436"/>
                                          <a:pt x="481489" y="59531"/>
                                        </a:cubicBezTo>
                                        <a:lnTo>
                                          <a:pt x="474821" y="56673"/>
                                        </a:lnTo>
                                        <a:lnTo>
                                          <a:pt x="468154" y="53816"/>
                                        </a:lnTo>
                                        <a:lnTo>
                                          <a:pt x="461486" y="50959"/>
                                        </a:lnTo>
                                        <a:lnTo>
                                          <a:pt x="454819" y="48101"/>
                                        </a:lnTo>
                                        <a:cubicBezTo>
                                          <a:pt x="450056" y="46196"/>
                                          <a:pt x="445294" y="43339"/>
                                          <a:pt x="439579" y="41434"/>
                                        </a:cubicBezTo>
                                        <a:cubicBezTo>
                                          <a:pt x="434816" y="39528"/>
                                          <a:pt x="430054" y="37623"/>
                                          <a:pt x="424339" y="35719"/>
                                        </a:cubicBezTo>
                                        <a:cubicBezTo>
                                          <a:pt x="421481" y="34766"/>
                                          <a:pt x="419576" y="33814"/>
                                          <a:pt x="416719" y="32861"/>
                                        </a:cubicBezTo>
                                        <a:cubicBezTo>
                                          <a:pt x="413861" y="31909"/>
                                          <a:pt x="411956" y="30956"/>
                                          <a:pt x="409099" y="30003"/>
                                        </a:cubicBezTo>
                                        <a:cubicBezTo>
                                          <a:pt x="404336" y="28098"/>
                                          <a:pt x="398621" y="27146"/>
                                          <a:pt x="393859" y="25241"/>
                                        </a:cubicBezTo>
                                        <a:cubicBezTo>
                                          <a:pt x="389096" y="24289"/>
                                          <a:pt x="383381" y="22384"/>
                                          <a:pt x="378619" y="21431"/>
                                        </a:cubicBezTo>
                                        <a:cubicBezTo>
                                          <a:pt x="373856" y="20478"/>
                                          <a:pt x="368141" y="18573"/>
                                          <a:pt x="363379" y="17621"/>
                                        </a:cubicBezTo>
                                        <a:cubicBezTo>
                                          <a:pt x="358616" y="16669"/>
                                          <a:pt x="353854" y="15716"/>
                                          <a:pt x="348139" y="14764"/>
                                        </a:cubicBezTo>
                                        <a:cubicBezTo>
                                          <a:pt x="343376" y="13811"/>
                                          <a:pt x="338614" y="12859"/>
                                          <a:pt x="332899" y="11906"/>
                                        </a:cubicBezTo>
                                        <a:cubicBezTo>
                                          <a:pt x="328136" y="10953"/>
                                          <a:pt x="323374" y="10953"/>
                                          <a:pt x="317659" y="10001"/>
                                        </a:cubicBezTo>
                                        <a:cubicBezTo>
                                          <a:pt x="314801" y="10001"/>
                                          <a:pt x="312896" y="9048"/>
                                          <a:pt x="310039" y="9048"/>
                                        </a:cubicBezTo>
                                        <a:cubicBezTo>
                                          <a:pt x="307181" y="9048"/>
                                          <a:pt x="305276" y="9048"/>
                                          <a:pt x="302419" y="8096"/>
                                        </a:cubicBezTo>
                                        <a:cubicBezTo>
                                          <a:pt x="297656" y="8096"/>
                                          <a:pt x="292894" y="7144"/>
                                          <a:pt x="288131" y="7144"/>
                                        </a:cubicBezTo>
                                        <a:cubicBezTo>
                                          <a:pt x="283369" y="7144"/>
                                          <a:pt x="278606" y="7144"/>
                                          <a:pt x="273844" y="7144"/>
                                        </a:cubicBezTo>
                                        <a:cubicBezTo>
                                          <a:pt x="269081" y="7144"/>
                                          <a:pt x="264319" y="7144"/>
                                          <a:pt x="259556" y="7144"/>
                                        </a:cubicBezTo>
                                        <a:cubicBezTo>
                                          <a:pt x="257651" y="7144"/>
                                          <a:pt x="254794" y="7144"/>
                                          <a:pt x="252889" y="7144"/>
                                        </a:cubicBezTo>
                                        <a:cubicBezTo>
                                          <a:pt x="250984" y="7144"/>
                                          <a:pt x="248126" y="7144"/>
                                          <a:pt x="246221" y="7144"/>
                                        </a:cubicBezTo>
                                        <a:cubicBezTo>
                                          <a:pt x="241459" y="7144"/>
                                          <a:pt x="236696" y="8096"/>
                                          <a:pt x="232886" y="8096"/>
                                        </a:cubicBezTo>
                                        <a:cubicBezTo>
                                          <a:pt x="214789" y="10001"/>
                                          <a:pt x="197644" y="11906"/>
                                          <a:pt x="181451" y="15716"/>
                                        </a:cubicBezTo>
                                        <a:cubicBezTo>
                                          <a:pt x="149066" y="22384"/>
                                          <a:pt x="120491" y="30956"/>
                                          <a:pt x="95726" y="41434"/>
                                        </a:cubicBezTo>
                                        <a:cubicBezTo>
                                          <a:pt x="70961" y="50959"/>
                                          <a:pt x="50006" y="62389"/>
                                          <a:pt x="33814" y="71914"/>
                                        </a:cubicBezTo>
                                        <a:cubicBezTo>
                                          <a:pt x="22384" y="78581"/>
                                          <a:pt x="13811" y="84296"/>
                                          <a:pt x="7144" y="90011"/>
                                        </a:cubicBezTo>
                                        <a:lnTo>
                                          <a:pt x="19526" y="90011"/>
                                        </a:lnTo>
                                        <a:cubicBezTo>
                                          <a:pt x="25241" y="87153"/>
                                          <a:pt x="31909" y="84296"/>
                                          <a:pt x="39529" y="81439"/>
                                        </a:cubicBezTo>
                                        <a:cubicBezTo>
                                          <a:pt x="56674" y="74771"/>
                                          <a:pt x="77629" y="67151"/>
                                          <a:pt x="103346" y="61436"/>
                                        </a:cubicBezTo>
                                        <a:cubicBezTo>
                                          <a:pt x="128111" y="54769"/>
                                          <a:pt x="156686" y="50006"/>
                                          <a:pt x="187166" y="47148"/>
                                        </a:cubicBezTo>
                                        <a:cubicBezTo>
                                          <a:pt x="202406" y="46196"/>
                                          <a:pt x="218599" y="45244"/>
                                          <a:pt x="235744" y="45244"/>
                                        </a:cubicBezTo>
                                        <a:cubicBezTo>
                                          <a:pt x="251936" y="45244"/>
                                          <a:pt x="269081" y="46196"/>
                                          <a:pt x="287179" y="48101"/>
                                        </a:cubicBezTo>
                                        <a:cubicBezTo>
                                          <a:pt x="304324" y="50006"/>
                                          <a:pt x="322421" y="52864"/>
                                          <a:pt x="340519" y="57626"/>
                                        </a:cubicBezTo>
                                        <a:cubicBezTo>
                                          <a:pt x="345281" y="58578"/>
                                          <a:pt x="349091" y="59531"/>
                                          <a:pt x="353854" y="61436"/>
                                        </a:cubicBezTo>
                                        <a:cubicBezTo>
                                          <a:pt x="358616" y="62389"/>
                                          <a:pt x="362426" y="63341"/>
                                          <a:pt x="367189" y="65246"/>
                                        </a:cubicBezTo>
                                        <a:cubicBezTo>
                                          <a:pt x="371951" y="67151"/>
                                          <a:pt x="375761" y="68103"/>
                                          <a:pt x="380524" y="70009"/>
                                        </a:cubicBezTo>
                                        <a:cubicBezTo>
                                          <a:pt x="385286" y="71914"/>
                                          <a:pt x="389096" y="73819"/>
                                          <a:pt x="393859" y="74771"/>
                                        </a:cubicBezTo>
                                        <a:cubicBezTo>
                                          <a:pt x="395764" y="75723"/>
                                          <a:pt x="398621" y="76676"/>
                                          <a:pt x="400526" y="77628"/>
                                        </a:cubicBezTo>
                                        <a:lnTo>
                                          <a:pt x="407194" y="80486"/>
                                        </a:lnTo>
                                        <a:cubicBezTo>
                                          <a:pt x="411956" y="82391"/>
                                          <a:pt x="415766" y="84296"/>
                                          <a:pt x="420529" y="86201"/>
                                        </a:cubicBezTo>
                                        <a:cubicBezTo>
                                          <a:pt x="423386" y="88106"/>
                                          <a:pt x="426244" y="89059"/>
                                          <a:pt x="429101" y="90964"/>
                                        </a:cubicBezTo>
                                        <a:lnTo>
                                          <a:pt x="565309" y="90964"/>
                                        </a:lnTo>
                                        <a:cubicBezTo>
                                          <a:pt x="551974" y="87153"/>
                                          <a:pt x="537686" y="82391"/>
                                          <a:pt x="524351" y="77628"/>
                                        </a:cubicBezTo>
                                        <a:cubicBezTo>
                                          <a:pt x="518636" y="74771"/>
                                          <a:pt x="513874" y="72866"/>
                                          <a:pt x="509111" y="709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2" name="Freeform: Shape 1922"/>
                                <wps:cNvSpPr/>
                                <wps:spPr>
                                  <a:xfrm>
                                    <a:off x="0" y="361875"/>
                                    <a:ext cx="371475" cy="638175"/>
                                  </a:xfrm>
                                  <a:custGeom>
                                    <a:avLst/>
                                    <a:gdLst>
                                      <a:gd name="connsiteX0" fmla="*/ 132874 w 371475"/>
                                      <a:gd name="connsiteY0" fmla="*/ 493871 h 638175"/>
                                      <a:gd name="connsiteX1" fmla="*/ 144304 w 371475"/>
                                      <a:gd name="connsiteY1" fmla="*/ 484346 h 638175"/>
                                      <a:gd name="connsiteX2" fmla="*/ 155734 w 371475"/>
                                      <a:gd name="connsiteY2" fmla="*/ 474821 h 638175"/>
                                      <a:gd name="connsiteX3" fmla="*/ 167164 w 371475"/>
                                      <a:gd name="connsiteY3" fmla="*/ 465296 h 638175"/>
                                      <a:gd name="connsiteX4" fmla="*/ 172879 w 371475"/>
                                      <a:gd name="connsiteY4" fmla="*/ 460534 h 638175"/>
                                      <a:gd name="connsiteX5" fmla="*/ 178594 w 371475"/>
                                      <a:gd name="connsiteY5" fmla="*/ 455771 h 638175"/>
                                      <a:gd name="connsiteX6" fmla="*/ 184309 w 371475"/>
                                      <a:gd name="connsiteY6" fmla="*/ 451009 h 638175"/>
                                      <a:gd name="connsiteX7" fmla="*/ 190024 w 371475"/>
                                      <a:gd name="connsiteY7" fmla="*/ 446246 h 638175"/>
                                      <a:gd name="connsiteX8" fmla="*/ 202406 w 371475"/>
                                      <a:gd name="connsiteY8" fmla="*/ 436721 h 638175"/>
                                      <a:gd name="connsiteX9" fmla="*/ 214789 w 371475"/>
                                      <a:gd name="connsiteY9" fmla="*/ 426244 h 638175"/>
                                      <a:gd name="connsiteX10" fmla="*/ 220504 w 371475"/>
                                      <a:gd name="connsiteY10" fmla="*/ 420528 h 638175"/>
                                      <a:gd name="connsiteX11" fmla="*/ 226219 w 371475"/>
                                      <a:gd name="connsiteY11" fmla="*/ 414814 h 638175"/>
                                      <a:gd name="connsiteX12" fmla="*/ 237649 w 371475"/>
                                      <a:gd name="connsiteY12" fmla="*/ 403384 h 638175"/>
                                      <a:gd name="connsiteX13" fmla="*/ 248126 w 371475"/>
                                      <a:gd name="connsiteY13" fmla="*/ 391953 h 638175"/>
                                      <a:gd name="connsiteX14" fmla="*/ 258604 w 371475"/>
                                      <a:gd name="connsiteY14" fmla="*/ 380524 h 638175"/>
                                      <a:gd name="connsiteX15" fmla="*/ 268129 w 371475"/>
                                      <a:gd name="connsiteY15" fmla="*/ 369094 h 638175"/>
                                      <a:gd name="connsiteX16" fmla="*/ 277654 w 371475"/>
                                      <a:gd name="connsiteY16" fmla="*/ 356711 h 638175"/>
                                      <a:gd name="connsiteX17" fmla="*/ 286226 w 371475"/>
                                      <a:gd name="connsiteY17" fmla="*/ 344328 h 638175"/>
                                      <a:gd name="connsiteX18" fmla="*/ 290036 w 371475"/>
                                      <a:gd name="connsiteY18" fmla="*/ 338614 h 638175"/>
                                      <a:gd name="connsiteX19" fmla="*/ 293846 w 371475"/>
                                      <a:gd name="connsiteY19" fmla="*/ 332899 h 638175"/>
                                      <a:gd name="connsiteX20" fmla="*/ 301466 w 371475"/>
                                      <a:gd name="connsiteY20" fmla="*/ 320516 h 638175"/>
                                      <a:gd name="connsiteX21" fmla="*/ 308134 w 371475"/>
                                      <a:gd name="connsiteY21" fmla="*/ 308134 h 638175"/>
                                      <a:gd name="connsiteX22" fmla="*/ 314801 w 371475"/>
                                      <a:gd name="connsiteY22" fmla="*/ 295751 h 638175"/>
                                      <a:gd name="connsiteX23" fmla="*/ 317659 w 371475"/>
                                      <a:gd name="connsiteY23" fmla="*/ 290036 h 638175"/>
                                      <a:gd name="connsiteX24" fmla="*/ 320516 w 371475"/>
                                      <a:gd name="connsiteY24" fmla="*/ 283369 h 638175"/>
                                      <a:gd name="connsiteX25" fmla="*/ 326231 w 371475"/>
                                      <a:gd name="connsiteY25" fmla="*/ 270986 h 638175"/>
                                      <a:gd name="connsiteX26" fmla="*/ 344329 w 371475"/>
                                      <a:gd name="connsiteY26" fmla="*/ 222409 h 638175"/>
                                      <a:gd name="connsiteX27" fmla="*/ 362426 w 371475"/>
                                      <a:gd name="connsiteY27" fmla="*/ 134778 h 638175"/>
                                      <a:gd name="connsiteX28" fmla="*/ 365284 w 371475"/>
                                      <a:gd name="connsiteY28" fmla="*/ 66199 h 638175"/>
                                      <a:gd name="connsiteX29" fmla="*/ 360521 w 371475"/>
                                      <a:gd name="connsiteY29" fmla="*/ 22384 h 638175"/>
                                      <a:gd name="connsiteX30" fmla="*/ 359569 w 371475"/>
                                      <a:gd name="connsiteY30" fmla="*/ 15716 h 638175"/>
                                      <a:gd name="connsiteX31" fmla="*/ 358616 w 371475"/>
                                      <a:gd name="connsiteY31" fmla="*/ 10954 h 638175"/>
                                      <a:gd name="connsiteX32" fmla="*/ 357664 w 371475"/>
                                      <a:gd name="connsiteY32" fmla="*/ 7144 h 638175"/>
                                      <a:gd name="connsiteX33" fmla="*/ 357664 w 371475"/>
                                      <a:gd name="connsiteY33" fmla="*/ 10954 h 638175"/>
                                      <a:gd name="connsiteX34" fmla="*/ 357664 w 371475"/>
                                      <a:gd name="connsiteY34" fmla="*/ 22384 h 638175"/>
                                      <a:gd name="connsiteX35" fmla="*/ 354806 w 371475"/>
                                      <a:gd name="connsiteY35" fmla="*/ 65246 h 638175"/>
                                      <a:gd name="connsiteX36" fmla="*/ 342424 w 371475"/>
                                      <a:gd name="connsiteY36" fmla="*/ 130969 h 638175"/>
                                      <a:gd name="connsiteX37" fmla="*/ 315754 w 371475"/>
                                      <a:gd name="connsiteY37" fmla="*/ 211931 h 638175"/>
                                      <a:gd name="connsiteX38" fmla="*/ 294799 w 371475"/>
                                      <a:gd name="connsiteY38" fmla="*/ 255746 h 638175"/>
                                      <a:gd name="connsiteX39" fmla="*/ 268129 w 371475"/>
                                      <a:gd name="connsiteY39" fmla="*/ 299561 h 638175"/>
                                      <a:gd name="connsiteX40" fmla="*/ 234791 w 371475"/>
                                      <a:gd name="connsiteY40" fmla="*/ 341471 h 638175"/>
                                      <a:gd name="connsiteX41" fmla="*/ 225266 w 371475"/>
                                      <a:gd name="connsiteY41" fmla="*/ 351949 h 638175"/>
                                      <a:gd name="connsiteX42" fmla="*/ 215741 w 371475"/>
                                      <a:gd name="connsiteY42" fmla="*/ 361474 h 638175"/>
                                      <a:gd name="connsiteX43" fmla="*/ 205264 w 371475"/>
                                      <a:gd name="connsiteY43" fmla="*/ 370999 h 638175"/>
                                      <a:gd name="connsiteX44" fmla="*/ 194786 w 371475"/>
                                      <a:gd name="connsiteY44" fmla="*/ 380524 h 638175"/>
                                      <a:gd name="connsiteX45" fmla="*/ 189071 w 371475"/>
                                      <a:gd name="connsiteY45" fmla="*/ 385286 h 638175"/>
                                      <a:gd name="connsiteX46" fmla="*/ 183356 w 371475"/>
                                      <a:gd name="connsiteY46" fmla="*/ 390049 h 638175"/>
                                      <a:gd name="connsiteX47" fmla="*/ 171926 w 371475"/>
                                      <a:gd name="connsiteY47" fmla="*/ 398621 h 638175"/>
                                      <a:gd name="connsiteX48" fmla="*/ 160496 w 371475"/>
                                      <a:gd name="connsiteY48" fmla="*/ 407194 h 638175"/>
                                      <a:gd name="connsiteX49" fmla="*/ 157639 w 371475"/>
                                      <a:gd name="connsiteY49" fmla="*/ 409099 h 638175"/>
                                      <a:gd name="connsiteX50" fmla="*/ 153829 w 371475"/>
                                      <a:gd name="connsiteY50" fmla="*/ 411003 h 638175"/>
                                      <a:gd name="connsiteX51" fmla="*/ 147161 w 371475"/>
                                      <a:gd name="connsiteY51" fmla="*/ 415766 h 638175"/>
                                      <a:gd name="connsiteX52" fmla="*/ 140494 w 371475"/>
                                      <a:gd name="connsiteY52" fmla="*/ 420528 h 638175"/>
                                      <a:gd name="connsiteX53" fmla="*/ 133826 w 371475"/>
                                      <a:gd name="connsiteY53" fmla="*/ 425291 h 638175"/>
                                      <a:gd name="connsiteX54" fmla="*/ 120491 w 371475"/>
                                      <a:gd name="connsiteY54" fmla="*/ 434816 h 638175"/>
                                      <a:gd name="connsiteX55" fmla="*/ 94774 w 371475"/>
                                      <a:gd name="connsiteY55" fmla="*/ 454819 h 638175"/>
                                      <a:gd name="connsiteX56" fmla="*/ 7144 w 371475"/>
                                      <a:gd name="connsiteY56" fmla="*/ 545306 h 638175"/>
                                      <a:gd name="connsiteX57" fmla="*/ 7144 w 371475"/>
                                      <a:gd name="connsiteY57" fmla="*/ 639603 h 638175"/>
                                      <a:gd name="connsiteX58" fmla="*/ 45244 w 371475"/>
                                      <a:gd name="connsiteY58" fmla="*/ 583406 h 638175"/>
                                      <a:gd name="connsiteX59" fmla="*/ 132874 w 371475"/>
                                      <a:gd name="connsiteY59" fmla="*/ 493871 h 638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</a:cxnLst>
                                    <a:rect l="l" t="t" r="r" b="b"/>
                                    <a:pathLst>
                                      <a:path w="371475" h="638175">
                                        <a:moveTo>
                                          <a:pt x="132874" y="493871"/>
                                        </a:moveTo>
                                        <a:cubicBezTo>
                                          <a:pt x="136684" y="490061"/>
                                          <a:pt x="140494" y="487203"/>
                                          <a:pt x="144304" y="484346"/>
                                        </a:cubicBezTo>
                                        <a:cubicBezTo>
                                          <a:pt x="148114" y="481489"/>
                                          <a:pt x="151924" y="477678"/>
                                          <a:pt x="155734" y="474821"/>
                                        </a:cubicBezTo>
                                        <a:cubicBezTo>
                                          <a:pt x="159544" y="471964"/>
                                          <a:pt x="163354" y="468153"/>
                                          <a:pt x="167164" y="465296"/>
                                        </a:cubicBezTo>
                                        <a:lnTo>
                                          <a:pt x="172879" y="460534"/>
                                        </a:lnTo>
                                        <a:lnTo>
                                          <a:pt x="178594" y="455771"/>
                                        </a:lnTo>
                                        <a:lnTo>
                                          <a:pt x="184309" y="451009"/>
                                        </a:lnTo>
                                        <a:lnTo>
                                          <a:pt x="190024" y="446246"/>
                                        </a:lnTo>
                                        <a:cubicBezTo>
                                          <a:pt x="193834" y="443389"/>
                                          <a:pt x="198596" y="439578"/>
                                          <a:pt x="202406" y="436721"/>
                                        </a:cubicBezTo>
                                        <a:cubicBezTo>
                                          <a:pt x="206216" y="433864"/>
                                          <a:pt x="210979" y="430053"/>
                                          <a:pt x="214789" y="426244"/>
                                        </a:cubicBezTo>
                                        <a:cubicBezTo>
                                          <a:pt x="216694" y="424339"/>
                                          <a:pt x="218599" y="422434"/>
                                          <a:pt x="220504" y="420528"/>
                                        </a:cubicBezTo>
                                        <a:cubicBezTo>
                                          <a:pt x="222409" y="418624"/>
                                          <a:pt x="224314" y="416719"/>
                                          <a:pt x="226219" y="414814"/>
                                        </a:cubicBezTo>
                                        <a:cubicBezTo>
                                          <a:pt x="230029" y="411003"/>
                                          <a:pt x="233839" y="407194"/>
                                          <a:pt x="237649" y="403384"/>
                                        </a:cubicBezTo>
                                        <a:cubicBezTo>
                                          <a:pt x="241459" y="399574"/>
                                          <a:pt x="245269" y="395764"/>
                                          <a:pt x="248126" y="391953"/>
                                        </a:cubicBezTo>
                                        <a:cubicBezTo>
                                          <a:pt x="251936" y="388144"/>
                                          <a:pt x="254794" y="384334"/>
                                          <a:pt x="258604" y="380524"/>
                                        </a:cubicBezTo>
                                        <a:cubicBezTo>
                                          <a:pt x="261461" y="376714"/>
                                          <a:pt x="265271" y="372903"/>
                                          <a:pt x="268129" y="369094"/>
                                        </a:cubicBezTo>
                                        <a:cubicBezTo>
                                          <a:pt x="270986" y="365284"/>
                                          <a:pt x="273844" y="361474"/>
                                          <a:pt x="277654" y="356711"/>
                                        </a:cubicBezTo>
                                        <a:cubicBezTo>
                                          <a:pt x="280511" y="352901"/>
                                          <a:pt x="283369" y="348139"/>
                                          <a:pt x="286226" y="344328"/>
                                        </a:cubicBezTo>
                                        <a:cubicBezTo>
                                          <a:pt x="287179" y="342424"/>
                                          <a:pt x="289084" y="340519"/>
                                          <a:pt x="290036" y="338614"/>
                                        </a:cubicBezTo>
                                        <a:cubicBezTo>
                                          <a:pt x="290989" y="336709"/>
                                          <a:pt x="292894" y="334803"/>
                                          <a:pt x="293846" y="332899"/>
                                        </a:cubicBezTo>
                                        <a:cubicBezTo>
                                          <a:pt x="296704" y="329089"/>
                                          <a:pt x="298609" y="324326"/>
                                          <a:pt x="301466" y="320516"/>
                                        </a:cubicBezTo>
                                        <a:cubicBezTo>
                                          <a:pt x="303371" y="316706"/>
                                          <a:pt x="306229" y="311944"/>
                                          <a:pt x="308134" y="308134"/>
                                        </a:cubicBezTo>
                                        <a:cubicBezTo>
                                          <a:pt x="310039" y="304324"/>
                                          <a:pt x="312896" y="299561"/>
                                          <a:pt x="314801" y="295751"/>
                                        </a:cubicBezTo>
                                        <a:cubicBezTo>
                                          <a:pt x="315754" y="293846"/>
                                          <a:pt x="316706" y="291941"/>
                                          <a:pt x="317659" y="290036"/>
                                        </a:cubicBezTo>
                                        <a:cubicBezTo>
                                          <a:pt x="318611" y="288131"/>
                                          <a:pt x="319564" y="286226"/>
                                          <a:pt x="320516" y="283369"/>
                                        </a:cubicBezTo>
                                        <a:cubicBezTo>
                                          <a:pt x="322421" y="279559"/>
                                          <a:pt x="324326" y="274796"/>
                                          <a:pt x="326231" y="270986"/>
                                        </a:cubicBezTo>
                                        <a:cubicBezTo>
                                          <a:pt x="332899" y="254794"/>
                                          <a:pt x="339566" y="238601"/>
                                          <a:pt x="344329" y="222409"/>
                                        </a:cubicBezTo>
                                        <a:cubicBezTo>
                                          <a:pt x="353854" y="190976"/>
                                          <a:pt x="359569" y="160496"/>
                                          <a:pt x="362426" y="134778"/>
                                        </a:cubicBezTo>
                                        <a:cubicBezTo>
                                          <a:pt x="365284" y="108109"/>
                                          <a:pt x="365284" y="85249"/>
                                          <a:pt x="365284" y="66199"/>
                                        </a:cubicBezTo>
                                        <a:cubicBezTo>
                                          <a:pt x="364331" y="47149"/>
                                          <a:pt x="362426" y="32861"/>
                                          <a:pt x="360521" y="22384"/>
                                        </a:cubicBezTo>
                                        <a:cubicBezTo>
                                          <a:pt x="360521" y="19526"/>
                                          <a:pt x="359569" y="17621"/>
                                          <a:pt x="359569" y="15716"/>
                                        </a:cubicBezTo>
                                        <a:cubicBezTo>
                                          <a:pt x="359569" y="13811"/>
                                          <a:pt x="358616" y="11906"/>
                                          <a:pt x="358616" y="10954"/>
                                        </a:cubicBezTo>
                                        <a:cubicBezTo>
                                          <a:pt x="357664" y="8096"/>
                                          <a:pt x="357664" y="7144"/>
                                          <a:pt x="357664" y="7144"/>
                                        </a:cubicBezTo>
                                        <a:cubicBezTo>
                                          <a:pt x="357664" y="7144"/>
                                          <a:pt x="357664" y="8096"/>
                                          <a:pt x="357664" y="10954"/>
                                        </a:cubicBezTo>
                                        <a:cubicBezTo>
                                          <a:pt x="357664" y="13811"/>
                                          <a:pt x="357664" y="17621"/>
                                          <a:pt x="357664" y="22384"/>
                                        </a:cubicBezTo>
                                        <a:cubicBezTo>
                                          <a:pt x="357664" y="31909"/>
                                          <a:pt x="356711" y="47149"/>
                                          <a:pt x="354806" y="65246"/>
                                        </a:cubicBezTo>
                                        <a:cubicBezTo>
                                          <a:pt x="352901" y="83344"/>
                                          <a:pt x="349091" y="106203"/>
                                          <a:pt x="342424" y="130969"/>
                                        </a:cubicBezTo>
                                        <a:cubicBezTo>
                                          <a:pt x="336709" y="155734"/>
                                          <a:pt x="327184" y="183356"/>
                                          <a:pt x="315754" y="211931"/>
                                        </a:cubicBezTo>
                                        <a:cubicBezTo>
                                          <a:pt x="310039" y="226219"/>
                                          <a:pt x="302419" y="240506"/>
                                          <a:pt x="294799" y="255746"/>
                                        </a:cubicBezTo>
                                        <a:cubicBezTo>
                                          <a:pt x="286226" y="270034"/>
                                          <a:pt x="277654" y="285274"/>
                                          <a:pt x="268129" y="299561"/>
                                        </a:cubicBezTo>
                                        <a:cubicBezTo>
                                          <a:pt x="257651" y="313849"/>
                                          <a:pt x="247174" y="328136"/>
                                          <a:pt x="234791" y="341471"/>
                                        </a:cubicBezTo>
                                        <a:cubicBezTo>
                                          <a:pt x="231934" y="345281"/>
                                          <a:pt x="228124" y="348139"/>
                                          <a:pt x="225266" y="351949"/>
                                        </a:cubicBezTo>
                                        <a:cubicBezTo>
                                          <a:pt x="222409" y="354806"/>
                                          <a:pt x="218599" y="358616"/>
                                          <a:pt x="215741" y="361474"/>
                                        </a:cubicBezTo>
                                        <a:cubicBezTo>
                                          <a:pt x="211931" y="364331"/>
                                          <a:pt x="209074" y="368141"/>
                                          <a:pt x="205264" y="370999"/>
                                        </a:cubicBezTo>
                                        <a:cubicBezTo>
                                          <a:pt x="201454" y="373856"/>
                                          <a:pt x="198596" y="376714"/>
                                          <a:pt x="194786" y="380524"/>
                                        </a:cubicBezTo>
                                        <a:cubicBezTo>
                                          <a:pt x="192881" y="382428"/>
                                          <a:pt x="190976" y="383381"/>
                                          <a:pt x="189071" y="385286"/>
                                        </a:cubicBezTo>
                                        <a:lnTo>
                                          <a:pt x="183356" y="390049"/>
                                        </a:lnTo>
                                        <a:cubicBezTo>
                                          <a:pt x="179546" y="392906"/>
                                          <a:pt x="175736" y="395764"/>
                                          <a:pt x="171926" y="398621"/>
                                        </a:cubicBezTo>
                                        <a:cubicBezTo>
                                          <a:pt x="168116" y="401478"/>
                                          <a:pt x="164306" y="404336"/>
                                          <a:pt x="160496" y="407194"/>
                                        </a:cubicBezTo>
                                        <a:lnTo>
                                          <a:pt x="157639" y="409099"/>
                                        </a:lnTo>
                                        <a:lnTo>
                                          <a:pt x="153829" y="411003"/>
                                        </a:lnTo>
                                        <a:lnTo>
                                          <a:pt x="147161" y="415766"/>
                                        </a:lnTo>
                                        <a:lnTo>
                                          <a:pt x="140494" y="420528"/>
                                        </a:lnTo>
                                        <a:lnTo>
                                          <a:pt x="133826" y="425291"/>
                                        </a:lnTo>
                                        <a:cubicBezTo>
                                          <a:pt x="129064" y="428149"/>
                                          <a:pt x="125254" y="431959"/>
                                          <a:pt x="120491" y="434816"/>
                                        </a:cubicBezTo>
                                        <a:cubicBezTo>
                                          <a:pt x="111919" y="441484"/>
                                          <a:pt x="103346" y="448151"/>
                                          <a:pt x="94774" y="454819"/>
                                        </a:cubicBezTo>
                                        <a:cubicBezTo>
                                          <a:pt x="63341" y="481489"/>
                                          <a:pt x="33814" y="511969"/>
                                          <a:pt x="7144" y="545306"/>
                                        </a:cubicBezTo>
                                        <a:lnTo>
                                          <a:pt x="7144" y="639603"/>
                                        </a:lnTo>
                                        <a:cubicBezTo>
                                          <a:pt x="18574" y="620553"/>
                                          <a:pt x="30956" y="601503"/>
                                          <a:pt x="45244" y="583406"/>
                                        </a:cubicBezTo>
                                        <a:cubicBezTo>
                                          <a:pt x="73819" y="550069"/>
                                          <a:pt x="102394" y="520541"/>
                                          <a:pt x="132874" y="4938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0F02CF" id="Group 40" o:spid="_x0000_s1026" alt="&quot;&quot;" style="width:80.1pt;height:83.4pt;mso-position-horizontal-relative:char;mso-position-vertical-relative:line" coordsize="48528,50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">
                      <o:lock v:ext="edit" aspectratio="t"/>
                      <v:shape id="Picture 4" o:spid="_x0000_s1027" type="#_x0000_t75" style="position:absolute;left:84;width:47955;height:50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">
                        <v:imagedata r:id="rId11" o:title="" cropleft="1676f" cropright="1676f"/>
                      </v:shape>
                      <v:group id="Group 2955" o:spid="_x0000_s1028" alt="&quot;&quot;" style="position:absolute;width:48528;height:15624;rotation:180" coordsize="40997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">
                        <v:shape id="Freeform: Shape 43" o:spid="_x0000_s1029" style="position:absolute;left:35242;top:12638;width:4191;height:572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" path="m182404,48101v3810,-953,6667,-953,10477,-1905c195739,45244,199549,45244,202406,44291v5715,-952,11430,-1905,16193,-1905c223361,41434,228124,41434,231934,40481v3810,,7620,-953,9525,-953c247174,38576,250031,38576,250031,38576v,,-2857,952,-7620,1905c239554,41434,236696,42386,232886,43339v-3810,952,-8572,1905,-13335,3809c214789,48101,210026,50006,204311,51911r212408,c411004,49053,404336,46196,396716,43339,379571,36671,358616,29051,332899,23336,308134,16669,279559,11906,249079,9048,233839,8096,217646,7144,200501,7144v-16192,,-33337,952,-51435,2857c131921,11906,113824,14764,95726,19526v-4762,952,-8572,1905,-13335,3810c77629,24289,73819,25241,69056,27146v-4762,1905,-8572,2857,-13335,4763c50959,33814,47149,35719,42386,36671v-1905,952,-4762,1905,-6667,2857l29051,42386v-4762,1905,-8572,3810,-13335,5715c12859,50006,10001,50959,7144,52864r74295,c85249,51911,88106,51911,90011,51911v3810,-952,5715,-952,5715,-952c95726,50959,93821,51911,90011,52864v,,,,-952,l164306,52864v1905,,3810,-953,4763,-953c174784,50006,178594,49053,182404,48101xe" filled="f" stroked="f">
                          <v:stroke joinstyle="miter"/>
                          <v:path arrowok="t" o:connecttype="custom" o:connectlocs="182404,48101;192881,46196;202406,44291;218599,42386;231934,40481;241459,39528;250031,38576;242411,40481;232886,43339;219551,47148;204311,51911;416719,51911;396716,43339;332899,23336;249079,9048;200501,7144;149066,10001;95726,19526;82391,23336;69056,27146;55721,31909;42386,36671;35719,39528;29051,42386;15716,48101;7144,52864;81439,52864;90011,51911;95726,50959;90011,52864;89059,52864;164306,52864;169069,51911;182404,48101" o:connectangles="0,0,0,0,0,0,0,0,0,0,0,0,0,0,0,0,0,0,0,0,0,0,0,0,0,0,0,0,0,0,0,0,0,0"/>
                        </v:shape>
                        <v:shape id="Freeform: Shape 44" o:spid="_x0000_s1030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" path="m7144,7858r,c7144,6906,7144,6906,7144,7858xe" filled="f" stroked="f">
                          <v:stroke joinstyle="miter"/>
                          <v:path arrowok="t" o:connecttype="custom" o:connectlocs="7144,7858;7144,7858;7144,7858" o:connectangles="0,0,0"/>
                        </v:shape>
                        <v:shape id="Freeform: Shape 45" o:spid="_x0000_s1031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" path="m7144,7858r,c7144,6906,7144,6906,7144,7858xe" filled="f" stroked="f">
                          <v:stroke joinstyle="miter"/>
                          <v:path arrowok="t" o:connecttype="custom" o:connectlocs="7144,7858;7144,7858;7144,7858" o:connectangles="0,0,0"/>
                        </v:shape>
                        <v:shape id="Freeform: Shape 47" o:spid="_x0000_s1032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        <v:stroke joinstyle="miter"/>
        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        </v:shape>
                        <v:shape id="Freeform: Shape 49" o:spid="_x0000_s1033" style="position:absolute;left:32285;top:9104;width:4668;height:3239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" path="m426638,292932v-12382,-952,-27622,-952,-45720,-952c362821,291980,343771,292932,321863,294837v-21907,953,-44767,2858,-69532,2858c228518,297695,202801,296742,178036,290075v-12383,-2858,-23813,-7620,-35243,-12383c139936,276740,137078,274835,134221,272930v-2858,-1905,-4763,-2857,-7620,-4763c125648,267215,123743,266262,122791,265310r-4763,-2858l116123,260548v953,952,,,,l116123,260548r,l115171,259595r-3810,-2858c101836,249117,92311,239592,85643,230067,78023,220542,73261,210065,69451,198635v-6668,-21908,-4763,-44768,4762,-62865c78976,126245,85643,117673,92311,111005v3810,-3810,7620,-6668,12382,-9525c106598,99575,108503,98623,111361,97670r1905,-953l115171,95765r2857,-1905c118028,93860,118981,92907,119933,92907r1905,-952l123743,91002r953,-952l125648,90050v,,953,-952,-952,l124696,90050r2857,-952c128506,89098,129458,88145,130411,88145v1905,-953,3810,-953,5715,-953l138983,86240r2858,c150413,85287,158986,86240,167558,88145v6668,1905,12383,3810,18098,5715c150413,116720,138983,167202,160891,211017v22860,46673,75247,67628,116205,46673c290431,251023,301861,239592,308528,227210v,,1905,-2858,4763,-9525c313291,216732,314243,215780,314243,213875v953,-952,953,-2858,1905,-4763c317101,206255,318053,202445,319006,198635v952,-3810,1905,-6668,2857,-11430c322816,183395,322816,178632,323768,173870v,-953,,-1905,,-3810c323768,169107,323768,167202,323768,166250v,-2858,,-4763,,-7620c323768,155773,323768,152915,323768,150057v,-2857,,-5715,-952,-8572c321863,130055,319006,117673,314243,105290,309481,92907,302813,80525,293288,70048,284716,58617,274238,49092,261856,40520,238043,23375,209468,11945,178036,8135,161843,6230,145651,7182,128506,10040v-1905,,-3810,952,-6668,952c119933,11945,118028,11945,115171,12898v-3810,952,-8573,2857,-12383,4762c100883,18612,98978,19565,96121,20517v-1905,953,-3810,1906,-6668,2858l89453,23375v-1905,952,-952,,-952,952l87548,24327r-952,953l84691,26232r-1905,953c81833,27185,81833,28137,79928,29090v-1905,952,-3810,2858,-5715,3810l71356,34805r-2858,1905c64688,39567,61831,41473,58973,45282,52306,50998,46591,57665,40876,64332,29446,77667,20873,93860,15158,110052v-2857,8573,-4762,17146,-6667,25718c7538,144342,6586,153867,7538,162440v,8572,1905,18097,3810,26670c13253,197682,16111,206255,19921,213875v7620,16192,17145,30480,28575,42862c59926,269120,72308,278645,85643,287217r4763,2858l93263,291980r1905,952l99931,295790v1905,952,2857,1905,4762,2858c108503,300552,112313,302457,115171,303410v3810,952,6667,2857,10477,3810c139936,311982,154223,315792,169463,317698v28575,3809,56198,1904,80963,-953c275191,313887,299003,310077,319958,306267v20955,-3810,40958,-6667,58103,-8572c395206,295790,410446,293885,422828,292932v12383,-952,22860,-952,29528,-952c459023,291980,462833,291980,462833,291980v,,-3810,,-10477,-953c449498,293885,439021,293885,426638,292932xe" filled="f" stroked="f">
                          <v:stroke joinstyle="miter"/>
                          <v:path arrowok="t" o:connecttype="custom" o:connectlocs="426638,292932;380918,291980;321863,294837;252331,297695;178036,290075;142793,277692;134221,272930;126601,268167;122791,265310;118028,262452;116123,260548;116123,260548;116123,260548;116123,260548;115171,259595;111361,256737;85643,230067;69451,198635;74213,135770;92311,111005;104693,101480;111361,97670;113266,96717;115171,95765;118028,93860;119933,92907;121838,91955;123743,91002;124696,90050;125648,90050;124696,90050;124696,90050;127553,89098;130411,88145;136126,87192;138983,86240;141841,86240;167558,88145;185656,93860;160891,211017;277096,257690;308528,227210;313291,217685;314243,213875;316148,209112;319006,198635;321863,187205;323768,173870;323768,170060;323768,166250;323768,158630;323768,150057;322816,141485;314243,105290;293288,70048;261856,40520;178036,8135;128506,10040;121838,10992;115171,12898;102788,17660;96121,20517;89453,23375;89453,23375;88501,24327;87548,24327;86596,25280;84691,26232;82786,27185;79928,29090;74213,32900;71356,34805;68498,36710;58973,45282;40876,64332;15158,110052;8491,135770;7538,162440;11348,189110;19921,213875;48496,256737;85643,287217;90406,290075;93263,291980;95168,292932;99931,295790;104693,298648;115171,303410;125648,307220;169463,317698;250426,316745;319958,306267;378061,297695;422828,292932;452356,291980;462833,291980;452356,291027;426638,292932" o:connectangles="0,0,0,0,0,0,0,0,0,0,0,0,0,0,0,0,0,0,0,0,0,0,0,0,0,0,0,0,0,0,0,0,0,0,0,0,0,0,0,0,0,0,0,0,0,0,0,0,0,0,0,0,0,0,0,0,0,0,0,0,0,0,0,0,0,0,0,0,0,0,0,0,0,0,0,0,0,0,0,0,0,0,0,0,0,0,0,0,0,0,0,0,0,0,0,0,0,0"/>
                        </v:shape>
                        <v:shape id="Freeform: Shape 50" o:spid="_x0000_s1034" style="position:absolute;left:38611;top:3016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" path="m143683,14994v-11430,2857,-21907,7620,-32385,12382c100821,33091,91296,38806,81771,46426,72246,54046,63673,61666,56053,70239,48433,78811,41766,88336,36051,97862,24621,117864,17001,138819,12238,159774,7476,180729,6523,202637,7476,222639r952,7620l8428,235021r,3810l9381,245499v,1905,952,4763,952,7620c11286,257881,12238,263596,13191,268359v952,4762,1905,9525,3810,14287c22716,301696,29383,319794,38908,336939v17145,33337,40005,61912,61913,85725c122728,447429,144636,468384,164638,488387v20003,20002,38100,38100,53340,55244c223693,550299,229408,556966,235123,562681r,-16192c232266,542679,230361,539821,227503,536012,214168,516962,197976,496959,179878,475051,162733,453144,142731,429331,124633,403614,106536,377896,88438,350274,77008,319794,71293,304554,66531,288362,63673,272169v-952,-3810,-952,-8573,-1905,-12382c60816,255976,60816,252166,60816,248356v,-1905,,-3810,,-6667l60816,235021r,-3809c60816,232164,60816,231212,60816,231212r,l60816,230259r,-1905l60816,221687v952,-16193,3810,-32386,8572,-47625c74151,158821,81771,145487,90343,133104v18098,-23813,43815,-39053,70485,-42863c174163,88336,188451,88336,201786,91194v6667,1905,13335,2857,19050,5715c223693,97862,227503,99766,230361,100719r1905,952l234171,102624r,-92393c226551,9279,218931,7374,211311,7374v-21908,-953,-45720,952,-67628,7620xe" filled="f" stroked="f">
                          <v:stroke joinstyle="miter"/>
                          <v:path arrowok="t" o:connecttype="custom" o:connectlocs="143683,14994;111298,27376;81771,46426;56053,70239;36051,97862;12238,159774;7476,222639;8428,230259;8428,235021;8428,238831;9381,245499;10333,253119;13191,268359;17001,282646;38908,336939;100821,422664;164638,488387;217978,543631;235123,562681;235123,546489;227503,536012;179878,475051;124633,403614;77008,319794;63673,272169;61768,259787;60816,248356;60816,241689;60816,235021;60816,231212;60816,231212;60816,231212;60816,230259;60816,228354;60816,221687;69388,174062;90343,133104;160828,90241;201786,91194;220836,96909;230361,100719;232266,101671;234171,102624;234171,10231;211311,7374;143683,14994" o:connectangles="0,0,0,0,0,0,0,0,0,0,0,0,0,0,0,0,0,0,0,0,0,0,0,0,0,0,0,0,0,0,0,0,0,0,0,0,0,0,0,0,0,0,0,0,0,0"/>
                        </v:shape>
                        <v:shape id="Freeform: Shape 51" o:spid="_x0000_s1035" style="position:absolute;left:39854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" path="m23140,73819c-8292,133827,7900,204311,60288,231934v15240,8572,32385,11430,49529,11430l109817,7144c75528,13811,43142,36672,23140,73819xe" filled="f" stroked="f">
                          <v:stroke joinstyle="miter"/>
                          <v:path arrowok="t" o:connecttype="custom" o:connectlocs="23140,73819;60288,231934;109817,243364;109817,7144;23140,73819" o:connectangles="0,0,0,0,0"/>
                        </v:shape>
                        <v:shape id="Freeform: Shape 52" o:spid="_x0000_s1036" style="position:absolute;left:35725;top:7625;width:4477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" path="m248427,28442v-3810,-1905,-7620,-3810,-10477,-4762l233187,21775r-5715,-2858c212232,13203,195087,8440,178895,7487v-17145,-952,-33338,,-48578,3810c115077,15107,100790,19870,89360,25585,76977,31300,67452,37967,57927,44635,49355,51303,41735,57017,36020,62732,30305,68447,25542,72257,22685,76067v-1905,1905,-2858,2858,-3810,3811c18875,80830,17922,80830,17922,80830v,,,,,952c17922,81782,17922,81782,17922,81782r,c16970,82735,16017,83687,16017,84640,777,106547,5540,137980,27447,153220v21908,15240,52388,9525,67628,-12383c96980,137980,98885,135122,99837,132265v953,-1905,1905,-3810,3810,-6668c109362,117978,117935,106547,130317,96070,142700,85592,158892,77020,178895,74162v9525,-1905,20955,-1905,32385,l215090,75115r4762,952c223662,77020,226520,77972,229377,77972v2858,953,6668,1906,9525,2858c241760,81782,245570,82735,248427,83687v12383,3810,24765,9525,37148,15241c297957,104642,309387,111310,320817,117978v22860,13334,43815,26669,61913,38100c392255,161792,400827,166555,408447,170365v7620,3810,14288,7620,20003,10477c434165,183700,438927,185605,441785,186557v2857,953,4762,1905,4762,1905c446547,188462,444642,187510,441785,185605v-2858,-1905,-6668,-4763,-11430,-8573c425592,173222,419877,168460,413210,162745v-6668,-5715,-13335,-12383,-21908,-19050c376062,129407,357965,111310,337962,93212,327485,83687,317007,75115,305577,65590,294147,57017,281765,48445,268430,39872v-3810,-1905,-6668,-3810,-10478,-5715c255095,32253,252237,30347,248427,28442xe" filled="f" stroked="f">
                          <v:stroke joinstyle="miter"/>
                          <v:path arrowok="t" o:connecttype="custom" o:connectlocs="248427,28442;237950,23680;233187,21775;227472,18917;178895,7487;130317,11297;89360,25585;57927,44635;36020,62732;22685,76067;18875,79878;17922,80830;17922,81782;17922,81782;17922,81782;16017,84640;27447,153220;95075,140837;99837,132265;103647,125597;130317,96070;178895,74162;211280,74162;215090,75115;219852,76067;229377,77972;238902,80830;248427,83687;285575,98928;320817,117978;382730,156078;408447,170365;428450,180842;441785,186557;446547,188462;441785,185605;430355,177032;413210,162745;391302,143695;337962,93212;305577,65590;268430,39872;257952,34157;248427,28442" o:connectangles="0,0,0,0,0,0,0,0,0,0,0,0,0,0,0,0,0,0,0,0,0,0,0,0,0,0,0,0,0,0,0,0,0,0,0,0,0,0,0,0,0,0,0,0"/>
                        </v:shape>
                        <v:shape id="Freeform: Shape 53" o:spid="_x0000_s1037" style="position:absolute;left:25049;top:11505;width:2477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" path="m230139,51911v-1905,-1905,-2857,-2857,-4762,-4762c223471,45244,221567,44291,219661,42386v-952,-952,-1904,-1905,-2857,-2857c215852,38576,214899,37624,212994,36671v-1905,-1905,-4762,-3810,-7620,-5715c202517,29051,199659,27146,196802,26194v-2858,-1905,-5716,-2858,-8573,-4763c185371,19526,181561,18574,178704,16669v-3810,-953,-6668,-2858,-10477,-3810c161559,10954,153939,9049,146319,8096v-7620,-952,-15240,-952,-22860,-952c115839,7144,108219,8096,100599,10001v-7620,1905,-14288,3810,-20955,5715c72976,17621,67261,20479,61546,23336v-5714,2858,-10477,5715,-14287,7620c43449,33814,39639,35719,36782,37624v-2858,1905,-4763,3810,-6668,5715c30114,43339,29161,44291,29161,44291v,,-952,953,-952,953c28209,45244,27257,46196,27257,46196,9159,59531,586,86201,12969,96679v14288,12382,34290,952,49530,-17145c63451,78581,63451,77629,64404,77629v953,-953,1905,-1905,2857,-3810c69167,71914,71071,70009,73929,67151v2857,-2857,5715,-5715,9525,-8572c90121,52864,99646,47149,110124,42386v4762,-2857,10477,-3810,17145,-5715c132984,35719,139652,33814,145367,33814v6667,-953,12382,,19050,c167274,33814,171084,34766,173942,34766v2857,953,5715,953,9525,1905c186324,37624,189182,38576,192039,39529v2857,952,5715,1905,8572,2857c203469,43339,206327,44291,208232,46196v952,953,2857,953,3810,1905c212994,49054,213946,49054,215852,50006v1905,953,4762,1905,6667,3810c224424,54769,226329,55721,228234,57626v3810,1905,6668,3810,9525,5715c242521,67151,245379,69056,245379,69056v,,-2858,-2857,-6668,-6667c235854,57626,232996,54769,230139,51911xe" filled="f" stroked="f">
                          <v:stroke joinstyle="miter"/>
                          <v:path arrowok="t" o:connecttype="custom" o:connectlocs="230139,51911;225377,47149;219661,42386;216804,39529;212994,36671;205374,30956;196802,26194;188229,21431;178704,16669;168227,12859;146319,8096;123459,7144;100599,10001;79644,15716;61546,23336;47259,30956;36782,37624;30114,43339;29161,44291;28209,45244;27257,46196;12969,96679;62499,79534;64404,77629;67261,73819;73929,67151;83454,58579;110124,42386;127269,36671;145367,33814;164417,33814;173942,34766;183467,36671;192039,39529;200611,42386;208232,46196;212042,48101;215852,50006;222519,53816;228234,57626;237759,63341;245379,69056;238711,62389;230139,51911" o:connectangles="0,0,0,0,0,0,0,0,0,0,0,0,0,0,0,0,0,0,0,0,0,0,0,0,0,0,0,0,0,0,0,0,0,0,0,0,0,0,0,0,0,0,0,0"/>
                        </v:shape>
                        <v:shape id="Freeform: Shape 58" o:spid="_x0000_s1038" style="position:absolute;left:34658;top:6170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" path="m156021,157776v953,,2858,,3810,c162689,157776,164594,156824,167451,156824v1905,,4763,-953,6668,-953c177929,154919,181739,154919,184596,153967v5715,-953,8573,-1905,8573,-1905c193169,152062,189359,152062,183644,152062v-2858,,-6668,,-10478,c171261,152062,169356,152062,166499,152062v-1905,,-4763,-953,-6668,-953c158879,151109,156974,151109,156021,151109v-952,,-2857,,-3810,-953c149354,149204,146496,149204,144591,148251v-2857,-952,-5715,-952,-8572,-1905c133161,145394,130304,144442,127446,143489v-2857,-952,-5715,-1905,-8572,-2858c116016,139679,113159,137774,110301,136821v-5715,-2857,-10477,-6667,-15240,-10477c90299,122534,86489,118724,82679,113962v-3810,-4763,-7620,-8573,-10478,-13336c66486,91101,62676,81576,59819,73956,58866,70146,57914,66337,56961,62526v-952,-3809,-952,-6667,-1905,-8572c55056,52049,55056,51096,55056,50144v,-952,,-1905,,-2857c53151,23474,43626,5376,25529,7281,9336,9187,2669,34904,10289,54906v,,,,,953c10289,55859,10289,56812,10289,56812v,,,952,,952c11241,59669,11241,62526,13146,65384v953,2858,2858,6667,4763,11430c19814,80624,21719,85387,25529,90149v2857,4763,5715,10477,10477,15240c39816,111104,44579,115867,49341,120629v4763,4763,10478,9525,16193,14288c71249,138726,77916,143489,84584,146346v6667,2858,13335,5716,20002,7621c108396,154919,111254,155871,115064,156824v3810,952,6667,952,9525,1905c127446,158729,131256,159681,134114,159681v2857,,6667,,9525,c146496,159681,149354,159681,152211,159681v1905,-1905,2858,-1905,3810,-1905xe" filled="f" stroked="f">
                          <v:stroke joinstyle="miter"/>
                          <v:path arrowok="t" o:connecttype="custom" o:connectlocs="156021,157776;159831,157776;167451,156824;174119,155871;184596,153967;193169,152062;183644,152062;173166,152062;166499,152062;159831,151109;156021,151109;152211,150156;144591,148251;136019,146346;127446,143489;118874,140631;110301,136821;95061,126344;82679,113962;72201,100626;59819,73956;56961,62526;55056,53954;55056,50144;55056,47287;25529,7281;10289,54906;10289,55859;10289,56812;10289,57764;13146,65384;17909,76814;25529,90149;36006,105389;49341,120629;65534,134917;84584,146346;104586,153967;115064,156824;124589,158729;134114,159681;143639,159681;152211,159681;156021,157776" o:connectangles="0,0,0,0,0,0,0,0,0,0,0,0,0,0,0,0,0,0,0,0,0,0,0,0,0,0,0,0,0,0,0,0,0,0,0,0,0,0,0,0,0,0,0,0"/>
                        </v:shape>
                        <v:shape id="Freeform: Shape 63" o:spid="_x0000_s1039" style="position:absolute;left:34593;top:7828;width:1619;height:1334;visibility:visible;mso-wrap-style:square;v-text-anchor:middle" coordsize="1619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" path="m138739,8096v-1905,,-3810,-952,-5715,-952c131118,7144,129214,7144,127309,7144v-953,,-1905,,-2858,c123499,7144,122546,7144,121593,7144v-1904,,-4762,,-6667,c112068,7144,110164,7144,107306,7144v-2857,,-4763,952,-7620,952c96829,8096,93971,9048,92066,10001v-2857,952,-5715,1905,-8573,1905c77779,13811,72064,15716,67301,18573v-5715,2858,-10477,5716,-15240,9525c47299,31909,42536,35719,38726,40481v-3810,3810,-7620,8572,-10477,13335c25391,58578,22534,62389,20629,66198v-1905,3811,-3811,7621,-5715,11430c13009,81439,12056,84296,11104,87153v-953,2858,-1905,4763,-1905,6668c9199,93821,9199,94773,9199,94773v,,,953,,953c9199,95726,9199,96678,9199,96678v-5715,16193,952,37148,14287,38100c38726,135731,45393,120491,47299,101441v,-952,,-1905,,-1905c47299,98584,47299,97631,47299,95726v,-1905,952,-4762,952,-7620c49204,85248,49204,82391,50156,78581v1905,-6667,4762,-14287,9525,-21908c61586,52864,64443,49053,67301,45244v2858,-3810,6667,-7621,10478,-10478c81589,31909,85399,29051,90161,26194v1905,-953,4763,-1905,6668,-3810c98734,21431,101591,20478,103496,19526v1905,-953,4763,-1905,6668,-2857c112068,15716,114926,15716,116831,14764v1905,-953,4762,-953,6668,-953c124451,13811,125404,13811,126356,12859v953,,1905,,2858,c131118,12859,133024,11906,134929,11906v1905,,3810,,4762,c142549,11906,145406,10953,148264,11906v4762,,7620,,7620,c155884,11906,153026,10953,148264,10001,144454,8096,141596,8096,138739,8096xe" filled="f" stroked="f">
                          <v:stroke joinstyle="miter"/>
                          <v:path arrowok="t" o:connecttype="custom" o:connectlocs="138739,8096;133024,7144;127309,7144;124451,7144;121593,7144;114926,7144;107306,7144;99686,8096;92066,10001;83493,11906;67301,18573;52061,28098;38726,40481;28249,53816;20629,66198;14914,77628;11104,87153;9199,93821;9199,94773;9199,95726;9199,96678;23486,134778;47299,101441;47299,99536;47299,95726;48251,88106;50156,78581;59681,56673;67301,45244;77779,34766;90161,26194;96829,22384;103496,19526;110164,16669;116831,14764;123499,13811;126356,12859;129214,12859;134929,11906;139691,11906;148264,11906;155884,11906;148264,10001;138739,8096" o:connectangles="0,0,0,0,0,0,0,0,0,0,0,0,0,0,0,0,0,0,0,0,0,0,0,0,0,0,0,0,0,0,0,0,0,0,0,0,0,0,0,0,0,0,0,0"/>
                        </v:shape>
                        <v:shape id="Freeform: Shape 2067" o:spid="_x0000_s1040" style="position:absolute;left:3791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" path="m8096,176614v,1906,,2858,,4763c8096,184234,9049,187092,9049,189949v,2858,952,4763,952,7621c10954,202332,10954,206142,11906,209952v953,6668,1905,10478,1905,10478c13811,220430,13811,216620,13811,209952v,-3810,,-7620,953,-12382c14764,195664,14764,192807,15716,189949v,-2857,953,-5715,953,-8572c16669,180424,16669,178520,17621,176614v,-1905,953,-2857,953,-4762c19526,168995,19526,166137,20479,162327v952,-2857,1905,-6668,2857,-9525c24289,149945,25241,146134,26194,143277v952,-2857,2857,-6668,3810,-9525c31909,130895,32861,127084,34766,124227v3810,-5715,7620,-12382,12383,-17145c51911,101367,56674,96605,61436,92795,67151,88984,71914,84222,77629,81364,88106,74697,99536,69934,109061,68030v4763,-1906,9525,-2858,13335,-2858c126206,64220,130016,64220,132874,63267v1905,,3810,,4762,c138589,63267,139541,63267,140494,63267v27622,-1905,49530,-12383,47625,-34290c186214,10880,156686,2307,132874,9927v,,,,-953,c131921,9927,130969,9927,130969,9927v,,-953,,-1905,c127159,10880,123349,11832,119539,12784v-3810,953,-8573,2858,-13335,4763c101441,19452,95726,22309,90011,25167,84296,28024,78581,31834,71914,36597,66199,41359,59531,46122,53816,51837,48101,57552,42386,64220,36671,70887,31909,77555,27146,85174,23336,92795v-3810,7619,-6667,15239,-9525,23812c12859,120417,11906,124227,10954,128037v-953,3810,-1905,7620,-1905,11430c9049,143277,8096,147087,8096,150897v,3810,,7620,-952,10477c7144,165184,7144,168042,7144,171852v952,1905,952,2857,952,4762xe" filled="f" stroked="f">
                          <v:stroke joinstyle="miter"/>
                          <v:path arrowok="t" o:connecttype="custom" o:connectlocs="8096,176614;8096,181377;9049,189949;10001,197570;11906,209952;13811,220430;13811,209952;14764,197570;15716,189949;16669,181377;17621,176614;18574,171852;20479,162327;23336,152802;26194,143277;30004,133752;34766,124227;47149,107082;61436,92795;77629,81364;109061,68030;122396,65172;132874,63267;137636,63267;140494,63267;188119,28977;132874,9927;131921,9927;130969,9927;129064,9927;119539,12784;106204,17547;90011,25167;71914,36597;53816,51837;36671,70887;23336,92795;13811,116607;10954,128037;9049,139467;8096,150897;7144,161374;7144,171852;8096,176614" o:connectangles="0,0,0,0,0,0,0,0,0,0,0,0,0,0,0,0,0,0,0,0,0,0,0,0,0,0,0,0,0,0,0,0,0,0,0,0,0,0,0,0,0,0,0,0"/>
                        </v:shape>
                        <v:shape id="Freeform: Shape 2068" o:spid="_x0000_s1041" style="position:absolute;left:38403;top:9219;width:2571;height:1619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" path="m241620,103346v-953,-952,-953,-1905,-1905,-2857c238763,99536,238763,98584,237810,97631v-953,-1905,-2857,-3810,-4763,-5715c232095,90011,230190,88106,228285,86201v-1905,-1905,-2857,-3810,-4763,-5715c221617,78581,219713,76676,218760,75724v-1905,-1905,-3810,-3810,-5715,-4763c209235,68104,205425,64294,201615,61436r-5715,-4762c193995,55721,192090,53816,189232,52864r-2857,-1905l183517,49054v-1904,-953,-3810,-2858,-6667,-3810c168278,40481,159705,35719,151132,31909v-8572,-3810,-17144,-6668,-25717,-9525c116842,19526,109222,17621,101603,15716,93982,13811,87315,12859,81600,11906,75885,10954,70170,10001,65407,10001v-4762,,-21907,-2857,-25717,-2857c20640,8096,5400,25241,7305,46196v952,20955,17145,36195,36195,35243c49215,81439,82553,70961,114938,74771v6667,953,14287,953,21907,2858c144465,78581,152085,80486,160657,83344v1906,952,3810,952,5715,1905l169230,86201r2858,953c173992,88106,175897,89059,177803,89059r5714,2857c187328,93821,191138,95726,194947,97631v1906,953,3810,1905,5716,2858c202567,101441,204472,102394,206378,103346v1904,953,3810,1905,4762,3810c213045,108109,214950,109061,215903,110966v1904,953,2857,2858,4762,3810c221617,115729,222570,115729,223522,116681v953,953,1906,953,1906,1905c231142,124301,236857,130016,241620,135731v1905,2858,4762,5715,6668,8573c250192,147161,252097,150019,254003,152876v952,953,952,1905,1904,2858l255907,129064v,-953,-952,-1905,-952,-1905c251145,118586,246382,110966,241620,103346xe" filled="f" stroked="f">
                          <v:stroke joinstyle="miter"/>
                          <v:path arrowok="t" o:connecttype="custom" o:connectlocs="241620,103346;239715,100489;237810,97631;233047,91916;228285,86201;223522,80486;218760,75724;213045,70961;201615,61436;195900,56674;189232,52864;186375,50959;183517,49054;176850,45244;151132,31909;125415,22384;101603,15716;81600,11906;65407,10001;39690,7144;7305,46196;43500,81439;114938,74771;136845,77629;160657,83344;166372,85249;169230,86201;172088,87154;177803,89059;183517,91916;194947,97631;200663,100489;206378,103346;211140,107156;215903,110966;220665,114776;223522,116681;225428,118586;241620,135731;248288,144304;254003,152876;255907,155734;255907,129064;254955,127159;241620,103346" o:connectangles="0,0,0,0,0,0,0,0,0,0,0,0,0,0,0,0,0,0,0,0,0,0,0,0,0,0,0,0,0,0,0,0,0,0,0,0,0,0,0,0,0,0,0,0,0"/>
                        </v:shape>
                        <v:shape id="Freeform: Shape 2069" o:spid="_x0000_s1042" style="position:absolute;left:35662;top:2275;width:857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" path="m67990,56674v,952,,1905,,3810c67990,61436,67990,62389,67990,64294v,952,,1905,-953,3810c67037,69056,66085,70009,66085,71914v,952,,1905,-952,3810c64180,77629,64180,80486,63227,82391r-952,3810c62275,87154,61323,88106,61323,89059r-953,1905l59418,92869v-953,952,-953,1905,-1906,2857c55608,99536,52750,104299,50845,107156v-2858,3810,-4762,6668,-7620,10478c31795,132874,14650,142399,12745,145256v-7620,7620,-7620,20955,953,29528c22270,183356,34652,183356,43225,175736v1905,-1905,7620,-9525,8573,-11430c53702,162401,55608,159544,57512,156686v1906,-2857,3811,-6667,6668,-10477c66085,142399,67990,138589,70848,133826v1904,-4762,3810,-9525,5714,-14287c78468,114776,79420,109061,81325,103346v,-952,952,-2857,952,-3810l82277,97631r,-1905c82277,94774,82277,92869,83230,91916r,-3810c83230,85249,83230,82391,83230,79534v,-953,,-2858,,-3810c83230,74771,83230,72866,83230,71914v,-953,,-2858,,-3810c83230,67151,83230,65246,83230,64294v,-953,,-2858,-953,-3810c82277,59531,82277,59531,82277,58579v,-953,,-953,,-1905c81325,51911,79420,47149,78468,42386v-953,-1905,-1906,-4762,-2858,-6667c74658,33814,73705,31909,72752,30004v-952,-1905,-1904,-3810,-2857,-4763c68943,23336,67990,22384,67037,20479v-952,-953,-1904,-2858,-2857,-3810c64180,15716,63227,15716,63227,14764v,-953,-952,-953,-952,-1905c59418,9049,57512,7144,57512,7144v,,953,1905,2858,6667c60370,14764,61323,14764,61323,15716v,953,,953,952,1905c63227,18574,63227,20479,64180,21431v953,1905,953,2858,1905,4763c67037,28099,67037,30004,67990,31909v,1905,953,3810,953,5715c68943,39529,69895,41434,69895,44291v953,3810,953,8573,953,13335c70848,58579,70848,58579,70848,59531,67990,55721,67990,56674,67990,56674xe" filled="f" stroked="f">
                          <v:stroke joinstyle="miter"/>
                          <v:path arrowok="t" o:connecttype="custom" o:connectlocs="67990,56674;67990,60484;67990,64294;67037,68104;66085,71914;65133,75724;63227,82391;62275,86201;61323,89059;60370,90964;59418,92869;57512,95726;50845,107156;43225,117634;12745,145256;13698,174784;43225,175736;51798,164306;57512,156686;64180,146209;70848,133826;76562,119539;81325,103346;82277,99536;82277,97631;82277,95726;83230,91916;83230,88106;83230,79534;83230,75724;83230,71914;83230,68104;83230,64294;82277,60484;82277,58579;82277,56674;78468,42386;75610,35719;72752,30004;69895,25241;67037,20479;64180,16669;63227,14764;62275,12859;57512,7144;60370,13811;61323,15716;62275,17621;64180,21431;66085,26194;67990,31909;68943,37624;69895,44291;70848,57626;70848,59531;67990,56674" o:connectangles="0,0,0,0,0,0,0,0,0,0,0,0,0,0,0,0,0,0,0,0,0,0,0,0,0,0,0,0,0,0,0,0,0,0,0,0,0,0,0,0,0,0,0,0,0,0,0,0,0,0,0,0,0,0,0,0"/>
                        </v:shape>
                        <v:shape id="Freeform: Shape 2070" o:spid="_x0000_s1043" style="position:absolute;left:25784;top:12391;width:2476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" path="m93821,59531v953,-952,2858,-1905,3810,-3809c98584,54769,100489,53816,102394,52864v1905,-953,2857,-1905,4762,-2858c109061,49054,110014,48101,111919,47149v2857,-1905,6667,-3810,9525,-5715c123349,40481,125254,39529,126206,39529v1905,-953,3810,-1905,4763,-1905c134779,36672,137636,34766,141446,33814v1905,-953,3810,-953,5715,-1905c149066,31909,150971,30956,152876,30956v1905,,3810,-952,5715,-952c160496,30004,162401,30004,164306,29051v1905,,3810,,5715,-952c171926,28099,173831,28099,175736,28099v1905,,3810,,5715,c183356,28099,185261,28099,186214,28099v1905,,3810,,4762,c192881,28099,193834,28099,195739,29051v2857,953,6667,953,9525,953c210979,30956,216694,31909,221456,33814v4763,1905,9525,2858,12383,3810c240506,40481,244316,41434,244316,41434v,,-3810,-1905,-9525,-6668c231934,32861,228124,30004,223361,28099v-4762,-2858,-9525,-4763,-15240,-7620c205264,19526,202406,17622,198596,16669v-1905,-953,-2857,-953,-4762,-1905c191929,13811,190024,13811,188119,12859v-1905,-953,-3810,-953,-5715,-1905c180499,10001,178594,10001,176689,10001v-1905,,-3810,-952,-5715,-952c169069,9049,167164,8097,165259,8097v-1905,,-3810,-953,-6668,-953c156686,7144,153829,7144,151924,7144v-1905,,-4763,,-6668,c143351,7144,140494,7144,138589,7144v-4763,,-9525,953,-13335,953c123349,8097,120491,9049,118586,9049v-1905,,-4762,952,-6667,952c107156,10954,102394,11906,98584,13811v-1905,953,-4763,953,-6668,1905c90011,16669,87154,17622,85249,18574v-1905,952,-3810,1905,-6668,2857c76676,22384,74771,23336,71914,24289v-3810,1905,-7620,3810,-11430,6667c52864,35719,46196,40481,39529,45244,32861,50006,27146,54769,22384,59531,17621,64294,12859,69056,9049,72866v-953,953,-953,1906,-1905,1906c7144,74772,7144,74772,7144,74772r72390,c82391,71914,85249,68104,88106,65247v953,-953,3810,-2858,5715,-5716xe" filled="f" stroked="f">
                          <v:stroke joinstyle="miter"/>
                          <v:path arrowok="t" o:connecttype="custom" o:connectlocs="93821,59531;97631,55722;102394,52864;107156,50006;111919,47149;121444,41434;126206,39529;130969,37624;141446,33814;147161,31909;152876,30956;158591,30004;164306,29051;170021,28099;175736,28099;181451,28099;186214,28099;190976,28099;195739,29051;205264,30004;221456,33814;233839,37624;244316,41434;234791,34766;223361,28099;208121,20479;198596,16669;193834,14764;188119,12859;182404,10954;176689,10001;170974,9049;165259,8097;158591,7144;151924,7144;145256,7144;138589,7144;125254,8097;118586,9049;111919,10001;98584,13811;91916,15716;85249,18574;78581,21431;71914,24289;60484,30956;39529,45244;22384,59531;9049,72866;7144,74772;7144,74772;79534,74772;88106,65247;93821,59531" o:connectangles="0,0,0,0,0,0,0,0,0,0,0,0,0,0,0,0,0,0,0,0,0,0,0,0,0,0,0,0,0,0,0,0,0,0,0,0,0,0,0,0,0,0,0,0,0,0,0,0,0,0,0,0,0,0"/>
                        </v:shape>
                        <v:shape id="Freeform: Shape 2071" o:spid="_x0000_s1044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        <v:stroke joinstyle="miter"/>
        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        </v:shape>
                        <v:shape id="Freeform: Shape 2072" o:spid="_x0000_s1045" style="position:absolute;left:27660;top:12972;width:1619;height:190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" path="m149066,15716c129064,10953,107156,8096,84296,7144v-5715,,-11430,,-17145,c61436,7144,55721,8096,49054,9048v-5715,953,-12383,1905,-18098,2858c28099,12859,25241,12859,21431,13811v-1905,,-2857,953,-4762,953l11906,15716v-1905,953,-3810,953,-4762,1905l159544,17621v-953,,-1905,-952,-2858,-952c153829,16669,151924,16669,149066,15716xe" filled="f" stroked="f">
                          <v:stroke joinstyle="miter"/>
                          <v:path arrowok="t" o:connecttype="custom" o:connectlocs="149066,15716;84296,7144;67151,7144;49054,9048;30956,11906;21431,13811;16669,14764;11906,15716;7144,17621;159544,17621;156686,16669;149066,15716" o:connectangles="0,0,0,0,0,0,0,0,0,0,0,0"/>
                        </v:shape>
                        <v:shape id="Freeform: Shape 2073" o:spid="_x0000_s1046" style="position:absolute;left:38700;top:10433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" path="m217646,75248v-952,-1906,-2857,-3811,-3810,-6668c212884,67627,212884,66675,211931,65723r-1905,-2858c208121,60960,207169,59055,205264,56198v-1905,-1906,-3810,-3811,-5715,-5716l196691,47625v-952,-952,-1905,-1905,-2857,-2858l188119,39052c179546,32385,170974,25717,160496,20002,150019,15240,139541,10477,127159,8573v-11430,-1906,-24765,-1906,-37148,c88106,8573,87154,9525,85249,9525r-4763,952l75724,11430v-1905,952,-2858,952,-4763,1905l66199,15240v-953,,-1905,952,-1905,952l62389,17145v-1905,953,-2858,1905,-4763,2857l55721,20955r-952,952l53816,22860v-1905,952,-3810,2857,-5715,3810l48101,26670v-952,953,953,-953,-952,953l47149,27623r-953,952l44291,30480r-3810,2857c38576,35242,35719,38100,33814,40005v-953,952,-1905,1905,-2858,3810l28099,47625c20479,57150,14764,68580,10954,80962,7144,93345,6191,105727,8096,118110v953,12382,4763,23813,9525,34290c22384,162877,28099,172402,35719,180023v7620,7619,15240,15239,23812,20002c68104,205740,77629,208598,87154,211455v84772,26670,126682,-41910,111442,-88582c187166,88582,148114,72390,122396,78105,92869,84773,88106,113348,90964,126682v,,-953,-952,-953,-952c87154,123825,84296,120967,82391,118110v-1905,-2858,-3810,-6668,-5715,-10478c74771,100012,74771,91440,79534,81915r952,-1905c80486,79057,81439,79057,81439,78105v952,-953,952,-2857,2857,-3810l85249,72390r952,-953l86201,71437r,c85249,72390,85249,72390,85249,72390r,c87154,70485,88106,69532,90011,67627r953,-952l90964,66675r952,c91916,66675,92869,65723,92869,65723r952,-953c93821,64770,94774,64770,94774,63817r1905,-952c97631,62865,97631,61912,98584,61912r1905,-952l102394,60007v952,,952,-952,1905,-952c110014,57150,115729,55245,122396,56198v6668,,13335,952,20955,3809c150019,61912,157639,65723,164306,69532r4763,3810c170021,74295,170974,74295,171926,75248r1905,1904l178594,80962r4762,3811l185261,86677v953,953,953,1905,1905,1905c188119,90487,190024,91440,190976,93345v2858,2857,4763,6667,7620,9525c200501,106680,203359,109537,205264,113348v1905,3809,3810,6667,5715,10477c217646,136207,223361,149542,227171,162877r,-74295c226219,87630,226219,86677,225266,85725v-2857,-1905,-5715,-6668,-7620,-10477xm84296,74295r,c84296,73342,84296,73342,84296,74295xe" filled="f" stroked="f">
                          <v:stroke joinstyle="miter"/>
                          <v:path arrowok="t" o:connecttype="custom" o:connectlocs="217646,75248;213836,68580;211931,65723;210026,62865;205264,56198;199549,50482;196691,47625;193834,44767;188119,39052;160496,20002;127159,8573;90011,8573;85249,9525;80486,10477;75724,11430;70961,13335;66199,15240;64294,16192;62389,17145;57626,20002;55721,20955;54769,21907;53816,22860;48101,26670;48101,26670;47149,27623;47149,27623;46196,28575;44291,30480;40481,33337;33814,40005;30956,43815;28099,47625;10954,80962;8096,118110;17621,152400;35719,180023;59531,200025;87154,211455;198596,122873;122396,78105;90964,126682;90011,125730;82391,118110;76676,107632;79534,81915;80486,80010;81439,78105;84296,74295;85249,72390;86201,71437;86201,71437;86201,71437;85249,72390;85249,72390;90011,67627;90964,66675;90964,66675;91916,66675;92869,65723;93821,64770;94774,63817;96679,62865;98584,61912;100489,60960;102394,60007;104299,59055;122396,56198;143351,60007;164306,69532;169069,73342;171926,75248;173831,77152;178594,80962;183356,84773;185261,86677;187166,88582;190976,93345;198596,102870;205264,113348;210979,123825;227171,162877;227171,88582;225266,85725;217646,75248;84296,74295;84296,74295;84296,74295" o:connectangles="0,0,0,0,0,0,0,0,0,0,0,0,0,0,0,0,0,0,0,0,0,0,0,0,0,0,0,0,0,0,0,0,0,0,0,0,0,0,0,0,0,0,0,0,0,0,0,0,0,0,0,0,0,0,0,0,0,0,0,0,0,0,0,0,0,0,0,0,0,0,0,0,0,0,0,0,0,0,0,0,0,0,0,0,0,0,0,0"/>
                        </v:shape>
                        <v:shape id="Freeform: Shape 2074" o:spid="_x0000_s1047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" path="m21431,7144v,,-1905,,-5715,953c13811,8097,10954,9049,7144,9049r7620,c14764,9049,14764,9049,15716,9049v3810,-952,5715,-1905,5715,-1905xe" filled="f" stroked="f">
                          <v:stroke joinstyle="miter"/>
                          <v:path arrowok="t" o:connecttype="custom" o:connectlocs="21431,7144;15716,8097;7144,9049;14764,9049;15716,9049;21431,7144" o:connectangles="0,0,0,0,0,0"/>
                        </v:shape>
                        <v:shape id="Freeform: Shape 2075" o:spid="_x0000_s1048" style="position:absolute;left:37842;top:827;width:3144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" path="m87154,127159v-6668,6667,-13335,14287,-20003,21907c67151,149066,67151,149066,67151,149066r,c61436,155734,56674,162401,51911,169069,41434,184309,31909,201454,25241,218599r-2857,6667l21431,228124r-952,3810c19526,236696,17621,240506,16669,245269v-953,4762,-1905,8572,-2858,13335c12859,263366,11906,267176,10954,271939v-953,4762,-953,8572,-1905,13335c8096,290036,8096,293846,8096,298609v,4762,,8572,-952,13335c7144,316707,7144,320516,7144,324326v952,17145,2857,33338,5715,47625c13811,375761,13811,379571,14764,382429v952,3810,1905,6667,2857,10478c17621,394811,18574,396716,18574,397669v,1905,952,2857,1905,4763c21431,405289,22384,409099,23336,411957v3810,12382,8573,23812,12383,33337c36671,448151,37624,450057,38576,451961v953,1905,1905,4763,2858,6668c43339,462439,45244,466249,47149,470059v2857,6667,6667,11430,7620,15240c56674,489109,57626,491014,57626,491014v,,-952,-1905,-1905,-5715c54769,481489,52864,475774,50959,469107v-953,-3811,-1905,-7621,-2858,-11431c47149,455771,47149,452914,46196,451009v-952,-1905,-952,-4763,-1905,-7620c42386,433864,39529,422434,38576,410051v,-2857,-952,-6667,-952,-9525c37624,398621,37624,397669,36671,395764v,-1905,,-2857,,-4763c36671,388144,36671,384334,35719,380524v,-3810,,-6667,,-10478c35719,355759,36671,341471,38576,326232v953,-3811,953,-7621,1905,-11431c41434,310991,42386,307181,43339,303371v952,-3810,1905,-7620,2857,-11430c47149,288131,48101,284321,50006,280511v953,-3810,2858,-7620,3810,-10477c55721,266224,56674,263366,58579,259556v1905,-3810,3810,-6667,5715,-10477l65246,246221r1905,-2857l70009,238601v8572,-13335,18097,-24765,27622,-35242c108109,192881,119539,183356,130969,175736v11430,-7620,23812,-14287,35242,-20002c177641,150019,189071,146209,200501,142399v2858,-953,5715,-1905,7620,-2858c210979,138589,212884,137636,215741,137636v4763,-952,9525,-2857,14288,-3810c234791,132874,238601,131921,242411,130969v3810,-953,7620,-953,10478,-1905c253841,129064,254794,129064,254794,129064v952,,1905,,1905,c258604,129064,259556,129064,261461,128111v2858,,5715,-952,7620,-952c272891,126206,274796,126206,274796,126206r,-952c288131,123349,300514,121444,312896,121444r,-114300c249079,12859,176689,51911,118586,99536v-11430,9525,-21907,18098,-31432,27623xe" filled="f" stroked="f">
                          <v:stroke joinstyle="miter"/>
                          <v:path arrowok="t" o:connecttype="custom" o:connectlocs="87154,127159;67151,149066;67151,149066;67151,149066;51911,169069;25241,218599;22384,225266;21431,228124;20479,231934;16669,245269;13811,258604;10954,271939;9049,285274;8096,298609;7144,311944;7144,324326;12859,371951;14764,382429;17621,392907;18574,397669;20479,402432;23336,411957;35719,445294;38576,451961;41434,458629;47149,470059;54769,485299;57626,491014;55721,485299;50959,469107;48101,457676;46196,451009;44291,443389;38576,410051;37624,400526;36671,395764;36671,391001;35719,380524;35719,370046;38576,326232;40481,314801;43339,303371;46196,291941;50006,280511;53816,270034;58579,259556;64294,249079;65246,246221;67151,243364;70009,238601;97631,203359;130969,175736;166211,155734;200501,142399;208121,139541;215741,137636;230029,133826;242411,130969;252889,129064;254794,129064;256699,129064;261461,128111;269081,127159;274796,126206;274796,125254;312896,121444;312896,7144;118586,99536;87154,127159" o:connectangles="0,0,0,0,0,0,0,0,0,0,0,0,0,0,0,0,0,0,0,0,0,0,0,0,0,0,0,0,0,0,0,0,0,0,0,0,0,0,0,0,0,0,0,0,0,0,0,0,0,0,0,0,0,0,0,0,0,0,0,0,0,0,0,0,0,0,0,0,0"/>
                        </v:shape>
                        <v:shape id="Freeform: Shape 2076" o:spid="_x0000_s1049" style="position:absolute;left:36075;top:9493;width:2667;height:2953;visibility:visible;mso-wrap-style:square;v-text-anchor:middle" coordsize="2667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" path="m216217,246409v-7619,-4762,-16192,-10477,-25717,-15239c180975,225454,171450,220692,160973,214977v-10478,-5715,-20956,-10478,-31433,-16193c123825,195927,119063,193070,113348,191165r-3810,-1906l105728,187354v-2858,-952,-4763,-2857,-6668,-3809c89535,177829,81915,171162,75248,163542,68580,155922,63817,148302,60960,139729v-2857,-8572,-4762,-16192,-4762,-23812c56198,108297,57150,101629,60008,95915v24765,-39053,32384,27622,75247,24764c177165,117822,193358,54004,143828,20667,113348,-288,70485,3522,39053,29240v-1905,952,-3811,2857,-4763,4762c34290,34002,34290,34002,34290,34002v-4762,4763,-9525,9525,-13335,16193c15240,59720,10478,71149,8573,83532v-1906,12383,-1906,25717,,39052c10478,135920,16192,149254,22860,160684v7620,12383,17145,22861,27623,31433c61913,200690,73342,207357,86678,213072v2857,952,6667,2857,9525,3810l100965,218787r4763,953c111442,221645,117158,223549,122873,225454v11430,3811,22860,6668,33337,10478c166688,239742,177165,242599,186690,246409v9525,3811,19050,6668,26670,10478c221933,260697,228600,264507,235267,268317v1906,953,2858,1905,4763,2857c240983,272127,242888,273079,243840,274032v1905,1905,4763,3810,6668,5715c251460,280699,252413,281652,253365,282604v952,953,952,1905,1905,2858c256223,287367,257175,288320,258128,289272v1905,2857,1905,3810,1905,3810c260033,293082,259080,292129,258128,289272v-953,-952,-953,-2857,-1905,-4763c255270,283557,255270,282604,254317,281652v-952,-953,-952,-1905,-1904,-2857c250508,276890,248603,274032,246698,272127v-953,-953,-1906,-2857,-3810,-3810c241935,267365,240030,265459,239078,264507v-8573,-7620,-15240,-13335,-22861,-18098xe" filled="f" stroked="f">
                          <v:stroke joinstyle="miter"/>
                          <v:path arrowok="t" o:connecttype="custom" o:connectlocs="216217,246409;190500,231170;160973,214977;129540,198784;113348,191165;109538,189259;105728,187354;99060,183545;75248,163542;60960,139729;56198,115917;60008,95915;135255,120679;143828,20667;39053,29240;34290,34002;34290,34002;20955,50195;8573,83532;8573,122584;22860,160684;50483,192117;86678,213072;96203,216882;100965,218787;105728,219740;122873,225454;156210,235932;186690,246409;213360,256887;235267,268317;240030,271174;243840,274032;250508,279747;253365,282604;255270,285462;258128,289272;260033,293082;258128,289272;256223,284509;254317,281652;252413,278795;246698,272127;242888,268317;239078,264507;216217,246409" o:connectangles="0,0,0,0,0,0,0,0,0,0,0,0,0,0,0,0,0,0,0,0,0,0,0,0,0,0,0,0,0,0,0,0,0,0,0,0,0,0,0,0,0,0,0,0,0,0"/>
                        </v:shape>
                        <v:shape id="Freeform: Shape 2077" o:spid="_x0000_s1050" style="position:absolute;left:35562;top:5542;width:2858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" path="m160872,24289c143726,12859,122772,7144,101816,7144,80862,8096,58954,14764,41809,27146,33237,33814,24664,42386,18949,51911v-1905,2858,-2858,4762,-3810,7620c14187,61436,12281,65246,11329,68103r-953,1906l10376,71914r-952,2857l9424,75723r,l9424,76676r,952l9424,79534r-953,3810c6566,94773,6566,106203,9424,116681v1905,10478,6667,20955,12382,29528c33237,164306,48476,176689,65622,185261v8572,3810,18097,6667,27622,7620c102769,193834,112294,192881,121819,190976v1905,-953,4762,-953,6668,-1905c130391,188119,132297,187166,134201,186214v1905,-953,3811,-1905,5715,-2858c141822,182403,143726,181451,144679,180498v2858,-1904,6668,-4762,8572,-6667c154204,172878,156109,170973,157062,170021v952,-952,1904,-2857,2857,-3810c161824,164306,163729,161448,165634,159544v953,-1905,1905,-2858,2857,-4763l168491,154781v13335,-19050,22860,-46672,3810,-77153c155156,51911,118962,43339,102769,61436v-20003,22860,3810,60960,-1905,69533c99912,131921,98006,131921,96101,131921v-952,,-2857,,-3810,c90387,130969,87529,130969,85624,130969,78956,129064,70384,123348,64669,116681,58001,109061,54191,99536,55144,89059r,-1906l55144,86201r,c55144,86201,55144,85248,55144,87153r,l55144,86201r953,-2857l56097,81439v,,,-953,,-953c56097,78581,57049,75723,58954,73819,60859,69056,64669,63341,69431,59531,78956,50959,92291,44291,106579,42386v14287,-1905,29527,,42862,6667c156109,51911,161824,56673,167539,61436v5715,4762,10477,11430,14287,17145c183731,82391,186589,85248,188494,89059v1905,3810,3810,6667,5715,10477c196114,102394,198019,106203,199924,110014v1905,3809,3810,6667,4763,10477c211354,133826,217069,147161,222784,159544v5715,12382,12382,22859,19050,32384c248501,200501,256122,207169,262789,211931v2858,1905,6667,3810,8573,5715c274219,219551,276124,220503,278029,221456v3810,1905,5715,2858,5715,2858c283744,224314,281839,223361,278029,220503v-1905,-952,-3810,-2857,-6667,-4762c269456,213836,266599,211931,263741,209073v-5715,-5714,-12382,-12382,-17144,-20954c240881,179546,236119,168116,232309,155734v-3810,-12383,-8572,-26670,-13335,-40958c218022,110966,216116,107156,215164,103346v-1905,-3810,-2858,-7620,-4763,-11430c208497,88106,207544,84296,205639,80486v-1905,-3810,-3810,-7620,-5715,-11430c196114,60484,191351,52864,184684,45244,177064,36671,169444,30003,160872,24289xe" filled="f" stroked="f">
                          <v:stroke joinstyle="miter"/>
                          <v:path arrowok="t" o:connecttype="custom" o:connectlocs="160872,24289;101816,7144;41809,27146;18949,51911;15139,59531;11329,68103;10376,70009;10376,71914;9424,74771;9424,75723;9424,75723;9424,76676;9424,77628;9424,79534;8471,83344;9424,116681;21806,146209;65622,185261;93244,192881;121819,190976;128487,189071;134201,186214;139916,183356;144679,180498;153251,173831;157062,170021;159919,166211;165634,159544;168491,154781;168491,154781;172301,77628;102769,61436;100864,130969;96101,131921;92291,131921;85624,130969;64669,116681;55144,89059;55144,87153;55144,86201;55144,86201;55144,87153;55144,87153;55144,86201;56097,83344;56097,81439;56097,80486;58954,73819;69431,59531;106579,42386;149441,49053;167539,61436;181826,78581;188494,89059;194209,99536;199924,110014;204687,120491;222784,159544;241834,191928;262789,211931;271362,217646;278029,221456;283744,224314;278029,220503;271362,215741;263741,209073;246597,188119;232309,155734;218974,114776;215164,103346;210401,91916;205639,80486;199924,69056;184684,45244;160872,24289" o:connectangles="0,0,0,0,0,0,0,0,0,0,0,0,0,0,0,0,0,0,0,0,0,0,0,0,0,0,0,0,0,0,0,0,0,0,0,0,0,0,0,0,0,0,0,0,0,0,0,0,0,0,0,0,0,0,0,0,0,0,0,0,0,0,0,0,0,0,0,0,0,0,0,0,0,0,0"/>
                        </v:shape>
                        <v:shape id="Freeform: Shape 2078" o:spid="_x0000_s1051" style="position:absolute;left:28560;top:10009;width:2286;height:3144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" path="m124825,254814r-952,-953l123873,253861v,,,,,l122921,252909r-2858,-1905c118158,249099,116253,248146,115300,247194v-5714,-4763,-12382,-10477,-18097,-16193c85773,219571,75296,207189,66723,194806,50531,172899,39100,150039,31481,128131v11430,20003,30480,32386,51434,32386c117206,159564,144828,125274,143875,82411,142923,39549,114348,6211,80058,7164v-10477,,-20002,3810,-28575,9525c51483,16689,51483,16689,51483,16689v-1905,953,-3810,1905,-5715,3810c41958,23356,37196,28119,31481,32881,26718,38596,21003,46217,17193,54789,8621,72886,4811,97651,8621,125274v3810,27622,14287,57150,31432,86677c48625,226239,59103,241479,70533,254814v5715,6667,12382,14287,19050,20955c91488,277674,92440,278626,94346,280531r2857,1905l98156,283389r952,953l100061,285294v3810,2857,6667,6667,10477,9525c114348,297676,118158,301486,121968,304344v3810,2857,7620,6667,11430,9525c134350,314821,135303,314821,136256,315774r94297,c195311,302439,163878,284342,135303,263386v-3810,-3810,-7620,-5715,-10478,-8572xe" filled="f" stroked="f">
                          <v:stroke joinstyle="miter"/>
                          <v:path arrowok="t" o:connecttype="custom" o:connectlocs="124825,254814;123873,253861;123873,253861;123873,253861;122921,252909;120063,251004;115300,247194;97203,231001;66723,194806;31481,128131;82915,160517;143875,82411;80058,7164;51483,16689;51483,16689;45768,20499;31481,32881;17193,54789;8621,125274;40053,211951;70533,254814;89583,275769;94346,280531;97203,282436;98156,283389;99108,284342;100061,285294;110538,294819;121968,304344;133398,313869;136256,315774;230553,315774;135303,263386;124825,254814" o:connectangles="0,0,0,0,0,0,0,0,0,0,0,0,0,0,0,0,0,0,0,0,0,0,0,0,0,0,0,0,0,0,0,0,0,0"/>
                        </v:shape>
                        <v:shape id="Freeform: Shape 2079" o:spid="_x0000_s1052" style="position:absolute;left:33909;top:12248;width:5715;height:952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" path="m164306,80486r6668,-2857c172879,76676,175736,75724,177641,74772v4763,-1906,8573,-3811,13335,-4763c195739,68104,199549,67151,204311,65247v4763,-1906,8573,-2858,13335,-3811c222409,60484,226219,58579,230981,57626v18098,-4762,35243,-7620,53340,-9525c301466,46197,318611,45244,335756,45244v16193,,32385,953,48578,1905c414814,50006,443389,55722,468154,61436v24765,6668,45720,13336,63817,20003c539591,84297,545306,87154,551974,90011r12382,c556736,84297,548164,78581,537686,71914,521494,62389,500539,51911,475774,41434,451009,31909,422434,22384,390049,15716,373856,12859,356711,10001,338614,8097v-4763,,-8573,-953,-13335,-953c323374,7144,320516,7144,318611,7144v-1905,,-4762,,-6667,c307181,7144,302419,7144,297656,7144v-4762,,-9525,,-14287,c278606,7144,273844,8097,269081,8097v-2857,,-4762,,-7620,952c258604,9049,256699,10001,253841,10001v-4762,953,-9525,953,-15240,1905c233839,12859,229076,13811,223361,14764v-4762,952,-9525,1905,-15240,2858c203359,18574,197644,19526,192881,21431v-4762,953,-10477,2858,-15240,3810c172879,27147,167164,28099,162401,30004v-2857,952,-4762,1905,-7620,2857c151924,33814,150019,34766,147161,35719v-4762,1905,-10477,3810,-15240,5715c127159,43339,122396,46197,116681,48101r-6667,2858l103346,53816r-6667,2858l90011,59531v-4762,1905,-8572,3810,-13335,5716c71914,67151,67151,69056,62389,70961v-4763,1905,-9525,3811,-14288,5715c34766,81439,21431,86201,7144,90011r136207,c146209,88106,149066,87154,151924,85249v3810,-952,7620,-2858,12382,-4763xe" filled="f" stroked="f">
                          <v:stroke joinstyle="miter"/>
                          <v:path arrowok="t" o:connecttype="custom" o:connectlocs="164306,80486;170974,77629;177641,74772;190976,70009;204311,65247;217646,61436;230981,57626;284321,48101;335756,45244;384334,47149;468154,61436;531971,81439;551974,90011;564356,90011;537686,71914;475774,41434;390049,15716;338614,8097;325279,7144;318611,7144;311944,7144;297656,7144;283369,7144;269081,8097;261461,9049;253841,10001;238601,11906;223361,14764;208121,17622;192881,21431;177641,25241;162401,30004;154781,32861;147161,35719;131921,41434;116681,48101;110014,50959;103346,53816;96679,56674;90011,59531;76676,65247;62389,70961;48101,76676;7144,90011;143351,90011;151924,85249;164306,80486" o:connectangles="0,0,0,0,0,0,0,0,0,0,0,0,0,0,0,0,0,0,0,0,0,0,0,0,0,0,0,0,0,0,0,0,0,0,0,0,0,0,0,0,0,0,0,0,0,0,0"/>
                        </v:shape>
                        <v:shape id="Freeform: Shape 2080" o:spid="_x0000_s1053" style="position:absolute;left:37305;top:3609;width:3620;height:6381;visibility:visible;mso-wrap-style:square;v-text-anchor:middle" coordsize="36195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" path="m278011,454818v-8573,-6667,-17145,-14287,-25718,-20002c248484,431959,243721,428149,238959,425291r-6668,-4762l225624,415766r-6668,-4762l215146,409099r-2858,-1906c208478,404336,204668,401479,200859,398621v-3810,-2857,-7621,-5715,-11431,-8572l183713,385286v-1904,-1905,-3810,-2857,-5714,-4762c174188,377666,171331,373856,167521,370999v-3810,-2858,-6668,-6668,-10478,-9525c153234,358616,150376,354806,147518,351949v-2857,-3810,-6667,-6668,-9525,-10478c125611,328136,115134,313849,104656,299561,94178,285274,85606,270034,77986,255746,70366,241459,62746,226218,57031,211931,44649,183356,36076,155734,30361,130968,23693,106204,20836,84296,17978,65246,16074,47149,15121,31909,15121,22384v,-4763,,-8573,,-11430c15121,8096,15121,7144,15121,7144v,,,952,-953,3810c14168,11906,13216,13811,13216,15716v-953,1905,-953,3810,-953,6668c10359,31909,8453,47149,7501,66199v-952,19050,,41910,2858,68580c13216,161449,18931,190976,28456,222409v4762,16192,10478,32384,18097,48577c48459,274796,50363,279559,52268,283368v953,1906,1906,3811,2858,6668c56078,291941,57031,293846,57984,295751v1904,3810,3809,8573,6667,12383c66556,311943,69413,316706,71318,320516v1906,3810,4763,8573,7620,12383c79891,334804,81796,336709,82749,338614v952,1904,2857,3810,3810,5715c89416,348139,92274,352901,95131,356711v2857,3810,5715,7620,9525,12382c107513,372904,111324,376714,114181,380524v2857,3810,6668,7619,10478,11430c128468,395764,131326,399574,135136,403384v3810,3809,7620,7620,11430,11430c148471,416718,150376,418624,152281,420529v1905,1905,3810,3810,5715,5714c161806,430054,165616,432911,170378,436721v3810,2858,8573,6668,12383,9525l188476,451009r5715,4762l199906,460534r5715,4762c209431,468154,213241,471011,217051,474821v3810,2858,7620,6668,11430,9525c232291,487204,236101,491014,239911,493871v30480,26670,59055,56197,83820,88583c338018,600551,350401,619601,361831,638651r,-94297c338971,511968,309443,481489,278011,454818xe" filled="f" stroked="f">
                          <v:stroke joinstyle="miter"/>
                          <v:path arrowok="t" o:connecttype="custom" o:connectlocs="278011,454818;252293,434816;238959,425291;232291,420529;225624,415766;218956,411004;215146,409099;212288,407193;200859,398621;189428,390049;183713,385286;177999,380524;167521,370999;157043,361474;147518,351949;137993,341471;104656,299561;77986,255746;57031,211931;30361,130968;17978,65246;15121,22384;15121,10954;15121,7144;14168,10954;13216,15716;12263,22384;7501,66199;10359,134779;28456,222409;46553,270986;52268,283368;55126,290036;57984,295751;64651,308134;71318,320516;78938,332899;82749,338614;86559,344329;95131,356711;104656,369093;114181,380524;124659,391954;135136,403384;146566,414814;152281,420529;157996,426243;170378,436721;182761,446246;188476,451009;194191,455771;199906,460534;205621,465296;217051,474821;228481,484346;239911,493871;323731,582454;361831,638651;361831,544354;278011,454818" o:connectangles="0,0,0,0,0,0,0,0,0,0,0,0,0,0,0,0,0,0,0,0,0,0,0,0,0,0,0,0,0,0,0,0,0,0,0,0,0,0,0,0,0,0,0,0,0,0,0,0,0,0,0,0,0,0,0,0,0,0,0,0"/>
                        </v:shape>
                        <v:shape id="Freeform: Shape 2081" o:spid="_x0000_s1054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        <v:stroke joinstyle="miter"/>
        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        </v:shape>
                        <v:shape id="Freeform: Shape 2082" o:spid="_x0000_s1055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        <v:stroke joinstyle="miter"/>
        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        </v:shape>
                        <v:shape id="Freeform: Shape 2083" o:spid="_x0000_s1056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" path="m57626,231934c110014,204311,127159,132874,94774,73819,75724,37624,42386,13811,7144,7144r,236220c25241,244316,42386,240506,57626,231934xe" filled="f" stroked="f">
                          <v:stroke joinstyle="miter"/>
                          <v:path arrowok="t" o:connecttype="custom" o:connectlocs="57626,231934;94774,73819;7144,7144;7144,243364;57626,231934" o:connectangles="0,0,0,0,0"/>
                        </v:shape>
                        <v:shape id="Freeform: Shape 2084" o:spid="_x0000_s1057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        <v:stroke joinstyle="miter"/>
        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        </v:shape>
                        <v:shape id="Freeform: Shape 2085" o:spid="_x0000_s1058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        <v:stroke joinstyle="miter"/>
        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        </v:shape>
                        <v:shape id="Freeform: Shape 2086" o:spid="_x0000_s1059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        <v:stroke joinstyle="miter"/>
        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        </v:shape>
                        <v:shape id="Freeform: Shape 2087" o:spid="_x0000_s1060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        <v:stroke joinstyle="miter"/>
        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        </v:shape>
                        <v:shape id="Freeform: Shape 2088" o:spid="_x0000_s1061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        <v:stroke joinstyle="miter"/>
        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        </v:shape>
                        <v:shape id="Freeform: Shape 2089" o:spid="_x0000_s1062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        <v:stroke joinstyle="miter"/>
        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        </v:shape>
                        <v:shape id="Freeform: Shape 2090" o:spid="_x0000_s1063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        <v:stroke joinstyle="miter"/>
        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        </v:shape>
                        <v:shape id="Freeform: Shape 2091" o:spid="_x0000_s1064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        <v:stroke joinstyle="miter"/>
        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        </v:shape>
                        <v:shape id="Freeform: Shape 2092" o:spid="_x0000_s1065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        <v:stroke joinstyle="miter"/>
        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        </v:shape>
                        <v:shape id="Freeform: Shape 2093" o:spid="_x0000_s1066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        <v:stroke joinstyle="miter"/>
        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        </v:shape>
                        <v:shape id="Freeform: Shape 2094" o:spid="_x0000_s1067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        <v:stroke joinstyle="miter"/>
        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        </v:shape>
                        <v:shape id="Freeform: Shape 2095" o:spid="_x0000_s1068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        <v:stroke joinstyle="miter"/>
        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        </v:shape>
                        <v:shape id="Freeform: Shape 2096" o:spid="_x0000_s1069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        <v:stroke joinstyle="miter"/>
        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        </v:shape>
                        <v:shape id="Freeform: Shape 2097" o:spid="_x0000_s1070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" path="m7144,7144v,,1905,953,5715,1905c12859,9049,12859,9049,13811,9049r7620,c17621,8097,14764,8097,12859,8097v-3810,,-5715,-953,-5715,-953xe" filled="f" stroked="f">
                          <v:stroke joinstyle="miter"/>
                          <v:path arrowok="t" o:connecttype="custom" o:connectlocs="7144,7144;12859,9049;13811,9049;21431,9049;12859,8097;7144,7144" o:connectangles="0,0,0,0,0,0"/>
                        </v:shape>
                        <v:shape id="Freeform: Shape 2098" o:spid="_x0000_s1071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        <v:stroke joinstyle="miter"/>
        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        </v:shape>
                        <v:shape id="Freeform: Shape 2099" o:spid="_x0000_s1072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        <v:stroke joinstyle="miter"/>
        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        </v:shape>
                        <v:shape id="Freeform: Shape 2100" o:spid="_x0000_s1073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        <v:stroke joinstyle="miter"/>
        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        </v:shape>
                        <v:shape id="Freeform: Shape 1920" o:spid="_x0000_s1074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        <v:stroke joinstyle="miter"/>
        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        </v:shape>
                        <v:shape id="Freeform: Shape 1921" o:spid="_x0000_s1075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        <v:stroke joinstyle="miter"/>
        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        </v:shape>
                        <v:shape id="Freeform: Shape 1922" o:spid="_x0000_s1076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        <v:stroke joinstyle="miter"/>
        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1EAA5DDD" w14:textId="77777777" w:rsidR="003D0D60" w:rsidRPr="0030161C" w:rsidRDefault="00000000" w:rsidP="0030161C">
            <w:pPr>
              <w:pStyle w:val="Heading1"/>
            </w:pPr>
            <w:sdt>
              <w:sdtPr>
                <w:id w:val="-1947608920"/>
                <w:placeholder>
                  <w:docPart w:val="B3B6A2F1D39049B08A42B954C497793A"/>
                </w:placeholder>
                <w:temporary/>
                <w:showingPlcHdr/>
                <w15:appearance w15:val="hidden"/>
              </w:sdtPr>
              <w:sdtContent>
                <w:r w:rsidR="00781022" w:rsidRPr="0030161C">
                  <w:t>Event Program</w:t>
                </w:r>
              </w:sdtContent>
            </w:sdt>
          </w:p>
          <w:p w14:paraId="08DFBCEF" w14:textId="4DD4C2F7" w:rsidR="00CB5F66" w:rsidRPr="00D56ABC" w:rsidRDefault="00812BBE" w:rsidP="0030161C">
            <w:pPr>
              <w:pStyle w:val="Heading2"/>
              <w:rPr>
                <w:rStyle w:val="Heading2Char"/>
                <w:bCs/>
              </w:rPr>
            </w:pPr>
            <w:r>
              <w:t>Welcome</w:t>
            </w:r>
          </w:p>
          <w:p w14:paraId="0A5FC18B" w14:textId="361D1C06" w:rsidR="00CB5F66" w:rsidRPr="008C1733" w:rsidRDefault="00812BBE" w:rsidP="0030161C">
            <w:r>
              <w:rPr>
                <w:rStyle w:val="Strong"/>
              </w:rPr>
              <w:t xml:space="preserve">Judge </w:t>
            </w:r>
            <w:r w:rsidR="000F17B0">
              <w:rPr>
                <w:rStyle w:val="Strong"/>
              </w:rPr>
              <w:t>Ann Bailey Smith</w:t>
            </w:r>
            <w:r w:rsidR="00CB5F66" w:rsidRPr="0030161C">
              <w:rPr>
                <w:rStyle w:val="Strong"/>
              </w:rPr>
              <w:t xml:space="preserve"> </w:t>
            </w:r>
            <w:r w:rsidR="00827730">
              <w:rPr>
                <w:rStyle w:val="Strong"/>
              </w:rPr>
              <w:t>-</w:t>
            </w:r>
            <w:r w:rsidR="00CB5F66" w:rsidRPr="0030161C">
              <w:rPr>
                <w:rStyle w:val="Strong"/>
              </w:rPr>
              <w:t xml:space="preserve"> </w:t>
            </w:r>
            <w:r w:rsidR="000F17B0" w:rsidRPr="000F17B0">
              <w:rPr>
                <w:rStyle w:val="Strong"/>
                <w:b w:val="0"/>
                <w:bCs w:val="0"/>
                <w:i/>
                <w:iCs/>
              </w:rPr>
              <w:t>Circuit</w:t>
            </w:r>
            <w:r w:rsidRPr="000F17B0">
              <w:rPr>
                <w:i/>
                <w:iCs/>
              </w:rPr>
              <w:t xml:space="preserve"> Court</w:t>
            </w:r>
            <w:r>
              <w:t xml:space="preserve"> </w:t>
            </w:r>
          </w:p>
          <w:p w14:paraId="0D60CD3A" w14:textId="1C504E7F" w:rsidR="00812BBE" w:rsidRPr="008C1733" w:rsidRDefault="00812BBE" w:rsidP="00812BBE">
            <w:pPr>
              <w:pStyle w:val="Heading2"/>
            </w:pPr>
            <w:r>
              <w:t>Speaker</w:t>
            </w:r>
          </w:p>
          <w:p w14:paraId="5C889EEC" w14:textId="15C8D1A6" w:rsidR="00AB463C" w:rsidRDefault="000F17B0" w:rsidP="00AB463C">
            <w:r>
              <w:rPr>
                <w:rStyle w:val="Strong"/>
              </w:rPr>
              <w:t>Tara Hyde</w:t>
            </w:r>
            <w:r w:rsidR="00812BBE" w:rsidRPr="0030161C">
              <w:rPr>
                <w:rStyle w:val="Strong"/>
              </w:rPr>
              <w:t xml:space="preserve"> </w:t>
            </w:r>
            <w:r w:rsidR="00827730">
              <w:rPr>
                <w:rStyle w:val="Strong"/>
              </w:rPr>
              <w:t>-</w:t>
            </w:r>
            <w:r w:rsidR="00AB463C">
              <w:t xml:space="preserve"> </w:t>
            </w:r>
            <w:r w:rsidRPr="000F17B0">
              <w:rPr>
                <w:i/>
                <w:iCs/>
              </w:rPr>
              <w:t>People Advocating Recovery (PAR)</w:t>
            </w:r>
          </w:p>
          <w:p w14:paraId="3E635795" w14:textId="77777777" w:rsidR="00A20E29" w:rsidRDefault="00A20E29" w:rsidP="00AB463C">
            <w:pPr>
              <w:rPr>
                <w:b/>
                <w:bCs/>
                <w:sz w:val="32"/>
                <w:szCs w:val="32"/>
              </w:rPr>
            </w:pPr>
          </w:p>
          <w:p w14:paraId="3FACDBB9" w14:textId="3A7F3D66" w:rsidR="00CB5F66" w:rsidRPr="00AB463C" w:rsidRDefault="00A20E29" w:rsidP="00AB46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Presentation of Certificates</w:t>
            </w:r>
          </w:p>
          <w:p w14:paraId="7D86D4BD" w14:textId="541F7B03" w:rsidR="00CB5F66" w:rsidRDefault="00A20E29" w:rsidP="0030161C">
            <w:r>
              <w:rPr>
                <w:rStyle w:val="Strong"/>
              </w:rPr>
              <w:t>Hon. Josephine Buckner</w:t>
            </w:r>
            <w:r w:rsidR="00CB5F66" w:rsidRPr="0030161C">
              <w:rPr>
                <w:rStyle w:val="Strong"/>
              </w:rPr>
              <w:t xml:space="preserve"> </w:t>
            </w:r>
            <w:r w:rsidR="00827730">
              <w:rPr>
                <w:rStyle w:val="Strong"/>
              </w:rPr>
              <w:t>-</w:t>
            </w:r>
            <w:r w:rsidR="00CB5F66" w:rsidRPr="0030161C">
              <w:rPr>
                <w:rStyle w:val="Strong"/>
              </w:rPr>
              <w:t xml:space="preserve"> </w:t>
            </w:r>
            <w:r w:rsidRPr="000F17B0">
              <w:rPr>
                <w:i/>
                <w:iCs/>
              </w:rPr>
              <w:t>District Court</w:t>
            </w:r>
          </w:p>
          <w:p w14:paraId="74D34C3D" w14:textId="1ABB3B25" w:rsidR="00A20E29" w:rsidRPr="008C1733" w:rsidRDefault="00A20E29" w:rsidP="00A20E29">
            <w:r>
              <w:rPr>
                <w:rStyle w:val="Strong"/>
              </w:rPr>
              <w:t xml:space="preserve">Hon. Annie O’Connell </w:t>
            </w:r>
            <w:r w:rsidR="00827730">
              <w:rPr>
                <w:rStyle w:val="Strong"/>
              </w:rPr>
              <w:t>-</w:t>
            </w:r>
            <w:r>
              <w:rPr>
                <w:rStyle w:val="Strong"/>
              </w:rPr>
              <w:t xml:space="preserve"> </w:t>
            </w:r>
            <w:r w:rsidRPr="000F17B0">
              <w:rPr>
                <w:i/>
                <w:iCs/>
              </w:rPr>
              <w:t>Circuit Court</w:t>
            </w:r>
          </w:p>
          <w:p w14:paraId="5BE6157A" w14:textId="54D8C2EF" w:rsidR="00A20E29" w:rsidRDefault="00A20E29" w:rsidP="00A20E29">
            <w:r>
              <w:rPr>
                <w:rStyle w:val="Strong"/>
              </w:rPr>
              <w:t>Hon. Stephanie Burke</w:t>
            </w:r>
            <w:r w:rsidRPr="0030161C">
              <w:rPr>
                <w:rStyle w:val="Strong"/>
              </w:rPr>
              <w:t xml:space="preserve"> </w:t>
            </w:r>
            <w:r w:rsidR="00827730">
              <w:rPr>
                <w:rStyle w:val="Strong"/>
              </w:rPr>
              <w:t xml:space="preserve">- </w:t>
            </w:r>
            <w:r w:rsidRPr="000F17B0">
              <w:rPr>
                <w:i/>
                <w:iCs/>
              </w:rPr>
              <w:t>District Court</w:t>
            </w:r>
          </w:p>
          <w:p w14:paraId="416B5759" w14:textId="2C79B9C7" w:rsidR="000F17B0" w:rsidRPr="008C1733" w:rsidRDefault="000F17B0" w:rsidP="000F17B0">
            <w:r>
              <w:rPr>
                <w:rStyle w:val="Strong"/>
              </w:rPr>
              <w:t>Hon. Ann Bailey Smith</w:t>
            </w:r>
            <w:r w:rsidRPr="0030161C">
              <w:rPr>
                <w:rStyle w:val="Strong"/>
              </w:rPr>
              <w:t xml:space="preserve"> </w:t>
            </w:r>
            <w:r w:rsidR="00827730">
              <w:rPr>
                <w:rStyle w:val="Strong"/>
              </w:rPr>
              <w:t xml:space="preserve">- </w:t>
            </w:r>
            <w:r w:rsidRPr="000F17B0">
              <w:rPr>
                <w:i/>
                <w:iCs/>
              </w:rPr>
              <w:t>Circuit Court</w:t>
            </w:r>
          </w:p>
          <w:p w14:paraId="5D6F9AB0" w14:textId="77777777" w:rsidR="000F17B0" w:rsidRDefault="000F17B0" w:rsidP="0030161C">
            <w:pPr>
              <w:pStyle w:val="Heading2"/>
            </w:pPr>
          </w:p>
          <w:p w14:paraId="389C5092" w14:textId="78EC2651" w:rsidR="00CB5F66" w:rsidRPr="008C1733" w:rsidRDefault="00A20E29" w:rsidP="0030161C">
            <w:pPr>
              <w:pStyle w:val="Heading2"/>
            </w:pPr>
            <w:r>
              <w:t xml:space="preserve">Keep </w:t>
            </w:r>
            <w:r w:rsidR="0060575D">
              <w:t>O</w:t>
            </w:r>
            <w:r>
              <w:t xml:space="preserve">n Keeping </w:t>
            </w:r>
            <w:proofErr w:type="gramStart"/>
            <w:r w:rsidR="00827730">
              <w:t>On</w:t>
            </w:r>
            <w:proofErr w:type="gramEnd"/>
            <w:r>
              <w:t xml:space="preserve"> Award </w:t>
            </w:r>
          </w:p>
          <w:p w14:paraId="5FCBB8E5" w14:textId="723296B5" w:rsidR="00CB5F66" w:rsidRPr="000155EF" w:rsidRDefault="0060575D" w:rsidP="0030161C">
            <w:r w:rsidRPr="000155EF">
              <w:rPr>
                <w:rStyle w:val="Strong"/>
              </w:rPr>
              <w:t xml:space="preserve">Hon. </w:t>
            </w:r>
            <w:r w:rsidR="000F17B0" w:rsidRPr="000155EF">
              <w:rPr>
                <w:rStyle w:val="Strong"/>
              </w:rPr>
              <w:t xml:space="preserve">Josephine Buckner </w:t>
            </w:r>
          </w:p>
          <w:p w14:paraId="5959D2C4" w14:textId="0E26507A" w:rsidR="00A20E29" w:rsidRPr="008C1733" w:rsidRDefault="00A20E29" w:rsidP="00A20E29">
            <w:pPr>
              <w:pStyle w:val="Heading2"/>
            </w:pPr>
            <w:r>
              <w:t xml:space="preserve">Closing Remarks </w:t>
            </w:r>
          </w:p>
          <w:p w14:paraId="65F7A150" w14:textId="1BD8B8A2" w:rsidR="00A20E29" w:rsidRPr="008C1733" w:rsidRDefault="00A20E29" w:rsidP="00A20E29">
            <w:r>
              <w:rPr>
                <w:rStyle w:val="Strong"/>
              </w:rPr>
              <w:t>Robert Brossart</w:t>
            </w:r>
            <w:r w:rsidRPr="0030161C">
              <w:rPr>
                <w:rStyle w:val="Strong"/>
              </w:rPr>
              <w:t xml:space="preserve"> </w:t>
            </w:r>
            <w:r w:rsidR="00827730">
              <w:rPr>
                <w:rStyle w:val="Strong"/>
              </w:rPr>
              <w:t>-</w:t>
            </w:r>
            <w:r w:rsidRPr="0030161C">
              <w:rPr>
                <w:rStyle w:val="Strong"/>
              </w:rPr>
              <w:t xml:space="preserve"> </w:t>
            </w:r>
            <w:r w:rsidRPr="000155EF">
              <w:rPr>
                <w:i/>
                <w:iCs/>
              </w:rPr>
              <w:t>Regional Supervisor</w:t>
            </w:r>
          </w:p>
          <w:p w14:paraId="25810A73" w14:textId="2E480516" w:rsidR="00D56ABC" w:rsidRPr="008C1733" w:rsidRDefault="00D56ABC" w:rsidP="00A20E29"/>
        </w:tc>
      </w:tr>
    </w:tbl>
    <w:p w14:paraId="178FC955" w14:textId="77777777" w:rsidR="00825037" w:rsidRPr="00781022" w:rsidRDefault="00825037" w:rsidP="0060575D">
      <w:pPr>
        <w:spacing w:after="0"/>
        <w:jc w:val="both"/>
        <w:rPr>
          <w:rFonts w:asciiTheme="majorHAnsi" w:hAnsiTheme="majorHAnsi"/>
          <w:sz w:val="14"/>
        </w:rPr>
      </w:pPr>
    </w:p>
    <w:sectPr w:rsidR="00825037" w:rsidRPr="00781022" w:rsidSect="00CC1AB3">
      <w:pgSz w:w="15840" w:h="12240" w:orient="landscape" w:code="1"/>
      <w:pgMar w:top="360" w:right="360" w:bottom="360" w:left="360" w:header="360" w:footer="144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07086" w14:textId="77777777" w:rsidR="00AA388B" w:rsidRDefault="00AA388B" w:rsidP="00CB5F66">
      <w:r>
        <w:separator/>
      </w:r>
    </w:p>
  </w:endnote>
  <w:endnote w:type="continuationSeparator" w:id="0">
    <w:p w14:paraId="441EE5C9" w14:textId="77777777" w:rsidR="00AA388B" w:rsidRDefault="00AA388B" w:rsidP="00CB5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72A57" w14:textId="77777777" w:rsidR="00AA388B" w:rsidRDefault="00AA388B" w:rsidP="00CB5F66">
      <w:r>
        <w:separator/>
      </w:r>
    </w:p>
  </w:footnote>
  <w:footnote w:type="continuationSeparator" w:id="0">
    <w:p w14:paraId="5972E00D" w14:textId="77777777" w:rsidR="00AA388B" w:rsidRDefault="00AA388B" w:rsidP="00CB5F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C05"/>
    <w:rsid w:val="000155EF"/>
    <w:rsid w:val="00016C05"/>
    <w:rsid w:val="0005388C"/>
    <w:rsid w:val="00065256"/>
    <w:rsid w:val="00072F2C"/>
    <w:rsid w:val="000751D3"/>
    <w:rsid w:val="000F17B0"/>
    <w:rsid w:val="00157B3F"/>
    <w:rsid w:val="001B0B44"/>
    <w:rsid w:val="001E42E8"/>
    <w:rsid w:val="00213851"/>
    <w:rsid w:val="00224298"/>
    <w:rsid w:val="002573DD"/>
    <w:rsid w:val="0026055C"/>
    <w:rsid w:val="0030161C"/>
    <w:rsid w:val="00340644"/>
    <w:rsid w:val="00390043"/>
    <w:rsid w:val="003D0D60"/>
    <w:rsid w:val="003E30CD"/>
    <w:rsid w:val="004156FD"/>
    <w:rsid w:val="00426225"/>
    <w:rsid w:val="00474A3F"/>
    <w:rsid w:val="00525676"/>
    <w:rsid w:val="005C262A"/>
    <w:rsid w:val="005D098C"/>
    <w:rsid w:val="0060575D"/>
    <w:rsid w:val="006815C2"/>
    <w:rsid w:val="006C48F7"/>
    <w:rsid w:val="006E4409"/>
    <w:rsid w:val="00712ABA"/>
    <w:rsid w:val="007551D3"/>
    <w:rsid w:val="00757DB3"/>
    <w:rsid w:val="007632C7"/>
    <w:rsid w:val="00776A0D"/>
    <w:rsid w:val="00781022"/>
    <w:rsid w:val="007C425D"/>
    <w:rsid w:val="007E0F05"/>
    <w:rsid w:val="00802806"/>
    <w:rsid w:val="00812BBE"/>
    <w:rsid w:val="00825037"/>
    <w:rsid w:val="00827730"/>
    <w:rsid w:val="008C1733"/>
    <w:rsid w:val="008F036F"/>
    <w:rsid w:val="009111CD"/>
    <w:rsid w:val="00934871"/>
    <w:rsid w:val="009475C6"/>
    <w:rsid w:val="00962EF1"/>
    <w:rsid w:val="009C5BA9"/>
    <w:rsid w:val="00A20E29"/>
    <w:rsid w:val="00A35286"/>
    <w:rsid w:val="00A36419"/>
    <w:rsid w:val="00AA388B"/>
    <w:rsid w:val="00AB463C"/>
    <w:rsid w:val="00AB7171"/>
    <w:rsid w:val="00B239D2"/>
    <w:rsid w:val="00B30909"/>
    <w:rsid w:val="00B40EEC"/>
    <w:rsid w:val="00B435E4"/>
    <w:rsid w:val="00B607A1"/>
    <w:rsid w:val="00C66B92"/>
    <w:rsid w:val="00CB5F66"/>
    <w:rsid w:val="00CC1AB3"/>
    <w:rsid w:val="00CE0A3D"/>
    <w:rsid w:val="00CE3E6C"/>
    <w:rsid w:val="00CE4D7B"/>
    <w:rsid w:val="00CF3D22"/>
    <w:rsid w:val="00D56ABC"/>
    <w:rsid w:val="00D90FD2"/>
    <w:rsid w:val="00DC2E57"/>
    <w:rsid w:val="00DE490A"/>
    <w:rsid w:val="00E35597"/>
    <w:rsid w:val="00E35970"/>
    <w:rsid w:val="00E677C0"/>
    <w:rsid w:val="00E82EB1"/>
    <w:rsid w:val="00F23C69"/>
    <w:rsid w:val="00F37065"/>
    <w:rsid w:val="00F9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D96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8"/>
        <w:szCs w:val="28"/>
        <w:lang w:val="en-US" w:eastAsia="ja-JP" w:bidi="ar-SA"/>
      </w:rPr>
    </w:rPrDefault>
    <w:pPrDefault>
      <w:pPr>
        <w:spacing w:after="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5970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5970"/>
    <w:pPr>
      <w:keepNext/>
      <w:keepLines/>
      <w:spacing w:before="240" w:after="0"/>
      <w:outlineLvl w:val="0"/>
    </w:pPr>
    <w:rPr>
      <w:rFonts w:eastAsia="Times New Roman" w:cs="Arial Black"/>
      <w:b/>
      <w:bCs/>
      <w:sz w:val="48"/>
      <w:szCs w:val="48"/>
    </w:rPr>
  </w:style>
  <w:style w:type="paragraph" w:styleId="Heading2">
    <w:name w:val="heading 2"/>
    <w:basedOn w:val="Heading1"/>
    <w:link w:val="Heading2Char"/>
    <w:uiPriority w:val="9"/>
    <w:qFormat/>
    <w:rsid w:val="00757DB3"/>
    <w:pPr>
      <w:keepLines w:val="0"/>
      <w:spacing w:before="280" w:after="120"/>
      <w:contextualSpacing/>
      <w:outlineLvl w:val="1"/>
    </w:pPr>
    <w:rPr>
      <w:rFonts w:eastAsiaTheme="minorEastAsia" w:cs="Arial"/>
      <w:bCs w:val="0"/>
      <w:sz w:val="32"/>
      <w:szCs w:val="84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825037"/>
    <w:pPr>
      <w:keepNext/>
      <w:pBdr>
        <w:bottom w:val="single" w:sz="4" w:space="2" w:color="305250" w:themeColor="accent6" w:themeShade="80"/>
      </w:pBdr>
      <w:spacing w:before="360" w:after="120"/>
      <w:outlineLvl w:val="2"/>
    </w:pPr>
    <w:rPr>
      <w:rFonts w:asciiTheme="majorHAnsi" w:hAnsiTheme="majorHAnsi" w:cs="Arial"/>
      <w:b/>
      <w:bCs/>
      <w:spacing w:val="22"/>
      <w:kern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2503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57DB3"/>
    <w:rPr>
      <w:rFonts w:ascii="Minion Pro" w:hAnsi="Minion Pro" w:cs="Arial"/>
      <w:b/>
      <w:sz w:val="32"/>
      <w:szCs w:val="8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161C"/>
    <w:rPr>
      <w:rFonts w:asciiTheme="majorHAnsi" w:hAnsiTheme="majorHAnsi" w:cs="Arial"/>
      <w:b/>
      <w:bCs/>
      <w:spacing w:val="22"/>
      <w:kern w:val="32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35970"/>
    <w:rPr>
      <w:rFonts w:ascii="Times New Roman" w:eastAsia="Times New Roman" w:hAnsi="Times New Roman" w:cs="Arial Black"/>
      <w:b/>
      <w:bCs/>
      <w:sz w:val="48"/>
      <w:szCs w:val="48"/>
    </w:rPr>
  </w:style>
  <w:style w:type="table" w:styleId="TableGridLight">
    <w:name w:val="Grid Table Light"/>
    <w:basedOn w:val="TableNormal"/>
    <w:uiPriority w:val="40"/>
    <w:rsid w:val="00A35286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semiHidden/>
    <w:rsid w:val="00A3528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2806"/>
    <w:rPr>
      <w:rFonts w:cs="Times New Roman"/>
      <w:noProof/>
      <w:color w:val="000000" w:themeColor="text1"/>
      <w:sz w:val="32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A3528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2806"/>
    <w:rPr>
      <w:rFonts w:cs="Times New Roman"/>
      <w:noProof/>
      <w:color w:val="000000" w:themeColor="text1"/>
      <w:sz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E35970"/>
    <w:rPr>
      <w:b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5970"/>
    <w:rPr>
      <w:rFonts w:ascii="Times New Roman" w:hAnsi="Times New Roman"/>
      <w:b/>
      <w:sz w:val="96"/>
      <w:szCs w:val="56"/>
    </w:rPr>
  </w:style>
  <w:style w:type="character" w:styleId="PlaceholderText">
    <w:name w:val="Placeholder Text"/>
    <w:basedOn w:val="DefaultParagraphFont"/>
    <w:uiPriority w:val="99"/>
    <w:semiHidden/>
    <w:rsid w:val="00474A3F"/>
    <w:rPr>
      <w:color w:val="808080"/>
    </w:rPr>
  </w:style>
  <w:style w:type="character" w:styleId="Strong">
    <w:name w:val="Strong"/>
    <w:basedOn w:val="DefaultParagraphFont"/>
    <w:uiPriority w:val="22"/>
    <w:qFormat/>
    <w:rsid w:val="00016C05"/>
    <w:rPr>
      <w:rFonts w:ascii="Minion Pro" w:hAnsi="Minion Pro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ny_martinez\AppData\Roaming\Microsoft\Templates\Religious%20service%20progra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3B6A2F1D39049B08A42B954C4977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F6D5A-3B7D-47CE-B13D-CADF29FF54DA}"/>
      </w:docPartPr>
      <w:docPartBody>
        <w:p w:rsidR="00A518E3" w:rsidRDefault="004469EA">
          <w:pPr>
            <w:pStyle w:val="B3B6A2F1D39049B08A42B954C497793A"/>
          </w:pPr>
          <w:r w:rsidRPr="0030161C">
            <w:t>Event Program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9EA"/>
    <w:rsid w:val="004469EA"/>
    <w:rsid w:val="0061024E"/>
    <w:rsid w:val="009C30E3"/>
    <w:rsid w:val="00A518E3"/>
    <w:rsid w:val="00B8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Heading1"/>
    <w:link w:val="Heading2Char"/>
    <w:uiPriority w:val="9"/>
    <w:qFormat/>
    <w:pPr>
      <w:keepLines w:val="0"/>
      <w:spacing w:before="280" w:after="120" w:line="240" w:lineRule="auto"/>
      <w:contextualSpacing/>
      <w:jc w:val="center"/>
      <w:outlineLvl w:val="1"/>
    </w:pPr>
    <w:rPr>
      <w:rFonts w:eastAsiaTheme="minorEastAsia" w:cs="Arial"/>
      <w:b/>
      <w:color w:val="auto"/>
      <w:sz w:val="28"/>
      <w:szCs w:val="8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60" w:line="240" w:lineRule="auto"/>
      <w:jc w:val="center"/>
    </w:pPr>
    <w:rPr>
      <w:b/>
      <w:sz w:val="9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Pr>
      <w:b/>
      <w:sz w:val="96"/>
      <w:szCs w:val="56"/>
      <w:lang w:eastAsia="ja-JP"/>
    </w:rPr>
  </w:style>
  <w:style w:type="paragraph" w:customStyle="1" w:styleId="B3B6A2F1D39049B08A42B954C497793A">
    <w:name w:val="B3B6A2F1D39049B08A42B954C497793A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hAnsiTheme="majorHAnsi" w:cs="Arial"/>
      <w:b/>
      <w:sz w:val="28"/>
      <w:szCs w:val="84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9C30E3"/>
    <w:rPr>
      <w:b/>
      <w:bCs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96A5BFEA2AD942BB0FFCF58B5B96DF" ma:contentTypeVersion="10" ma:contentTypeDescription="Create a new document." ma:contentTypeScope="" ma:versionID="1a959b305e54d0cf6af1587e17625846">
  <xsd:schema xmlns:xsd="http://www.w3.org/2001/XMLSchema" xmlns:xs="http://www.w3.org/2001/XMLSchema" xmlns:p="http://schemas.microsoft.com/office/2006/metadata/properties" xmlns:ns2="47f86469-5f6b-42ae-8cba-6e61f6598540" xmlns:ns3="8abe7666-a0ce-4358-98cc-0c8eee4b540d" targetNamespace="http://schemas.microsoft.com/office/2006/metadata/properties" ma:root="true" ma:fieldsID="90f8cb451ca964742bdc78b71ea86ce7" ns2:_="" ns3:_="">
    <xsd:import namespace="47f86469-5f6b-42ae-8cba-6e61f6598540"/>
    <xsd:import namespace="8abe7666-a0ce-4358-98cc-0c8eee4b54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f86469-5f6b-42ae-8cba-6e61f65985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d1b3938-e58e-4a31-bb74-6e81db3238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be7666-a0ce-4358-98cc-0c8eee4b540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c6ce36c-ce2a-49a7-bdc3-5734f6e77498}" ma:internalName="TaxCatchAll" ma:showField="CatchAllData" ma:web="8abe7666-a0ce-4358-98cc-0c8eee4b54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be7666-a0ce-4358-98cc-0c8eee4b540d" xsi:nil="true"/>
    <lcf76f155ced4ddcb4097134ff3c332f xmlns="47f86469-5f6b-42ae-8cba-6e61f659854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32FCF65-7871-41BE-A56F-A78FEA4E9C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A8D8D6-DA79-4775-B527-E398DE9FB2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f86469-5f6b-42ae-8cba-6e61f6598540"/>
    <ds:schemaRef ds:uri="8abe7666-a0ce-4358-98cc-0c8eee4b54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E12431-870C-46B8-A1B3-F63BC7AA1B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85DAA0-D223-422E-9223-D7C27000B867}">
  <ds:schemaRefs>
    <ds:schemaRef ds:uri="http://schemas.microsoft.com/office/2006/metadata/properties"/>
    <ds:schemaRef ds:uri="http://schemas.microsoft.com/office/infopath/2007/PartnerControls"/>
    <ds:schemaRef ds:uri="8abe7666-a0ce-4358-98cc-0c8eee4b540d"/>
    <ds:schemaRef ds:uri="47f86469-5f6b-42ae-8cba-6e61f659854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Religious service program</Template>
  <TotalTime>0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2023-10-03T20:13:00Z</dcterms:created>
  <dcterms:modified xsi:type="dcterms:W3CDTF">2023-10-03T20:23:00Z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0x010100CF96A5BFEA2AD942BB0FFCF58B5B96DF</vt:lpwstr>
  </property>
</Properties>
</file>